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17.82pt;margin-top:14.220001pt;width:550.35pt;height:816pt;mso-position-horizontal-relative:page;mso-position-vertical-relative:page;z-index:1120" coordorigin="356,284" coordsize="11007,16320">
            <v:shape style="position:absolute;left:10943;top:284;width:420;height:16320" type="#_x0000_t75" stroked="false">
              <v:imagedata r:id="rId5" o:title=""/>
            </v:shape>
            <v:group style="position:absolute;left:4118;top:5018;width:6923;height:720" coordorigin="4118,5018" coordsize="6923,720">
              <v:shape style="position:absolute;left:4118;top:5018;width:6923;height:720" coordorigin="4118,5018" coordsize="6923,720" path="m4118,5738l11041,5738,11041,5018,4118,5018,4118,5738xe" filled="true" fillcolor="#ffffff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356;top:356;width:7200;height:3960" type="#_x0000_t202" filled="true" fillcolor="#ff2a0c" stroked="true" strokeweight=".75pt" strokecolor="#ff2a0c">
                <v:textbox inset="0,0,0,0">
                  <w:txbxContent>
                    <w:p>
                      <w:pPr>
                        <w:spacing w:before="136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22"/>
                        </w:rPr>
                        <w:t>InteliLite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position w:val="10"/>
                          <w:sz w:val="14"/>
                        </w:rPr>
                        <w:t>NT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5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i/>
                          <w:color w:val="FFFFFF"/>
                          <w:w w:val="110"/>
                          <w:sz w:val="48"/>
                          <w:szCs w:val="48"/>
                        </w:rPr>
                        <w:t>InteliLite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i/>
                          <w:color w:val="FFFFFF"/>
                          <w:spacing w:val="-100"/>
                          <w:w w:val="110"/>
                          <w:sz w:val="48"/>
                          <w:szCs w:val="4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i/>
                          <w:color w:val="FFFFFF"/>
                          <w:spacing w:val="-2"/>
                          <w:w w:val="110"/>
                          <w:sz w:val="48"/>
                          <w:szCs w:val="48"/>
                        </w:rPr>
                        <w:t>NT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i/>
                          <w:color w:val="FFFFFF"/>
                          <w:spacing w:val="-117"/>
                          <w:w w:val="110"/>
                          <w:sz w:val="48"/>
                          <w:szCs w:val="48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b/>
                          <w:bCs/>
                          <w:i/>
                          <w:color w:val="FFFFFF"/>
                          <w:w w:val="255"/>
                          <w:position w:val="22"/>
                          <w:sz w:val="32"/>
                          <w:szCs w:val="32"/>
                        </w:rPr>
                        <w:t></w:t>
                      </w:r>
                      <w:r>
                        <w:rPr>
                          <w:rFonts w:ascii="Symbol" w:hAnsi="Symbol" w:cs="Symbol" w:eastAsia="Symbol"/>
                          <w:b/>
                          <w:bCs/>
                          <w:i/>
                          <w:color w:val="FFFFFF"/>
                          <w:spacing w:val="-156"/>
                          <w:w w:val="255"/>
                          <w:position w:val="22"/>
                          <w:sz w:val="32"/>
                          <w:szCs w:val="32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i/>
                          <w:color w:val="FFFFFF"/>
                          <w:spacing w:val="-156"/>
                          <w:w w:val="255"/>
                          <w:position w:val="22"/>
                          <w:sz w:val="32"/>
                          <w:szCs w:val="32"/>
                        </w:rPr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i/>
                          <w:color w:val="FFFFFF"/>
                          <w:spacing w:val="-2"/>
                          <w:w w:val="110"/>
                          <w:sz w:val="48"/>
                          <w:szCs w:val="48"/>
                        </w:rPr>
                        <w:t>MRS</w:t>
                      </w:r>
                      <w:r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r>
                    </w:p>
                    <w:p>
                      <w:pPr>
                        <w:spacing w:before="15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32"/>
                        </w:rPr>
                        <w:t>Контроллер генераторной установки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39"/>
                          <w:szCs w:val="39"/>
                        </w:rPr>
                      </w:pPr>
                    </w:p>
                    <w:p>
                      <w:pPr>
                        <w:spacing w:before="0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2"/>
                        </w:rPr>
                        <w:t>Контроллер</w:t>
                      </w:r>
                      <w:r>
                        <w:rPr>
                          <w:rFonts w:ascii="Arial" w:hAnsi="Arial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22"/>
                        </w:rPr>
                        <w:t>для</w:t>
                      </w:r>
                      <w:r>
                        <w:rPr>
                          <w:rFonts w:ascii="Arial" w:hAnsi="Arial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22"/>
                        </w:rPr>
                        <w:t>одиночной</w:t>
                      </w:r>
                      <w:r>
                        <w:rPr>
                          <w:rFonts w:ascii="Arial" w:hAnsi="Arial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22"/>
                        </w:rPr>
                        <w:t>работы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FFFF"/>
                          <w:sz w:val="22"/>
                        </w:rPr>
                        <w:t>(IL-NT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"/>
                          <w:sz w:val="22"/>
                        </w:rPr>
                        <w:t>MRS10/11/15/16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z w:val="22"/>
                        </w:rPr>
                        <w:t>unit)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12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2"/>
                        </w:rPr>
                        <w:t>Версия</w:t>
                      </w:r>
                      <w:r>
                        <w:rPr>
                          <w:rFonts w:ascii="Arial" w:hAnsi="Arial"/>
                          <w:color w:val="FFFFFF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22"/>
                        </w:rPr>
                        <w:t>ПО</w:t>
                      </w:r>
                      <w:r>
                        <w:rPr>
                          <w:rFonts w:ascii="Arial" w:hAnsi="Arial"/>
                          <w:color w:val="FFFFFF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22"/>
                        </w:rPr>
                        <w:t>1.3,</w:t>
                      </w:r>
                      <w:r>
                        <w:rPr>
                          <w:rFonts w:ascii="Arial" w:hAnsi="Arial"/>
                          <w:color w:val="FFFFFF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22"/>
                        </w:rPr>
                        <w:t>Июль</w:t>
                      </w:r>
                      <w:r>
                        <w:rPr>
                          <w:rFonts w:ascii="Arial" w:hAnsi="Arial"/>
                          <w:color w:val="FFFFFF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22"/>
                        </w:rPr>
                        <w:t>2008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262;top:5140;width:6354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40"/>
                        </w:rPr>
                        <w:t>Руководство</w:t>
                      </w:r>
                      <w:r>
                        <w:rPr>
                          <w:rFonts w:ascii="Arial" w:hAnsi="Arial"/>
                          <w:b/>
                          <w:i/>
                          <w:spacing w:val="-32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sz w:val="40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spacing w:val="-32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sz w:val="40"/>
                        </w:rPr>
                        <w:t>эксплуатации</w:t>
                      </w:r>
                      <w:r>
                        <w:rPr>
                          <w:rFonts w:ascii="Arial" w:hAns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562;top:15209;width:2224;height:52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Copyright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©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2008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ComAp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s.r.o.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0"/>
                        <w:ind w:left="0" w:right="496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Written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by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Petr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Novák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Prague,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Czech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16"/>
                        </w:rPr>
                        <w:t>Republic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342;top:15025;width:3745;height:711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6"/>
                        </w:rPr>
                        <w:t>ComAp,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6"/>
                        </w:rPr>
                        <w:t>spol.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6"/>
                        </w:rPr>
                        <w:t>r.o.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Kundratka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2359/17,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180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00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Praha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8,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Czech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Republic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Tel: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+420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66316661,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Fax: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+420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66316647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16"/>
                        </w:rPr>
                        <w:t>E-mail: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16"/>
                        </w:rPr>
                        <w:t> </w:t>
                      </w:r>
                      <w:hyperlink r:id="rId6"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info@comap.cz,</w:t>
                        </w:r>
                      </w:hyperlink>
                      <w:r>
                        <w:rPr>
                          <w:rFonts w:ascii="Arial"/>
                          <w:color w:val="231F20"/>
                          <w:spacing w:val="-14"/>
                          <w:sz w:val="16"/>
                        </w:rPr>
                        <w:t> </w:t>
                      </w:r>
                      <w:hyperlink r:id="rId7">
                        <w:r>
                          <w:rPr>
                            <w:rFonts w:ascii="Arial"/>
                            <w:color w:val="0000FF"/>
                            <w:spacing w:val="-14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0000FF"/>
                            <w:sz w:val="16"/>
                            <w:u w:val="single" w:color="0000FF"/>
                          </w:rPr>
                          <w:t>www.comap.cz</w:t>
                        </w:r>
                        <w:r>
                          <w:rPr>
                            <w:rFonts w:ascii="Arial"/>
                            <w:color w:val="0000FF"/>
                            <w:w w:val="99"/>
                            <w:sz w:val="16"/>
                          </w:rPr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00" w:lineRule="atLeast"/>
        <w:ind w:left="66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415561" cy="736092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61" cy="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75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77443" cy="877443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443" cy="87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640" w:bottom="280" w:left="1680" w:right="12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44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/>
        <w:ind w:left="118" w:right="0"/>
        <w:jc w:val="left"/>
        <w:rPr>
          <w:b w:val="0"/>
          <w:bCs w:val="0"/>
        </w:rPr>
      </w:pPr>
      <w:bookmarkStart w:name="Содержание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spacing w:val="-1"/>
        </w:rPr>
        <w:t>Содержание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78" w:val="right" w:leader="dot"/>
            </w:tabs>
            <w:spacing w:line="230" w:lineRule="exact" w:before="248"/>
            <w:ind w:right="0"/>
            <w:jc w:val="left"/>
            <w:rPr>
              <w:rFonts w:ascii="Arial" w:hAnsi="Arial" w:cs="Arial" w:eastAsia="Arial"/>
            </w:rPr>
          </w:pPr>
          <w:hyperlink w:history="true" w:anchor="_bookmark0">
            <w:r>
              <w:rPr>
                <w:spacing w:val="-1"/>
              </w:rPr>
              <w:t>Содержание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</w:rPr>
              <w:t>2</w:t>
            </w:r>
          </w:hyperlink>
        </w:p>
        <w:p>
          <w:pPr>
            <w:pStyle w:val="TOC1"/>
            <w:tabs>
              <w:tab w:pos="9178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">
            <w:r>
              <w:rPr>
                <w:spacing w:val="-1"/>
              </w:rPr>
              <w:t>Общие положения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</w:rPr>
              <w:t>4</w:t>
            </w:r>
          </w:hyperlink>
        </w:p>
        <w:p>
          <w:pPr>
            <w:pStyle w:val="TOC2"/>
            <w:tabs>
              <w:tab w:pos="9181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">
            <w:r>
              <w:rPr/>
              <w:t>О</w:t>
            </w:r>
            <w:r>
              <w:rPr>
                <w:spacing w:val="-1"/>
              </w:rPr>
              <w:t> </w:t>
            </w:r>
            <w:r>
              <w:rPr/>
              <w:t>чем</w:t>
            </w:r>
            <w:r>
              <w:rPr>
                <w:spacing w:val="-1"/>
              </w:rPr>
              <w:t> данное руководство</w:t>
            </w:r>
            <w:r>
              <w:rPr>
                <w:rFonts w:ascii="Arial" w:hAnsi="Arial"/>
                <w:spacing w:val="-1"/>
              </w:rPr>
              <w:t>?</w:t>
              <w:tab/>
            </w:r>
            <w:r>
              <w:rPr>
                <w:rFonts w:ascii="Arial" w:hAnsi="Arial"/>
              </w:rPr>
              <w:t>4</w:t>
            </w:r>
          </w:hyperlink>
        </w:p>
        <w:p>
          <w:pPr>
            <w:pStyle w:val="TOC2"/>
            <w:tabs>
              <w:tab w:pos="9178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">
            <w:r>
              <w:rPr>
                <w:rFonts w:ascii="Arial" w:hAnsi="Arial"/>
                <w:spacing w:val="-1"/>
              </w:rPr>
              <w:t>!!</w:t>
            </w:r>
            <w:r>
              <w:rPr>
                <w:spacing w:val="-1"/>
              </w:rPr>
              <w:t>Внимание</w:t>
            </w:r>
            <w:r>
              <w:rPr>
                <w:rFonts w:ascii="Arial" w:hAnsi="Arial"/>
                <w:spacing w:val="-1"/>
              </w:rPr>
              <w:t>!!</w:t>
              <w:tab/>
            </w:r>
            <w:r>
              <w:rPr>
                <w:rFonts w:ascii="Arial" w:hAnsi="Arial"/>
              </w:rPr>
              <w:t>4</w:t>
            </w:r>
          </w:hyperlink>
        </w:p>
        <w:p>
          <w:pPr>
            <w:pStyle w:val="TOC2"/>
            <w:tabs>
              <w:tab w:pos="9178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">
            <w:r>
              <w:rPr>
                <w:spacing w:val="-1"/>
              </w:rPr>
              <w:t>ТЕКСТ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</w:rPr>
              <w:t>4</w:t>
            </w:r>
          </w:hyperlink>
        </w:p>
        <w:p>
          <w:pPr>
            <w:pStyle w:val="TOC2"/>
            <w:tabs>
              <w:tab w:pos="9181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r>
            <w:rPr>
              <w:spacing w:val="-1"/>
            </w:rPr>
            <w:t>Опасное напряжение</w:t>
          </w:r>
          <w:r>
            <w:rPr>
              <w:rFonts w:ascii="Arial" w:hAnsi="Arial"/>
              <w:spacing w:val="-1"/>
            </w:rPr>
            <w:tab/>
          </w:r>
          <w:r>
            <w:rPr>
              <w:rFonts w:ascii="Arial" w:hAnsi="Arial"/>
            </w:rPr>
            <w:t>1</w:t>
          </w:r>
        </w:p>
        <w:p>
          <w:pPr>
            <w:pStyle w:val="TOC2"/>
            <w:tabs>
              <w:tab w:pos="9181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r>
            <w:rPr>
              <w:spacing w:val="-1"/>
            </w:rPr>
            <w:t>Настройте </w:t>
          </w:r>
          <w:r>
            <w:rPr>
              <w:spacing w:val="-2"/>
            </w:rPr>
            <w:t>параметры</w:t>
          </w:r>
          <w:r>
            <w:rPr>
              <w:rFonts w:ascii="Arial" w:hAnsi="Arial"/>
              <w:spacing w:val="-2"/>
            </w:rPr>
            <w:tab/>
          </w:r>
          <w:r>
            <w:rPr>
              <w:rFonts w:ascii="Arial" w:hAnsi="Arial"/>
            </w:rPr>
            <w:t>1</w:t>
          </w:r>
        </w:p>
        <w:p>
          <w:pPr>
            <w:pStyle w:val="TOC1"/>
            <w:tabs>
              <w:tab w:pos="9181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">
            <w:r>
              <w:rPr>
                <w:spacing w:val="-1"/>
              </w:rPr>
              <w:t>ОСНОВНОЕ ОПИСАНИЕ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</w:rPr>
              <w:t>7</w:t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">
            <w:r>
              <w:rPr>
                <w:spacing w:val="-1"/>
              </w:rPr>
              <w:t>Описание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системы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контроллера</w:t>
            </w:r>
            <w:r>
              <w:rPr/>
              <w:t> </w:t>
            </w:r>
            <w:r>
              <w:rPr>
                <w:rFonts w:ascii="Arial" w:hAnsi="Arial"/>
                <w:spacing w:val="-1"/>
              </w:rPr>
              <w:t>(</w:t>
            </w:r>
            <w:r>
              <w:rPr>
                <w:spacing w:val="-1"/>
              </w:rPr>
              <w:t>включая </w:t>
            </w:r>
            <w:r>
              <w:rPr/>
              <w:t>все</w:t>
            </w:r>
            <w:r>
              <w:rPr>
                <w:spacing w:val="-1"/>
              </w:rPr>
              <w:t> опции</w:t>
            </w:r>
            <w:r>
              <w:rPr>
                <w:rFonts w:ascii="Arial" w:hAnsi="Arial"/>
                <w:spacing w:val="-1"/>
              </w:rPr>
              <w:t>)</w:t>
              <w:tab/>
            </w:r>
            <w:r>
              <w:rPr>
                <w:rFonts w:ascii="Arial" w:hAnsi="Arial"/>
              </w:rPr>
              <w:t>7</w:t>
            </w:r>
          </w:hyperlink>
        </w:p>
        <w:p>
          <w:pPr>
            <w:pStyle w:val="TOC2"/>
            <w:tabs>
              <w:tab w:pos="9181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">
            <w:r>
              <w:rPr>
                <w:spacing w:val="-1"/>
              </w:rPr>
              <w:t>Набор </w:t>
            </w:r>
            <w:r>
              <w:rPr>
                <w:spacing w:val="-2"/>
              </w:rPr>
              <w:t>оборудования</w:t>
            </w:r>
            <w:r>
              <w:rPr>
                <w:rFonts w:ascii="Arial" w:hAnsi="Arial"/>
                <w:spacing w:val="-2"/>
              </w:rPr>
              <w:tab/>
            </w:r>
            <w:r>
              <w:rPr>
                <w:rFonts w:ascii="Arial" w:hAnsi="Arial"/>
              </w:rPr>
              <w:t>7</w:t>
            </w:r>
          </w:hyperlink>
        </w:p>
        <w:p>
          <w:pPr>
            <w:pStyle w:val="TOC2"/>
            <w:tabs>
              <w:tab w:pos="9181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">
            <w:r>
              <w:rPr>
                <w:spacing w:val="-1"/>
              </w:rPr>
              <w:t>Модуль</w:t>
            </w:r>
            <w:r>
              <w:rPr/>
              <w:t> </w:t>
            </w:r>
            <w:r>
              <w:rPr>
                <w:spacing w:val="-1"/>
              </w:rPr>
              <w:t>связи </w:t>
            </w:r>
            <w:r>
              <w:rPr>
                <w:rFonts w:ascii="Arial" w:hAnsi="Arial"/>
                <w:spacing w:val="-1"/>
              </w:rPr>
              <w:t>IL-NT RS232</w:t>
              <w:tab/>
            </w:r>
            <w:r>
              <w:rPr>
                <w:rFonts w:ascii="Arial" w:hAnsi="Arial"/>
              </w:rPr>
              <w:t>7</w:t>
            </w:r>
          </w:hyperlink>
        </w:p>
        <w:p>
          <w:pPr>
            <w:pStyle w:val="TOC2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3">
            <w:r>
              <w:rPr>
                <w:spacing w:val="-1"/>
              </w:rPr>
              <w:t>Модуль</w:t>
            </w:r>
            <w:r>
              <w:rPr/>
              <w:t> </w:t>
            </w:r>
            <w:r>
              <w:rPr>
                <w:spacing w:val="-1"/>
              </w:rPr>
              <w:t>связи </w:t>
            </w:r>
            <w:r>
              <w:rPr>
                <w:rFonts w:ascii="Arial" w:hAnsi="Arial"/>
                <w:spacing w:val="-1"/>
              </w:rPr>
              <w:t>IL-NT S-USB</w:t>
              <w:tab/>
              <w:t>11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79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3">
            <w:r>
              <w:rPr>
                <w:spacing w:val="-1"/>
              </w:rPr>
              <w:t>Модуль</w:t>
            </w:r>
            <w:r>
              <w:rPr/>
              <w:t> </w:t>
            </w:r>
            <w:r>
              <w:rPr>
                <w:spacing w:val="-1"/>
              </w:rPr>
              <w:t>расширения аналоговых выходов</w:t>
            </w:r>
            <w:r>
              <w:rPr/>
              <w:t> </w:t>
            </w:r>
            <w:r>
              <w:rPr>
                <w:rFonts w:ascii="Arial" w:hAnsi="Arial"/>
                <w:spacing w:val="-1"/>
              </w:rPr>
              <w:t>IL-NT AOUT8</w:t>
              <w:tab/>
              <w:t>11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4">
            <w:r>
              <w:rPr>
                <w:spacing w:val="-1"/>
              </w:rPr>
              <w:t>Дистанционный пульт</w:t>
            </w:r>
            <w:r>
              <w:rPr/>
              <w:t> </w:t>
            </w:r>
            <w:r>
              <w:rPr>
                <w:spacing w:val="-1"/>
              </w:rPr>
              <w:t>управления </w:t>
            </w:r>
            <w:r>
              <w:rPr>
                <w:rFonts w:ascii="Arial" w:hAnsi="Arial"/>
                <w:spacing w:val="-1"/>
              </w:rPr>
              <w:t>IL-NT </w:t>
            </w:r>
            <w:r>
              <w:rPr>
                <w:rFonts w:ascii="Arial" w:hAnsi="Arial"/>
              </w:rPr>
              <w:t>RD</w:t>
            </w:r>
            <w:r>
              <w:rPr>
                <w:rFonts w:ascii="Arial" w:hAnsi="Arial"/>
                <w:spacing w:val="-1"/>
              </w:rPr>
              <w:t> (SW)</w:t>
              <w:tab/>
              <w:t>12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4">
            <w:r>
              <w:rPr>
                <w:spacing w:val="-1"/>
              </w:rPr>
              <w:t>Дистанционный сигнализатор </w:t>
            </w:r>
            <w:r>
              <w:rPr>
                <w:rFonts w:ascii="Arial" w:hAnsi="Arial"/>
              </w:rPr>
              <w:t>IGL</w:t>
            </w:r>
            <w:r>
              <w:rPr>
                <w:rFonts w:ascii="Arial" w:hAnsi="Arial"/>
                <w:spacing w:val="-1"/>
              </w:rPr>
              <w:t> </w:t>
            </w:r>
            <w:r>
              <w:rPr>
                <w:rFonts w:ascii="Arial" w:hAnsi="Arial"/>
              </w:rPr>
              <w:t>-</w:t>
            </w:r>
            <w:r>
              <w:rPr>
                <w:rFonts w:ascii="Arial" w:hAnsi="Arial"/>
                <w:spacing w:val="-1"/>
              </w:rPr>
              <w:t> RA15</w:t>
              <w:tab/>
              <w:t>12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3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5">
            <w:r>
              <w:rPr>
                <w:spacing w:val="-1"/>
              </w:rPr>
              <w:t>Модуль</w:t>
            </w:r>
            <w:r>
              <w:rPr/>
              <w:t> </w:t>
            </w:r>
            <w:r>
              <w:rPr>
                <w:rFonts w:ascii="Arial" w:hAnsi="Arial"/>
                <w:spacing w:val="-1"/>
              </w:rPr>
              <w:t>IG IOM/PTM</w:t>
              <w:tab/>
              <w:t>13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1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6">
            <w:r>
              <w:rPr>
                <w:spacing w:val="-1"/>
              </w:rPr>
              <w:t>Блок связи </w:t>
            </w:r>
            <w:r>
              <w:rPr/>
              <w:t>с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интернетом </w:t>
            </w:r>
            <w:r>
              <w:rPr>
                <w:rFonts w:ascii="Arial" w:hAnsi="Arial"/>
                <w:spacing w:val="-1"/>
              </w:rPr>
              <w:t>IG-IB</w:t>
              <w:tab/>
              <w:t>14</w:t>
            </w:r>
            <w:r>
              <w:rPr>
                <w:rFonts w:ascii="Arial" w:hAnsi="Arial"/>
              </w:rPr>
            </w:r>
          </w:hyperlink>
        </w:p>
        <w:p>
          <w:pPr>
            <w:pStyle w:val="TOC1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7">
            <w:r>
              <w:rPr>
                <w:spacing w:val="-1"/>
              </w:rPr>
              <w:t>Пользовательский </w:t>
            </w:r>
            <w:r>
              <w:rPr>
                <w:spacing w:val="-2"/>
              </w:rPr>
              <w:t>Интерфейс</w:t>
            </w:r>
            <w:r>
              <w:rPr>
                <w:rFonts w:ascii="Arial" w:hAnsi="Arial"/>
                <w:spacing w:val="-2"/>
              </w:rPr>
              <w:tab/>
            </w:r>
            <w:r>
              <w:rPr>
                <w:rFonts w:ascii="Arial" w:hAnsi="Arial"/>
                <w:spacing w:val="-1"/>
              </w:rPr>
              <w:t>15</w:t>
            </w:r>
            <w:r>
              <w:rPr>
                <w:rFonts w:ascii="Arial" w:hAnsi="Arial"/>
              </w:rPr>
            </w:r>
          </w:hyperlink>
        </w:p>
        <w:p>
          <w:pPr>
            <w:pStyle w:val="TOC1"/>
            <w:tabs>
              <w:tab w:pos="9178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8">
            <w:r>
              <w:rPr>
                <w:spacing w:val="-1"/>
              </w:rPr>
              <w:t>Клеммы </w:t>
            </w:r>
            <w:r>
              <w:rPr>
                <w:rFonts w:ascii="Arial" w:hAnsi="Arial"/>
                <w:spacing w:val="-1"/>
              </w:rPr>
              <w:t>IL-NT</w:t>
              <w:tab/>
              <w:t>16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1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8">
            <w:r>
              <w:rPr>
                <w:spacing w:val="-1"/>
              </w:rPr>
              <w:t>Клеммы </w:t>
            </w:r>
            <w:r>
              <w:rPr>
                <w:rFonts w:ascii="Arial" w:hAnsi="Arial"/>
                <w:spacing w:val="-1"/>
              </w:rPr>
              <w:t>IL-NT</w:t>
            </w:r>
            <w:r>
              <w:rPr>
                <w:rFonts w:ascii="Arial" w:hAnsi="Arial"/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лицевая</w:t>
            </w:r>
            <w:r>
              <w:rPr>
                <w:spacing w:val="-1"/>
              </w:rPr>
              <w:t> панель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16</w:t>
            </w:r>
            <w:r>
              <w:rPr>
                <w:rFonts w:ascii="Arial" w:hAnsi="Arial"/>
              </w:rPr>
            </w:r>
          </w:hyperlink>
        </w:p>
        <w:p>
          <w:pPr>
            <w:pStyle w:val="TOC1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9">
            <w:r>
              <w:rPr>
                <w:spacing w:val="-1"/>
              </w:rPr>
              <w:t>Рекомендуемое</w:t>
            </w:r>
            <w:r>
              <w:rPr/>
              <w:t> </w:t>
            </w:r>
            <w:r>
              <w:rPr>
                <w:spacing w:val="-1"/>
              </w:rPr>
              <w:t>подключение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17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9">
            <w:r>
              <w:rPr>
                <w:rFonts w:ascii="Arial" w:hAnsi="Arial" w:cs="Arial" w:eastAsia="Arial"/>
                <w:spacing w:val="-1"/>
              </w:rPr>
              <w:t>MRS (</w:t>
            </w:r>
            <w:r>
              <w:rPr>
                <w:spacing w:val="-1"/>
              </w:rPr>
              <w:t>ручное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дистанционное управление</w:t>
            </w:r>
            <w:r>
              <w:rPr>
                <w:rFonts w:ascii="Arial" w:hAnsi="Arial" w:cs="Arial" w:eastAsia="Arial"/>
                <w:spacing w:val="-1"/>
              </w:rPr>
              <w:t>) </w:t>
            </w:r>
            <w:r>
              <w:rPr>
                <w:rFonts w:ascii="Arial" w:hAnsi="Arial" w:cs="Arial" w:eastAsia="Arial"/>
              </w:rPr>
              <w:t>–</w:t>
            </w:r>
            <w:r>
              <w:rPr>
                <w:rFonts w:ascii="Arial" w:hAnsi="Arial" w:cs="Arial" w:eastAsia="Arial"/>
                <w:spacing w:val="-1"/>
              </w:rPr>
              <w:t> </w:t>
            </w:r>
            <w:r>
              <w:rPr>
                <w:spacing w:val="-1"/>
              </w:rPr>
              <w:t>Схема Подключений</w:t>
            </w:r>
            <w:r>
              <w:rPr>
                <w:rFonts w:ascii="Arial" w:hAnsi="Arial" w:cs="Arial" w:eastAsia="Arial"/>
                <w:spacing w:val="-1"/>
              </w:rPr>
              <w:tab/>
            </w:r>
            <w:r>
              <w:rPr>
                <w:rFonts w:ascii="Arial" w:hAnsi="Arial" w:cs="Arial" w:eastAsia="Arial"/>
                <w:spacing w:val="-1"/>
              </w:rPr>
              <w:t>17</w:t>
            </w:r>
            <w:r>
              <w:rPr>
                <w:rFonts w:ascii="Arial" w:hAnsi="Arial" w:cs="Arial" w:eastAsia="Arial"/>
              </w:rPr>
            </w:r>
          </w:hyperlink>
        </w:p>
        <w:p>
          <w:pPr>
            <w:pStyle w:val="TOC1"/>
            <w:tabs>
              <w:tab w:pos="9178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0">
            <w:r>
              <w:rPr>
                <w:spacing w:val="-1"/>
              </w:rPr>
              <w:t>Начало работы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18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0">
            <w:r>
              <w:rPr>
                <w:spacing w:val="-1"/>
              </w:rPr>
              <w:t>Порядок установки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18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78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1">
            <w:r>
              <w:rPr>
                <w:spacing w:val="-1"/>
              </w:rPr>
              <w:t>Измерение</w:t>
            </w:r>
            <w:r>
              <w:rPr/>
              <w:t> </w:t>
            </w:r>
            <w:r>
              <w:rPr>
                <w:spacing w:val="-1"/>
              </w:rPr>
              <w:t>тока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</w:rPr>
              <w:t>21</w:t>
            </w:r>
          </w:hyperlink>
        </w:p>
        <w:p>
          <w:pPr>
            <w:pStyle w:val="TOC2"/>
            <w:tabs>
              <w:tab w:pos="9182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2">
            <w:r>
              <w:rPr>
                <w:spacing w:val="-1"/>
              </w:rPr>
              <w:t>Измерение</w:t>
            </w:r>
            <w:r>
              <w:rPr/>
              <w:t> </w:t>
            </w:r>
            <w:r>
              <w:rPr>
                <w:spacing w:val="-1"/>
              </w:rPr>
              <w:t>напряжения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22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2">
            <w:r>
              <w:rPr>
                <w:spacing w:val="-1"/>
              </w:rPr>
              <w:t>Однофазное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применение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22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3">
            <w:r>
              <w:rPr>
                <w:spacing w:val="-1"/>
              </w:rPr>
              <w:t>Аналоговые</w:t>
            </w:r>
            <w:r>
              <w:rPr/>
              <w:t> </w:t>
            </w:r>
            <w:r>
              <w:rPr>
                <w:spacing w:val="-1"/>
              </w:rPr>
              <w:t>входы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23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4">
            <w:r>
              <w:rPr>
                <w:spacing w:val="-1"/>
              </w:rPr>
              <w:t>Подключение модулей расширения</w:t>
            </w:r>
            <w:r>
              <w:rPr>
                <w:spacing w:val="-2"/>
              </w:rPr>
              <w:t> </w:t>
            </w:r>
            <w:r>
              <w:rPr>
                <w:rFonts w:ascii="Arial" w:hAnsi="Arial"/>
                <w:spacing w:val="-1"/>
              </w:rPr>
              <w:t>(</w:t>
            </w:r>
            <w:r>
              <w:rPr>
                <w:spacing w:val="-1"/>
              </w:rPr>
              <w:t>шина </w:t>
            </w:r>
            <w:r>
              <w:rPr>
                <w:rFonts w:ascii="Arial" w:hAnsi="Arial"/>
                <w:spacing w:val="-1"/>
              </w:rPr>
              <w:t>CAN)</w:t>
              <w:tab/>
              <w:t>27</w:t>
            </w:r>
            <w:r>
              <w:rPr>
                <w:rFonts w:ascii="Arial" w:hAnsi="Arial"/>
              </w:rPr>
            </w:r>
          </w:hyperlink>
        </w:p>
        <w:p>
          <w:pPr>
            <w:pStyle w:val="TOC1"/>
            <w:tabs>
              <w:tab w:pos="9177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5">
            <w:r>
              <w:rPr>
                <w:spacing w:val="-1"/>
              </w:rPr>
              <w:t>Входы </w:t>
            </w:r>
            <w:r>
              <w:rPr/>
              <w:t>и</w:t>
            </w:r>
            <w:r>
              <w:rPr>
                <w:spacing w:val="-1"/>
              </w:rPr>
              <w:t> Выходы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28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5">
            <w:r>
              <w:rPr>
                <w:spacing w:val="-1"/>
              </w:rPr>
              <w:t>Бинарные входы </w:t>
            </w:r>
            <w:r>
              <w:rPr>
                <w:rFonts w:ascii="Arial" w:hAnsi="Arial" w:cs="Arial" w:eastAsia="Arial"/>
              </w:rPr>
              <w:t>IL-NT</w:t>
            </w:r>
            <w:r>
              <w:rPr>
                <w:rFonts w:ascii="Arial" w:hAnsi="Arial" w:cs="Arial" w:eastAsia="Arial"/>
                <w:spacing w:val="-1"/>
              </w:rPr>
              <w:t> </w:t>
            </w:r>
            <w:r>
              <w:rPr>
                <w:rFonts w:ascii="Arial" w:hAnsi="Arial" w:cs="Arial" w:eastAsia="Arial"/>
              </w:rPr>
              <w:t>–</w:t>
            </w:r>
            <w:r>
              <w:rPr>
                <w:rFonts w:ascii="Arial" w:hAnsi="Arial" w:cs="Arial" w:eastAsia="Arial"/>
                <w:spacing w:val="-2"/>
              </w:rPr>
              <w:t> </w:t>
            </w:r>
            <w:r>
              <w:rPr>
                <w:spacing w:val="-1"/>
              </w:rPr>
              <w:t>заводская конфигурация</w:t>
            </w:r>
            <w:r>
              <w:rPr>
                <w:rFonts w:ascii="Arial" w:hAnsi="Arial" w:cs="Arial" w:eastAsia="Arial"/>
                <w:spacing w:val="-1"/>
              </w:rPr>
              <w:tab/>
            </w:r>
            <w:r>
              <w:rPr>
                <w:rFonts w:ascii="Arial" w:hAnsi="Arial" w:cs="Arial" w:eastAsia="Arial"/>
                <w:spacing w:val="-1"/>
              </w:rPr>
              <w:t>28</w:t>
            </w:r>
            <w:r>
              <w:rPr>
                <w:rFonts w:ascii="Arial" w:hAnsi="Arial" w:cs="Arial" w:eastAsia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5">
            <w:r>
              <w:rPr/>
              <w:t>Список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бинарных входов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28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6">
            <w:r>
              <w:rPr>
                <w:spacing w:val="-1"/>
              </w:rPr>
              <w:t>Бинарные выходы </w:t>
            </w:r>
            <w:r>
              <w:rPr>
                <w:rFonts w:ascii="Arial" w:hAnsi="Arial" w:cs="Arial" w:eastAsia="Arial"/>
              </w:rPr>
              <w:t>IL-NT</w:t>
            </w:r>
            <w:r>
              <w:rPr>
                <w:rFonts w:ascii="Arial" w:hAnsi="Arial" w:cs="Arial" w:eastAsia="Arial"/>
                <w:spacing w:val="-2"/>
              </w:rPr>
              <w:t> </w:t>
            </w:r>
            <w:r>
              <w:rPr>
                <w:rFonts w:ascii="Arial" w:hAnsi="Arial" w:cs="Arial" w:eastAsia="Arial"/>
              </w:rPr>
              <w:t>– </w:t>
            </w:r>
            <w:r>
              <w:rPr>
                <w:spacing w:val="-1"/>
              </w:rPr>
              <w:t>заводская конфигурация</w:t>
            </w:r>
            <w:r>
              <w:rPr>
                <w:rFonts w:ascii="Arial" w:hAnsi="Arial" w:cs="Arial" w:eastAsia="Arial"/>
                <w:spacing w:val="-1"/>
              </w:rPr>
              <w:tab/>
            </w:r>
            <w:r>
              <w:rPr>
                <w:rFonts w:ascii="Arial" w:hAnsi="Arial" w:cs="Arial" w:eastAsia="Arial"/>
                <w:spacing w:val="-1"/>
              </w:rPr>
              <w:t>31</w:t>
            </w:r>
            <w:r>
              <w:rPr>
                <w:rFonts w:ascii="Arial" w:hAnsi="Arial" w:cs="Arial" w:eastAsia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6">
            <w:r>
              <w:rPr/>
              <w:t>Список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бинарных выходов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31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7">
            <w:r>
              <w:rPr>
                <w:spacing w:val="-1"/>
              </w:rPr>
              <w:t>Аналоговые</w:t>
            </w:r>
            <w:r>
              <w:rPr/>
              <w:t> </w:t>
            </w:r>
            <w:r>
              <w:rPr>
                <w:spacing w:val="-1"/>
              </w:rPr>
              <w:t>входы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38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3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8">
            <w:r>
              <w:rPr>
                <w:spacing w:val="-1"/>
              </w:rPr>
              <w:t>Аналоговые</w:t>
            </w:r>
            <w:r>
              <w:rPr/>
              <w:t> </w:t>
            </w:r>
            <w:r>
              <w:rPr>
                <w:spacing w:val="-1"/>
              </w:rPr>
              <w:t>выходы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39</w:t>
            </w:r>
            <w:r>
              <w:rPr>
                <w:rFonts w:ascii="Arial" w:hAnsi="Arial"/>
              </w:rPr>
            </w:r>
          </w:hyperlink>
        </w:p>
        <w:p>
          <w:pPr>
            <w:pStyle w:val="TOC1"/>
            <w:tabs>
              <w:tab w:pos="9182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9">
            <w:r>
              <w:rPr>
                <w:rFonts w:ascii="Arial" w:hAnsi="Arial"/>
              </w:rPr>
              <w:t>Setpoints</w:t>
            </w:r>
            <w:r>
              <w:rPr>
                <w:rFonts w:ascii="Arial" w:hAnsi="Arial"/>
                <w:spacing w:val="-1"/>
              </w:rPr>
              <w:t> (</w:t>
            </w:r>
            <w:r>
              <w:rPr>
                <w:spacing w:val="-1"/>
              </w:rPr>
              <w:t>Параметры</w:t>
            </w:r>
            <w:r>
              <w:rPr>
                <w:rFonts w:ascii="Arial" w:hAnsi="Arial"/>
                <w:spacing w:val="-1"/>
              </w:rPr>
              <w:t>)</w:t>
              <w:tab/>
              <w:t>40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9">
            <w:r>
              <w:rPr>
                <w:rFonts w:ascii="Arial" w:hAnsi="Arial"/>
                <w:spacing w:val="-1"/>
              </w:rPr>
              <w:t>Password (</w:t>
            </w:r>
            <w:r>
              <w:rPr>
                <w:spacing w:val="-1"/>
              </w:rPr>
              <w:t>Пароль</w:t>
            </w:r>
            <w:r>
              <w:rPr>
                <w:rFonts w:ascii="Arial" w:hAnsi="Arial"/>
                <w:spacing w:val="-1"/>
              </w:rPr>
              <w:t>)</w:t>
              <w:tab/>
              <w:t>40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9">
            <w:r>
              <w:rPr>
                <w:rFonts w:ascii="Arial" w:hAnsi="Arial"/>
                <w:spacing w:val="-1"/>
              </w:rPr>
              <w:t>Basic</w:t>
            </w:r>
            <w:r>
              <w:rPr>
                <w:rFonts w:ascii="Arial" w:hAnsi="Arial"/>
              </w:rPr>
              <w:t> </w:t>
            </w:r>
            <w:r>
              <w:rPr>
                <w:rFonts w:ascii="Arial" w:hAnsi="Arial"/>
                <w:spacing w:val="-1"/>
              </w:rPr>
              <w:t>Settings</w:t>
            </w:r>
            <w:r>
              <w:rPr>
                <w:rFonts w:ascii="Arial" w:hAnsi="Arial"/>
              </w:rPr>
              <w:t> </w:t>
            </w:r>
            <w:r>
              <w:rPr>
                <w:rFonts w:ascii="Arial" w:hAnsi="Arial"/>
                <w:spacing w:val="-1"/>
              </w:rPr>
              <w:t>(</w:t>
            </w:r>
            <w:r>
              <w:rPr>
                <w:spacing w:val="-1"/>
              </w:rPr>
              <w:t>Уставки</w:t>
            </w:r>
            <w:r>
              <w:rPr>
                <w:rFonts w:ascii="Arial" w:hAnsi="Arial"/>
                <w:spacing w:val="-1"/>
              </w:rPr>
              <w:t>)</w:t>
              <w:tab/>
              <w:t>40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0">
            <w:r>
              <w:rPr>
                <w:rFonts w:ascii="Arial" w:hAnsi="Arial"/>
                <w:spacing w:val="-1"/>
              </w:rPr>
              <w:t>Engine Params (</w:t>
            </w:r>
            <w:r>
              <w:rPr>
                <w:spacing w:val="-1"/>
              </w:rPr>
              <w:t>ПарамДвигат</w:t>
            </w:r>
            <w:r>
              <w:rPr>
                <w:rFonts w:ascii="Arial" w:hAnsi="Arial"/>
                <w:spacing w:val="-1"/>
              </w:rPr>
              <w:t>)</w:t>
              <w:tab/>
              <w:t>42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1">
            <w:r>
              <w:rPr>
                <w:rFonts w:ascii="Arial" w:hAnsi="Arial"/>
                <w:spacing w:val="-1"/>
              </w:rPr>
              <w:t>Engine Protect </w:t>
            </w:r>
            <w:r>
              <w:rPr>
                <w:rFonts w:ascii="Arial" w:hAnsi="Arial"/>
              </w:rPr>
              <w:t>(</w:t>
            </w:r>
            <w:r>
              <w:rPr/>
              <w:t>Защ</w:t>
            </w:r>
            <w:r>
              <w:rPr>
                <w:spacing w:val="-1"/>
              </w:rPr>
              <w:t> Двигат</w:t>
            </w:r>
            <w:r>
              <w:rPr>
                <w:rFonts w:ascii="Arial" w:hAnsi="Arial"/>
                <w:spacing w:val="-1"/>
              </w:rPr>
              <w:t>)</w:t>
              <w:tab/>
              <w:t>46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2">
            <w:r>
              <w:rPr>
                <w:rFonts w:ascii="Arial" w:hAnsi="Arial"/>
                <w:spacing w:val="-1"/>
              </w:rPr>
              <w:t>Gener Protect </w:t>
            </w:r>
            <w:r>
              <w:rPr>
                <w:rFonts w:ascii="Arial" w:hAnsi="Arial"/>
              </w:rPr>
              <w:t>(</w:t>
            </w:r>
            <w:r>
              <w:rPr/>
              <w:t>Защ</w:t>
            </w:r>
            <w:r>
              <w:rPr>
                <w:spacing w:val="-1"/>
              </w:rPr>
              <w:t> Генер</w:t>
            </w:r>
            <w:r>
              <w:rPr>
                <w:rFonts w:ascii="Arial" w:hAnsi="Arial"/>
                <w:spacing w:val="-1"/>
              </w:rPr>
              <w:t>)</w:t>
              <w:tab/>
              <w:t>48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3">
            <w:r>
              <w:rPr>
                <w:rFonts w:ascii="Arial" w:hAnsi="Arial"/>
                <w:spacing w:val="-1"/>
              </w:rPr>
              <w:t>Date/Time</w:t>
            </w:r>
            <w:r>
              <w:rPr>
                <w:rFonts w:ascii="Arial" w:hAnsi="Arial"/>
                <w:spacing w:val="-2"/>
              </w:rPr>
              <w:t> </w:t>
            </w:r>
            <w:r>
              <w:rPr>
                <w:rFonts w:ascii="Arial" w:hAnsi="Arial"/>
                <w:spacing w:val="-1"/>
              </w:rPr>
              <w:t>(</w:t>
            </w:r>
            <w:r>
              <w:rPr>
                <w:spacing w:val="-1"/>
              </w:rPr>
              <w:t>Дата</w:t>
            </w:r>
            <w:r>
              <w:rPr>
                <w:rFonts w:ascii="Arial" w:hAnsi="Arial"/>
                <w:spacing w:val="-1"/>
              </w:rPr>
              <w:t>/</w:t>
            </w:r>
            <w:r>
              <w:rPr>
                <w:spacing w:val="-1"/>
              </w:rPr>
              <w:t>Время</w:t>
            </w:r>
            <w:r>
              <w:rPr>
                <w:rFonts w:ascii="Arial" w:hAnsi="Arial"/>
                <w:spacing w:val="-1"/>
              </w:rPr>
              <w:t>)</w:t>
              <w:tab/>
              <w:t>50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4">
            <w:r>
              <w:rPr>
                <w:rFonts w:ascii="Arial" w:hAnsi="Arial"/>
                <w:spacing w:val="-1"/>
              </w:rPr>
              <w:t>Sensors</w:t>
            </w:r>
            <w:r>
              <w:rPr>
                <w:rFonts w:ascii="Arial" w:hAnsi="Arial"/>
              </w:rPr>
              <w:t> </w:t>
            </w:r>
            <w:r>
              <w:rPr>
                <w:rFonts w:ascii="Arial" w:hAnsi="Arial"/>
                <w:spacing w:val="-1"/>
              </w:rPr>
              <w:t>Spec</w:t>
            </w:r>
            <w:r>
              <w:rPr>
                <w:rFonts w:ascii="Arial" w:hAnsi="Arial"/>
              </w:rPr>
              <w:t> </w:t>
            </w:r>
            <w:r>
              <w:rPr>
                <w:rFonts w:ascii="Arial" w:hAnsi="Arial"/>
                <w:spacing w:val="-1"/>
              </w:rPr>
              <w:t>(</w:t>
            </w:r>
            <w:r>
              <w:rPr>
                <w:spacing w:val="-1"/>
              </w:rPr>
              <w:t>ХаракДатчиков</w:t>
            </w:r>
            <w:r>
              <w:rPr>
                <w:rFonts w:ascii="Arial" w:hAnsi="Arial"/>
                <w:spacing w:val="-1"/>
              </w:rPr>
              <w:t>)</w:t>
              <w:tab/>
              <w:t>51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1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4">
            <w:r>
              <w:rPr>
                <w:rFonts w:ascii="Arial" w:hAnsi="Arial"/>
                <w:spacing w:val="-1"/>
              </w:rPr>
              <w:t>*Extension</w:t>
            </w:r>
            <w:r>
              <w:rPr>
                <w:rFonts w:ascii="Arial" w:hAnsi="Arial"/>
              </w:rPr>
              <w:t> I/O</w:t>
            </w:r>
            <w:r>
              <w:rPr>
                <w:rFonts w:ascii="Arial" w:hAnsi="Arial"/>
                <w:spacing w:val="-1"/>
              </w:rPr>
              <w:t> (*</w:t>
            </w:r>
            <w:r>
              <w:rPr>
                <w:spacing w:val="-1"/>
              </w:rPr>
              <w:t>Вх</w:t>
            </w:r>
            <w:r>
              <w:rPr>
                <w:rFonts w:ascii="Arial" w:hAnsi="Arial"/>
                <w:spacing w:val="-1"/>
              </w:rPr>
              <w:t>/</w:t>
            </w:r>
            <w:r>
              <w:rPr>
                <w:spacing w:val="-1"/>
              </w:rPr>
              <w:t>Вых модуля</w:t>
            </w:r>
            <w:r>
              <w:rPr>
                <w:rFonts w:ascii="Arial" w:hAnsi="Arial"/>
                <w:spacing w:val="-1"/>
              </w:rPr>
              <w:t>)</w:t>
              <w:tab/>
              <w:t>51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5">
            <w:r>
              <w:rPr>
                <w:rFonts w:ascii="Arial"/>
                <w:spacing w:val="-1"/>
              </w:rPr>
              <w:t>SMS/E-Mail (SMS/E-mail)</w:t>
              <w:tab/>
              <w:t>52</w:t>
            </w:r>
            <w:r>
              <w:rPr>
                <w:rFonts w:ascii="Arial"/>
              </w:rPr>
            </w:r>
          </w:hyperlink>
        </w:p>
        <w:p>
          <w:pPr>
            <w:pStyle w:val="TOC1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6">
            <w:r>
              <w:rPr>
                <w:rFonts w:ascii="Arial" w:hAnsi="Arial"/>
                <w:spacing w:val="-1"/>
              </w:rPr>
              <w:t>*</w:t>
            </w:r>
            <w:r>
              <w:rPr>
                <w:spacing w:val="-1"/>
              </w:rPr>
              <w:t>Поддержка</w:t>
            </w:r>
            <w:r>
              <w:rPr/>
              <w:t> </w:t>
            </w:r>
            <w:r>
              <w:rPr>
                <w:spacing w:val="-1"/>
              </w:rPr>
              <w:t>двигателей </w:t>
            </w:r>
            <w:r>
              <w:rPr/>
              <w:t>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  <w:spacing w:val="-1"/>
              </w:rPr>
              <w:t>ECU</w:t>
              <w:tab/>
              <w:t>54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1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7">
            <w:r>
              <w:rPr>
                <w:spacing w:val="-1"/>
              </w:rPr>
              <w:t>Значения</w:t>
            </w:r>
            <w:r>
              <w:rPr>
                <w:rFonts w:ascii="Arial" w:hAnsi="Arial"/>
                <w:spacing w:val="-1"/>
              </w:rPr>
              <w:t>, </w:t>
            </w:r>
            <w:r>
              <w:rPr>
                <w:spacing w:val="-1"/>
              </w:rPr>
              <w:t>считываемые</w:t>
            </w:r>
            <w:r>
              <w:rPr>
                <w:spacing w:val="-2"/>
              </w:rPr>
              <w:t> </w:t>
            </w:r>
            <w:r>
              <w:rPr/>
              <w:t>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  <w:spacing w:val="-1"/>
              </w:rPr>
              <w:t>ECU</w:t>
              <w:tab/>
              <w:t>55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7">
            <w:r>
              <w:rPr>
                <w:spacing w:val="-1"/>
              </w:rPr>
              <w:t>Диагностические сообщения считанные</w:t>
            </w:r>
            <w:r>
              <w:rPr>
                <w:spacing w:val="54"/>
              </w:rPr>
              <w:t> </w:t>
            </w:r>
            <w:r>
              <w:rPr/>
              <w:t>с </w:t>
            </w:r>
            <w:r>
              <w:rPr>
                <w:rFonts w:ascii="Arial" w:hAnsi="Arial"/>
                <w:spacing w:val="-1"/>
              </w:rPr>
              <w:t>ECU</w:t>
              <w:tab/>
              <w:t>55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0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8">
            <w:r>
              <w:rPr>
                <w:spacing w:val="-1"/>
              </w:rPr>
              <w:t>Аналоговые</w:t>
            </w:r>
            <w:r>
              <w:rPr/>
              <w:t> </w:t>
            </w:r>
            <w:r>
              <w:rPr>
                <w:spacing w:val="-1"/>
              </w:rPr>
              <w:t>входы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56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29">
            <w:r>
              <w:rPr>
                <w:spacing w:val="-1"/>
              </w:rPr>
              <w:t>Правила </w:t>
            </w:r>
            <w:r>
              <w:rPr>
                <w:spacing w:val="-2"/>
              </w:rPr>
              <w:t>подключения</w:t>
            </w:r>
            <w:r>
              <w:rPr>
                <w:rFonts w:ascii="Arial" w:hAnsi="Arial"/>
                <w:spacing w:val="-2"/>
              </w:rPr>
              <w:tab/>
            </w:r>
            <w:r>
              <w:rPr>
                <w:rFonts w:ascii="Arial" w:hAnsi="Arial"/>
                <w:spacing w:val="-1"/>
              </w:rPr>
              <w:t>57</w:t>
            </w:r>
            <w:r>
              <w:rPr>
                <w:rFonts w:ascii="Arial" w:hAnsi="Arial"/>
              </w:rPr>
            </w:r>
          </w:hyperlink>
        </w:p>
        <w:p>
          <w:pPr>
            <w:pStyle w:val="TOC1"/>
            <w:tabs>
              <w:tab w:pos="9183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30">
            <w:r>
              <w:rPr>
                <w:spacing w:val="-1"/>
              </w:rPr>
              <w:t>Характеристика датчика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60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2" w:val="right" w:leader="dot"/>
            </w:tabs>
            <w:spacing w:line="230" w:lineRule="exact"/>
            <w:ind w:right="0"/>
            <w:jc w:val="left"/>
            <w:rPr>
              <w:rFonts w:ascii="Arial" w:hAnsi="Arial" w:cs="Arial" w:eastAsia="Arial"/>
            </w:rPr>
          </w:pPr>
          <w:hyperlink w:history="true" w:anchor="_bookmark30">
            <w:r>
              <w:rPr>
                <w:spacing w:val="-1"/>
              </w:rPr>
              <w:t>Основы калибровки датчиков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60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tabs>
              <w:tab w:pos="9181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30">
            <w:r>
              <w:rPr>
                <w:spacing w:val="-1"/>
              </w:rPr>
              <w:t>Стандартные</w:t>
            </w:r>
            <w:r>
              <w:rPr/>
              <w:t> </w:t>
            </w:r>
            <w:r>
              <w:rPr>
                <w:spacing w:val="-1"/>
              </w:rPr>
              <w:t>графики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датчиков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60</w:t>
            </w:r>
            <w:r>
              <w:rPr>
                <w:rFonts w:ascii="Arial" w:hAnsi="Arial"/>
              </w:rPr>
            </w:r>
          </w:hyperlink>
        </w:p>
        <w:p>
          <w:pPr>
            <w:pStyle w:val="TOC1"/>
            <w:tabs>
              <w:tab w:pos="918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31">
            <w:r>
              <w:rPr>
                <w:spacing w:val="-1"/>
              </w:rPr>
              <w:t>ОПИСАНИЕ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ФУНКЦИЙ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</w:rPr>
              <w:t>61</w:t>
            </w:r>
            <w:r>
              <w:rPr>
                <w:rFonts w:ascii="Arial" w:hAnsi="Arial"/>
              </w:rPr>
            </w:r>
          </w:hyperlink>
        </w:p>
        <w:p>
          <w:pPr>
            <w:pStyle w:val="TOC1"/>
            <w:tabs>
              <w:tab w:pos="9191" w:val="right" w:leader="none"/>
            </w:tabs>
            <w:spacing w:line="264" w:lineRule="exact" w:before="296"/>
            <w:ind w:right="0"/>
            <w:jc w:val="left"/>
            <w:rPr>
              <w:rFonts w:ascii="Arial" w:hAnsi="Arial" w:cs="Arial" w:eastAsia="Arial"/>
            </w:rPr>
          </w:pPr>
          <w:r>
            <w:rPr>
              <w:rFonts w:ascii="Arial" w:hAnsi="Arial" w:cs="Arial" w:eastAsia="Arial"/>
              <w:spacing w:val="-1"/>
            </w:rPr>
            <w:t>InteliLite</w:t>
          </w:r>
          <w:r>
            <w:rPr>
              <w:rFonts w:ascii="Arial" w:hAnsi="Arial" w:cs="Arial" w:eastAsia="Arial"/>
              <w:spacing w:val="-1"/>
              <w:position w:val="10"/>
              <w:sz w:val="13"/>
              <w:szCs w:val="13"/>
            </w:rPr>
            <w:t>NT</w:t>
          </w:r>
          <w:r>
            <w:rPr>
              <w:rFonts w:ascii="Arial" w:hAnsi="Arial" w:cs="Arial" w:eastAsia="Arial"/>
              <w:spacing w:val="20"/>
              <w:position w:val="10"/>
              <w:sz w:val="13"/>
              <w:szCs w:val="13"/>
            </w:rPr>
            <w:t> </w:t>
          </w:r>
          <w:r>
            <w:rPr>
              <w:rFonts w:ascii="Arial" w:hAnsi="Arial" w:cs="Arial" w:eastAsia="Arial"/>
            </w:rPr>
            <w:t>–</w:t>
          </w:r>
          <w:r>
            <w:rPr>
              <w:rFonts w:ascii="Arial" w:hAnsi="Arial" w:cs="Arial" w:eastAsia="Arial"/>
              <w:spacing w:val="-2"/>
            </w:rPr>
            <w:t> </w:t>
          </w:r>
          <w:r>
            <w:rPr>
              <w:rFonts w:ascii="Arial" w:hAnsi="Arial" w:cs="Arial" w:eastAsia="Arial"/>
              <w:spacing w:val="-1"/>
            </w:rPr>
            <w:t>MRS10/11/15/16, SW version 1.3,</w:t>
          </w:r>
          <w:r>
            <w:rPr>
              <w:rFonts w:ascii="Arial" w:hAnsi="Arial" w:cs="Arial" w:eastAsia="Arial"/>
              <w:spacing w:val="-2"/>
            </w:rPr>
            <w:t> </w:t>
          </w:r>
          <w:r>
            <w:rPr>
              <w:rFonts w:ascii="Arial" w:hAnsi="Arial" w:cs="Arial" w:eastAsia="Arial"/>
              <w:spacing w:val="-1"/>
            </w:rPr>
            <w:t>©ComAp </w:t>
          </w:r>
          <w:r>
            <w:rPr>
              <w:rFonts w:ascii="Arial" w:hAnsi="Arial" w:cs="Arial" w:eastAsia="Arial"/>
            </w:rPr>
            <w:t>–</w:t>
          </w:r>
          <w:r>
            <w:rPr>
              <w:rFonts w:ascii="Arial" w:hAnsi="Arial" w:cs="Arial" w:eastAsia="Arial"/>
              <w:spacing w:val="-1"/>
            </w:rPr>
            <w:t> July </w:t>
          </w:r>
          <w:r>
            <w:rPr>
              <w:rFonts w:ascii="Arial" w:hAnsi="Arial" w:cs="Arial" w:eastAsia="Arial"/>
              <w:spacing w:val="-2"/>
            </w:rPr>
            <w:t>2008</w:t>
            <w:tab/>
          </w:r>
          <w:r>
            <w:rPr>
              <w:rFonts w:ascii="Arial" w:hAnsi="Arial" w:cs="Arial" w:eastAsia="Arial"/>
            </w:rPr>
            <w:t>2</w:t>
          </w:r>
        </w:p>
      </w:sdtContent>
    </w:sdt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68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tabs>
          <w:tab w:pos="8960" w:val="left" w:leader="dot"/>
        </w:tabs>
        <w:spacing w:line="230" w:lineRule="exact" w:before="171"/>
        <w:ind w:left="358" w:right="0"/>
        <w:jc w:val="left"/>
        <w:rPr>
          <w:rFonts w:ascii="Arial" w:hAnsi="Arial" w:cs="Arial" w:eastAsia="Arial"/>
        </w:rPr>
      </w:pPr>
      <w:hyperlink w:history="true" w:anchor="_bookmark31">
        <w:r>
          <w:rPr>
            <w:rFonts w:ascii="Arial" w:hAnsi="Arial"/>
          </w:rPr>
          <w:t>OFF</w:t>
        </w:r>
        <w:r>
          <w:rPr>
            <w:rFonts w:ascii="Arial" w:hAnsi="Arial"/>
            <w:spacing w:val="-1"/>
          </w:rPr>
          <w:t> Mode (</w:t>
        </w:r>
        <w:r>
          <w:rPr>
            <w:spacing w:val="-1"/>
          </w:rPr>
          <w:t>Режим ВЫКЛ</w:t>
        </w:r>
        <w:r>
          <w:rPr>
            <w:rFonts w:ascii="Arial" w:hAnsi="Arial"/>
            <w:spacing w:val="-1"/>
          </w:rPr>
          <w:t>)</w:t>
          <w:tab/>
          <w:t>61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1">
        <w:r>
          <w:rPr>
            <w:rFonts w:ascii="Arial" w:hAnsi="Arial"/>
          </w:rPr>
          <w:t>MAN</w:t>
        </w:r>
        <w:r>
          <w:rPr>
            <w:rFonts w:ascii="Arial" w:hAnsi="Arial"/>
            <w:spacing w:val="-1"/>
          </w:rPr>
          <w:t> </w:t>
        </w:r>
        <w:r>
          <w:rPr>
            <w:rFonts w:ascii="Arial" w:hAnsi="Arial"/>
          </w:rPr>
          <w:t>Mode</w:t>
        </w:r>
        <w:r>
          <w:rPr>
            <w:rFonts w:ascii="Arial" w:hAnsi="Arial"/>
            <w:spacing w:val="-2"/>
          </w:rPr>
          <w:t> </w:t>
        </w:r>
        <w:r>
          <w:rPr>
            <w:rFonts w:ascii="Arial" w:hAnsi="Arial"/>
            <w:spacing w:val="-1"/>
          </w:rPr>
          <w:t>(</w:t>
        </w:r>
        <w:r>
          <w:rPr>
            <w:spacing w:val="-1"/>
          </w:rPr>
          <w:t>Режим РУЧН</w:t>
        </w:r>
        <w:r>
          <w:rPr>
            <w:rFonts w:ascii="Arial" w:hAnsi="Arial"/>
            <w:spacing w:val="-1"/>
          </w:rPr>
          <w:t>)</w:t>
          <w:tab/>
          <w:t>61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40" w:lineRule="auto"/>
        <w:ind w:left="358" w:right="0"/>
        <w:jc w:val="left"/>
        <w:rPr>
          <w:rFonts w:ascii="Arial" w:hAnsi="Arial" w:cs="Arial" w:eastAsia="Arial"/>
        </w:rPr>
      </w:pPr>
      <w:hyperlink w:history="true" w:anchor="_bookmark32">
        <w:r>
          <w:rPr>
            <w:rFonts w:ascii="Arial" w:hAnsi="Arial"/>
          </w:rPr>
          <w:t>AUT</w:t>
        </w:r>
        <w:r>
          <w:rPr>
            <w:rFonts w:ascii="Arial" w:hAnsi="Arial"/>
            <w:spacing w:val="-1"/>
          </w:rPr>
          <w:t> </w:t>
        </w:r>
        <w:r>
          <w:rPr>
            <w:rFonts w:ascii="Arial" w:hAnsi="Arial"/>
          </w:rPr>
          <w:t>Mode</w:t>
        </w:r>
        <w:r>
          <w:rPr>
            <w:rFonts w:ascii="Arial" w:hAnsi="Arial"/>
            <w:spacing w:val="-2"/>
          </w:rPr>
          <w:t> </w:t>
        </w:r>
        <w:r>
          <w:rPr>
            <w:rFonts w:ascii="Arial" w:hAnsi="Arial"/>
            <w:spacing w:val="-1"/>
          </w:rPr>
          <w:t>(</w:t>
        </w:r>
        <w:r>
          <w:rPr>
            <w:spacing w:val="-1"/>
          </w:rPr>
          <w:t>Режим АВТО</w:t>
        </w:r>
        <w:r>
          <w:rPr>
            <w:rFonts w:ascii="Arial" w:hAnsi="Arial"/>
            <w:spacing w:val="-1"/>
          </w:rPr>
          <w:t>)</w:t>
          <w:tab/>
          <w:t>63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78" w:val="right" w:leader="dot"/>
        </w:tabs>
        <w:spacing w:line="230" w:lineRule="exact"/>
        <w:ind w:left="118" w:right="0"/>
        <w:jc w:val="left"/>
        <w:rPr>
          <w:rFonts w:ascii="Arial" w:hAnsi="Arial" w:cs="Arial" w:eastAsia="Arial"/>
        </w:rPr>
      </w:pPr>
      <w:hyperlink w:history="true" w:anchor="_bookmark33">
        <w:r>
          <w:rPr>
            <w:spacing w:val="-1"/>
          </w:rPr>
          <w:t>Аварии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64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3">
        <w:r>
          <w:rPr>
            <w:spacing w:val="-1"/>
          </w:rPr>
          <w:t>Отказ</w:t>
        </w:r>
        <w:r>
          <w:rPr/>
          <w:t> </w:t>
        </w:r>
        <w:r>
          <w:rPr>
            <w:spacing w:val="-1"/>
          </w:rPr>
          <w:t>датчика </w:t>
        </w:r>
        <w:r>
          <w:rPr>
            <w:rFonts w:ascii="Arial" w:hAnsi="Arial"/>
            <w:spacing w:val="-1"/>
          </w:rPr>
          <w:t>(FLS (</w:t>
        </w:r>
        <w:r>
          <w:rPr>
            <w:spacing w:val="-1"/>
          </w:rPr>
          <w:t>Отк</w:t>
        </w:r>
        <w:r>
          <w:rPr>
            <w:rFonts w:ascii="Arial" w:hAnsi="Arial"/>
            <w:spacing w:val="-1"/>
          </w:rPr>
          <w:t>))</w:t>
          <w:tab/>
          <w:t>64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3" w:val="right" w:leader="dot"/>
        </w:tabs>
        <w:spacing w:line="240" w:lineRule="auto"/>
        <w:ind w:left="358" w:right="0"/>
        <w:jc w:val="left"/>
        <w:rPr>
          <w:rFonts w:ascii="Arial" w:hAnsi="Arial" w:cs="Arial" w:eastAsia="Arial"/>
        </w:rPr>
      </w:pPr>
      <w:hyperlink w:history="true" w:anchor="_bookmark33">
        <w:r>
          <w:rPr>
            <w:spacing w:val="-1"/>
          </w:rPr>
          <w:t>Тревога</w:t>
        </w:r>
        <w:r>
          <w:rPr/>
          <w:t> </w:t>
        </w:r>
        <w:r>
          <w:rPr>
            <w:rFonts w:ascii="Arial" w:hAnsi="Arial"/>
            <w:spacing w:val="-1"/>
          </w:rPr>
          <w:t>(WRN</w:t>
        </w:r>
        <w:r>
          <w:rPr>
            <w:rFonts w:ascii="Arial" w:hAnsi="Arial"/>
          </w:rPr>
          <w:t> </w:t>
        </w:r>
        <w:r>
          <w:rPr>
            <w:rFonts w:ascii="Arial" w:hAnsi="Arial"/>
            <w:spacing w:val="-1"/>
          </w:rPr>
          <w:t>(</w:t>
        </w:r>
        <w:r>
          <w:rPr>
            <w:spacing w:val="-1"/>
          </w:rPr>
          <w:t>Трв</w:t>
        </w:r>
        <w:r>
          <w:rPr>
            <w:rFonts w:ascii="Arial" w:hAnsi="Arial"/>
            <w:spacing w:val="-1"/>
          </w:rPr>
          <w:t>))</w:t>
          <w:tab/>
          <w:t>64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3">
        <w:r>
          <w:rPr>
            <w:spacing w:val="-1"/>
          </w:rPr>
          <w:t>Останов</w:t>
        </w:r>
        <w:r>
          <w:rPr/>
          <w:t> </w:t>
        </w:r>
        <w:r>
          <w:rPr>
            <w:rFonts w:ascii="Arial" w:hAnsi="Arial"/>
            <w:spacing w:val="-1"/>
          </w:rPr>
          <w:t>(SD</w:t>
        </w:r>
        <w:r>
          <w:rPr>
            <w:rFonts w:ascii="Arial" w:hAnsi="Arial"/>
            <w:spacing w:val="-2"/>
          </w:rPr>
          <w:t> </w:t>
        </w:r>
        <w:r>
          <w:rPr>
            <w:rFonts w:ascii="Arial" w:hAnsi="Arial"/>
            <w:spacing w:val="-1"/>
          </w:rPr>
          <w:t>(</w:t>
        </w:r>
        <w:r>
          <w:rPr>
            <w:spacing w:val="-1"/>
          </w:rPr>
          <w:t>Стп</w:t>
        </w:r>
        <w:r>
          <w:rPr>
            <w:rFonts w:ascii="Arial" w:hAnsi="Arial"/>
            <w:spacing w:val="-1"/>
          </w:rPr>
          <w:t>))</w:t>
          <w:tab/>
          <w:t>64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30" w:lineRule="exact"/>
        <w:ind w:left="118" w:right="0"/>
        <w:jc w:val="left"/>
        <w:rPr>
          <w:rFonts w:ascii="Arial" w:hAnsi="Arial" w:cs="Arial" w:eastAsia="Arial"/>
        </w:rPr>
      </w:pPr>
      <w:hyperlink w:history="true" w:anchor="_bookmark34">
        <w:r>
          <w:rPr>
            <w:spacing w:val="-1"/>
          </w:rPr>
          <w:t>Рабочие</w:t>
        </w:r>
        <w:r>
          <w:rPr>
            <w:spacing w:val="-2"/>
          </w:rPr>
          <w:t> </w:t>
        </w:r>
        <w:r>
          <w:rPr>
            <w:spacing w:val="-1"/>
          </w:rPr>
          <w:t>Состояния</w:t>
        </w:r>
        <w:r>
          <w:rPr>
            <w:spacing w:val="-2"/>
          </w:rPr>
          <w:t> </w:t>
        </w:r>
        <w:r>
          <w:rPr>
            <w:spacing w:val="-1"/>
          </w:rPr>
          <w:t>ДГУ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67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40" w:lineRule="auto"/>
        <w:ind w:left="358" w:right="0"/>
        <w:jc w:val="left"/>
        <w:rPr>
          <w:rFonts w:ascii="Arial" w:hAnsi="Arial" w:cs="Arial" w:eastAsia="Arial"/>
        </w:rPr>
      </w:pPr>
      <w:hyperlink w:history="true" w:anchor="_bookmark34">
        <w:r>
          <w:rPr/>
          <w:t>Список</w:t>
        </w:r>
        <w:r>
          <w:rPr>
            <w:spacing w:val="-2"/>
          </w:rPr>
          <w:t> </w:t>
        </w:r>
        <w:r>
          <w:rPr>
            <w:spacing w:val="-1"/>
          </w:rPr>
          <w:t>возможных событий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67</w:t>
        </w:r>
        <w:r>
          <w:rPr>
            <w:rFonts w:ascii="Arial" w:hAnsi="Arial"/>
          </w:rPr>
        </w:r>
      </w:hyperlink>
    </w:p>
    <w:p>
      <w:pPr>
        <w:spacing w:line="230" w:lineRule="exact" w:before="0"/>
        <w:ind w:left="35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Журнал событий</w:t>
      </w:r>
      <w:r>
        <w:rPr>
          <w:rFonts w:ascii="Arial" w:hAnsi="Arial"/>
          <w:spacing w:val="-33"/>
          <w:sz w:val="20"/>
        </w:rPr>
        <w:t> </w:t>
      </w:r>
      <w:r>
        <w:rPr>
          <w:rFonts w:ascii="Arial" w:hAnsi="Arial"/>
          <w:spacing w:val="-1"/>
          <w:sz w:val="20"/>
        </w:rPr>
        <w:t>.....................................................................</w:t>
      </w:r>
      <w:r>
        <w:rPr>
          <w:rFonts w:ascii="Arial" w:hAnsi="Arial"/>
          <w:b/>
          <w:spacing w:val="-1"/>
          <w:sz w:val="20"/>
        </w:rPr>
        <w:t>Ошибка</w:t>
      </w:r>
      <w:r>
        <w:rPr>
          <w:rFonts w:ascii="Arial" w:hAnsi="Arial"/>
          <w:b/>
          <w:spacing w:val="-1"/>
          <w:sz w:val="20"/>
        </w:rPr>
        <w:t>!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Закладка</w:t>
      </w:r>
      <w:r>
        <w:rPr>
          <w:rFonts w:ascii="Arial" w:hAnsi="Arial"/>
          <w:b/>
          <w:sz w:val="20"/>
        </w:rPr>
        <w:t> не</w:t>
      </w:r>
      <w:r>
        <w:rPr>
          <w:rFonts w:ascii="Arial" w:hAnsi="Arial"/>
          <w:b/>
          <w:spacing w:val="-1"/>
          <w:sz w:val="20"/>
        </w:rPr>
        <w:t> определена</w:t>
      </w:r>
      <w:r>
        <w:rPr>
          <w:rFonts w:ascii="Arial" w:hAnsi="Arial"/>
          <w:b/>
          <w:spacing w:val="-1"/>
          <w:sz w:val="20"/>
        </w:rPr>
        <w:t>.</w:t>
      </w:r>
      <w:r>
        <w:rPr>
          <w:rFonts w:ascii="Arial" w:hAnsi="Arial"/>
          <w:sz w:val="20"/>
        </w:rPr>
      </w:r>
    </w:p>
    <w:p>
      <w:pPr>
        <w:pStyle w:val="BodyText"/>
        <w:tabs>
          <w:tab w:pos="9182" w:val="right" w:leader="dot"/>
        </w:tabs>
        <w:spacing w:line="230" w:lineRule="exact"/>
        <w:ind w:left="118" w:right="0"/>
        <w:jc w:val="left"/>
        <w:rPr>
          <w:rFonts w:ascii="Arial" w:hAnsi="Arial" w:cs="Arial" w:eastAsia="Arial"/>
        </w:rPr>
      </w:pPr>
      <w:hyperlink w:history="true" w:anchor="_bookmark35">
        <w:r>
          <w:rPr>
            <w:spacing w:val="-1"/>
          </w:rPr>
          <w:t>Пользовательский </w:t>
        </w:r>
        <w:r>
          <w:rPr>
            <w:spacing w:val="-2"/>
          </w:rPr>
          <w:t>Интерфейс</w:t>
        </w:r>
        <w:r>
          <w:rPr>
            <w:rFonts w:ascii="Arial" w:hAnsi="Arial"/>
            <w:spacing w:val="-2"/>
          </w:rPr>
          <w:tab/>
        </w:r>
        <w:r>
          <w:rPr>
            <w:rFonts w:ascii="Arial" w:hAnsi="Arial"/>
            <w:spacing w:val="-1"/>
          </w:rPr>
          <w:t>71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30" w:lineRule="exact"/>
        <w:ind w:left="118" w:right="0"/>
        <w:jc w:val="left"/>
        <w:rPr>
          <w:rFonts w:ascii="Arial" w:hAnsi="Arial" w:cs="Arial" w:eastAsia="Arial"/>
        </w:rPr>
      </w:pPr>
      <w:hyperlink w:history="true" w:anchor="_bookmark36">
        <w:r>
          <w:rPr>
            <w:spacing w:val="-1"/>
          </w:rPr>
          <w:t>Дистанционное</w:t>
        </w:r>
        <w:r>
          <w:rPr/>
          <w:t> </w:t>
        </w:r>
        <w:r>
          <w:rPr>
            <w:spacing w:val="-1"/>
          </w:rPr>
          <w:t>управление</w:t>
        </w:r>
        <w:r>
          <w:rPr/>
          <w:t> и</w:t>
        </w:r>
        <w:r>
          <w:rPr>
            <w:spacing w:val="-1"/>
          </w:rPr>
          <w:t> Регистрация</w:t>
        </w:r>
        <w:r>
          <w:rPr>
            <w:spacing w:val="-2"/>
          </w:rPr>
          <w:t> </w:t>
        </w:r>
        <w:r>
          <w:rPr>
            <w:spacing w:val="-1"/>
          </w:rPr>
          <w:t>данных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72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6">
        <w:r>
          <w:rPr/>
          <w:t>Прямое</w:t>
        </w:r>
        <w:r>
          <w:rPr>
            <w:spacing w:val="-1"/>
          </w:rPr>
          <w:t> подключение </w:t>
        </w:r>
        <w:r>
          <w:rPr/>
          <w:t>к</w:t>
        </w:r>
        <w:r>
          <w:rPr>
            <w:spacing w:val="-1"/>
          </w:rPr>
          <w:t> ПК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72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40" w:lineRule="auto"/>
        <w:ind w:left="358" w:right="0"/>
        <w:jc w:val="left"/>
        <w:rPr>
          <w:rFonts w:ascii="Arial" w:hAnsi="Arial" w:cs="Arial" w:eastAsia="Arial"/>
        </w:rPr>
      </w:pPr>
      <w:hyperlink w:history="true" w:anchor="_bookmark36">
        <w:r>
          <w:rPr>
            <w:spacing w:val="-1"/>
          </w:rPr>
          <w:t>Программа </w:t>
        </w:r>
        <w:r>
          <w:rPr>
            <w:rFonts w:ascii="Arial" w:hAnsi="Arial"/>
            <w:spacing w:val="-1"/>
          </w:rPr>
          <w:t>LiteEdit</w:t>
          <w:tab/>
          <w:t>72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6">
        <w:r>
          <w:rPr/>
          <w:t>Протокол</w:t>
        </w:r>
        <w:r>
          <w:rPr>
            <w:spacing w:val="-1"/>
          </w:rPr>
          <w:t> </w:t>
        </w:r>
        <w:r>
          <w:rPr>
            <w:rFonts w:ascii="Arial" w:hAnsi="Arial"/>
            <w:spacing w:val="-2"/>
          </w:rPr>
          <w:t>Modbus</w:t>
          <w:tab/>
        </w:r>
        <w:r>
          <w:rPr>
            <w:rFonts w:ascii="Arial" w:hAnsi="Arial"/>
            <w:spacing w:val="-1"/>
          </w:rPr>
          <w:t>72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30" w:lineRule="exact"/>
        <w:ind w:left="118" w:right="0"/>
        <w:jc w:val="left"/>
        <w:rPr>
          <w:rFonts w:ascii="Arial" w:hAnsi="Arial" w:cs="Arial" w:eastAsia="Arial"/>
        </w:rPr>
      </w:pPr>
      <w:hyperlink w:history="true" w:anchor="_bookmark37">
        <w:r>
          <w:rPr>
            <w:spacing w:val="-1"/>
          </w:rPr>
          <w:t>Дистанционная связь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79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40" w:lineRule="auto"/>
        <w:ind w:left="358" w:right="0"/>
        <w:jc w:val="left"/>
        <w:rPr>
          <w:rFonts w:ascii="Arial" w:hAnsi="Arial" w:cs="Arial" w:eastAsia="Arial"/>
        </w:rPr>
      </w:pPr>
      <w:hyperlink w:history="true" w:anchor="_bookmark37">
        <w:r>
          <w:rPr>
            <w:spacing w:val="-1"/>
          </w:rPr>
          <w:t>Связь</w:t>
        </w:r>
        <w:r>
          <w:rPr/>
          <w:t> с </w:t>
        </w:r>
        <w:r>
          <w:rPr>
            <w:spacing w:val="-1"/>
          </w:rPr>
          <w:t>интернетом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79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7">
        <w:r>
          <w:rPr>
            <w:spacing w:val="-1"/>
          </w:rPr>
          <w:t>Рекомендуемые</w:t>
        </w:r>
        <w:r>
          <w:rPr/>
          <w:t> </w:t>
        </w:r>
        <w:r>
          <w:rPr>
            <w:rFonts w:ascii="Arial" w:hAnsi="Arial"/>
          </w:rPr>
          <w:t>ISDN</w:t>
        </w:r>
        <w:r>
          <w:rPr>
            <w:rFonts w:ascii="Arial" w:hAnsi="Arial"/>
            <w:spacing w:val="-2"/>
          </w:rPr>
          <w:t> </w:t>
        </w:r>
        <w:r>
          <w:rPr>
            <w:spacing w:val="-1"/>
          </w:rPr>
          <w:t>модемы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79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7">
        <w:r>
          <w:rPr>
            <w:spacing w:val="-1"/>
          </w:rPr>
          <w:t>Рекомендуемые</w:t>
        </w:r>
        <w:r>
          <w:rPr/>
          <w:t> </w:t>
        </w:r>
        <w:r>
          <w:rPr>
            <w:rFonts w:ascii="Arial" w:hAnsi="Arial"/>
            <w:spacing w:val="-1"/>
          </w:rPr>
          <w:t>GSM </w:t>
        </w:r>
        <w:r>
          <w:rPr>
            <w:spacing w:val="-1"/>
          </w:rPr>
          <w:t>модемы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79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40" w:lineRule="auto"/>
        <w:ind w:left="358" w:right="0"/>
        <w:jc w:val="left"/>
        <w:rPr>
          <w:rFonts w:ascii="Arial" w:hAnsi="Arial" w:cs="Arial" w:eastAsia="Arial"/>
        </w:rPr>
      </w:pPr>
      <w:hyperlink w:history="true" w:anchor="_bookmark37">
        <w:r>
          <w:rPr>
            <w:spacing w:val="-1"/>
          </w:rPr>
          <w:t>Установка </w:t>
        </w:r>
        <w:r>
          <w:rPr>
            <w:rFonts w:ascii="Arial" w:hAnsi="Arial"/>
            <w:spacing w:val="-1"/>
          </w:rPr>
          <w:t>SIM </w:t>
        </w:r>
        <w:r>
          <w:rPr>
            <w:spacing w:val="-1"/>
          </w:rPr>
          <w:t>карты мобильного телефона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79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30" w:lineRule="exact"/>
        <w:ind w:left="118" w:right="0"/>
        <w:jc w:val="left"/>
        <w:rPr>
          <w:rFonts w:ascii="Arial" w:hAnsi="Arial" w:cs="Arial" w:eastAsia="Arial"/>
        </w:rPr>
      </w:pPr>
      <w:hyperlink w:history="true" w:anchor="_bookmark38">
        <w:r>
          <w:rPr>
            <w:spacing w:val="-1"/>
          </w:rPr>
          <w:t>Техническое</w:t>
        </w:r>
        <w:r>
          <w:rPr>
            <w:spacing w:val="-2"/>
          </w:rPr>
          <w:t> </w:t>
        </w:r>
        <w:r>
          <w:rPr>
            <w:spacing w:val="-1"/>
          </w:rPr>
          <w:t>обслуживание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80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1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8">
        <w:r>
          <w:rPr>
            <w:spacing w:val="-1"/>
          </w:rPr>
          <w:t>Замена батареи </w:t>
        </w:r>
        <w:r>
          <w:rPr>
            <w:spacing w:val="-2"/>
          </w:rPr>
          <w:t>автономного</w:t>
        </w:r>
        <w:r>
          <w:rPr/>
          <w:t> </w:t>
        </w:r>
        <w:r>
          <w:rPr>
            <w:spacing w:val="-1"/>
          </w:rPr>
          <w:t>питания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80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40" w:lineRule="auto"/>
        <w:ind w:left="118" w:right="0"/>
        <w:jc w:val="left"/>
        <w:rPr>
          <w:rFonts w:ascii="Arial" w:hAnsi="Arial" w:cs="Arial" w:eastAsia="Arial"/>
        </w:rPr>
      </w:pPr>
      <w:hyperlink w:history="true" w:anchor="_bookmark39">
        <w:r>
          <w:rPr>
            <w:spacing w:val="-1"/>
          </w:rPr>
          <w:t>Технические</w:t>
        </w:r>
        <w:r>
          <w:rPr>
            <w:spacing w:val="-2"/>
          </w:rPr>
          <w:t> </w:t>
        </w:r>
        <w:r>
          <w:rPr>
            <w:spacing w:val="-1"/>
          </w:rPr>
          <w:t>данные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82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78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9">
        <w:r>
          <w:rPr>
            <w:spacing w:val="-1"/>
          </w:rPr>
          <w:t>Питание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82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78" w:val="right" w:leader="dot"/>
        </w:tabs>
        <w:spacing w:line="213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9">
        <w:r>
          <w:rPr/>
          <w:t>Условия</w:t>
        </w:r>
        <w:r>
          <w:rPr>
            <w:spacing w:val="-1"/>
          </w:rPr>
          <w:t> </w:t>
        </w:r>
        <w:r>
          <w:rPr>
            <w:spacing w:val="-2"/>
          </w:rPr>
          <w:t>работы</w:t>
        </w:r>
        <w:r>
          <w:rPr>
            <w:rFonts w:ascii="Arial" w:hAnsi="Arial"/>
            <w:spacing w:val="-2"/>
          </w:rPr>
          <w:tab/>
        </w:r>
        <w:r>
          <w:rPr>
            <w:rFonts w:ascii="Arial" w:hAnsi="Arial"/>
          </w:rPr>
          <w:t>82</w:t>
        </w:r>
      </w:hyperlink>
    </w:p>
    <w:p>
      <w:pPr>
        <w:pStyle w:val="BodyText"/>
        <w:tabs>
          <w:tab w:pos="9181" w:val="right" w:leader="dot"/>
        </w:tabs>
        <w:spacing w:line="247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39">
        <w:r>
          <w:rPr>
            <w:rFonts w:ascii="Arial" w:hAnsi="Arial"/>
            <w:spacing w:val="-1"/>
            <w:position w:val="10"/>
            <w:sz w:val="13"/>
          </w:rPr>
          <w:t>#</w:t>
        </w:r>
      </w:hyperlink>
      <w:hyperlink w:history="true" w:anchor="_bookmark39">
        <w:r>
          <w:rPr>
            <w:spacing w:val="-1"/>
          </w:rPr>
          <w:t>Низкотемпературная </w:t>
        </w:r>
        <w:r>
          <w:rPr>
            <w:spacing w:val="-2"/>
          </w:rPr>
          <w:t>модификация</w:t>
        </w:r>
        <w:r>
          <w:rPr>
            <w:rFonts w:ascii="Arial" w:hAnsi="Arial"/>
            <w:spacing w:val="-2"/>
          </w:rPr>
          <w:tab/>
        </w:r>
        <w:r>
          <w:rPr>
            <w:rFonts w:ascii="Arial" w:hAnsi="Arial"/>
            <w:spacing w:val="-1"/>
          </w:rPr>
          <w:t>82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77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40">
        <w:r>
          <w:rPr>
            <w:spacing w:val="-1"/>
          </w:rPr>
          <w:t>Размеры </w:t>
        </w:r>
        <w:r>
          <w:rPr/>
          <w:t>и</w:t>
        </w:r>
        <w:r>
          <w:rPr>
            <w:spacing w:val="-1"/>
          </w:rPr>
          <w:t> вес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83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40">
        <w:r>
          <w:rPr>
            <w:spacing w:val="-1"/>
          </w:rPr>
          <w:t>Клеммы генератор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83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40" w:lineRule="auto"/>
        <w:ind w:left="358" w:right="0"/>
        <w:jc w:val="left"/>
        <w:rPr>
          <w:rFonts w:ascii="Arial" w:hAnsi="Arial" w:cs="Arial" w:eastAsia="Arial"/>
        </w:rPr>
      </w:pPr>
      <w:hyperlink w:history="true" w:anchor="_bookmark40">
        <w:r>
          <w:rPr>
            <w:spacing w:val="-1"/>
          </w:rPr>
          <w:t>Бинарные входы </w:t>
        </w:r>
        <w:r>
          <w:rPr/>
          <w:t>и</w:t>
        </w:r>
        <w:r>
          <w:rPr>
            <w:spacing w:val="-1"/>
          </w:rPr>
          <w:t> выходы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83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41">
        <w:r>
          <w:rPr>
            <w:spacing w:val="-1"/>
          </w:rPr>
          <w:t>Аналоговые</w:t>
        </w:r>
        <w:r>
          <w:rPr/>
          <w:t> </w:t>
        </w:r>
        <w:r>
          <w:rPr>
            <w:spacing w:val="-1"/>
          </w:rPr>
          <w:t>входы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84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2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41">
        <w:r>
          <w:rPr>
            <w:spacing w:val="-1"/>
          </w:rPr>
          <w:t>Вход</w:t>
        </w:r>
        <w:r>
          <w:rPr>
            <w:spacing w:val="-2"/>
          </w:rPr>
          <w:t> </w:t>
        </w:r>
        <w:r>
          <w:rPr>
            <w:spacing w:val="-1"/>
          </w:rPr>
          <w:t>датчика оборотов</w:t>
        </w:r>
        <w:r>
          <w:rPr>
            <w:rFonts w:ascii="Arial" w:hAnsi="Arial"/>
            <w:spacing w:val="-1"/>
          </w:rPr>
          <w:tab/>
        </w:r>
        <w:r>
          <w:rPr>
            <w:rFonts w:ascii="Arial" w:hAnsi="Arial"/>
            <w:spacing w:val="-1"/>
          </w:rPr>
          <w:t>84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78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41">
        <w:r>
          <w:rPr>
            <w:rFonts w:ascii="Arial" w:hAnsi="Arial"/>
          </w:rPr>
          <w:t>D+ </w:t>
        </w:r>
        <w:r>
          <w:rPr>
            <w:spacing w:val="-2"/>
          </w:rPr>
          <w:t>Функция</w:t>
        </w:r>
        <w:r>
          <w:rPr>
            <w:rFonts w:ascii="Arial" w:hAnsi="Arial"/>
            <w:spacing w:val="-2"/>
          </w:rPr>
          <w:tab/>
        </w:r>
        <w:r>
          <w:rPr>
            <w:rFonts w:ascii="Arial" w:hAnsi="Arial"/>
            <w:spacing w:val="-1"/>
          </w:rPr>
          <w:t>84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78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41">
        <w:r>
          <w:rPr>
            <w:rFonts w:ascii="Arial" w:hAnsi="Arial"/>
            <w:spacing w:val="-1"/>
          </w:rPr>
          <w:t>*</w:t>
        </w:r>
        <w:r>
          <w:rPr>
            <w:spacing w:val="-1"/>
          </w:rPr>
          <w:t>Шина </w:t>
        </w:r>
        <w:r>
          <w:rPr>
            <w:rFonts w:ascii="Arial" w:hAnsi="Arial"/>
            <w:spacing w:val="-1"/>
          </w:rPr>
          <w:t>CAN</w:t>
          <w:tab/>
          <w:t>84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40" w:lineRule="auto"/>
        <w:ind w:left="358" w:right="0"/>
        <w:jc w:val="left"/>
        <w:rPr>
          <w:rFonts w:ascii="Arial" w:hAnsi="Arial" w:cs="Arial" w:eastAsia="Arial"/>
        </w:rPr>
      </w:pPr>
      <w:hyperlink w:history="true" w:anchor="_bookmark42">
        <w:r>
          <w:rPr>
            <w:spacing w:val="-1"/>
          </w:rPr>
          <w:t>Интерфейс</w:t>
        </w:r>
        <w:r>
          <w:rPr/>
          <w:t> </w:t>
        </w:r>
        <w:r>
          <w:rPr>
            <w:rFonts w:ascii="Arial" w:hAnsi="Arial"/>
            <w:spacing w:val="-1"/>
          </w:rPr>
          <w:t>IL-NT RS232 (</w:t>
        </w:r>
        <w:r>
          <w:rPr>
            <w:spacing w:val="-1"/>
          </w:rPr>
          <w:t>опциональная</w:t>
        </w:r>
        <w:r>
          <w:rPr>
            <w:spacing w:val="-2"/>
          </w:rPr>
          <w:t> </w:t>
        </w:r>
        <w:r>
          <w:rPr>
            <w:spacing w:val="-1"/>
          </w:rPr>
          <w:t>плата</w:t>
        </w:r>
        <w:r>
          <w:rPr>
            <w:rFonts w:ascii="Arial" w:hAnsi="Arial"/>
            <w:spacing w:val="-1"/>
          </w:rPr>
          <w:t>)</w:t>
          <w:tab/>
          <w:t>85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42">
        <w:r>
          <w:rPr>
            <w:spacing w:val="-1"/>
          </w:rPr>
          <w:t>Интерфейс</w:t>
        </w:r>
        <w:r>
          <w:rPr/>
          <w:t> </w:t>
        </w:r>
        <w:r>
          <w:rPr>
            <w:rFonts w:ascii="Arial" w:hAnsi="Arial"/>
            <w:spacing w:val="-1"/>
          </w:rPr>
          <w:t>IL-NT S-USB</w:t>
        </w:r>
        <w:r>
          <w:rPr>
            <w:rFonts w:ascii="Arial" w:hAnsi="Arial"/>
            <w:spacing w:val="-2"/>
          </w:rPr>
          <w:t> </w:t>
        </w:r>
        <w:r>
          <w:rPr>
            <w:rFonts w:ascii="Arial" w:hAnsi="Arial"/>
            <w:spacing w:val="-1"/>
          </w:rPr>
          <w:t>(</w:t>
        </w:r>
        <w:r>
          <w:rPr>
            <w:spacing w:val="-1"/>
          </w:rPr>
          <w:t>опциональная</w:t>
        </w:r>
        <w:r>
          <w:rPr>
            <w:spacing w:val="-2"/>
          </w:rPr>
          <w:t> </w:t>
        </w:r>
        <w:r>
          <w:rPr>
            <w:spacing w:val="-1"/>
          </w:rPr>
          <w:t>плата</w:t>
        </w:r>
        <w:r>
          <w:rPr>
            <w:rFonts w:ascii="Arial" w:hAnsi="Arial"/>
            <w:spacing w:val="-1"/>
          </w:rPr>
          <w:t>)</w:t>
          <w:tab/>
          <w:t>85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42">
        <w:r>
          <w:rPr>
            <w:spacing w:val="-1"/>
          </w:rPr>
          <w:t>Интерфейс</w:t>
        </w:r>
        <w:r>
          <w:rPr/>
          <w:t> </w:t>
        </w:r>
        <w:r>
          <w:rPr>
            <w:rFonts w:ascii="Arial" w:hAnsi="Arial"/>
            <w:spacing w:val="-1"/>
          </w:rPr>
          <w:t>IL-NT AOUT8 (</w:t>
        </w:r>
        <w:r>
          <w:rPr>
            <w:spacing w:val="-1"/>
          </w:rPr>
          <w:t>опциональная</w:t>
        </w:r>
        <w:r>
          <w:rPr>
            <w:spacing w:val="-2"/>
          </w:rPr>
          <w:t> </w:t>
        </w:r>
        <w:r>
          <w:rPr>
            <w:spacing w:val="-1"/>
          </w:rPr>
          <w:t>плата</w:t>
        </w:r>
        <w:r>
          <w:rPr>
            <w:rFonts w:ascii="Arial" w:hAnsi="Arial"/>
            <w:spacing w:val="-1"/>
          </w:rPr>
          <w:t>)</w:t>
          <w:tab/>
          <w:t>85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40" w:lineRule="auto"/>
        <w:ind w:left="358" w:right="0"/>
        <w:jc w:val="left"/>
        <w:rPr>
          <w:rFonts w:ascii="Arial" w:hAnsi="Arial" w:cs="Arial" w:eastAsia="Arial"/>
        </w:rPr>
      </w:pPr>
      <w:hyperlink w:history="true" w:anchor="_bookmark43">
        <w:r>
          <w:rPr>
            <w:spacing w:val="-1"/>
          </w:rPr>
          <w:t>Модуль</w:t>
        </w:r>
        <w:r>
          <w:rPr/>
          <w:t> </w:t>
        </w:r>
        <w:r>
          <w:rPr>
            <w:rFonts w:ascii="Arial" w:hAnsi="Arial"/>
            <w:spacing w:val="-1"/>
          </w:rPr>
          <w:t>IGS-PTM</w:t>
          <w:tab/>
          <w:t>86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80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43">
        <w:r>
          <w:rPr>
            <w:spacing w:val="-1"/>
          </w:rPr>
          <w:t>Модуль</w:t>
        </w:r>
        <w:r>
          <w:rPr/>
          <w:t> </w:t>
        </w:r>
        <w:r>
          <w:rPr>
            <w:rFonts w:ascii="Arial" w:hAnsi="Arial"/>
          </w:rPr>
          <w:t>IGL-RA15</w:t>
          <w:tab/>
        </w:r>
        <w:r>
          <w:rPr>
            <w:rFonts w:ascii="Arial" w:hAnsi="Arial"/>
            <w:spacing w:val="-1"/>
          </w:rPr>
          <w:t>86</w:t>
        </w:r>
        <w:r>
          <w:rPr>
            <w:rFonts w:ascii="Arial" w:hAnsi="Arial"/>
          </w:rPr>
        </w:r>
      </w:hyperlink>
    </w:p>
    <w:p>
      <w:pPr>
        <w:pStyle w:val="BodyText"/>
        <w:tabs>
          <w:tab w:pos="9178" w:val="right" w:leader="dot"/>
        </w:tabs>
        <w:spacing w:line="230" w:lineRule="exact"/>
        <w:ind w:left="358" w:right="0"/>
        <w:jc w:val="left"/>
        <w:rPr>
          <w:rFonts w:ascii="Arial" w:hAnsi="Arial" w:cs="Arial" w:eastAsia="Arial"/>
        </w:rPr>
      </w:pPr>
      <w:hyperlink w:history="true" w:anchor="_bookmark43">
        <w:r>
          <w:rPr>
            <w:spacing w:val="-1"/>
          </w:rPr>
          <w:t>Модуль</w:t>
        </w:r>
        <w:r>
          <w:rPr/>
          <w:t> </w:t>
        </w:r>
        <w:r>
          <w:rPr>
            <w:rFonts w:ascii="Arial" w:hAnsi="Arial"/>
            <w:spacing w:val="-1"/>
          </w:rPr>
          <w:t>IG-IB</w:t>
          <w:tab/>
          <w:t>86</w:t>
        </w:r>
        <w:r>
          <w:rPr>
            <w:rFonts w:ascii="Arial" w:hAnsi="Arial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9079" w:val="left" w:leader="none"/>
        </w:tabs>
        <w:spacing w:line="264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</w:rPr>
        <w:t>3</w:t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Общие положения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Общие</w:t>
      </w:r>
      <w:r>
        <w:rPr>
          <w:spacing w:val="-2"/>
        </w:rPr>
        <w:t> </w:t>
      </w:r>
      <w:r>
        <w:rPr>
          <w:spacing w:val="-4"/>
        </w:rPr>
        <w:t>положения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64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О чем данное руководство?" w:id="5"/>
      <w:bookmarkEnd w:id="5"/>
      <w:r>
        <w:rPr>
          <w:b w:val="0"/>
          <w:i w:val="0"/>
        </w:rPr>
      </w:r>
      <w:r>
        <w:rPr>
          <w:i/>
        </w:rPr>
        <w:t>О</w:t>
      </w:r>
      <w:r>
        <w:rPr>
          <w:i/>
          <w:spacing w:val="-14"/>
        </w:rPr>
        <w:t> </w:t>
      </w:r>
      <w:r>
        <w:rPr>
          <w:i/>
        </w:rPr>
        <w:t>чем</w:t>
      </w:r>
      <w:r>
        <w:rPr>
          <w:i/>
          <w:spacing w:val="-14"/>
        </w:rPr>
        <w:t> </w:t>
      </w:r>
      <w:r>
        <w:rPr>
          <w:i/>
        </w:rPr>
        <w:t>данное</w:t>
      </w:r>
      <w:r>
        <w:rPr>
          <w:i/>
          <w:spacing w:val="-13"/>
        </w:rPr>
        <w:t> </w:t>
      </w:r>
      <w:r>
        <w:rPr>
          <w:i/>
          <w:spacing w:val="-1"/>
        </w:rPr>
        <w:t>руководство</w:t>
      </w:r>
      <w:r>
        <w:rPr>
          <w:rFonts w:ascii="Arial" w:hAnsi="Arial"/>
          <w:i/>
          <w:spacing w:val="-1"/>
        </w:rPr>
        <w:t>?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57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Данное руководство описывает</w:t>
      </w:r>
      <w:r>
        <w:rPr>
          <w:spacing w:val="-2"/>
        </w:rPr>
        <w:t> </w:t>
      </w:r>
      <w:r>
        <w:rPr>
          <w:spacing w:val="-1"/>
        </w:rPr>
        <w:t>программное обеспечение</w:t>
      </w:r>
      <w:r>
        <w:rPr/>
        <w:t> </w:t>
      </w:r>
      <w:r>
        <w:rPr>
          <w:spacing w:val="-1"/>
        </w:rPr>
        <w:t>контроллеров</w:t>
      </w:r>
      <w:r>
        <w:rPr>
          <w:spacing w:val="-2"/>
        </w:rPr>
        <w:t> </w:t>
      </w:r>
      <w:r>
        <w:rPr>
          <w:rFonts w:ascii="Arial" w:hAnsi="Arial"/>
          <w:spacing w:val="-1"/>
        </w:rPr>
        <w:t>MRS 10/11/15/16,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37" w:right="5128"/>
        <w:jc w:val="left"/>
        <w:rPr>
          <w:rFonts w:ascii="Arial" w:hAnsi="Arial" w:cs="Arial" w:eastAsia="Arial"/>
        </w:rPr>
      </w:pPr>
      <w:r>
        <w:rPr>
          <w:spacing w:val="-1"/>
        </w:rPr>
        <w:t>разработанное для </w:t>
      </w:r>
      <w:r>
        <w:rPr/>
        <w:t>одиночного</w:t>
      </w:r>
      <w:r>
        <w:rPr>
          <w:spacing w:val="-1"/>
        </w:rPr>
        <w:t> применения станций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8"/>
        </w:rPr>
        <w:t> </w:t>
      </w:r>
      <w:r>
        <w:rPr>
          <w:spacing w:val="-1"/>
        </w:rPr>
        <w:t>Какая</w:t>
      </w:r>
      <w:r>
        <w:rPr>
          <w:spacing w:val="-2"/>
        </w:rPr>
        <w:t> </w:t>
      </w:r>
      <w:r>
        <w:rPr>
          <w:spacing w:val="-1"/>
        </w:rPr>
        <w:t>цель данного руководства</w:t>
      </w:r>
      <w:r>
        <w:rPr>
          <w:rFonts w:ascii="Arial" w:hAnsi="Arial"/>
          <w:spacing w:val="-1"/>
        </w:rPr>
        <w:t>?</w:t>
      </w:r>
    </w:p>
    <w:p>
      <w:pPr>
        <w:pStyle w:val="BodyText"/>
        <w:spacing w:line="240" w:lineRule="auto"/>
        <w:ind w:left="136" w:right="1315"/>
        <w:jc w:val="left"/>
        <w:rPr>
          <w:rFonts w:ascii="Arial" w:hAnsi="Arial" w:cs="Arial" w:eastAsia="Arial"/>
        </w:rPr>
      </w:pPr>
      <w:r>
        <w:rPr>
          <w:spacing w:val="-1"/>
        </w:rPr>
        <w:t>Данное руководство содержит информацию </w:t>
      </w:r>
      <w:r>
        <w:rPr/>
        <w:t>о</w:t>
      </w:r>
      <w:r>
        <w:rPr>
          <w:spacing w:val="-1"/>
        </w:rPr>
        <w:t> том</w:t>
      </w:r>
      <w:r>
        <w:rPr>
          <w:rFonts w:ascii="Arial" w:hAnsi="Arial"/>
          <w:spacing w:val="-1"/>
        </w:rPr>
        <w:t>, </w:t>
      </w:r>
      <w:r>
        <w:rPr/>
        <w:t>как</w:t>
      </w:r>
      <w:r>
        <w:rPr>
          <w:spacing w:val="-1"/>
        </w:rPr>
        <w:t> работать </w:t>
      </w:r>
      <w:r>
        <w:rPr/>
        <w:t>с </w:t>
      </w:r>
      <w:r>
        <w:rPr>
          <w:spacing w:val="-1"/>
        </w:rPr>
        <w:t>контроллером </w:t>
      </w:r>
      <w:r>
        <w:rPr>
          <w:rFonts w:ascii="Arial" w:hAnsi="Arial"/>
          <w:spacing w:val="-2"/>
        </w:rPr>
        <w:t>InteliLite</w:t>
      </w:r>
      <w:r>
        <w:rPr>
          <w:rFonts w:ascii="Arial" w:hAnsi="Arial"/>
          <w:spacing w:val="-1"/>
        </w:rPr>
        <w:t> NT</w:t>
      </w:r>
      <w:r>
        <w:rPr>
          <w:rFonts w:ascii="Arial" w:hAnsi="Arial"/>
          <w:spacing w:val="50"/>
        </w:rPr>
        <w:t> </w:t>
      </w:r>
      <w:bookmarkStart w:name="Данное руководство предназначено:" w:id="6"/>
      <w:bookmarkEnd w:id="6"/>
      <w:r>
        <w:rPr>
          <w:rFonts w:ascii="Arial" w:hAnsi="Arial"/>
          <w:spacing w:val="-1"/>
        </w:rPr>
        <w:t>MRS.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419" w:right="6036" w:hanging="283"/>
        <w:jc w:val="left"/>
      </w:pPr>
      <w:r>
        <w:rPr>
          <w:spacing w:val="-1"/>
        </w:rPr>
        <w:t>Данное руководство предназначено</w:t>
      </w:r>
      <w:r>
        <w:rPr>
          <w:rFonts w:ascii="Arial" w:hAnsi="Arial"/>
          <w:spacing w:val="-1"/>
        </w:rPr>
        <w:t>:</w:t>
      </w:r>
      <w:r>
        <w:rPr>
          <w:rFonts w:ascii="Arial" w:hAnsi="Arial"/>
          <w:spacing w:val="23"/>
        </w:rPr>
        <w:t> </w:t>
      </w:r>
      <w:r>
        <w:rPr>
          <w:spacing w:val="-1"/>
        </w:rPr>
        <w:t>Операторам</w:t>
      </w:r>
      <w:r>
        <w:rPr>
          <w:spacing w:val="-2"/>
        </w:rPr>
        <w:t> </w:t>
      </w:r>
      <w:r>
        <w:rPr>
          <w:spacing w:val="-1"/>
        </w:rPr>
        <w:t>ДГУ</w:t>
      </w:r>
      <w:r>
        <w:rPr/>
      </w:r>
    </w:p>
    <w:p>
      <w:pPr>
        <w:pStyle w:val="BodyText"/>
        <w:spacing w:line="229" w:lineRule="exact"/>
        <w:ind w:left="419" w:right="0"/>
        <w:jc w:val="left"/>
      </w:pPr>
      <w:r>
        <w:rPr>
          <w:spacing w:val="-1"/>
        </w:rPr>
        <w:t>Разработчикам шкафов</w:t>
      </w:r>
      <w:r>
        <w:rPr/>
        <w:t> </w:t>
      </w:r>
      <w:r>
        <w:rPr>
          <w:spacing w:val="-1"/>
        </w:rPr>
        <w:t>управления</w:t>
      </w:r>
      <w:r>
        <w:rPr>
          <w:spacing w:val="-2"/>
        </w:rPr>
        <w:t> </w:t>
      </w:r>
      <w:r>
        <w:rPr>
          <w:spacing w:val="-1"/>
        </w:rPr>
        <w:t>ДГУ</w:t>
      </w:r>
      <w:r>
        <w:rPr/>
      </w:r>
    </w:p>
    <w:p>
      <w:pPr>
        <w:pStyle w:val="BodyText"/>
        <w:spacing w:line="240" w:lineRule="auto"/>
        <w:ind w:left="419" w:right="0"/>
        <w:jc w:val="left"/>
        <w:rPr>
          <w:rFonts w:ascii="Arial" w:hAnsi="Arial" w:cs="Arial" w:eastAsia="Arial"/>
        </w:rPr>
      </w:pPr>
      <w:r>
        <w:rPr>
          <w:spacing w:val="-1"/>
        </w:rPr>
        <w:t>Всем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кто имеет</w:t>
      </w:r>
      <w:r>
        <w:rPr>
          <w:spacing w:val="-2"/>
        </w:rPr>
        <w:t> </w:t>
      </w:r>
      <w:r>
        <w:rPr>
          <w:spacing w:val="-1"/>
        </w:rPr>
        <w:t>отношение</w:t>
      </w:r>
      <w:r>
        <w:rPr/>
        <w:t> к</w:t>
      </w:r>
      <w:r>
        <w:rPr>
          <w:spacing w:val="-1"/>
        </w:rPr>
        <w:t> установке</w:t>
      </w:r>
      <w:r>
        <w:rPr>
          <w:rFonts w:ascii="Arial" w:hAnsi="Arial"/>
          <w:spacing w:val="-1"/>
        </w:rPr>
        <w:t>, </w:t>
      </w:r>
      <w:r>
        <w:rPr/>
        <w:t>работе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обслуживанию ДГУ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3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!!Внимание!!" w:id="7"/>
      <w:bookmarkEnd w:id="7"/>
      <w:r>
        <w:rPr>
          <w:b w:val="0"/>
          <w:i w:val="0"/>
        </w:rPr>
      </w:r>
      <w:r>
        <w:rPr>
          <w:rFonts w:ascii="Arial" w:hAnsi="Arial"/>
          <w:i/>
          <w:spacing w:val="-1"/>
        </w:rPr>
        <w:t>!!</w:t>
      </w:r>
      <w:r>
        <w:rPr>
          <w:i/>
          <w:spacing w:val="-1"/>
        </w:rPr>
        <w:t>Внимание</w:t>
      </w:r>
      <w:r>
        <w:rPr>
          <w:rFonts w:ascii="Arial" w:hAnsi="Arial"/>
          <w:i/>
          <w:spacing w:val="-1"/>
        </w:rPr>
        <w:t>!!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98"/>
        <w:ind w:left="138" w:right="0" w:firstLine="0"/>
        <w:jc w:val="left"/>
        <w:rPr>
          <w:rFonts w:ascii="Arial" w:hAnsi="Arial" w:cs="Arial" w:eastAsia="Arial"/>
          <w:sz w:val="26"/>
          <w:szCs w:val="26"/>
        </w:rPr>
      </w:pPr>
      <w:bookmarkStart w:name="Дистанционное управление" w:id="8"/>
      <w:bookmarkEnd w:id="8"/>
      <w:r>
        <w:rPr/>
      </w:r>
      <w:r>
        <w:rPr>
          <w:rFonts w:ascii="Arial" w:hAnsi="Arial"/>
          <w:spacing w:val="-1"/>
          <w:sz w:val="26"/>
        </w:rPr>
        <w:t>Дистанционное управление</w:t>
      </w:r>
      <w:r>
        <w:rPr>
          <w:rFonts w:ascii="Arial" w:hAnsi="Arial"/>
          <w:sz w:val="26"/>
        </w:rPr>
      </w:r>
    </w:p>
    <w:p>
      <w:pPr>
        <w:pStyle w:val="BodyText"/>
        <w:spacing w:line="240" w:lineRule="auto" w:before="25"/>
        <w:ind w:right="1315"/>
        <w:jc w:val="left"/>
        <w:rPr>
          <w:rFonts w:ascii="Arial" w:hAnsi="Arial" w:cs="Arial" w:eastAsia="Arial"/>
        </w:rPr>
      </w:pPr>
      <w:r>
        <w:rPr>
          <w:spacing w:val="-1"/>
        </w:rPr>
        <w:t>Контроллер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20"/>
          <w:position w:val="10"/>
          <w:sz w:val="13"/>
        </w:rPr>
        <w:t> </w:t>
      </w:r>
      <w:r>
        <w:rPr>
          <w:spacing w:val="-1"/>
        </w:rPr>
        <w:t>может</w:t>
      </w:r>
      <w:r>
        <w:rPr>
          <w:spacing w:val="-2"/>
        </w:rPr>
        <w:t> </w:t>
      </w:r>
      <w:r>
        <w:rPr>
          <w:spacing w:val="-1"/>
        </w:rPr>
        <w:t>управлятся</w:t>
      </w:r>
      <w:r>
        <w:rPr>
          <w:spacing w:val="-2"/>
        </w:rPr>
        <w:t> </w:t>
      </w:r>
      <w:r>
        <w:rPr>
          <w:spacing w:val="-1"/>
        </w:rPr>
        <w:t>дистанционно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53"/>
        </w:rPr>
        <w:t> </w:t>
      </w:r>
      <w:r>
        <w:rPr/>
        <w:t>В</w:t>
      </w:r>
      <w:r>
        <w:rPr>
          <w:spacing w:val="-1"/>
        </w:rPr>
        <w:t> случае</w:t>
      </w:r>
      <w:r>
        <w:rPr/>
        <w:t> </w:t>
      </w:r>
      <w:r>
        <w:rPr>
          <w:spacing w:val="-1"/>
        </w:rPr>
        <w:t>проведения </w:t>
      </w:r>
      <w:r>
        <w:rPr/>
        <w:t>работ</w:t>
      </w:r>
      <w:r>
        <w:rPr>
          <w:spacing w:val="-1"/>
        </w:rPr>
        <w:t> на дизель</w:t>
      </w:r>
      <w:r>
        <w:rPr>
          <w:rFonts w:ascii="Arial" w:hAnsi="Arial"/>
          <w:spacing w:val="-1"/>
        </w:rPr>
        <w:t>-</w:t>
      </w:r>
      <w:r>
        <w:rPr>
          <w:rFonts w:ascii="Arial" w:hAnsi="Arial"/>
          <w:spacing w:val="33"/>
        </w:rPr>
        <w:t> </w:t>
      </w:r>
      <w:r>
        <w:rPr>
          <w:spacing w:val="-1"/>
        </w:rPr>
        <w:t>генераторной установке предварительно</w:t>
      </w:r>
      <w:r>
        <w:rPr/>
        <w:t> </w:t>
      </w:r>
      <w:r>
        <w:rPr>
          <w:spacing w:val="-1"/>
        </w:rPr>
        <w:t>проверьте отсутствие возможности дистанционного</w:t>
      </w:r>
      <w:r>
        <w:rPr>
          <w:spacing w:val="28"/>
        </w:rPr>
        <w:t> </w:t>
      </w:r>
      <w:r>
        <w:rPr>
          <w:spacing w:val="-1"/>
        </w:rPr>
        <w:t>запуска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Убедитесь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том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что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0"/>
          <w:numId w:val="1"/>
        </w:numPr>
        <w:tabs>
          <w:tab w:pos="545" w:val="left" w:leader="none"/>
        </w:tabs>
        <w:spacing w:line="230" w:lineRule="exact" w:before="0" w:after="0"/>
        <w:ind w:left="544" w:right="0" w:hanging="123"/>
        <w:jc w:val="left"/>
        <w:rPr>
          <w:rFonts w:ascii="Arial" w:hAnsi="Arial" w:cs="Arial" w:eastAsia="Arial"/>
        </w:rPr>
      </w:pPr>
      <w:r>
        <w:rPr>
          <w:spacing w:val="-1"/>
        </w:rPr>
        <w:t>отключено дистанционное управление через</w:t>
      </w:r>
      <w:r>
        <w:rPr/>
        <w:t> </w:t>
      </w:r>
      <w:r>
        <w:rPr>
          <w:spacing w:val="-1"/>
        </w:rPr>
        <w:t>канал связи </w:t>
      </w:r>
      <w:r>
        <w:rPr>
          <w:rFonts w:ascii="Arial" w:hAnsi="Arial"/>
          <w:spacing w:val="-1"/>
        </w:rPr>
        <w:t>RS232;</w:t>
      </w:r>
    </w:p>
    <w:p>
      <w:pPr>
        <w:pStyle w:val="BodyText"/>
        <w:numPr>
          <w:ilvl w:val="0"/>
          <w:numId w:val="1"/>
        </w:numPr>
        <w:tabs>
          <w:tab w:pos="545" w:val="left" w:leader="none"/>
        </w:tabs>
        <w:spacing w:line="230" w:lineRule="exact" w:before="0" w:after="0"/>
        <w:ind w:left="544" w:right="0" w:hanging="123"/>
        <w:jc w:val="left"/>
        <w:rPr>
          <w:rFonts w:ascii="Arial" w:hAnsi="Arial" w:cs="Arial" w:eastAsia="Arial"/>
        </w:rPr>
      </w:pPr>
      <w:r>
        <w:rPr>
          <w:spacing w:val="-1"/>
        </w:rPr>
        <w:t>отключен вход</w:t>
      </w:r>
      <w:r>
        <w:rPr>
          <w:spacing w:val="-2"/>
        </w:rPr>
        <w:t> </w:t>
      </w:r>
      <w:r>
        <w:rPr>
          <w:rFonts w:ascii="Arial" w:hAnsi="Arial"/>
          <w:spacing w:val="-1"/>
        </w:rPr>
        <w:t>REM START/STOP (</w:t>
      </w:r>
      <w:r>
        <w:rPr>
          <w:spacing w:val="-1"/>
        </w:rPr>
        <w:t>ДистПуск</w:t>
      </w:r>
      <w:r>
        <w:rPr>
          <w:rFonts w:ascii="Arial" w:hAnsi="Arial"/>
          <w:spacing w:val="-1"/>
        </w:rPr>
        <w:t>);</w:t>
      </w:r>
      <w:r>
        <w:rPr>
          <w:rFonts w:ascii="Arial" w:hAnsi="Arial"/>
        </w:rPr>
      </w:r>
    </w:p>
    <w:p>
      <w:pPr>
        <w:pStyle w:val="BodyText"/>
        <w:spacing w:line="230" w:lineRule="exact"/>
        <w:ind w:right="0"/>
        <w:jc w:val="left"/>
      </w:pPr>
      <w:r>
        <w:rPr>
          <w:spacing w:val="-1"/>
        </w:rPr>
        <w:t>или</w:t>
      </w:r>
      <w:r>
        <w:rPr/>
      </w:r>
    </w:p>
    <w:p>
      <w:pPr>
        <w:pStyle w:val="BodyText"/>
        <w:numPr>
          <w:ilvl w:val="0"/>
          <w:numId w:val="1"/>
        </w:numPr>
        <w:tabs>
          <w:tab w:pos="539" w:val="left" w:leader="none"/>
        </w:tabs>
        <w:spacing w:line="230" w:lineRule="exact" w:before="0" w:after="0"/>
        <w:ind w:left="538" w:right="0" w:hanging="123"/>
        <w:jc w:val="left"/>
        <w:rPr>
          <w:rFonts w:ascii="Arial" w:hAnsi="Arial" w:cs="Arial" w:eastAsia="Arial"/>
        </w:rPr>
      </w:pPr>
      <w:r>
        <w:rPr>
          <w:spacing w:val="-1"/>
        </w:rPr>
        <w:t>отключен выход </w:t>
      </w:r>
      <w:r>
        <w:rPr>
          <w:rFonts w:ascii="Arial" w:hAnsi="Arial"/>
          <w:spacing w:val="-1"/>
        </w:rPr>
        <w:t>STARTER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Стартер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выход</w:t>
      </w:r>
      <w:r>
        <w:rPr>
          <w:spacing w:val="-2"/>
        </w:rPr>
        <w:t> </w:t>
      </w:r>
      <w:r>
        <w:rPr>
          <w:rFonts w:ascii="Arial" w:hAnsi="Arial"/>
          <w:spacing w:val="-1"/>
        </w:rPr>
        <w:t>GCB CLOSE/OPEN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ГК Змк</w:t>
      </w:r>
      <w:r>
        <w:rPr>
          <w:rFonts w:ascii="Arial" w:hAnsi="Arial"/>
          <w:spacing w:val="-1"/>
        </w:rPr>
        <w:t>/</w:t>
      </w:r>
      <w:r>
        <w:rPr>
          <w:spacing w:val="-1"/>
        </w:rPr>
        <w:t>Размк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6.5pt;height:58.5pt;mso-position-horizontal-relative:char;mso-position-vertical-relative:line" coordorigin="0,0" coordsize="9130,1170">
            <v:group style="position:absolute;left:0;top:20;width:9130;height:230" coordorigin="0,20" coordsize="9130,230">
              <v:shape style="position:absolute;left:0;top:20;width:9130;height:230" coordorigin="0,20" coordsize="9130,230" path="m0,249l9130,249,9130,20,0,20,0,249xe" filled="true" fillcolor="#d9d9d9" stroked="false">
                <v:path arrowok="t"/>
                <v:fill type="solid"/>
              </v:shape>
            </v:group>
            <v:group style="position:absolute;left:0;top:249;width:9130;height:231" coordorigin="0,249" coordsize="9130,231">
              <v:shape style="position:absolute;left:0;top:249;width:9130;height:231" coordorigin="0,249" coordsize="9130,231" path="m0,479l9130,479,9130,249,0,249,0,479xe" filled="true" fillcolor="#d9d9d9" stroked="false">
                <v:path arrowok="t"/>
                <v:fill type="solid"/>
              </v:shape>
            </v:group>
            <v:group style="position:absolute;left:0;top:479;width:9130;height:231" coordorigin="0,479" coordsize="9130,231">
              <v:shape style="position:absolute;left:0;top:479;width:9130;height:231" coordorigin="0,479" coordsize="9130,231" path="m0,710l9130,710,9130,479,0,479,0,710xe" filled="true" fillcolor="#d9d9d9" stroked="false">
                <v:path arrowok="t"/>
                <v:fill type="solid"/>
              </v:shape>
            </v:group>
            <v:group style="position:absolute;left:0;top:710;width:9130;height:230" coordorigin="0,710" coordsize="9130,230">
              <v:shape style="position:absolute;left:0;top:710;width:9130;height:230" coordorigin="0,710" coordsize="9130,230" path="m0,939l9130,939,9130,710,0,710,0,939xe" filled="true" fillcolor="#d9d9d9" stroked="false">
                <v:path arrowok="t"/>
                <v:fill type="solid"/>
              </v:shape>
            </v:group>
            <v:group style="position:absolute;left:0;top:939;width:9130;height:231" coordorigin="0,939" coordsize="9130,231">
              <v:shape style="position:absolute;left:0;top:939;width:9130;height:231" coordorigin="0,939" coordsize="9130,231" path="m0,1169l9130,1169,9130,939,0,939,0,1169xe" filled="true" fillcolor="#d9d9d9" stroked="false">
                <v:path arrowok="t"/>
                <v:fill type="solid"/>
              </v:shape>
              <v:shape style="position:absolute;left:0;top:0;width:9130;height:1170" type="#_x0000_t202" filled="false" stroked="false">
                <v:textbox inset="0,0,0,0">
                  <w:txbxContent>
                    <w:p>
                      <w:pPr>
                        <w:spacing w:line="224" w:lineRule="auto" w:before="0"/>
                        <w:ind w:left="30" w:right="202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Вследствие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большого выбора настраиваемых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параметров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z w:val="20"/>
                        </w:rPr>
                        <w:t>в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InteliLite</w:t>
                      </w:r>
                      <w:r>
                        <w:rPr>
                          <w:rFonts w:ascii="Arial" w:hAnsi="Arial"/>
                          <w:spacing w:val="-1"/>
                          <w:position w:val="10"/>
                          <w:sz w:val="13"/>
                        </w:rPr>
                        <w:t>NT</w:t>
                      </w:r>
                      <w:r>
                        <w:rPr>
                          <w:rFonts w:ascii="Arial" w:hAnsi="Arial"/>
                          <w:spacing w:val="20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является невозможным</w:t>
                      </w:r>
                      <w:r>
                        <w:rPr>
                          <w:rFonts w:ascii="Arial" w:hAnsi="Arial"/>
                          <w:spacing w:val="7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описать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все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существующие комбинации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pacing w:val="5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Некоторые функции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InteliLite</w:t>
                      </w:r>
                      <w:r>
                        <w:rPr>
                          <w:rFonts w:ascii="Arial" w:hAnsi="Arial"/>
                          <w:spacing w:val="-1"/>
                          <w:position w:val="10"/>
                          <w:sz w:val="13"/>
                        </w:rPr>
                        <w:t>NT</w:t>
                      </w:r>
                      <w:r>
                        <w:rPr>
                          <w:rFonts w:ascii="Arial" w:hAnsi="Arial"/>
                          <w:spacing w:val="20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зависят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z w:val="20"/>
                        </w:rPr>
                        <w:t>от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 типа</w:t>
                      </w:r>
                      <w:r>
                        <w:rPr>
                          <w:rFonts w:ascii="Arial" w:hAnsi="Arial"/>
                          <w:spacing w:val="4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конфигурации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программного 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обеспечения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.</w:t>
                      </w:r>
                    </w:p>
                    <w:p>
                      <w:pPr>
                        <w:spacing w:before="3"/>
                        <w:ind w:left="30" w:right="79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Представленная</w:t>
                      </w:r>
                      <w:r>
                        <w:rPr>
                          <w:rFonts w:ascii="Arial" w:hAnsi="Arial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здесь информация описывает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только продукт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, </w:t>
                      </w:r>
                      <w:r>
                        <w:rPr>
                          <w:rFonts w:ascii="Arial" w:hAnsi="Arial"/>
                          <w:sz w:val="20"/>
                        </w:rPr>
                        <w:t>а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 не является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гарантией</w:t>
                      </w:r>
                      <w:r>
                        <w:rPr>
                          <w:rFonts w:ascii="Arial" w:hAnsi="Arial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правильного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использования </w:t>
                      </w:r>
                      <w:r>
                        <w:rPr>
                          <w:rFonts w:ascii="Arial" w:hAnsi="Arial"/>
                          <w:sz w:val="20"/>
                        </w:rPr>
                        <w:t>и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 работы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39" w:right="1373" w:firstLine="10"/>
        <w:jc w:val="left"/>
        <w:rPr>
          <w:b w:val="0"/>
          <w:bCs w:val="0"/>
        </w:rPr>
      </w:pPr>
      <w:bookmarkStart w:name="Совместимость версий программного и аппа" w:id="9"/>
      <w:bookmarkEnd w:id="9"/>
      <w:r>
        <w:rPr>
          <w:b w:val="0"/>
        </w:rPr>
      </w:r>
      <w:r>
        <w:rPr>
          <w:rFonts w:ascii="Arial" w:hAnsi="Arial"/>
          <w:spacing w:val="-1"/>
        </w:rPr>
        <w:t>Совместимость версий программного</w:t>
      </w:r>
      <w:r>
        <w:rPr>
          <w:rFonts w:ascii="Arial" w:hAnsi="Arial"/>
        </w:rPr>
        <w:t> и</w:t>
      </w:r>
      <w:r>
        <w:rPr>
          <w:rFonts w:ascii="Arial" w:hAnsi="Arial"/>
          <w:spacing w:val="-1"/>
        </w:rPr>
        <w:t> аппаратного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обеспечений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контроллера</w:t>
      </w:r>
      <w:r>
        <w:rPr>
          <w:rFonts w:ascii="Arial" w:hAnsi="Arial"/>
        </w:rPr>
        <w:t> </w:t>
      </w:r>
      <w:r>
        <w:rPr>
          <w:spacing w:val="-1"/>
        </w:rPr>
        <w:t>InteliLite</w:t>
      </w:r>
      <w:r>
        <w:rPr>
          <w:b w:val="0"/>
        </w:rPr>
      </w:r>
    </w:p>
    <w:p>
      <w:pPr>
        <w:pStyle w:val="BodyText"/>
        <w:spacing w:line="240" w:lineRule="auto" w:before="57"/>
        <w:ind w:right="1315" w:hanging="1"/>
        <w:jc w:val="left"/>
        <w:rPr>
          <w:rFonts w:ascii="Arial" w:hAnsi="Arial" w:cs="Arial" w:eastAsia="Arial"/>
        </w:rPr>
      </w:pPr>
      <w:r>
        <w:rPr>
          <w:spacing w:val="-1"/>
        </w:rPr>
        <w:t>Использование</w:t>
      </w:r>
      <w:r>
        <w:rPr/>
        <w:t> </w:t>
      </w:r>
      <w:r>
        <w:rPr>
          <w:spacing w:val="-1"/>
        </w:rPr>
        <w:t>версии программного обеспечения</w:t>
      </w:r>
      <w:r>
        <w:rPr>
          <w:spacing w:val="-3"/>
        </w:rPr>
        <w:t>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SW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1.2.1 </w:t>
      </w:r>
      <w:r>
        <w:rPr/>
        <w:t>и</w:t>
      </w:r>
      <w:r>
        <w:rPr>
          <w:spacing w:val="-1"/>
        </w:rPr>
        <w:t> старше невозможно</w:t>
      </w:r>
      <w:r>
        <w:rPr/>
        <w:t> </w:t>
      </w:r>
      <w:r>
        <w:rPr>
          <w:spacing w:val="-1"/>
        </w:rPr>
        <w:t>для</w:t>
      </w:r>
      <w:r>
        <w:rPr>
          <w:spacing w:val="32"/>
        </w:rPr>
        <w:t> </w:t>
      </w:r>
      <w:r>
        <w:rPr>
          <w:spacing w:val="-1"/>
        </w:rPr>
        <w:t>контроллеров</w:t>
      </w:r>
      <w:r>
        <w:rPr/>
        <w:t> </w:t>
      </w:r>
      <w:r>
        <w:rPr>
          <w:spacing w:val="-1"/>
        </w:rPr>
        <w:t>версий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1.3. </w:t>
      </w:r>
      <w:r>
        <w:rPr>
          <w:spacing w:val="-1"/>
        </w:rPr>
        <w:t>Программное обеспечение</w:t>
      </w:r>
      <w:r>
        <w:rPr/>
        <w:t>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1.3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совместимо только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контроллерами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1.3</w:t>
      </w:r>
      <w:r>
        <w:rPr>
          <w:rFonts w:ascii="Arial" w:hAnsi="Arial"/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старше</w:t>
      </w:r>
      <w:r>
        <w:rPr>
          <w:rFonts w:ascii="Arial" w:hAnsi="Arial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1910" w:h="16840"/>
          <w:pgMar w:top="160" w:bottom="0" w:left="1280" w:right="200"/>
        </w:sectPr>
      </w:pPr>
    </w:p>
    <w:p>
      <w:pPr>
        <w:spacing w:before="64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69.419998pt;margin-top:20.532137pt;width:456.5pt;height:.1pt;mso-position-horizontal-relative:page;mso-position-vertical-relative:paragraph;z-index:1312" coordorigin="1388,411" coordsize="9130,2">
            <v:shape style="position:absolute;left:1388;top:411;width:9130;height:2" coordorigin="1388,411" coordsize="9130,0" path="m1388,411l10518,411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71.160004pt;margin-top:24.012138pt;width:28.3pt;height:12pt;mso-position-horizontal-relative:page;mso-position-vertical-relative:paragraph;z-index:1336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PAGE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bookmarkStart w:name="ТЕКСТ" w:id="10"/>
      <w:bookmarkEnd w:id="10"/>
      <w:r>
        <w:rPr/>
      </w:r>
      <w:r>
        <w:rPr>
          <w:rFonts w:ascii="Arial" w:hAnsi="Arial"/>
          <w:spacing w:val="-1"/>
          <w:sz w:val="28"/>
        </w:rPr>
        <w:t>ТЕКСТ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0" w:lineRule="auto"/>
        <w:ind w:right="2413" w:firstLine="2"/>
        <w:jc w:val="left"/>
      </w:pPr>
      <w:r>
        <w:rPr>
          <w:rFonts w:ascii="Arial" w:hAnsi="Arial"/>
          <w:spacing w:val="-1"/>
        </w:rPr>
        <w:t>(</w:t>
      </w:r>
      <w:r>
        <w:rPr>
          <w:spacing w:val="-1"/>
        </w:rPr>
        <w:t>Заглавные</w:t>
      </w:r>
      <w:r>
        <w:rPr>
          <w:spacing w:val="-2"/>
        </w:rPr>
        <w:t> </w:t>
      </w:r>
      <w:r>
        <w:rPr>
          <w:spacing w:val="-1"/>
        </w:rPr>
        <w:t>буквы </w:t>
      </w:r>
      <w:r>
        <w:rPr/>
        <w:t>в</w:t>
      </w:r>
      <w:r>
        <w:rPr>
          <w:spacing w:val="-1"/>
        </w:rPr>
        <w:t> рамке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кнопки на </w:t>
      </w:r>
      <w:r>
        <w:rPr/>
        <w:t>лицевой</w:t>
      </w:r>
      <w:r>
        <w:rPr>
          <w:spacing w:val="-1"/>
        </w:rPr>
        <w:t> панели</w:t>
      </w:r>
      <w:r>
        <w:rPr>
          <w:spacing w:val="29"/>
        </w:rPr>
        <w:t> </w:t>
      </w:r>
      <w:r>
        <w:rPr/>
        <w:t>контроллера</w:t>
      </w:r>
    </w:p>
    <w:p>
      <w:pPr>
        <w:spacing w:after="0" w:line="250" w:lineRule="auto"/>
        <w:jc w:val="left"/>
        <w:sectPr>
          <w:type w:val="continuous"/>
          <w:pgSz w:w="11910" w:h="16840"/>
          <w:pgMar w:top="640" w:bottom="280" w:left="1280" w:right="200"/>
          <w:cols w:num="2" w:equalWidth="0">
            <w:col w:w="1032" w:space="1802"/>
            <w:col w:w="7596"/>
          </w:cols>
        </w:sectPr>
      </w:pPr>
    </w:p>
    <w:p>
      <w:pPr>
        <w:tabs>
          <w:tab w:pos="2973" w:val="left" w:leader="none"/>
        </w:tabs>
        <w:spacing w:line="219" w:lineRule="exact"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288" type="#_x0000_t75" stroked="false">
            <v:imagedata r:id="rId5" o:title=""/>
          </v:shape>
        </w:pict>
      </w:r>
      <w:bookmarkStart w:name="Break Return    (курсив) параметры" w:id="11"/>
      <w:bookmarkEnd w:id="11"/>
      <w:r>
        <w:rPr/>
      </w:r>
      <w:r>
        <w:rPr>
          <w:rFonts w:ascii="Arial" w:hAnsi="Arial"/>
          <w:i/>
          <w:spacing w:val="-1"/>
          <w:sz w:val="20"/>
        </w:rPr>
        <w:t>Break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"/>
          <w:sz w:val="20"/>
        </w:rPr>
        <w:t>Return</w:t>
        <w:tab/>
      </w:r>
      <w:r>
        <w:rPr>
          <w:rFonts w:ascii="Arial" w:hAnsi="Arial"/>
          <w:spacing w:val="-1"/>
          <w:sz w:val="20"/>
        </w:rPr>
        <w:t>(</w:t>
      </w:r>
      <w:r>
        <w:rPr>
          <w:rFonts w:ascii="Arial" w:hAnsi="Arial"/>
          <w:spacing w:val="-1"/>
          <w:sz w:val="20"/>
        </w:rPr>
        <w:t>курсив</w:t>
      </w:r>
      <w:r>
        <w:rPr>
          <w:rFonts w:ascii="Arial" w:hAnsi="Arial"/>
          <w:spacing w:val="-1"/>
          <w:sz w:val="20"/>
        </w:rPr>
        <w:t>)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параметры</w:t>
      </w:r>
      <w:r>
        <w:rPr>
          <w:rFonts w:ascii="Arial" w:hAnsi="Arial"/>
          <w:sz w:val="20"/>
        </w:rPr>
      </w:r>
    </w:p>
    <w:p>
      <w:pPr>
        <w:tabs>
          <w:tab w:pos="2974" w:val="left" w:leader="none"/>
        </w:tabs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Generator protections</w:t>
        <w:tab/>
      </w:r>
      <w:r>
        <w:rPr>
          <w:rFonts w:ascii="Arial" w:hAnsi="Arial"/>
          <w:spacing w:val="-1"/>
          <w:sz w:val="20"/>
        </w:rPr>
        <w:t>(</w:t>
      </w:r>
      <w:r>
        <w:rPr>
          <w:rFonts w:ascii="Arial" w:hAnsi="Arial"/>
          <w:spacing w:val="-1"/>
          <w:sz w:val="20"/>
        </w:rPr>
        <w:t>полужирный</w:t>
      </w:r>
      <w:r>
        <w:rPr>
          <w:rFonts w:ascii="Arial" w:hAnsi="Arial"/>
          <w:spacing w:val="-1"/>
          <w:sz w:val="20"/>
        </w:rPr>
        <w:t>)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Группа параметров</w:t>
      </w:r>
    </w:p>
    <w:p>
      <w:pPr>
        <w:pStyle w:val="BodyText"/>
        <w:tabs>
          <w:tab w:pos="2974" w:val="left" w:leader="none"/>
        </w:tabs>
        <w:spacing w:line="230" w:lineRule="exact"/>
        <w:ind w:right="0"/>
        <w:jc w:val="left"/>
      </w:pPr>
      <w:r>
        <w:rPr>
          <w:rFonts w:ascii="Arial" w:hAnsi="Arial"/>
          <w:spacing w:val="-1"/>
        </w:rPr>
        <w:t>REMOTE START/STOP</w:t>
        <w:tab/>
        <w:t>(</w:t>
      </w:r>
      <w:r>
        <w:rPr>
          <w:spacing w:val="-1"/>
        </w:rPr>
        <w:t>Заглавные</w:t>
      </w:r>
      <w:r>
        <w:rPr>
          <w:spacing w:val="-2"/>
        </w:rPr>
        <w:t> </w:t>
      </w:r>
      <w:r>
        <w:rPr>
          <w:spacing w:val="-1"/>
        </w:rPr>
        <w:t>буквы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дискретные входы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выходы</w:t>
      </w:r>
      <w:r>
        <w:rPr/>
      </w:r>
    </w:p>
    <w:p>
      <w:pPr>
        <w:pStyle w:val="BodyText"/>
        <w:tabs>
          <w:tab w:pos="2974" w:val="left" w:leader="none"/>
        </w:tabs>
        <w:spacing w:line="240" w:lineRule="auto"/>
        <w:ind w:left="2974" w:right="2175" w:hanging="2836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w w:val="95"/>
        </w:rPr>
        <w:t>*Something</w:t>
        <w:tab/>
      </w:r>
      <w:r>
        <w:rPr>
          <w:rFonts w:ascii="Arial" w:hAnsi="Arial"/>
          <w:spacing w:val="-1"/>
        </w:rPr>
        <w:t>(</w:t>
      </w:r>
      <w:r>
        <w:rPr>
          <w:spacing w:val="-1"/>
        </w:rPr>
        <w:t>Символ </w:t>
      </w:r>
      <w:r>
        <w:rPr>
          <w:rFonts w:ascii="Arial" w:hAnsi="Arial"/>
        </w:rPr>
        <w:t>*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перед текстом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только для </w:t>
      </w:r>
      <w:r>
        <w:rPr/>
        <w:t>контроллера </w:t>
      </w:r>
      <w:r>
        <w:rPr>
          <w:rFonts w:ascii="Arial" w:hAnsi="Arial"/>
          <w:spacing w:val="-1"/>
        </w:rPr>
        <w:t>IL-NT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MRS15/16</w:t>
      </w:r>
      <w:r>
        <w:rPr>
          <w:rFonts w:ascii="Arial" w:hAnsi="Arial"/>
        </w:rPr>
      </w:r>
    </w:p>
    <w:p>
      <w:pPr>
        <w:pStyle w:val="BodyText"/>
        <w:tabs>
          <w:tab w:pos="2975" w:val="left" w:leader="none"/>
        </w:tabs>
        <w:spacing w:line="240" w:lineRule="auto"/>
        <w:ind w:left="2974" w:right="2158" w:hanging="283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w w:val="95"/>
        </w:rPr>
        <w:t>^Something</w:t>
        <w:tab/>
        <w:tab/>
      </w:r>
      <w:r>
        <w:rPr>
          <w:rFonts w:ascii="Arial" w:hAnsi="Arial"/>
          <w:spacing w:val="-1"/>
        </w:rPr>
        <w:t>(</w:t>
      </w:r>
      <w:r>
        <w:rPr>
          <w:spacing w:val="-1"/>
        </w:rPr>
        <w:t>Символ </w:t>
      </w:r>
      <w:r>
        <w:rPr>
          <w:rFonts w:ascii="Arial" w:hAnsi="Arial"/>
        </w:rPr>
        <w:t>^</w:t>
      </w:r>
      <w:r>
        <w:rPr>
          <w:rFonts w:ascii="Arial" w:hAnsi="Arial"/>
          <w:spacing w:val="-1"/>
        </w:rPr>
        <w:t> </w:t>
      </w:r>
      <w:r>
        <w:rPr/>
        <w:t>перед</w:t>
      </w:r>
      <w:r>
        <w:rPr>
          <w:spacing w:val="-2"/>
        </w:rPr>
        <w:t> </w:t>
      </w:r>
      <w:r>
        <w:rPr>
          <w:spacing w:val="-1"/>
        </w:rPr>
        <w:t>текстом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только для </w:t>
      </w:r>
      <w:r>
        <w:rPr/>
        <w:t>контроллера </w:t>
      </w:r>
      <w:r>
        <w:rPr>
          <w:rFonts w:ascii="Arial" w:hAnsi="Arial"/>
          <w:spacing w:val="-1"/>
        </w:rPr>
        <w:t>IL-NT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MRS11/16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9211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</w:rPr>
        <w:t>4</w:t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408" type="#_x0000_t75" stroked="false">
            <v:imagedata r:id="rId5" o:title=""/>
          </v:shape>
        </w:pict>
      </w:r>
    </w:p>
    <w:p>
      <w:pPr>
        <w:spacing w:line="200" w:lineRule="atLeast"/>
        <w:ind w:left="79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1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64.9pt;height:60pt;mso-position-horizontal-relative:char;mso-position-vertical-relative:line" type="#_x0000_t202" filled="false" stroked="true" strokeweight=".580pt" strokecolor="#000000">
            <v:textbox inset="0,0,0,0">
              <w:txbxContent>
                <w:p>
                  <w:pPr>
                    <w:spacing w:line="229" w:lineRule="exact" w:before="18"/>
                    <w:ind w:left="108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Важно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: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0"/>
                    <w:ind w:left="108" w:right="35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Компания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ComAp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считает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что </w:t>
                  </w:r>
                  <w:r>
                    <w:rPr>
                      <w:rFonts w:ascii="Arial" w:hAnsi="Arial"/>
                      <w:sz w:val="20"/>
                    </w:rPr>
                    <w:t>вся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информация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приведенная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настоящем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руководстве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</w:t>
                  </w:r>
                  <w:r>
                    <w:rPr>
                      <w:rFonts w:ascii="Arial" w:hAnsi="Arial"/>
                      <w:spacing w:val="3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является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верной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надежной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но оставляет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право на изменения </w:t>
                  </w:r>
                  <w:r>
                    <w:rPr>
                      <w:rFonts w:ascii="Arial" w:hAnsi="Arial"/>
                      <w:sz w:val="20"/>
                    </w:rPr>
                    <w:t>в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любое время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Компания</w:t>
                  </w:r>
                  <w:r>
                    <w:rPr>
                      <w:rFonts w:ascii="Arial" w:hAnsi="Arial"/>
                      <w:spacing w:val="44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ComAp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принимает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 себя ответственность за использование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этого руководства пока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иное</w:t>
                  </w:r>
                  <w:r>
                    <w:rPr>
                      <w:rFonts w:ascii="Arial" w:hAnsi="Arial"/>
                      <w:spacing w:val="29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принято производителем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64.9pt;height:83pt;mso-position-horizontal-relative:char;mso-position-vertical-relative:line" type="#_x0000_t202" filled="false" stroked="true" strokeweight=".580pt" strokecolor="#000000">
            <v:textbox inset="0,0,0,0">
              <w:txbxContent>
                <w:p>
                  <w:pPr>
                    <w:spacing w:line="229" w:lineRule="exact" w:before="17"/>
                    <w:ind w:left="108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Важно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: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0"/>
                    <w:ind w:left="108" w:right="304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ПО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программное обеспечение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и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АО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аппаратное обеспечение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должны быть совместимы</w:t>
                  </w:r>
                  <w:r>
                    <w:rPr>
                      <w:rFonts w:ascii="Arial" w:hAnsi="Arial" w:cs="Arial" w:eastAsia="Arial"/>
                      <w:spacing w:val="5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напр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. IL-NT-MRS10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ПО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и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IL-NT MRS10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АО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иначе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функции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не будут исполняться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.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Если</w:t>
                  </w:r>
                  <w:r>
                    <w:rPr>
                      <w:rFonts w:ascii="Arial" w:hAnsi="Arial" w:cs="Arial" w:eastAsia="Arial"/>
                      <w:spacing w:val="34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загружено неверное ПО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появляется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сообщение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HARDWARE INCOMPATIBLE (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несовместимое</w:t>
                  </w:r>
                  <w:r>
                    <w:rPr>
                      <w:rFonts w:ascii="Arial" w:hAnsi="Arial" w:cs="Arial" w:eastAsia="Arial"/>
                      <w:spacing w:val="44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АО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на экране контролера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.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В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этом случае используйте перемычку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для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активации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загрузочного</w:t>
                  </w:r>
                  <w:r>
                    <w:rPr>
                      <w:rFonts w:ascii="Arial" w:hAnsi="Arial" w:cs="Arial" w:eastAsia="Arial"/>
                      <w:spacing w:val="47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модуля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(Boot load)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–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замкните перемычку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Boot jumper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и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следуйте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инструкциям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в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LiteEdit,</w:t>
                  </w:r>
                  <w:r>
                    <w:rPr>
                      <w:rFonts w:ascii="Arial" w:hAnsi="Arial" w:cs="Arial" w:eastAsia="Arial"/>
                      <w:spacing w:val="34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загрузите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правильную версию ПО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9291" w:val="right" w:leader="none"/>
        </w:tabs>
        <w:spacing w:line="264" w:lineRule="exact" w:before="82"/>
        <w:ind w:left="2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</w:rPr>
        <w:t>5</w:t>
      </w:r>
    </w:p>
    <w:p>
      <w:pPr>
        <w:pStyle w:val="BodyText"/>
        <w:spacing w:line="230" w:lineRule="exact"/>
        <w:ind w:left="2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456" type="#_x0000_t75" stroked="false">
            <v:imagedata r:id="rId5" o:title=""/>
          </v:shape>
        </w:pict>
      </w:r>
      <w:r>
        <w:rPr/>
        <w:pict>
          <v:group style="position:absolute;margin-left:69.120003pt;margin-top:218.580002pt;width:465.25pt;height:.1pt;mso-position-horizontal-relative:page;mso-position-vertical-relative:page;z-index:-405880" coordorigin="1382,4372" coordsize="9305,2">
            <v:shape style="position:absolute;left:1382;top:4372;width:9305;height:2" coordorigin="1382,4372" coordsize="9305,0" path="m1382,4372l10687,4372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69.120003pt;margin-top:144.479996pt;width:465.25pt;height:.1pt;mso-position-horizontal-relative:page;mso-position-vertical-relative:page;z-index:-405856" coordorigin="1382,2890" coordsize="9305,2">
            <v:shape style="position:absolute;left:1382;top:2890;width:9305;height:2" coordorigin="1382,2890" coordsize="9305,0" path="m1382,2890l10687,2890e" filled="false" stroked="true" strokeweight=".580pt" strokecolor="#000000">
              <v:path arrowok="t"/>
            </v:shape>
            <w10:wrap type="none"/>
          </v:group>
        </w:pict>
      </w:r>
    </w:p>
    <w:p>
      <w:pPr>
        <w:spacing w:line="200" w:lineRule="atLeast"/>
        <w:ind w:left="80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9.65pt;height:338.6pt;mso-position-horizontal-relative:char;mso-position-vertical-relative:line" type="#_x0000_t202" filled="false" stroked="true" strokeweight="3.1pt" strokecolor="#000000">
            <v:textbox inset="0,0,0,0">
              <w:txbxContent>
                <w:p>
                  <w:pPr>
                    <w:spacing w:before="69"/>
                    <w:ind w:left="99" w:right="0" w:firstLine="0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!!!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Внимание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!!!</w:t>
                  </w:r>
                  <w:r>
                    <w:rPr>
                      <w:rFonts w:ascii="Arial" w:hAnsi="Arial"/>
                      <w:sz w:val="36"/>
                    </w:rPr>
                  </w:r>
                </w:p>
                <w:p>
                  <w:pPr>
                    <w:spacing w:line="240" w:lineRule="auto" w:before="5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i/>
                      <w:spacing w:val="-1"/>
                      <w:sz w:val="28"/>
                    </w:rPr>
                    <w:t>Опасное</w:t>
                  </w:r>
                  <w:r>
                    <w:rPr>
                      <w:rFonts w:ascii="Arial" w:hAnsi="Arial"/>
                      <w:b/>
                      <w:i/>
                      <w:spacing w:val="-27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28"/>
                    </w:rPr>
                    <w:t>напряжение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before="88"/>
                    <w:ind w:left="140" w:right="2426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Ни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при каких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условиях не трогайте</w:t>
                  </w:r>
                  <w:r>
                    <w:rPr>
                      <w:rFonts w:ascii="Arial" w:hAnsi="Arial"/>
                      <w:sz w:val="20"/>
                    </w:rPr>
                    <w:t> клеммы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измерения напряжения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тока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!</w:t>
                  </w:r>
                  <w:r>
                    <w:rPr>
                      <w:rFonts w:ascii="Arial" w:hAnsi="Arial"/>
                      <w:spacing w:val="2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Всегда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подключайте </w:t>
                  </w:r>
                  <w:r>
                    <w:rPr>
                      <w:rFonts w:ascii="Arial" w:hAnsi="Arial"/>
                      <w:sz w:val="20"/>
                    </w:rPr>
                    <w:t>клемму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заземления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!</w:t>
                  </w:r>
                </w:p>
                <w:p>
                  <w:pPr>
                    <w:spacing w:before="0"/>
                    <w:ind w:left="139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Ни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коем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случае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отключаете клеммы подключения трансформаторов тока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!</w:t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before="131"/>
                    <w:ind w:left="143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i/>
                      <w:sz w:val="28"/>
                    </w:rPr>
                    <w:t>Настройте</w:t>
                  </w:r>
                  <w:r>
                    <w:rPr>
                      <w:rFonts w:ascii="Arial" w:hAnsi="Arial"/>
                      <w:b/>
                      <w:i/>
                      <w:spacing w:val="-3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>параметры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before="108"/>
                    <w:ind w:left="142" w:right="78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Все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параметры настроены на их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типовые значения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 </w:t>
                  </w:r>
                  <w:r>
                    <w:rPr>
                      <w:rFonts w:ascii="Arial" w:hAnsi="Arial"/>
                      <w:sz w:val="20"/>
                    </w:rPr>
                    <w:t>Но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параметры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группе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«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Basic settings</w:t>
                  </w:r>
                  <w:r>
                    <w:rPr>
                      <w:rFonts w:ascii="Arial" w:hAnsi="Arial"/>
                      <w:b/>
                      <w:spacing w:val="7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Основные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уставки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»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должны быть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обязательно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настроены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перед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первым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пуском ДГУ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  <w:p>
                  <w:pPr>
                    <w:spacing w:before="1"/>
                    <w:ind w:left="52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!!!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НЕПРАВИЛЬНАЯ НАСТРОЙКА ОСНОВНЫХ ПАРАМЕТРОВ МОЖЕТ ПОВРЕДИТЬ ДГУ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!!!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</w:p>
                <w:p>
                  <w:pPr>
                    <w:spacing w:line="242" w:lineRule="auto" w:before="0"/>
                    <w:ind w:left="140" w:right="284" w:firstLine="721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Данная инструкция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предназначена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только для квалифицированного персонала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.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Во</w:t>
                  </w:r>
                  <w:r>
                    <w:rPr>
                      <w:rFonts w:ascii="Arial" w:hAnsi="Arial"/>
                      <w:b/>
                      <w:spacing w:val="6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избежание</w:t>
                  </w:r>
                  <w:r>
                    <w:rPr>
                      <w:rFonts w:ascii="Arial" w:hAnsi="Arial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травм персонала </w:t>
                  </w:r>
                  <w:r>
                    <w:rPr>
                      <w:rFonts w:ascii="Arial" w:hAnsi="Arial"/>
                      <w:b/>
                      <w:sz w:val="20"/>
                    </w:rPr>
                    <w:t>не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 проводить никаких процедур </w:t>
                  </w:r>
                  <w:r>
                    <w:rPr>
                      <w:rFonts w:ascii="Arial" w:hAnsi="Arial"/>
                      <w:b/>
                      <w:sz w:val="20"/>
                    </w:rPr>
                    <w:t>не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 определенных данным</w:t>
                  </w:r>
                  <w:r>
                    <w:rPr>
                      <w:rFonts w:ascii="Arial" w:hAnsi="Arial"/>
                      <w:b/>
                      <w:spacing w:val="5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руководством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!!!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stroke linestyle="thinThin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9259" w:val="left" w:leader="none"/>
        </w:tabs>
        <w:spacing w:line="264" w:lineRule="exact"/>
        <w:ind w:left="29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</w:rPr>
        <w:t>6</w:t>
      </w:r>
    </w:p>
    <w:p>
      <w:pPr>
        <w:pStyle w:val="BodyText"/>
        <w:spacing w:line="230" w:lineRule="exact"/>
        <w:ind w:left="29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12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600" type="#_x0000_t75" stroked="false">
            <v:imagedata r:id="rId5" o:title=""/>
          </v:shape>
        </w:pict>
      </w:r>
    </w:p>
    <w:p>
      <w:pPr>
        <w:spacing w:line="200" w:lineRule="atLeast"/>
        <w:ind w:left="79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left="178" w:right="0"/>
        <w:jc w:val="left"/>
        <w:rPr>
          <w:b w:val="0"/>
          <w:bCs w:val="0"/>
        </w:rPr>
      </w:pPr>
      <w:bookmarkStart w:name="ОСНОВНОЕ ОПИСАНИЕ" w:id="12"/>
      <w:bookmarkEnd w:id="12"/>
      <w:r>
        <w:rPr>
          <w:b w:val="0"/>
        </w:rPr>
      </w:r>
      <w:bookmarkStart w:name="_bookmark2" w:id="13"/>
      <w:bookmarkEnd w:id="13"/>
      <w:r>
        <w:rPr>
          <w:b w:val="0"/>
        </w:rPr>
      </w:r>
      <w:r>
        <w:rPr/>
        <w:t>ОСНОВНОЕ </w:t>
      </w:r>
      <w:r>
        <w:rPr>
          <w:spacing w:val="-2"/>
        </w:rPr>
        <w:t>ОПИСАНИЕ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64"/>
        <w:ind w:left="178"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Описание системы контроллера (включая вс" w:id="14"/>
      <w:bookmarkEnd w:id="14"/>
      <w:r>
        <w:rPr>
          <w:b w:val="0"/>
          <w:i w:val="0"/>
        </w:rPr>
      </w:r>
      <w:r>
        <w:rPr>
          <w:i/>
        </w:rPr>
        <w:t>Описание</w:t>
      </w:r>
      <w:r>
        <w:rPr>
          <w:i/>
          <w:spacing w:val="-15"/>
        </w:rPr>
        <w:t> </w:t>
      </w:r>
      <w:r>
        <w:rPr>
          <w:i/>
        </w:rPr>
        <w:t>системы</w:t>
      </w:r>
      <w:r>
        <w:rPr>
          <w:i/>
          <w:spacing w:val="-15"/>
        </w:rPr>
        <w:t> </w:t>
      </w:r>
      <w:r>
        <w:rPr>
          <w:i/>
          <w:spacing w:val="-1"/>
        </w:rPr>
        <w:t>контроллера</w:t>
      </w:r>
      <w:r>
        <w:rPr>
          <w:i/>
          <w:spacing w:val="-15"/>
        </w:rPr>
        <w:t> </w:t>
      </w:r>
      <w:r>
        <w:rPr>
          <w:rFonts w:ascii="Arial" w:hAnsi="Arial"/>
          <w:i/>
        </w:rPr>
        <w:t>(</w:t>
      </w:r>
      <w:r>
        <w:rPr>
          <w:i/>
        </w:rPr>
        <w:t>включая</w:t>
      </w:r>
      <w:r>
        <w:rPr>
          <w:i/>
          <w:spacing w:val="-14"/>
        </w:rPr>
        <w:t> </w:t>
      </w:r>
      <w:r>
        <w:rPr>
          <w:i/>
        </w:rPr>
        <w:t>все</w:t>
      </w:r>
      <w:r>
        <w:rPr>
          <w:i/>
          <w:spacing w:val="-16"/>
        </w:rPr>
        <w:t> </w:t>
      </w:r>
      <w:r>
        <w:rPr>
          <w:i/>
          <w:spacing w:val="-1"/>
        </w:rPr>
        <w:t>опции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24" w:lineRule="auto" w:before="38"/>
        <w:ind w:left="177" w:right="133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19"/>
          <w:position w:val="10"/>
          <w:sz w:val="13"/>
        </w:rPr>
        <w:t> </w:t>
      </w:r>
      <w:r>
        <w:rPr>
          <w:rFonts w:ascii="Arial" w:hAnsi="Arial"/>
          <w:spacing w:val="-1"/>
        </w:rPr>
        <w:t>MRS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</w:t>
      </w:r>
      <w:r>
        <w:rPr>
          <w:spacing w:val="-1"/>
        </w:rPr>
        <w:t>это комплексный</w:t>
      </w:r>
      <w:r>
        <w:rPr>
          <w:spacing w:val="-2"/>
        </w:rPr>
        <w:t> </w:t>
      </w:r>
      <w:r>
        <w:rPr>
          <w:spacing w:val="-1"/>
        </w:rPr>
        <w:t>контроллер</w:t>
      </w:r>
      <w:r>
        <w:rPr/>
        <w:t> </w:t>
      </w:r>
      <w:r>
        <w:rPr>
          <w:spacing w:val="-1"/>
        </w:rPr>
        <w:t>для</w:t>
      </w:r>
      <w:r>
        <w:rPr>
          <w:spacing w:val="-2"/>
        </w:rPr>
        <w:t> </w:t>
      </w:r>
      <w:r>
        <w:rPr>
          <w:spacing w:val="-1"/>
        </w:rPr>
        <w:t>одиночных генераторных</w:t>
      </w:r>
      <w:r>
        <w:rPr>
          <w:spacing w:val="-2"/>
        </w:rPr>
        <w:t> </w:t>
      </w:r>
      <w:r>
        <w:rPr>
          <w:spacing w:val="-1"/>
        </w:rPr>
        <w:t>установок</w:t>
      </w:r>
      <w:r>
        <w:rPr>
          <w:rFonts w:ascii="Arial" w:hAnsi="Arial"/>
          <w:spacing w:val="-1"/>
        </w:rPr>
        <w:t>. IL-NT.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19"/>
          <w:position w:val="10"/>
          <w:sz w:val="13"/>
        </w:rPr>
        <w:t> </w:t>
      </w:r>
      <w:r>
        <w:rPr>
          <w:rFonts w:ascii="Arial" w:hAnsi="Arial"/>
          <w:spacing w:val="-1"/>
        </w:rPr>
        <w:t>MRS 15/16</w:t>
      </w:r>
      <w:r>
        <w:rPr>
          <w:rFonts w:ascii="Arial" w:hAnsi="Arial"/>
        </w:rPr>
        <w:t> </w:t>
      </w:r>
      <w:r>
        <w:rPr>
          <w:spacing w:val="-1"/>
        </w:rPr>
        <w:t>обеспечивает надежную работу </w:t>
      </w:r>
      <w:r>
        <w:rPr/>
        <w:t>с</w:t>
      </w:r>
      <w:r>
        <w:rPr>
          <w:spacing w:val="-1"/>
        </w:rPr>
        <w:t> двигателями </w:t>
      </w:r>
      <w:r>
        <w:rPr/>
        <w:t>с </w:t>
      </w:r>
      <w:r>
        <w:rPr>
          <w:spacing w:val="-1"/>
        </w:rPr>
        <w:t>электронным</w:t>
      </w:r>
      <w:r>
        <w:rPr>
          <w:spacing w:val="28"/>
        </w:rPr>
        <w:t> </w:t>
      </w:r>
      <w:r>
        <w:rPr>
          <w:spacing w:val="-1"/>
        </w:rPr>
        <w:t>управлением </w:t>
      </w:r>
      <w:r>
        <w:rPr/>
        <w:t>и</w:t>
      </w:r>
      <w:r>
        <w:rPr>
          <w:spacing w:val="-1"/>
        </w:rPr>
        <w:t> модулями</w:t>
      </w:r>
      <w:r>
        <w:rPr>
          <w:spacing w:val="-2"/>
        </w:rPr>
        <w:t> </w:t>
      </w:r>
      <w:r>
        <w:rPr>
          <w:spacing w:val="-1"/>
        </w:rPr>
        <w:t>расширения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33" w:lineRule="exact"/>
        <w:ind w:left="178" w:right="0"/>
        <w:jc w:val="left"/>
      </w:pPr>
      <w:r>
        <w:rPr>
          <w:spacing w:val="-1"/>
        </w:rPr>
        <w:t>Контроллер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20"/>
          <w:position w:val="10"/>
          <w:sz w:val="13"/>
        </w:rPr>
        <w:t> </w:t>
      </w:r>
      <w:r>
        <w:rPr>
          <w:spacing w:val="-1"/>
        </w:rPr>
        <w:t>оснащен мощным графическим дисплеем </w:t>
      </w:r>
      <w:r>
        <w:rPr/>
        <w:t>с </w:t>
      </w:r>
      <w:r>
        <w:rPr>
          <w:spacing w:val="-1"/>
        </w:rPr>
        <w:t>возможностью</w:t>
      </w:r>
      <w:r>
        <w:rPr>
          <w:spacing w:val="-2"/>
        </w:rPr>
        <w:t> </w:t>
      </w:r>
      <w:r>
        <w:rPr>
          <w:spacing w:val="-1"/>
        </w:rPr>
        <w:t>отображения</w:t>
      </w:r>
      <w:r>
        <w:rPr/>
      </w:r>
    </w:p>
    <w:p>
      <w:pPr>
        <w:pStyle w:val="BodyText"/>
        <w:spacing w:line="240" w:lineRule="auto"/>
        <w:ind w:left="177" w:right="1335"/>
        <w:jc w:val="left"/>
        <w:rPr>
          <w:rFonts w:ascii="Arial" w:hAnsi="Arial" w:cs="Arial" w:eastAsia="Arial"/>
        </w:rPr>
      </w:pPr>
      <w:r>
        <w:rPr>
          <w:spacing w:val="-1"/>
        </w:rPr>
        <w:t>иконок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символов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ленточных индикаторов для интуитивного </w:t>
      </w:r>
      <w:r>
        <w:rPr>
          <w:spacing w:val="-2"/>
        </w:rPr>
        <w:t>восприятия</w:t>
      </w:r>
      <w:r>
        <w:rPr>
          <w:rFonts w:ascii="Arial" w:hAnsi="Arial"/>
          <w:spacing w:val="-2"/>
        </w:rPr>
        <w:t>,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которые</w:t>
      </w:r>
      <w:r>
        <w:rPr>
          <w:spacing w:val="44"/>
        </w:rPr>
        <w:t> </w:t>
      </w:r>
      <w:r>
        <w:rPr>
          <w:spacing w:val="-1"/>
        </w:rPr>
        <w:t>устанавливаются по желанию оператора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вместе</w:t>
      </w:r>
      <w:r>
        <w:rPr>
          <w:spacing w:val="-2"/>
        </w:rPr>
        <w:t> </w:t>
      </w:r>
      <w:r>
        <w:rPr/>
        <w:t>с </w:t>
      </w:r>
      <w:r>
        <w:rPr>
          <w:spacing w:val="-1"/>
        </w:rPr>
        <w:t>высокой</w:t>
      </w:r>
      <w:r>
        <w:rPr>
          <w:spacing w:val="-2"/>
        </w:rPr>
        <w:t> функциональностью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новыми</w:t>
      </w:r>
      <w:r>
        <w:rPr>
          <w:spacing w:val="78"/>
        </w:rPr>
        <w:t> </w:t>
      </w:r>
      <w:r>
        <w:rPr>
          <w:spacing w:val="-1"/>
        </w:rPr>
        <w:t>стандартами</w:t>
      </w:r>
      <w:r>
        <w:rPr>
          <w:spacing w:val="-2"/>
        </w:rPr>
        <w:t> </w:t>
      </w:r>
      <w:r>
        <w:rPr/>
        <w:t>в </w:t>
      </w:r>
      <w:r>
        <w:rPr>
          <w:spacing w:val="-1"/>
        </w:rPr>
        <w:t>автоматизации генераторных установок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30" w:lineRule="exact" w:before="3"/>
        <w:ind w:left="177" w:right="126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19"/>
          <w:position w:val="10"/>
          <w:sz w:val="13"/>
        </w:rPr>
        <w:t> </w:t>
      </w:r>
      <w:r>
        <w:rPr>
          <w:spacing w:val="-1"/>
        </w:rPr>
        <w:t>автоматически</w:t>
      </w:r>
      <w:r>
        <w:rPr>
          <w:spacing w:val="-2"/>
        </w:rPr>
        <w:t> </w:t>
      </w:r>
      <w:r>
        <w:rPr>
          <w:spacing w:val="-1"/>
        </w:rPr>
        <w:t>запускает ДГУ </w:t>
      </w:r>
      <w:r>
        <w:rPr/>
        <w:t>и</w:t>
      </w:r>
      <w:r>
        <w:rPr>
          <w:spacing w:val="-1"/>
        </w:rPr>
        <w:t> замыкает </w:t>
      </w:r>
      <w:r>
        <w:rPr>
          <w:rFonts w:ascii="Arial" w:hAnsi="Arial"/>
          <w:spacing w:val="-1"/>
        </w:rPr>
        <w:t>GSB (</w:t>
      </w:r>
      <w:r>
        <w:rPr>
          <w:spacing w:val="-1"/>
        </w:rPr>
        <w:t>ГК</w:t>
      </w:r>
      <w:r>
        <w:rPr>
          <w:rFonts w:ascii="Arial" w:hAnsi="Arial"/>
          <w:spacing w:val="-1"/>
        </w:rPr>
        <w:t>) </w:t>
      </w:r>
      <w:r>
        <w:rPr/>
        <w:t>при</w:t>
      </w:r>
      <w:r>
        <w:rPr>
          <w:spacing w:val="-1"/>
        </w:rPr>
        <w:t> выполнении </w:t>
      </w:r>
      <w:r>
        <w:rPr/>
        <w:t>всех</w:t>
      </w:r>
      <w:r>
        <w:rPr>
          <w:spacing w:val="-1"/>
        </w:rPr>
        <w:t> условий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39"/>
        </w:rPr>
        <w:t> </w:t>
      </w:r>
      <w:r>
        <w:rPr>
          <w:spacing w:val="-1"/>
        </w:rPr>
        <w:t>затем останавливает при наличии внешних условий или при</w:t>
      </w:r>
      <w:r>
        <w:rPr/>
        <w:t> </w:t>
      </w:r>
      <w:r>
        <w:rPr>
          <w:spacing w:val="-1"/>
        </w:rPr>
        <w:t>нажатии кнопки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09" w:lineRule="exact"/>
        <w:ind w:left="177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19"/>
          <w:position w:val="10"/>
          <w:sz w:val="13"/>
        </w:rPr>
        <w:t> </w:t>
      </w:r>
      <w:r>
        <w:rPr>
          <w:spacing w:val="-1"/>
        </w:rPr>
        <w:t>обеспечивает</w:t>
      </w:r>
      <w:r>
        <w:rPr>
          <w:spacing w:val="-3"/>
        </w:rPr>
        <w:t> </w:t>
      </w:r>
      <w:r>
        <w:rPr/>
        <w:t>работу</w:t>
      </w:r>
      <w:r>
        <w:rPr>
          <w:spacing w:val="-1"/>
        </w:rPr>
        <w:t> </w:t>
      </w:r>
      <w:r>
        <w:rPr/>
        <w:t>с </w:t>
      </w:r>
      <w:r>
        <w:rPr>
          <w:spacing w:val="-1"/>
        </w:rPr>
        <w:t>газовыми</w:t>
      </w:r>
      <w:r>
        <w:rPr>
          <w:spacing w:val="-2"/>
        </w:rPr>
        <w:t> </w:t>
      </w:r>
      <w:r>
        <w:rPr>
          <w:spacing w:val="-1"/>
        </w:rPr>
        <w:t>машинами без</w:t>
      </w:r>
      <w:r>
        <w:rPr/>
        <w:t> </w:t>
      </w:r>
      <w:r>
        <w:rPr>
          <w:spacing w:val="-1"/>
        </w:rPr>
        <w:t>вентиляции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8446" w:val="left" w:leader="none"/>
        </w:tabs>
        <w:spacing w:line="230" w:lineRule="exact" w:before="20"/>
        <w:ind w:left="178" w:right="1212" w:hanging="1"/>
        <w:jc w:val="left"/>
      </w:pPr>
      <w:r>
        <w:rPr>
          <w:spacing w:val="-1"/>
        </w:rPr>
        <w:t>Ключевая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характеристика</w:t>
      </w:r>
      <w:r>
        <w:rPr/>
        <w:t> </w:t>
      </w:r>
      <w:r>
        <w:rPr>
          <w:spacing w:val="10"/>
        </w:rPr>
        <w:t>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position w:val="10"/>
          <w:sz w:val="13"/>
        </w:rPr>
        <w:t>  </w:t>
      </w:r>
      <w:r>
        <w:rPr>
          <w:rFonts w:ascii="Arial" w:hAnsi="Arial"/>
          <w:spacing w:val="15"/>
          <w:position w:val="10"/>
          <w:sz w:val="13"/>
        </w:rPr>
        <w:t> </w:t>
      </w:r>
      <w:r>
        <w:rPr>
          <w:spacing w:val="-1"/>
        </w:rPr>
        <w:t>это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простота</w:t>
      </w:r>
      <w:r>
        <w:rPr/>
        <w:t> </w:t>
      </w:r>
      <w:r>
        <w:rPr>
          <w:spacing w:val="11"/>
        </w:rPr>
        <w:t> </w:t>
      </w:r>
      <w:r>
        <w:rPr/>
        <w:t>в </w:t>
      </w:r>
      <w:r>
        <w:rPr>
          <w:spacing w:val="11"/>
        </w:rPr>
        <w:t> </w:t>
      </w:r>
      <w:r>
        <w:rPr>
          <w:spacing w:val="-1"/>
        </w:rPr>
        <w:t>использовании</w:t>
      </w:r>
      <w:r>
        <w:rPr/>
        <w:t> </w:t>
      </w:r>
      <w:r>
        <w:rPr>
          <w:spacing w:val="11"/>
        </w:rPr>
        <w:t> </w:t>
      </w:r>
      <w:r>
        <w:rPr/>
        <w:t>и </w:t>
      </w:r>
      <w:r>
        <w:rPr>
          <w:spacing w:val="9"/>
        </w:rPr>
        <w:t> </w:t>
      </w:r>
      <w:r>
        <w:rPr>
          <w:spacing w:val="-1"/>
        </w:rPr>
        <w:t>установке</w:t>
      </w:r>
      <w:r>
        <w:rPr>
          <w:rFonts w:ascii="Arial" w:hAnsi="Arial"/>
          <w:spacing w:val="-1"/>
        </w:rPr>
        <w:t>.</w:t>
        <w:tab/>
      </w:r>
      <w:r>
        <w:rPr>
          <w:spacing w:val="-2"/>
        </w:rPr>
        <w:t>Имеется</w:t>
      </w:r>
      <w:r>
        <w:rPr>
          <w:spacing w:val="30"/>
        </w:rPr>
        <w:t> </w:t>
      </w:r>
      <w:r>
        <w:rPr>
          <w:spacing w:val="-1"/>
        </w:rPr>
        <w:t>возможность</w:t>
      </w:r>
      <w:r>
        <w:rPr/>
        <w:t>  </w:t>
      </w:r>
      <w:r>
        <w:rPr>
          <w:spacing w:val="26"/>
        </w:rPr>
        <w:t> </w:t>
      </w:r>
      <w:r>
        <w:rPr>
          <w:spacing w:val="-1"/>
        </w:rPr>
        <w:t>использовать</w:t>
      </w:r>
      <w:r>
        <w:rPr/>
        <w:t>  </w:t>
      </w:r>
      <w:r>
        <w:rPr>
          <w:spacing w:val="26"/>
        </w:rPr>
        <w:t> </w:t>
      </w:r>
      <w:r>
        <w:rPr>
          <w:spacing w:val="-1"/>
        </w:rPr>
        <w:t>предварительно</w:t>
      </w:r>
      <w:r>
        <w:rPr/>
        <w:t>  </w:t>
      </w:r>
      <w:r>
        <w:rPr>
          <w:spacing w:val="26"/>
        </w:rPr>
        <w:t> </w:t>
      </w:r>
      <w:r>
        <w:rPr>
          <w:spacing w:val="-1"/>
        </w:rPr>
        <w:t>установленную</w:t>
      </w:r>
      <w:r>
        <w:rPr/>
        <w:t>  </w:t>
      </w:r>
      <w:r>
        <w:rPr>
          <w:spacing w:val="26"/>
        </w:rPr>
        <w:t> </w:t>
      </w:r>
      <w:r>
        <w:rPr>
          <w:spacing w:val="-1"/>
        </w:rPr>
        <w:t>конфигурацию</w:t>
      </w:r>
      <w:r>
        <w:rPr/>
        <w:t>  </w:t>
      </w:r>
      <w:r>
        <w:rPr>
          <w:spacing w:val="25"/>
        </w:rPr>
        <w:t> </w:t>
      </w:r>
      <w:r>
        <w:rPr>
          <w:spacing w:val="-1"/>
        </w:rPr>
        <w:t>для</w:t>
      </w:r>
      <w:r>
        <w:rPr/>
        <w:t>  </w:t>
      </w:r>
      <w:r>
        <w:rPr>
          <w:spacing w:val="26"/>
        </w:rPr>
        <w:t> </w:t>
      </w:r>
      <w:r>
        <w:rPr>
          <w:spacing w:val="-1"/>
        </w:rPr>
        <w:t>типовых</w:t>
      </w:r>
      <w:r>
        <w:rPr/>
      </w:r>
    </w:p>
    <w:p>
      <w:pPr>
        <w:pStyle w:val="BodyText"/>
        <w:tabs>
          <w:tab w:pos="2827" w:val="left" w:leader="none"/>
        </w:tabs>
        <w:spacing w:line="230" w:lineRule="exact"/>
        <w:ind w:left="179" w:right="1212" w:hanging="1"/>
        <w:jc w:val="left"/>
        <w:rPr>
          <w:rFonts w:ascii="Arial" w:hAnsi="Arial" w:cs="Arial" w:eastAsia="Arial"/>
        </w:rPr>
      </w:pPr>
      <w:r>
        <w:rPr>
          <w:spacing w:val="-1"/>
        </w:rPr>
        <w:t>применений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также</w:t>
      </w:r>
      <w:r>
        <w:rPr/>
        <w:t> </w:t>
      </w:r>
      <w:r>
        <w:rPr>
          <w:spacing w:val="4"/>
        </w:rPr>
        <w:t> </w:t>
      </w:r>
      <w:r>
        <w:rPr/>
        <w:t>как </w:t>
      </w:r>
      <w:r>
        <w:rPr>
          <w:spacing w:val="2"/>
        </w:rPr>
        <w:t> </w:t>
      </w:r>
      <w:r>
        <w:rPr/>
        <w:t>и</w:t>
        <w:tab/>
      </w:r>
      <w:r>
        <w:rPr>
          <w:spacing w:val="-1"/>
        </w:rPr>
        <w:t>определяемую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пользователем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конфигурацию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специфических</w:t>
      </w:r>
      <w:r>
        <w:rPr>
          <w:spacing w:val="26"/>
        </w:rPr>
        <w:t> </w:t>
      </w:r>
      <w:r>
        <w:rPr>
          <w:spacing w:val="-1"/>
        </w:rPr>
        <w:t>применений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29"/>
        <w:ind w:left="17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Набор оборудования" w:id="15"/>
      <w:bookmarkEnd w:id="15"/>
      <w:r>
        <w:rPr/>
      </w:r>
      <w:r>
        <w:rPr>
          <w:rFonts w:ascii="Arial" w:hAnsi="Arial"/>
          <w:sz w:val="28"/>
        </w:rPr>
        <w:t>Набор</w:t>
      </w:r>
      <w:r>
        <w:rPr>
          <w:rFonts w:ascii="Arial" w:hAnsi="Arial"/>
          <w:spacing w:val="-27"/>
          <w:sz w:val="28"/>
        </w:rPr>
        <w:t> </w:t>
      </w:r>
      <w:r>
        <w:rPr>
          <w:rFonts w:ascii="Arial" w:hAnsi="Arial"/>
          <w:sz w:val="28"/>
        </w:rPr>
        <w:t>оборудования</w:t>
      </w:r>
      <w:r>
        <w:rPr>
          <w:rFonts w:ascii="Arial" w:hAnsi="Arial"/>
          <w:sz w:val="28"/>
        </w:rPr>
      </w:r>
    </w:p>
    <w:p>
      <w:pPr>
        <w:spacing w:line="240" w:lineRule="auto" w:before="2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3202"/>
        <w:gridCol w:w="3217"/>
      </w:tblGrid>
      <w:tr>
        <w:trPr>
          <w:trHeight w:val="294" w:hRule="exact"/>
        </w:trPr>
        <w:tc>
          <w:tcPr>
            <w:tcW w:w="279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1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791" w:type="dxa"/>
            <w:tcBorders>
              <w:top w:val="single" w:sz="5" w:space="0" w:color="000000"/>
              <w:left w:val="single" w:sz="31" w:space="0" w:color="D9D9D9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1" w:lineRule="exact"/>
              <w:ind w:left="6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Оборудование" w:id="16"/>
            <w:bookmarkEnd w:id="16"/>
            <w:r>
              <w:rPr/>
            </w:r>
            <w:r>
              <w:rPr>
                <w:rFonts w:ascii="Arial" w:hAnsi="Arial"/>
                <w:b/>
                <w:spacing w:val="-1"/>
                <w:sz w:val="20"/>
              </w:rPr>
              <w:t>Оборудование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1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bookmarkStart w:name="Описание" w:id="17"/>
            <w:bookmarkEnd w:id="17"/>
            <w:r>
              <w:rPr/>
            </w:r>
            <w:r>
              <w:rPr>
                <w:rFonts w:ascii="Arial" w:hAnsi="Arial"/>
                <w:b/>
                <w:spacing w:val="-1"/>
                <w:sz w:val="20"/>
              </w:rPr>
              <w:t>Описание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31" w:space="0" w:color="D9D9D9"/>
            </w:tcBorders>
            <w:shd w:val="clear" w:color="auto" w:fill="D9D9D9"/>
          </w:tcPr>
          <w:p>
            <w:pPr>
              <w:pStyle w:val="TableParagraph"/>
              <w:spacing w:line="221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Опционально / Обязательно" w:id="18"/>
            <w:bookmarkEnd w:id="18"/>
            <w:r>
              <w:rPr/>
            </w:r>
            <w:r>
              <w:rPr>
                <w:rFonts w:ascii="Arial" w:hAnsi="Arial"/>
                <w:b/>
                <w:spacing w:val="-1"/>
                <w:sz w:val="20"/>
              </w:rPr>
              <w:t>Опционально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Обязательно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59" w:hRule="exact"/>
        </w:trPr>
        <w:tc>
          <w:tcPr>
            <w:tcW w:w="27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IL-NT MRS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exact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sz w:val="20"/>
              </w:rPr>
              <w:t>Основной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модуль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InteliLite</w:t>
            </w:r>
            <w:r>
              <w:rPr>
                <w:rFonts w:ascii="Arial" w:hAnsi="Arial"/>
                <w:spacing w:val="-1"/>
                <w:position w:val="10"/>
                <w:sz w:val="13"/>
              </w:rPr>
              <w:t>NT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321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Обязательно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IL-NT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RS232</w:t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Модуль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связи по </w:t>
            </w:r>
            <w:r>
              <w:rPr>
                <w:rFonts w:ascii="Arial" w:hAnsi="Arial"/>
                <w:sz w:val="20"/>
              </w:rPr>
              <w:t>интерфейсу</w:t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RS232</w:t>
            </w:r>
          </w:p>
        </w:tc>
        <w:tc>
          <w:tcPr>
            <w:tcW w:w="3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Опционально для </w:t>
            </w:r>
            <w:r>
              <w:rPr>
                <w:rFonts w:ascii="Arial" w:hAnsi="Arial"/>
                <w:spacing w:val="-1"/>
                <w:sz w:val="20"/>
              </w:rPr>
              <w:t>MRS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IL-NT-S-USB</w:t>
            </w:r>
            <w:r>
              <w:rPr>
                <w:rFonts w:ascii="Arial"/>
                <w:sz w:val="20"/>
              </w:rPr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Модуль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связи </w:t>
            </w:r>
            <w:r>
              <w:rPr>
                <w:rFonts w:ascii="Arial" w:hAnsi="Arial"/>
                <w:spacing w:val="-1"/>
                <w:sz w:val="20"/>
              </w:rPr>
              <w:t>USB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Опционально для </w:t>
            </w:r>
            <w:r>
              <w:rPr>
                <w:rFonts w:ascii="Arial" w:hAnsi="Arial"/>
                <w:spacing w:val="-1"/>
                <w:sz w:val="20"/>
              </w:rPr>
              <w:t>MRS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69" w:hRule="exact"/>
        </w:trPr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IL-NT AOUT8</w:t>
            </w:r>
            <w:r>
              <w:rPr>
                <w:rFonts w:ascii="Arial"/>
                <w:sz w:val="20"/>
              </w:rPr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4" w:right="117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Модуль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расширения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аналоговых выходов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Опционально для </w:t>
            </w:r>
            <w:r>
              <w:rPr>
                <w:rFonts w:ascii="Arial" w:hAnsi="Arial"/>
                <w:spacing w:val="-1"/>
                <w:sz w:val="20"/>
              </w:rPr>
              <w:t>MRS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*IL-NT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RD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(SW)</w:t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4" w:right="5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ПО дистанционного пульта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управления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Опционально для </w:t>
            </w:r>
            <w:r>
              <w:rPr>
                <w:rFonts w:ascii="Arial" w:hAnsi="Arial"/>
                <w:spacing w:val="-1"/>
                <w:sz w:val="20"/>
              </w:rPr>
              <w:t>MRS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IGL-RA15</w:t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Дистанционный сигнализатор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Опционально для </w:t>
            </w:r>
            <w:r>
              <w:rPr>
                <w:rFonts w:ascii="Arial" w:hAnsi="Arial"/>
                <w:spacing w:val="-1"/>
                <w:sz w:val="20"/>
              </w:rPr>
              <w:t>MRS15/16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69" w:hRule="exact"/>
        </w:trPr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IG-IOM/PTM</w:t>
            </w:r>
            <w:r>
              <w:rPr>
                <w:rFonts w:ascii="Arial"/>
                <w:sz w:val="20"/>
              </w:rPr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4" w:right="12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Модуль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расширения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входов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выходов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Опционально для </w:t>
            </w:r>
            <w:r>
              <w:rPr>
                <w:rFonts w:ascii="Arial" w:hAnsi="Arial"/>
                <w:spacing w:val="-1"/>
                <w:sz w:val="20"/>
              </w:rPr>
              <w:t>MRS15/16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IG-IB</w:t>
            </w:r>
            <w:r>
              <w:rPr>
                <w:rFonts w:ascii="Arial"/>
                <w:sz w:val="20"/>
              </w:rPr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Блок связи </w:t>
            </w:r>
            <w:r>
              <w:rPr>
                <w:rFonts w:ascii="Arial" w:hAnsi="Arial"/>
                <w:sz w:val="20"/>
              </w:rPr>
              <w:t>с</w:t>
            </w:r>
            <w:r>
              <w:rPr>
                <w:rFonts w:ascii="Arial" w:hAnsi="Arial"/>
                <w:spacing w:val="-1"/>
                <w:sz w:val="20"/>
              </w:rPr>
              <w:t> Интернетом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Опционально для </w:t>
            </w:r>
            <w:r>
              <w:rPr>
                <w:rFonts w:ascii="Arial" w:hAnsi="Arial"/>
                <w:spacing w:val="-1"/>
                <w:sz w:val="20"/>
              </w:rPr>
              <w:t>MRS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 -LINK-CONV</w:t>
            </w:r>
            <w:r>
              <w:rPr>
                <w:rFonts w:ascii="Arial"/>
                <w:sz w:val="20"/>
              </w:rPr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FF0000"/>
                <w:spacing w:val="-1"/>
                <w:sz w:val="20"/>
              </w:rPr>
              <w:t>Комбинированный интерфейс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FF0000"/>
                <w:spacing w:val="-1"/>
                <w:sz w:val="20"/>
              </w:rPr>
              <w:t>RS232/485 </w:t>
            </w:r>
            <w:r>
              <w:rPr>
                <w:rFonts w:ascii="Arial"/>
                <w:color w:val="FF0000"/>
                <w:sz w:val="20"/>
              </w:rPr>
              <w:t>/USB</w:t>
            </w:r>
            <w:r>
              <w:rPr>
                <w:rFonts w:ascii="Arial"/>
                <w:sz w:val="20"/>
              </w:rPr>
            </w:r>
          </w:p>
        </w:tc>
        <w:tc>
          <w:tcPr>
            <w:tcW w:w="3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Опционально для </w:t>
            </w:r>
            <w:r>
              <w:rPr>
                <w:rFonts w:ascii="Arial" w:hAnsi="Arial"/>
                <w:spacing w:val="-1"/>
                <w:sz w:val="20"/>
              </w:rPr>
              <w:t>MRS</w:t>
            </w:r>
            <w:r>
              <w:rPr>
                <w:rFonts w:ascii="Arial" w:hAnsi="Arial"/>
                <w:sz w:val="20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538" w:right="126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*</w:t>
      </w:r>
      <w:r>
        <w:rPr>
          <w:rFonts w:ascii="Times New Roman" w:hAnsi="Times New Roman"/>
          <w:spacing w:val="-1"/>
          <w:sz w:val="24"/>
        </w:rPr>
        <w:t>Дистанционный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экран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контроллеров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IL-NT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использует</w:t>
      </w:r>
      <w:r>
        <w:rPr>
          <w:rFonts w:ascii="Times New Roman" w:hAnsi="Times New Roman"/>
          <w:spacing w:val="-2"/>
          <w:sz w:val="24"/>
        </w:rPr>
        <w:t> стандартный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контроллер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IL-NT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со</w:t>
      </w:r>
      <w:r>
        <w:rPr>
          <w:rFonts w:ascii="Times New Roman" w:hAnsi="Times New Roman"/>
          <w:spacing w:val="-1"/>
          <w:sz w:val="24"/>
        </w:rPr>
        <w:t> специальным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</w:t>
      </w:r>
      <w:r>
        <w:rPr>
          <w:rFonts w:ascii="Times New Roman" w:hAnsi="Times New Roman"/>
          <w:spacing w:val="-1"/>
          <w:sz w:val="24"/>
        </w:rPr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7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pt;mso-position-horizontal-relative:char;mso-position-vertical-relative:line" type="#_x0000_t202" filled="true" fillcolor="#e0e0e0" stroked="false">
            <v:textbox inset="0,0,0,0">
              <w:txbxContent>
                <w:p>
                  <w:pPr>
                    <w:spacing w:line="230" w:lineRule="exact" w:before="0"/>
                    <w:ind w:left="30" w:right="274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Для </w:t>
                  </w:r>
                  <w:r>
                    <w:rPr>
                      <w:rFonts w:ascii="Arial" w:hAnsi="Arial"/>
                      <w:sz w:val="20"/>
                    </w:rPr>
                    <w:t>более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детальной информации </w:t>
                  </w:r>
                  <w:r>
                    <w:rPr>
                      <w:rFonts w:ascii="Arial" w:hAnsi="Arial"/>
                      <w:sz w:val="20"/>
                    </w:rPr>
                    <w:t>о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модулях расширений используемых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контроллерами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IL-</w:t>
                  </w:r>
                  <w:r>
                    <w:rPr>
                      <w:rFonts w:ascii="Arial" w:hAnsi="Arial"/>
                      <w:spacing w:val="30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NT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смотрите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IL-NT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Руководство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 дополнительным модулям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2"/>
        <w:spacing w:line="240" w:lineRule="auto" w:before="132"/>
        <w:ind w:left="179"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Модуль связи IL-NT RS232" w:id="19"/>
      <w:bookmarkEnd w:id="19"/>
      <w:r>
        <w:rPr>
          <w:b w:val="0"/>
          <w:i w:val="0"/>
        </w:rPr>
      </w:r>
      <w:r>
        <w:rPr>
          <w:i/>
          <w:spacing w:val="-1"/>
        </w:rPr>
        <w:t>Модуль</w:t>
      </w:r>
      <w:r>
        <w:rPr>
          <w:i/>
          <w:spacing w:val="-13"/>
        </w:rPr>
        <w:t> </w:t>
      </w:r>
      <w:r>
        <w:rPr>
          <w:i/>
        </w:rPr>
        <w:t>связи</w:t>
      </w:r>
      <w:r>
        <w:rPr>
          <w:i/>
          <w:spacing w:val="-12"/>
        </w:rPr>
        <w:t> </w:t>
      </w:r>
      <w:r>
        <w:rPr>
          <w:rFonts w:ascii="Arial" w:hAnsi="Arial"/>
          <w:i/>
        </w:rPr>
        <w:t>IL-NT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RS232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left="178" w:right="1335"/>
        <w:jc w:val="left"/>
        <w:rPr>
          <w:rFonts w:ascii="Arial" w:hAnsi="Arial" w:cs="Arial" w:eastAsia="Arial"/>
        </w:rPr>
      </w:pPr>
      <w:r>
        <w:rPr>
          <w:rFonts w:ascii="Arial" w:hAnsi="Arial"/>
        </w:rPr>
        <w:t>IL-NT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RS232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опциональная встраиваемая</w:t>
      </w:r>
      <w:r>
        <w:rPr>
          <w:spacing w:val="-2"/>
        </w:rPr>
        <w:t> </w:t>
      </w:r>
      <w:r>
        <w:rPr>
          <w:spacing w:val="-1"/>
        </w:rPr>
        <w:t>плата для возможности связи контроллеров</w:t>
      </w:r>
      <w:r>
        <w:rPr/>
        <w:t> </w:t>
      </w:r>
      <w:r>
        <w:rPr>
          <w:rFonts w:ascii="Arial" w:hAnsi="Arial"/>
          <w:spacing w:val="-1"/>
        </w:rPr>
        <w:t>IL-NT </w:t>
      </w:r>
      <w:r>
        <w:rPr>
          <w:spacing w:val="-1"/>
        </w:rPr>
        <w:t>по</w:t>
      </w:r>
      <w:r>
        <w:rPr>
          <w:spacing w:val="34"/>
        </w:rPr>
        <w:t> </w:t>
      </w:r>
      <w:r>
        <w:rPr>
          <w:spacing w:val="-1"/>
        </w:rPr>
        <w:t>интерфейсу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RS232.</w:t>
      </w:r>
      <w:r>
        <w:rPr>
          <w:rFonts w:ascii="Arial" w:hAnsi="Arial"/>
        </w:rPr>
        <w:t> </w:t>
      </w:r>
      <w:r>
        <w:rPr>
          <w:spacing w:val="-1"/>
        </w:rPr>
        <w:t>Данная плата требуется для связи </w:t>
      </w:r>
      <w:r>
        <w:rPr/>
        <w:t>с </w:t>
      </w:r>
      <w:r>
        <w:rPr>
          <w:spacing w:val="-2"/>
        </w:rPr>
        <w:t>компьютером</w:t>
      </w:r>
      <w:r>
        <w:rPr>
          <w:spacing w:val="-1"/>
        </w:rPr>
        <w:t> или по протоколу</w:t>
      </w:r>
      <w:r>
        <w:rPr>
          <w:spacing w:val="42"/>
        </w:rPr>
        <w:t> </w:t>
      </w:r>
      <w:r>
        <w:rPr>
          <w:rFonts w:ascii="Arial" w:hAnsi="Arial"/>
          <w:spacing w:val="-1"/>
        </w:rPr>
        <w:t>Modbus. </w:t>
      </w:r>
      <w:r>
        <w:rPr>
          <w:spacing w:val="-1"/>
        </w:rPr>
        <w:t>Плата вставляется </w:t>
      </w:r>
      <w:r>
        <w:rPr/>
        <w:t>в</w:t>
      </w:r>
      <w:r>
        <w:rPr>
          <w:spacing w:val="-1"/>
        </w:rPr>
        <w:t> слот расширения </w:t>
      </w:r>
      <w:r>
        <w:rPr/>
        <w:t>в</w:t>
      </w:r>
      <w:r>
        <w:rPr>
          <w:spacing w:val="-1"/>
        </w:rPr>
        <w:t> задней панели контроллера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77" w:right="1634"/>
        <w:jc w:val="left"/>
        <w:rPr>
          <w:rFonts w:ascii="Arial" w:hAnsi="Arial" w:cs="Arial" w:eastAsia="Arial"/>
        </w:rPr>
      </w:pPr>
      <w:r>
        <w:rPr>
          <w:spacing w:val="-1"/>
        </w:rPr>
        <w:t>Чтобы вставить плату</w:t>
      </w:r>
      <w:r>
        <w:rPr/>
        <w:t> в</w:t>
      </w:r>
      <w:r>
        <w:rPr>
          <w:spacing w:val="-1"/>
        </w:rPr>
        <w:t> слот требуется открыть крышку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используйте отвертку</w:t>
      </w:r>
      <w:r>
        <w:rPr>
          <w:rFonts w:ascii="Arial" w:hAnsi="Arial"/>
          <w:spacing w:val="-1"/>
        </w:rPr>
        <w:t>). </w:t>
      </w:r>
      <w:r>
        <w:rPr>
          <w:spacing w:val="-1"/>
        </w:rPr>
        <w:t>Как только</w:t>
      </w:r>
      <w:r>
        <w:rPr>
          <w:spacing w:val="30"/>
        </w:rPr>
        <w:t> </w:t>
      </w:r>
      <w:r>
        <w:rPr>
          <w:spacing w:val="-1"/>
        </w:rPr>
        <w:t>плата будет</w:t>
      </w:r>
      <w:r>
        <w:rPr/>
        <w:t> </w:t>
      </w:r>
      <w:r>
        <w:rPr>
          <w:spacing w:val="-1"/>
        </w:rPr>
        <w:t>вставлена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она будет</w:t>
      </w:r>
      <w:r>
        <w:rPr>
          <w:spacing w:val="-2"/>
        </w:rPr>
        <w:t> </w:t>
      </w:r>
      <w:r>
        <w:rPr>
          <w:spacing w:val="-1"/>
        </w:rPr>
        <w:t>зажата</w:t>
      </w:r>
      <w:r>
        <w:rPr/>
        <w:t> </w:t>
      </w:r>
      <w:r>
        <w:rPr>
          <w:spacing w:val="-1"/>
        </w:rPr>
        <w:t>пластиковыми</w:t>
      </w:r>
      <w:r>
        <w:rPr>
          <w:spacing w:val="-2"/>
        </w:rPr>
        <w:t> </w:t>
      </w:r>
      <w:r>
        <w:rPr>
          <w:spacing w:val="-1"/>
        </w:rPr>
        <w:t>зубьями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Данная плата</w:t>
      </w:r>
      <w:r>
        <w:rPr/>
        <w:t> </w:t>
      </w:r>
      <w:r>
        <w:rPr>
          <w:spacing w:val="-1"/>
        </w:rPr>
        <w:t>может быть</w:t>
      </w:r>
      <w:r>
        <w:rPr>
          <w:spacing w:val="50"/>
        </w:rPr>
        <w:t> </w:t>
      </w:r>
      <w:r>
        <w:rPr>
          <w:spacing w:val="-1"/>
        </w:rPr>
        <w:t>установлена постоянно</w:t>
      </w:r>
      <w:r>
        <w:rPr>
          <w:rFonts w:ascii="Arial" w:hAnsi="Arial"/>
          <w:spacing w:val="-1"/>
        </w:rPr>
        <w:t>. </w:t>
      </w:r>
      <w:r>
        <w:rPr/>
        <w:t>При</w:t>
      </w:r>
      <w:r>
        <w:rPr>
          <w:spacing w:val="-2"/>
        </w:rPr>
        <w:t> </w:t>
      </w:r>
      <w:r>
        <w:rPr>
          <w:spacing w:val="-1"/>
        </w:rPr>
        <w:t>необходимости убрать плату</w:t>
      </w:r>
      <w:r>
        <w:rPr>
          <w:rFonts w:ascii="Arial" w:hAnsi="Arial"/>
          <w:spacing w:val="-1"/>
        </w:rPr>
        <w:t>, </w:t>
      </w:r>
      <w:r>
        <w:rPr/>
        <w:t>сначала</w:t>
      </w:r>
      <w:r>
        <w:rPr>
          <w:spacing w:val="-1"/>
        </w:rPr>
        <w:t> требуется убрать всю</w:t>
      </w:r>
      <w:r>
        <w:rPr>
          <w:spacing w:val="43"/>
        </w:rPr>
        <w:t> </w:t>
      </w:r>
      <w:r>
        <w:rPr>
          <w:spacing w:val="-1"/>
        </w:rPr>
        <w:t>заднюю крышку</w:t>
      </w:r>
      <w:r>
        <w:rPr>
          <w:rFonts w:ascii="Arial" w:hAnsi="Arial"/>
          <w:spacing w:val="-1"/>
        </w:rPr>
        <w:t>, </w:t>
      </w:r>
      <w:r>
        <w:rPr/>
        <w:t>а</w:t>
      </w:r>
      <w:r>
        <w:rPr>
          <w:spacing w:val="-1"/>
        </w:rPr>
        <w:t> затем </w:t>
      </w:r>
      <w:r>
        <w:rPr/>
        <w:t>извлечь</w:t>
      </w:r>
      <w:r>
        <w:rPr>
          <w:spacing w:val="-2"/>
        </w:rPr>
        <w:t> </w:t>
      </w:r>
      <w:r>
        <w:rPr>
          <w:spacing w:val="-1"/>
        </w:rPr>
        <w:t>саму</w:t>
      </w:r>
      <w:r>
        <w:rPr>
          <w:spacing w:val="-2"/>
        </w:rPr>
        <w:t> </w:t>
      </w:r>
      <w:r>
        <w:rPr>
          <w:spacing w:val="-1"/>
        </w:rPr>
        <w:t>плату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9251" w:val="right" w:leader="none"/>
        </w:tabs>
        <w:spacing w:line="264" w:lineRule="exact" w:before="337"/>
        <w:ind w:left="17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</w:rPr>
        <w:t>7</w:t>
      </w:r>
    </w:p>
    <w:p>
      <w:pPr>
        <w:pStyle w:val="BodyText"/>
        <w:spacing w:line="230" w:lineRule="exact"/>
        <w:ind w:left="17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4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624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172"/>
        <w:ind w:left="118" w:right="0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Установка</w:t>
      </w:r>
      <w:r>
        <w:rPr>
          <w:spacing w:val="-2"/>
        </w:rPr>
        <w:t> </w:t>
      </w:r>
      <w:r>
        <w:rPr>
          <w:spacing w:val="-1"/>
        </w:rPr>
        <w:t>модуля</w:t>
      </w:r>
      <w:r>
        <w:rPr/>
        <w:t> связи </w:t>
      </w:r>
      <w:r>
        <w:rPr>
          <w:rFonts w:ascii="Arial" w:hAnsi="Arial"/>
          <w:spacing w:val="-1"/>
        </w:rPr>
        <w:t>RS 232: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828" w:val="left" w:leader="none"/>
        </w:tabs>
        <w:spacing w:line="240" w:lineRule="auto" w:before="0" w:after="0"/>
        <w:ind w:left="827" w:right="0" w:hanging="349"/>
        <w:jc w:val="left"/>
        <w:rPr>
          <w:rFonts w:ascii="Arial" w:hAnsi="Arial" w:cs="Arial" w:eastAsia="Arial"/>
        </w:rPr>
      </w:pPr>
      <w:r>
        <w:rPr>
          <w:spacing w:val="-1"/>
        </w:rPr>
        <w:t>Вставьте</w:t>
      </w:r>
      <w:r>
        <w:rPr/>
        <w:t> </w:t>
      </w:r>
      <w:r>
        <w:rPr>
          <w:spacing w:val="-1"/>
        </w:rPr>
        <w:t>отвертку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отверстие </w:t>
      </w:r>
      <w:r>
        <w:rPr/>
        <w:t>в</w:t>
      </w:r>
      <w:r>
        <w:rPr>
          <w:spacing w:val="-1"/>
        </w:rPr>
        <w:t> крышке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8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902755" cy="2877312"/>
            <wp:effectExtent l="0" t="0" r="0" b="0"/>
            <wp:docPr id="1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755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numPr>
          <w:ilvl w:val="1"/>
          <w:numId w:val="1"/>
        </w:numPr>
        <w:tabs>
          <w:tab w:pos="828" w:val="left" w:leader="none"/>
        </w:tabs>
        <w:spacing w:before="0"/>
        <w:ind w:left="827" w:right="0" w:hanging="34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Подденьте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отверткой крышку</w:t>
      </w:r>
      <w:r>
        <w:rPr>
          <w:rFonts w:ascii="Arial" w:hAnsi="Arial"/>
          <w:spacing w:val="-1"/>
          <w:sz w:val="20"/>
        </w:rPr>
        <w:t>. </w:t>
      </w:r>
      <w:r>
        <w:rPr>
          <w:rFonts w:ascii="Arial" w:hAnsi="Arial"/>
          <w:b/>
          <w:spacing w:val="-1"/>
          <w:sz w:val="20"/>
        </w:rPr>
        <w:t>Будьте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осторожны</w:t>
      </w:r>
      <w:r>
        <w:rPr>
          <w:rFonts w:ascii="Arial" w:hAnsi="Arial"/>
          <w:b/>
          <w:spacing w:val="-1"/>
          <w:sz w:val="20"/>
        </w:rPr>
        <w:t>!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8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902755" cy="2877312"/>
            <wp:effectExtent l="0" t="0" r="0" b="0"/>
            <wp:docPr id="2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755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tabs>
          <w:tab w:pos="9191" w:val="right" w:leader="none"/>
        </w:tabs>
        <w:spacing w:line="264" w:lineRule="exact" w:before="82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</w:rPr>
        <w:t>8</w:t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648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2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828" w:val="left" w:leader="none"/>
        </w:tabs>
        <w:spacing w:line="230" w:lineRule="exact" w:before="171" w:after="0"/>
        <w:ind w:left="827" w:right="0" w:hanging="349"/>
        <w:jc w:val="left"/>
        <w:rPr>
          <w:rFonts w:ascii="Arial" w:hAnsi="Arial" w:cs="Arial" w:eastAsia="Arial"/>
        </w:rPr>
      </w:pPr>
      <w:r>
        <w:rPr>
          <w:spacing w:val="-1"/>
        </w:rPr>
        <w:t>Снимите данную крышку</w:t>
      </w:r>
      <w:r>
        <w:rPr>
          <w:rFonts w:ascii="Arial" w:hAnsi="Arial"/>
          <w:spacing w:val="-1"/>
        </w:rPr>
        <w:t>.</w:t>
      </w:r>
    </w:p>
    <w:p>
      <w:pPr>
        <w:numPr>
          <w:ilvl w:val="1"/>
          <w:numId w:val="1"/>
        </w:numPr>
        <w:tabs>
          <w:tab w:pos="828" w:val="left" w:leader="none"/>
        </w:tabs>
        <w:spacing w:line="230" w:lineRule="exact" w:before="0"/>
        <w:ind w:left="827" w:right="0" w:hanging="34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Разделите крышку на две части</w:t>
      </w:r>
      <w:r>
        <w:rPr>
          <w:rFonts w:ascii="Arial" w:hAnsi="Arial"/>
          <w:spacing w:val="-1"/>
          <w:sz w:val="20"/>
        </w:rPr>
        <w:t>.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выбрасывайте меньшую </w:t>
      </w:r>
      <w:r>
        <w:rPr>
          <w:rFonts w:ascii="Arial" w:hAnsi="Arial"/>
          <w:b/>
          <w:sz w:val="20"/>
        </w:rPr>
        <w:t>из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двух</w:t>
      </w:r>
      <w:r>
        <w:rPr>
          <w:rFonts w:ascii="Arial" w:hAnsi="Arial"/>
          <w:b/>
          <w:spacing w:val="-1"/>
          <w:sz w:val="20"/>
        </w:rPr>
        <w:t> частей часть</w:t>
      </w:r>
      <w:r>
        <w:rPr>
          <w:rFonts w:ascii="Arial" w:hAnsi="Arial"/>
          <w:b/>
          <w:spacing w:val="-1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8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96522" cy="2296953"/>
            <wp:effectExtent l="0" t="0" r="0" b="0"/>
            <wp:docPr id="2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522" cy="22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8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259630" cy="3328416"/>
            <wp:effectExtent l="0" t="0" r="0" b="0"/>
            <wp:docPr id="2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63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828" w:val="left" w:leader="none"/>
        </w:tabs>
        <w:spacing w:line="240" w:lineRule="auto" w:before="0" w:after="0"/>
        <w:ind w:left="827" w:right="0" w:hanging="349"/>
        <w:jc w:val="left"/>
        <w:rPr>
          <w:rFonts w:ascii="Arial" w:hAnsi="Arial" w:cs="Arial" w:eastAsia="Arial"/>
        </w:rPr>
      </w:pPr>
      <w:r>
        <w:rPr>
          <w:spacing w:val="-1"/>
        </w:rPr>
        <w:t>Возьмите</w:t>
      </w:r>
      <w:r>
        <w:rPr/>
        <w:t> </w:t>
      </w:r>
      <w:r>
        <w:rPr>
          <w:spacing w:val="-1"/>
        </w:rPr>
        <w:t>модуль связи </w:t>
      </w:r>
      <w:r>
        <w:rPr>
          <w:rFonts w:ascii="Arial" w:hAnsi="Arial"/>
          <w:spacing w:val="-1"/>
        </w:rPr>
        <w:t>RS 232.</w:t>
      </w:r>
      <w:r>
        <w:rPr>
          <w:rFonts w:ascii="Arial" w:hAnsi="Arial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8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48458" cy="1618488"/>
            <wp:effectExtent l="0" t="0" r="0" b="0"/>
            <wp:docPr id="2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45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9079" w:val="left" w:leader="none"/>
        </w:tabs>
        <w:spacing w:line="264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</w:rPr>
        <w:t>9</w:t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696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3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8"/>
          <w:szCs w:val="8"/>
        </w:rPr>
      </w:pP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30" w:lineRule="exact" w:before="74" w:after="0"/>
        <w:ind w:left="847" w:right="0" w:hanging="349"/>
        <w:jc w:val="left"/>
        <w:rPr>
          <w:rFonts w:ascii="Arial" w:hAnsi="Arial" w:cs="Arial" w:eastAsia="Arial"/>
        </w:rPr>
      </w:pPr>
      <w:r>
        <w:rPr>
          <w:spacing w:val="-1"/>
        </w:rPr>
        <w:t>Вставьте</w:t>
      </w:r>
      <w:r>
        <w:rPr/>
        <w:t> </w:t>
      </w:r>
      <w:r>
        <w:rPr>
          <w:spacing w:val="-1"/>
        </w:rPr>
        <w:t>данный модуль </w:t>
      </w:r>
      <w:r>
        <w:rPr/>
        <w:t>в</w:t>
      </w:r>
      <w:r>
        <w:rPr>
          <w:spacing w:val="-1"/>
        </w:rPr>
        <w:t> слот контроллера</w:t>
      </w:r>
      <w:r>
        <w:rPr>
          <w:rFonts w:ascii="Arial" w:hAnsi="Arial"/>
          <w:spacing w:val="-1"/>
        </w:rPr>
        <w:t>.</w:t>
      </w:r>
    </w:p>
    <w:p>
      <w:pPr>
        <w:pStyle w:val="BodyText"/>
        <w:numPr>
          <w:ilvl w:val="1"/>
          <w:numId w:val="1"/>
        </w:numPr>
        <w:tabs>
          <w:tab w:pos="847" w:val="left" w:leader="none"/>
        </w:tabs>
        <w:spacing w:line="230" w:lineRule="exact" w:before="0" w:after="0"/>
        <w:ind w:left="846" w:right="0" w:hanging="349"/>
        <w:jc w:val="left"/>
        <w:rPr>
          <w:rFonts w:ascii="Arial" w:hAnsi="Arial" w:cs="Arial" w:eastAsia="Arial"/>
        </w:rPr>
      </w:pPr>
      <w:r>
        <w:rPr>
          <w:spacing w:val="-1"/>
        </w:rPr>
        <w:t>Вставьте</w:t>
      </w:r>
      <w:r>
        <w:rPr/>
        <w:t> </w:t>
      </w:r>
      <w:r>
        <w:rPr>
          <w:spacing w:val="-1"/>
        </w:rPr>
        <w:t>обратно меньшую из</w:t>
      </w:r>
      <w:r>
        <w:rPr/>
        <w:t> </w:t>
      </w:r>
      <w:r>
        <w:rPr>
          <w:spacing w:val="-1"/>
        </w:rPr>
        <w:t>двух крышек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86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541121" cy="3653028"/>
            <wp:effectExtent l="0" t="0" r="0" b="0"/>
            <wp:docPr id="3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121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e0e0e0" stroked="false">
            <v:textbox inset="0,0,0,0">
              <w:txbxContent>
                <w:p>
                  <w:pPr>
                    <w:spacing w:line="239" w:lineRule="auto" w:before="0"/>
                    <w:ind w:left="30" w:right="695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При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вставке модуля связи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RS 232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перемычка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Boot Jumper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будет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скрыта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 этой причине</w:t>
                  </w:r>
                  <w:r>
                    <w:rPr>
                      <w:rFonts w:ascii="Arial" w:hAnsi="Arial"/>
                      <w:spacing w:val="5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рекомендуется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использовать модуль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расположенной на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нем перемычкой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Boot 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Jumper.</w:t>
                  </w:r>
                  <w:r>
                    <w:rPr>
                      <w:rFonts w:ascii="Arial" w:hAnsi="Arial"/>
                      <w:spacing w:val="8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Смотрите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изображение ниже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i/>
          <w:sz w:val="19"/>
          <w:szCs w:val="19"/>
        </w:rPr>
      </w:pPr>
    </w:p>
    <w:p>
      <w:pPr>
        <w:spacing w:line="200" w:lineRule="atLeast"/>
        <w:ind w:left="1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400080" cy="3571875"/>
            <wp:effectExtent l="0" t="0" r="0" b="0"/>
            <wp:docPr id="3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08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Модуль</w:t>
      </w:r>
      <w:r>
        <w:rPr/>
        <w:t> </w:t>
      </w:r>
      <w:r>
        <w:rPr>
          <w:spacing w:val="-1"/>
        </w:rPr>
        <w:t>связи </w:t>
      </w:r>
      <w:r>
        <w:rPr>
          <w:rFonts w:ascii="Arial" w:hAnsi="Arial"/>
          <w:spacing w:val="-1"/>
        </w:rPr>
        <w:t>RS 232</w:t>
      </w:r>
      <w:r>
        <w:rPr>
          <w:rFonts w:ascii="Arial" w:hAnsi="Arial"/>
        </w:rPr>
        <w:t> </w:t>
      </w:r>
      <w:r>
        <w:rPr/>
        <w:t>с </w:t>
      </w:r>
      <w:r>
        <w:rPr>
          <w:spacing w:val="-1"/>
        </w:rPr>
        <w:t>перемычкой</w:t>
      </w:r>
      <w:r>
        <w:rPr>
          <w:spacing w:val="-2"/>
        </w:rPr>
        <w:t> </w:t>
      </w:r>
      <w:r>
        <w:rPr>
          <w:rFonts w:ascii="Arial" w:hAnsi="Arial"/>
          <w:spacing w:val="-1"/>
        </w:rPr>
        <w:t>Boot </w:t>
      </w:r>
      <w:r>
        <w:rPr>
          <w:rFonts w:ascii="Arial" w:hAnsi="Arial"/>
          <w:spacing w:val="-2"/>
        </w:rPr>
        <w:t>Jumper.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210" w:val="right" w:leader="none"/>
        </w:tabs>
        <w:spacing w:line="264" w:lineRule="exact" w:before="82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10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792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3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2"/>
        <w:spacing w:line="240" w:lineRule="auto" w:before="174"/>
        <w:ind w:left="139"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Модуль связи IL-NT S-USB" w:id="20"/>
      <w:bookmarkEnd w:id="20"/>
      <w:r>
        <w:rPr>
          <w:b w:val="0"/>
          <w:i w:val="0"/>
        </w:rPr>
      </w:r>
      <w:bookmarkStart w:name="_bookmark3" w:id="21"/>
      <w:bookmarkEnd w:id="21"/>
      <w:r>
        <w:rPr>
          <w:b w:val="0"/>
          <w:i w:val="0"/>
        </w:rPr>
      </w:r>
      <w:r>
        <w:rPr>
          <w:i/>
          <w:spacing w:val="-1"/>
        </w:rPr>
        <w:t>Модуль</w:t>
      </w:r>
      <w:r>
        <w:rPr>
          <w:i/>
          <w:spacing w:val="-13"/>
        </w:rPr>
        <w:t> </w:t>
      </w:r>
      <w:r>
        <w:rPr>
          <w:i/>
        </w:rPr>
        <w:t>связи</w:t>
      </w:r>
      <w:r>
        <w:rPr>
          <w:i/>
          <w:spacing w:val="-12"/>
        </w:rPr>
        <w:t> </w:t>
      </w:r>
      <w:r>
        <w:rPr>
          <w:rFonts w:ascii="Arial" w:hAnsi="Arial"/>
          <w:i/>
          <w:spacing w:val="-1"/>
        </w:rPr>
        <w:t>IL-NT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  <w:spacing w:val="-1"/>
        </w:rPr>
        <w:t>S-USB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4"/>
        <w:ind w:right="1373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IL-NT S-USB </w:t>
      </w:r>
      <w:r>
        <w:rPr>
          <w:spacing w:val="-1"/>
        </w:rPr>
        <w:t>опциональная встраиваемая</w:t>
      </w:r>
      <w:r>
        <w:rPr>
          <w:spacing w:val="-2"/>
        </w:rPr>
        <w:t> </w:t>
      </w:r>
      <w:r>
        <w:rPr>
          <w:spacing w:val="-1"/>
        </w:rPr>
        <w:t>плата для возможности связи контроллеров</w:t>
      </w:r>
      <w:r>
        <w:rPr/>
        <w:t> </w:t>
      </w:r>
      <w:r>
        <w:rPr>
          <w:rFonts w:ascii="Arial" w:hAnsi="Arial"/>
          <w:spacing w:val="-1"/>
        </w:rPr>
        <w:t>IL-NT</w:t>
      </w:r>
      <w:r>
        <w:rPr>
          <w:rFonts w:ascii="Arial" w:hAnsi="Arial"/>
          <w:spacing w:val="39"/>
        </w:rPr>
        <w:t> </w:t>
      </w:r>
      <w:r>
        <w:rPr>
          <w:spacing w:val="-1"/>
        </w:rPr>
        <w:t>через</w:t>
      </w:r>
      <w:r>
        <w:rPr/>
        <w:t> </w:t>
      </w:r>
      <w:r>
        <w:rPr>
          <w:rFonts w:ascii="Arial" w:hAnsi="Arial"/>
          <w:spacing w:val="-1"/>
        </w:rPr>
        <w:t>USB </w:t>
      </w:r>
      <w:r>
        <w:rPr>
          <w:spacing w:val="-1"/>
        </w:rPr>
        <w:t>порт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Данная плата требуется для связи </w:t>
      </w:r>
      <w:r>
        <w:rPr/>
        <w:t>с </w:t>
      </w:r>
      <w:r>
        <w:rPr>
          <w:spacing w:val="-1"/>
        </w:rPr>
        <w:t>компьютером или по протоколу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Modbus.</w:t>
      </w:r>
      <w:r>
        <w:rPr>
          <w:rFonts w:ascii="Arial" w:hAnsi="Arial"/>
          <w:spacing w:val="61"/>
        </w:rPr>
        <w:t> </w:t>
      </w:r>
      <w:r>
        <w:rPr>
          <w:spacing w:val="-1"/>
        </w:rPr>
        <w:t>Плата вставляется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слот расширения</w:t>
      </w:r>
      <w:r>
        <w:rPr>
          <w:spacing w:val="-2"/>
        </w:rPr>
        <w:t> </w:t>
      </w:r>
      <w:r>
        <w:rPr>
          <w:spacing w:val="-1"/>
        </w:rPr>
        <w:t>на задней панели контроллера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6" w:right="1315"/>
        <w:jc w:val="left"/>
        <w:rPr>
          <w:rFonts w:ascii="Arial" w:hAnsi="Arial" w:cs="Arial" w:eastAsia="Arial"/>
        </w:rPr>
      </w:pPr>
      <w:r>
        <w:rPr>
          <w:spacing w:val="-1"/>
        </w:rPr>
        <w:t>Чтобы вставить плату</w:t>
      </w:r>
      <w:r>
        <w:rPr/>
        <w:t> в</w:t>
      </w:r>
      <w:r>
        <w:rPr>
          <w:spacing w:val="-1"/>
        </w:rPr>
        <w:t> слот требуется открыть крышку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используйте отвертку</w:t>
      </w:r>
      <w:r>
        <w:rPr>
          <w:rFonts w:ascii="Arial" w:hAnsi="Arial"/>
          <w:spacing w:val="-1"/>
        </w:rPr>
        <w:t>). </w:t>
      </w:r>
      <w:r>
        <w:rPr>
          <w:spacing w:val="-1"/>
        </w:rPr>
        <w:t>Как только</w:t>
      </w:r>
      <w:r>
        <w:rPr>
          <w:spacing w:val="30"/>
        </w:rPr>
        <w:t> </w:t>
      </w:r>
      <w:r>
        <w:rPr>
          <w:spacing w:val="-1"/>
        </w:rPr>
        <w:t>плата будет</w:t>
      </w:r>
      <w:r>
        <w:rPr/>
        <w:t> </w:t>
      </w:r>
      <w:r>
        <w:rPr>
          <w:spacing w:val="-1"/>
        </w:rPr>
        <w:t>вставлена</w:t>
      </w:r>
      <w:r>
        <w:rPr>
          <w:rFonts w:ascii="Arial" w:hAnsi="Arial"/>
          <w:spacing w:val="-1"/>
        </w:rPr>
        <w:t>, </w:t>
      </w:r>
      <w:r>
        <w:rPr/>
        <w:t>часть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будет находиться</w:t>
      </w:r>
      <w:r>
        <w:rPr>
          <w:spacing w:val="-2"/>
        </w:rPr>
        <w:t> </w:t>
      </w:r>
      <w:r>
        <w:rPr>
          <w:spacing w:val="-1"/>
        </w:rPr>
        <w:t>над корпусом</w:t>
      </w:r>
      <w:r>
        <w:rPr>
          <w:rFonts w:ascii="Arial" w:hAnsi="Arial"/>
          <w:spacing w:val="-1"/>
        </w:rPr>
        <w:t>. </w:t>
      </w:r>
      <w:r>
        <w:rPr>
          <w:spacing w:val="-2"/>
        </w:rPr>
        <w:t>Предполагается</w:t>
      </w:r>
      <w:r>
        <w:rPr>
          <w:spacing w:val="44"/>
        </w:rPr>
        <w:t> </w:t>
      </w:r>
      <w:r>
        <w:rPr>
          <w:spacing w:val="-1"/>
        </w:rPr>
        <w:t>использование данной платы </w:t>
      </w:r>
      <w:r>
        <w:rPr/>
        <w:t>как</w:t>
      </w:r>
      <w:r>
        <w:rPr>
          <w:spacing w:val="-1"/>
        </w:rPr>
        <w:t> инструмента связи</w:t>
      </w:r>
      <w:r>
        <w:rPr>
          <w:rFonts w:ascii="Arial" w:hAnsi="Arial"/>
          <w:spacing w:val="-1"/>
        </w:rPr>
        <w:t>. </w:t>
      </w:r>
      <w:r>
        <w:rPr/>
        <w:t>При</w:t>
      </w:r>
      <w:r>
        <w:rPr>
          <w:spacing w:val="-2"/>
        </w:rPr>
        <w:t> </w:t>
      </w:r>
      <w:r>
        <w:rPr>
          <w:spacing w:val="-1"/>
        </w:rPr>
        <w:t>необходимости </w:t>
      </w:r>
      <w:r>
        <w:rPr/>
        <w:t>извлечь</w:t>
      </w:r>
      <w:r>
        <w:rPr>
          <w:spacing w:val="-1"/>
        </w:rPr>
        <w:t> модуль</w:t>
      </w:r>
      <w:r>
        <w:rPr>
          <w:spacing w:val="27"/>
        </w:rPr>
        <w:t> </w:t>
      </w:r>
      <w:r>
        <w:rPr>
          <w:spacing w:val="-1"/>
        </w:rPr>
        <w:t>возьмите</w:t>
      </w:r>
      <w:r>
        <w:rPr/>
        <w:t> его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вырезы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извлеките из</w:t>
      </w:r>
      <w:r>
        <w:rPr/>
        <w:t> </w:t>
      </w:r>
      <w:r>
        <w:rPr>
          <w:spacing w:val="-1"/>
        </w:rPr>
        <w:t>контроллера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5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915155" cy="2495550"/>
            <wp:effectExtent l="0" t="0" r="0" b="0"/>
            <wp:docPr id="3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15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pt;mso-position-horizontal-relative:char;mso-position-vertical-relative:line" type="#_x0000_t202" filled="true" fillcolor="#e0e0e0" stroked="false">
            <v:textbox inset="0,0,0,0">
              <w:txbxContent>
                <w:p>
                  <w:pPr>
                    <w:spacing w:line="240" w:lineRule="auto" w:before="0"/>
                    <w:ind w:left="30" w:right="305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Используйте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экранированный кабель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USB.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Рекомендуется использовать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кабель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ComAp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код</w:t>
                  </w:r>
                  <w:r>
                    <w:rPr>
                      <w:rFonts w:ascii="Arial" w:hAnsi="Arial" w:cs="Arial" w:eastAsia="Arial"/>
                      <w:spacing w:val="2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заказа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: “</w:t>
                  </w:r>
                  <w:r>
                    <w:rPr>
                      <w:rFonts w:ascii="Arial" w:hAnsi="Arial" w:cs="Arial" w:eastAsia="Arial"/>
                      <w:spacing w:val="-1"/>
                      <w:sz w:val="18"/>
                      <w:szCs w:val="18"/>
                    </w:rPr>
                    <w:t>USBCABLE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”.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2"/>
        <w:spacing w:line="240" w:lineRule="auto" w:before="130"/>
        <w:ind w:left="139"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Модуль расширения аналоговых выходов IL-" w:id="22"/>
      <w:bookmarkEnd w:id="22"/>
      <w:r>
        <w:rPr>
          <w:b w:val="0"/>
          <w:i w:val="0"/>
        </w:rPr>
      </w:r>
      <w:r>
        <w:rPr>
          <w:i/>
          <w:spacing w:val="-1"/>
        </w:rPr>
        <w:t>Модуль</w:t>
      </w:r>
      <w:r>
        <w:rPr>
          <w:i/>
          <w:spacing w:val="-16"/>
        </w:rPr>
        <w:t> </w:t>
      </w:r>
      <w:r>
        <w:rPr>
          <w:i/>
        </w:rPr>
        <w:t>расширения</w:t>
      </w:r>
      <w:r>
        <w:rPr>
          <w:i/>
          <w:spacing w:val="-16"/>
        </w:rPr>
        <w:t> </w:t>
      </w:r>
      <w:r>
        <w:rPr>
          <w:i/>
        </w:rPr>
        <w:t>аналоговых</w:t>
      </w:r>
      <w:r>
        <w:rPr>
          <w:i/>
          <w:spacing w:val="-16"/>
        </w:rPr>
        <w:t> </w:t>
      </w:r>
      <w:r>
        <w:rPr>
          <w:i/>
        </w:rPr>
        <w:t>выходов</w:t>
      </w:r>
      <w:r>
        <w:rPr>
          <w:i/>
          <w:spacing w:val="-14"/>
        </w:rPr>
        <w:t> </w:t>
      </w:r>
      <w:r>
        <w:rPr>
          <w:rFonts w:ascii="Arial" w:hAnsi="Arial"/>
          <w:i/>
        </w:rPr>
        <w:t>IL-NT</w:t>
      </w:r>
      <w:r>
        <w:rPr>
          <w:rFonts w:ascii="Arial" w:hAnsi="Arial"/>
          <w:i/>
          <w:spacing w:val="-15"/>
        </w:rPr>
        <w:t> </w:t>
      </w:r>
      <w:r>
        <w:rPr>
          <w:rFonts w:ascii="Arial" w:hAnsi="Arial"/>
          <w:i/>
          <w:spacing w:val="-1"/>
        </w:rPr>
        <w:t>AOUT8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right="1373"/>
        <w:jc w:val="left"/>
        <w:rPr>
          <w:rFonts w:ascii="Arial" w:hAnsi="Arial" w:cs="Arial" w:eastAsia="Arial"/>
        </w:rPr>
      </w:pPr>
      <w:r>
        <w:rPr>
          <w:spacing w:val="-1"/>
        </w:rPr>
        <w:t>Модуль</w:t>
      </w:r>
      <w:r>
        <w:rPr/>
        <w:t>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AOUT8 </w:t>
      </w:r>
      <w:r>
        <w:rPr>
          <w:spacing w:val="-1"/>
        </w:rPr>
        <w:t>опциональная</w:t>
      </w:r>
      <w:r>
        <w:rPr>
          <w:spacing w:val="-3"/>
        </w:rPr>
        <w:t> </w:t>
      </w:r>
      <w:r>
        <w:rPr>
          <w:spacing w:val="-1"/>
        </w:rPr>
        <w:t>встраиваемая плата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Посредством данного</w:t>
      </w:r>
      <w:r>
        <w:rPr/>
        <w:t> </w:t>
      </w:r>
      <w:r>
        <w:rPr>
          <w:spacing w:val="-1"/>
        </w:rPr>
        <w:t>модуля</w:t>
      </w:r>
      <w:r>
        <w:rPr>
          <w:spacing w:val="40"/>
        </w:rPr>
        <w:t> </w:t>
      </w:r>
      <w:r>
        <w:rPr>
          <w:spacing w:val="-1"/>
        </w:rPr>
        <w:t>контроллер может</w:t>
      </w:r>
      <w:r>
        <w:rPr>
          <w:spacing w:val="-2"/>
        </w:rPr>
        <w:t> </w:t>
      </w:r>
      <w:r>
        <w:rPr>
          <w:spacing w:val="-1"/>
        </w:rPr>
        <w:t>передавать информацию на </w:t>
      </w:r>
      <w:r>
        <w:rPr>
          <w:rFonts w:ascii="Arial" w:hAnsi="Arial"/>
        </w:rPr>
        <w:t>8</w:t>
      </w:r>
      <w:r>
        <w:rPr>
          <w:rFonts w:ascii="Arial" w:hAnsi="Arial"/>
          <w:spacing w:val="-1"/>
        </w:rPr>
        <w:t> </w:t>
      </w:r>
      <w:r>
        <w:rPr>
          <w:spacing w:val="-1"/>
        </w:rPr>
        <w:t>указателей </w:t>
      </w:r>
      <w:r>
        <w:rPr>
          <w:rFonts w:ascii="Arial" w:hAnsi="Arial"/>
          <w:spacing w:val="-1"/>
        </w:rPr>
        <w:t>VDO. </w:t>
      </w:r>
      <w:r>
        <w:rPr>
          <w:spacing w:val="-1"/>
        </w:rPr>
        <w:t>Тип</w:t>
      </w:r>
      <w:r>
        <w:rPr>
          <w:spacing w:val="-2"/>
        </w:rPr>
        <w:t> </w:t>
      </w:r>
      <w:r>
        <w:rPr>
          <w:spacing w:val="-1"/>
        </w:rPr>
        <w:t>указателя </w:t>
      </w:r>
      <w:r>
        <w:rPr/>
        <w:t>и</w:t>
      </w:r>
      <w:r>
        <w:rPr>
          <w:spacing w:val="-1"/>
        </w:rPr>
        <w:t> величина</w:t>
      </w:r>
      <w:r>
        <w:rPr>
          <w:spacing w:val="38"/>
        </w:rPr>
        <w:t> </w:t>
      </w:r>
      <w:r>
        <w:rPr>
          <w:spacing w:val="-1"/>
        </w:rPr>
        <w:t>настраиваются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программе </w:t>
      </w:r>
      <w:r>
        <w:rPr>
          <w:rFonts w:ascii="Arial" w:hAnsi="Arial"/>
          <w:spacing w:val="-1"/>
        </w:rPr>
        <w:t>LiteEdit.</w:t>
      </w:r>
      <w:r>
        <w:rPr>
          <w:rFonts w:ascii="Arial" w:hAnsi="Arial"/>
        </w:rPr>
        <w:t> </w:t>
      </w:r>
      <w:r>
        <w:rPr>
          <w:spacing w:val="-1"/>
        </w:rPr>
        <w:t>Любая аналоговая</w:t>
      </w:r>
      <w:r>
        <w:rPr>
          <w:spacing w:val="-2"/>
        </w:rPr>
        <w:t> </w:t>
      </w:r>
      <w:r>
        <w:rPr>
          <w:spacing w:val="-1"/>
        </w:rPr>
        <w:t>величина может быть изображена</w:t>
      </w:r>
      <w:r>
        <w:rPr>
          <w:spacing w:val="62"/>
        </w:rPr>
        <w:t> </w:t>
      </w:r>
      <w:r>
        <w:rPr>
          <w:spacing w:val="-1"/>
        </w:rPr>
        <w:t>таким способом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right="1373"/>
        <w:jc w:val="left"/>
        <w:rPr>
          <w:rFonts w:ascii="Arial" w:hAnsi="Arial" w:cs="Arial" w:eastAsia="Arial"/>
        </w:rPr>
      </w:pPr>
      <w:r>
        <w:rPr>
          <w:spacing w:val="-1"/>
        </w:rPr>
        <w:t>Чтобы вставить плату</w:t>
      </w:r>
      <w:r>
        <w:rPr/>
        <w:t> в</w:t>
      </w:r>
      <w:r>
        <w:rPr>
          <w:spacing w:val="-1"/>
        </w:rPr>
        <w:t> слот требуется открыть крышку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используйте отвертку</w:t>
      </w:r>
      <w:r>
        <w:rPr>
          <w:rFonts w:ascii="Arial" w:hAnsi="Arial"/>
          <w:spacing w:val="-1"/>
        </w:rPr>
        <w:t>). </w:t>
      </w:r>
      <w:r>
        <w:rPr>
          <w:spacing w:val="-1"/>
        </w:rPr>
        <w:t>Как только</w:t>
      </w:r>
      <w:r>
        <w:rPr>
          <w:spacing w:val="30"/>
        </w:rPr>
        <w:t> </w:t>
      </w:r>
      <w:r>
        <w:rPr>
          <w:spacing w:val="-1"/>
        </w:rPr>
        <w:t>плата будет</w:t>
      </w:r>
      <w:r>
        <w:rPr/>
        <w:t> </w:t>
      </w:r>
      <w:r>
        <w:rPr>
          <w:spacing w:val="-1"/>
        </w:rPr>
        <w:t>вставлена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она будет</w:t>
      </w:r>
      <w:r>
        <w:rPr>
          <w:spacing w:val="-2"/>
        </w:rPr>
        <w:t> </w:t>
      </w:r>
      <w:r>
        <w:rPr>
          <w:spacing w:val="-1"/>
        </w:rPr>
        <w:t>зажата</w:t>
      </w:r>
      <w:r>
        <w:rPr/>
        <w:t> </w:t>
      </w:r>
      <w:r>
        <w:rPr>
          <w:spacing w:val="-1"/>
        </w:rPr>
        <w:t>пластиковыми</w:t>
      </w:r>
      <w:r>
        <w:rPr>
          <w:spacing w:val="-2"/>
        </w:rPr>
        <w:t> </w:t>
      </w:r>
      <w:r>
        <w:rPr>
          <w:spacing w:val="-1"/>
        </w:rPr>
        <w:t>зубьями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Данная плата</w:t>
      </w:r>
      <w:r>
        <w:rPr/>
        <w:t> </w:t>
      </w:r>
      <w:r>
        <w:rPr>
          <w:spacing w:val="-1"/>
        </w:rPr>
        <w:t>молжна быть</w:t>
      </w:r>
      <w:r>
        <w:rPr>
          <w:spacing w:val="44"/>
        </w:rPr>
        <w:t> </w:t>
      </w:r>
      <w:r>
        <w:rPr>
          <w:spacing w:val="-1"/>
        </w:rPr>
        <w:t>установлена постоянно</w:t>
      </w:r>
      <w:r>
        <w:rPr>
          <w:rFonts w:ascii="Arial" w:hAnsi="Arial"/>
          <w:spacing w:val="-1"/>
        </w:rPr>
        <w:t>. </w:t>
      </w:r>
      <w:r>
        <w:rPr/>
        <w:t>При</w:t>
      </w:r>
      <w:r>
        <w:rPr>
          <w:spacing w:val="-2"/>
        </w:rPr>
        <w:t> </w:t>
      </w:r>
      <w:r>
        <w:rPr>
          <w:spacing w:val="-1"/>
        </w:rPr>
        <w:t>необходимости убрать плату</w:t>
      </w:r>
      <w:r>
        <w:rPr>
          <w:rFonts w:ascii="Arial" w:hAnsi="Arial"/>
          <w:spacing w:val="-1"/>
        </w:rPr>
        <w:t>, </w:t>
      </w:r>
      <w:r>
        <w:rPr/>
        <w:t>сначала</w:t>
      </w:r>
      <w:r>
        <w:rPr>
          <w:spacing w:val="-1"/>
        </w:rPr>
        <w:t> требуется убрать всю</w:t>
      </w:r>
      <w:r>
        <w:rPr>
          <w:spacing w:val="43"/>
        </w:rPr>
        <w:t> </w:t>
      </w:r>
      <w:r>
        <w:rPr>
          <w:spacing w:val="-1"/>
        </w:rPr>
        <w:t>заднюю крышку</w:t>
      </w:r>
      <w:r>
        <w:rPr>
          <w:rFonts w:ascii="Arial" w:hAnsi="Arial"/>
          <w:spacing w:val="-1"/>
        </w:rPr>
        <w:t>, </w:t>
      </w:r>
      <w:r>
        <w:rPr/>
        <w:t>а</w:t>
      </w:r>
      <w:r>
        <w:rPr>
          <w:spacing w:val="-1"/>
        </w:rPr>
        <w:t> затем </w:t>
      </w:r>
      <w:r>
        <w:rPr/>
        <w:t>извлечь</w:t>
      </w:r>
      <w:r>
        <w:rPr>
          <w:spacing w:val="-2"/>
        </w:rPr>
        <w:t> </w:t>
      </w:r>
      <w:r>
        <w:rPr>
          <w:spacing w:val="-1"/>
        </w:rPr>
        <w:t>саму</w:t>
      </w:r>
      <w:r>
        <w:rPr>
          <w:spacing w:val="-2"/>
        </w:rPr>
        <w:t> </w:t>
      </w:r>
      <w:r>
        <w:rPr>
          <w:spacing w:val="-1"/>
        </w:rPr>
        <w:t>плату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210" w:val="right" w:leader="none"/>
        </w:tabs>
        <w:spacing w:line="264" w:lineRule="exact" w:before="133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11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864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4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71"/>
        <w:ind w:right="1315"/>
        <w:jc w:val="left"/>
        <w:rPr>
          <w:rFonts w:ascii="Arial" w:hAnsi="Arial" w:cs="Arial" w:eastAsia="Arial"/>
        </w:rPr>
      </w:pPr>
      <w:bookmarkStart w:name="_bookmark4" w:id="23"/>
      <w:bookmarkEnd w:id="23"/>
      <w:r>
        <w:rPr/>
      </w:r>
      <w:r>
        <w:rPr>
          <w:spacing w:val="-1"/>
        </w:rPr>
        <w:t>Установка модуля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AOUT8 </w:t>
      </w:r>
      <w:r>
        <w:rPr>
          <w:spacing w:val="-1"/>
        </w:rPr>
        <w:t>аналогична установке</w:t>
      </w:r>
      <w:r>
        <w:rPr/>
        <w:t> </w:t>
      </w:r>
      <w:r>
        <w:rPr>
          <w:spacing w:val="-1"/>
        </w:rPr>
        <w:t>модуля</w:t>
      </w:r>
      <w:r>
        <w:rPr/>
        <w:t> </w:t>
      </w:r>
      <w:r>
        <w:rPr>
          <w:spacing w:val="-1"/>
        </w:rPr>
        <w:t>связи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RS 232. </w:t>
      </w:r>
      <w:r>
        <w:rPr>
          <w:spacing w:val="-1"/>
        </w:rPr>
        <w:t>Различия</w:t>
      </w:r>
      <w:r>
        <w:rPr>
          <w:spacing w:val="20"/>
        </w:rPr>
        <w:t> </w:t>
      </w:r>
      <w:r>
        <w:rPr>
          <w:spacing w:val="-1"/>
        </w:rPr>
        <w:t>заключаются только </w:t>
      </w:r>
      <w:r>
        <w:rPr/>
        <w:t>в</w:t>
      </w:r>
      <w:r>
        <w:rPr>
          <w:spacing w:val="-1"/>
        </w:rPr>
        <w:t> том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что после установки данного модуля не требуется вставлять</w:t>
      </w:r>
      <w:r>
        <w:rPr>
          <w:spacing w:val="40"/>
        </w:rPr>
        <w:t> </w:t>
      </w:r>
      <w:r>
        <w:rPr>
          <w:spacing w:val="-1"/>
        </w:rPr>
        <w:t>меньшую из двух </w:t>
      </w:r>
      <w:r>
        <w:rPr/>
        <w:t>крышек</w:t>
      </w:r>
      <w:r>
        <w:rPr>
          <w:spacing w:val="-2"/>
        </w:rPr>
        <w:t> </w:t>
      </w:r>
      <w:r>
        <w:rPr>
          <w:spacing w:val="-1"/>
        </w:rPr>
        <w:t>назад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Модуль</w:t>
      </w:r>
      <w:r>
        <w:rPr/>
        <w:t> </w:t>
      </w:r>
      <w:r>
        <w:rPr>
          <w:rFonts w:ascii="Arial" w:hAnsi="Arial"/>
          <w:spacing w:val="-1"/>
        </w:rPr>
        <w:t>IL-NT AOUT8:</w:t>
      </w:r>
      <w:r>
        <w:rPr>
          <w:rFonts w:ascii="Arial" w:hAnsi="Arial"/>
        </w:rPr>
      </w:r>
    </w:p>
    <w:p>
      <w:pPr>
        <w:spacing w:line="200" w:lineRule="atLeast"/>
        <w:ind w:left="1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32970" cy="2474499"/>
            <wp:effectExtent l="0" t="0" r="0" b="0"/>
            <wp:docPr id="4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970" cy="247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7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Дистанционный пульт управления IL-NT RD " w:id="24"/>
      <w:bookmarkEnd w:id="24"/>
      <w:r>
        <w:rPr>
          <w:b w:val="0"/>
          <w:i w:val="0"/>
        </w:rPr>
      </w:r>
      <w:r>
        <w:rPr>
          <w:i/>
        </w:rPr>
        <w:t>Дистанционный</w:t>
      </w:r>
      <w:r>
        <w:rPr>
          <w:i/>
          <w:spacing w:val="-15"/>
        </w:rPr>
        <w:t> </w:t>
      </w:r>
      <w:r>
        <w:rPr>
          <w:i/>
        </w:rPr>
        <w:t>пульт</w:t>
      </w:r>
      <w:r>
        <w:rPr>
          <w:i/>
          <w:spacing w:val="-12"/>
        </w:rPr>
        <w:t> </w:t>
      </w:r>
      <w:r>
        <w:rPr>
          <w:i/>
        </w:rPr>
        <w:t>управления</w:t>
      </w:r>
      <w:r>
        <w:rPr>
          <w:i/>
          <w:spacing w:val="-14"/>
        </w:rPr>
        <w:t> </w:t>
      </w:r>
      <w:r>
        <w:rPr>
          <w:rFonts w:ascii="Arial" w:hAnsi="Arial"/>
          <w:i/>
        </w:rPr>
        <w:t>IL-NT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</w:rPr>
        <w:t>RD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</w:rPr>
        <w:t>(SW)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left="137" w:right="1284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IL-NT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RD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(SW)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это программное обеспечение</w:t>
      </w:r>
      <w:r>
        <w:rPr/>
        <w:t> </w:t>
      </w:r>
      <w:r>
        <w:rPr>
          <w:spacing w:val="-2"/>
        </w:rPr>
        <w:t>дистанционного</w:t>
      </w:r>
      <w:r>
        <w:rPr>
          <w:spacing w:val="-1"/>
        </w:rPr>
        <w:t> пульта управления для</w:t>
      </w:r>
      <w:r>
        <w:rPr>
          <w:spacing w:val="58"/>
        </w:rPr>
        <w:t> </w:t>
      </w:r>
      <w:r>
        <w:rPr>
          <w:spacing w:val="-1"/>
        </w:rPr>
        <w:t>контроллера</w:t>
      </w:r>
      <w:r>
        <w:rPr>
          <w:rFonts w:ascii="Arial" w:hAnsi="Arial" w:cs="Arial" w:eastAsia="Arial"/>
          <w:spacing w:val="-1"/>
        </w:rPr>
        <w:t>. </w:t>
      </w:r>
      <w:r>
        <w:rPr>
          <w:spacing w:val="-1"/>
        </w:rPr>
        <w:t>Дистанционный</w:t>
      </w:r>
      <w:r>
        <w:rPr>
          <w:spacing w:val="-2"/>
        </w:rPr>
        <w:t> </w:t>
      </w:r>
      <w:r>
        <w:rPr>
          <w:spacing w:val="-1"/>
        </w:rPr>
        <w:t>пульт</w:t>
      </w:r>
      <w:r>
        <w:rPr/>
        <w:t> </w:t>
      </w:r>
      <w:r>
        <w:rPr>
          <w:spacing w:val="-1"/>
        </w:rPr>
        <w:t>управления обеспечивает такие </w:t>
      </w:r>
      <w:r>
        <w:rPr/>
        <w:t>же</w:t>
      </w:r>
      <w:r>
        <w:rPr>
          <w:spacing w:val="-1"/>
        </w:rPr>
        <w:t> функции контроля</w:t>
      </w:r>
      <w:r>
        <w:rPr>
          <w:spacing w:val="-2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мониторинга</w:t>
      </w:r>
      <w:r>
        <w:rPr>
          <w:rFonts w:ascii="Arial" w:hAnsi="Arial" w:cs="Arial" w:eastAsia="Arial"/>
          <w:spacing w:val="-1"/>
        </w:rPr>
        <w:t>, </w:t>
      </w:r>
      <w:r>
        <w:rPr/>
        <w:t>как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контроллер</w:t>
      </w:r>
      <w:r>
        <w:rPr>
          <w:rFonts w:ascii="Arial" w:hAnsi="Arial" w:cs="Arial" w:eastAsia="Arial"/>
          <w:spacing w:val="-1"/>
        </w:rPr>
        <w:t>. </w:t>
      </w:r>
      <w:r>
        <w:rPr>
          <w:spacing w:val="-1"/>
        </w:rPr>
        <w:t>Дистанционный пульт управления для</w:t>
      </w:r>
      <w:r>
        <w:rPr/>
        <w:t> </w:t>
      </w:r>
      <w:r>
        <w:rPr>
          <w:rFonts w:ascii="Arial" w:hAnsi="Arial" w:cs="Arial" w:eastAsia="Arial"/>
        </w:rPr>
        <w:t>IL-NT</w:t>
      </w:r>
      <w:r>
        <w:rPr>
          <w:rFonts w:ascii="Arial" w:hAnsi="Arial" w:cs="Arial" w:eastAsia="Arial"/>
          <w:spacing w:val="54"/>
        </w:rPr>
        <w:t> </w:t>
      </w:r>
      <w:r>
        <w:rPr>
          <w:spacing w:val="-1"/>
        </w:rPr>
        <w:t>использует</w:t>
      </w:r>
      <w:r>
        <w:rPr>
          <w:spacing w:val="26"/>
        </w:rPr>
        <w:t> </w:t>
      </w:r>
      <w:r>
        <w:rPr>
          <w:spacing w:val="-1"/>
        </w:rPr>
        <w:t>стандартный</w:t>
      </w:r>
      <w:r>
        <w:rPr>
          <w:spacing w:val="-2"/>
        </w:rPr>
        <w:t> </w:t>
      </w:r>
      <w:r>
        <w:rPr>
          <w:spacing w:val="-1"/>
        </w:rPr>
        <w:t>контроллер</w:t>
      </w:r>
      <w:r>
        <w:rPr/>
        <w:t> </w:t>
      </w:r>
      <w:r>
        <w:rPr>
          <w:rFonts w:ascii="Arial" w:hAnsi="Arial" w:cs="Arial" w:eastAsia="Arial"/>
        </w:rPr>
        <w:t>IL-NT</w:t>
      </w:r>
      <w:r>
        <w:rPr>
          <w:rFonts w:ascii="Arial" w:hAnsi="Arial" w:cs="Arial" w:eastAsia="Arial"/>
          <w:spacing w:val="54"/>
        </w:rPr>
        <w:t> </w:t>
      </w:r>
      <w:r>
        <w:rPr/>
        <w:t>с</w:t>
      </w:r>
      <w:r>
        <w:rPr>
          <w:spacing w:val="-1"/>
        </w:rPr>
        <w:t> соответствующим ПО</w:t>
      </w:r>
      <w:r>
        <w:rPr>
          <w:rFonts w:ascii="Arial" w:hAnsi="Arial" w:cs="Arial" w:eastAsia="Arial"/>
          <w:spacing w:val="-1"/>
        </w:rPr>
        <w:t>. </w:t>
      </w:r>
      <w:r>
        <w:rPr/>
        <w:t>Не</w:t>
      </w:r>
      <w:r>
        <w:rPr>
          <w:spacing w:val="-1"/>
        </w:rPr>
        <w:t> требуется специальной</w:t>
      </w:r>
      <w:r>
        <w:rPr>
          <w:spacing w:val="25"/>
        </w:rPr>
        <w:t> </w:t>
      </w:r>
      <w:r>
        <w:rPr>
          <w:spacing w:val="-1"/>
        </w:rPr>
        <w:t>конфигурации</w:t>
      </w:r>
      <w:r>
        <w:rPr>
          <w:spacing w:val="-2"/>
        </w:rPr>
        <w:t> </w:t>
      </w:r>
      <w:r>
        <w:rPr>
          <w:spacing w:val="-1"/>
        </w:rPr>
        <w:t>дисплея</w:t>
      </w:r>
      <w:r>
        <w:rPr>
          <w:spacing w:val="-2"/>
        </w:rPr>
        <w:t> </w:t>
      </w:r>
      <w:r>
        <w:rPr>
          <w:rFonts w:ascii="Arial" w:hAnsi="Arial" w:cs="Arial" w:eastAsia="Arial"/>
        </w:rPr>
        <w:t>– </w:t>
      </w:r>
      <w:r>
        <w:rPr>
          <w:spacing w:val="-1"/>
        </w:rPr>
        <w:t>модуль</w:t>
      </w:r>
      <w:r>
        <w:rPr/>
        <w:t> сам</w:t>
      </w:r>
      <w:r>
        <w:rPr>
          <w:spacing w:val="-2"/>
        </w:rPr>
        <w:t> </w:t>
      </w:r>
      <w:r>
        <w:rPr>
          <w:spacing w:val="-1"/>
        </w:rPr>
        <w:t>настраивается</w:t>
      </w:r>
      <w:r>
        <w:rPr>
          <w:spacing w:val="-2"/>
        </w:rPr>
        <w:t> </w:t>
      </w:r>
      <w:r>
        <w:rPr>
          <w:spacing w:val="-1"/>
        </w:rPr>
        <w:t>на основной контроллер</w:t>
      </w:r>
      <w:r>
        <w:rPr>
          <w:rFonts w:ascii="Arial" w:hAnsi="Arial" w:cs="Arial" w:eastAsia="Arial"/>
          <w:spacing w:val="-1"/>
        </w:rPr>
        <w:t>. </w:t>
      </w:r>
      <w:r>
        <w:rPr/>
        <w:t>Он</w:t>
      </w:r>
      <w:r>
        <w:rPr>
          <w:spacing w:val="-1"/>
        </w:rPr>
        <w:t> соединяется </w:t>
      </w:r>
      <w:r>
        <w:rPr/>
        <w:t>с</w:t>
      </w:r>
      <w:r>
        <w:rPr>
          <w:spacing w:val="55"/>
        </w:rPr>
        <w:t> </w:t>
      </w:r>
      <w:r>
        <w:rPr>
          <w:spacing w:val="-1"/>
        </w:rPr>
        <w:t>контроллером посредством интерфейса </w:t>
      </w:r>
      <w:r>
        <w:rPr>
          <w:rFonts w:ascii="Arial" w:hAnsi="Arial" w:cs="Arial" w:eastAsia="Arial"/>
          <w:spacing w:val="-1"/>
        </w:rPr>
        <w:t>RS232.</w:t>
      </w:r>
      <w:r>
        <w:rPr>
          <w:rFonts w:ascii="Arial" w:hAnsi="Arial" w:cs="Arial" w:eastAsia="Arial"/>
        </w:rPr>
        <w:t> </w:t>
      </w:r>
      <w:r>
        <w:rPr>
          <w:spacing w:val="-1"/>
        </w:rPr>
        <w:t>Передача</w:t>
      </w:r>
      <w:r>
        <w:rPr/>
        <w:t> </w:t>
      </w:r>
      <w:r>
        <w:rPr>
          <w:spacing w:val="-1"/>
        </w:rPr>
        <w:t>данных</w:t>
      </w:r>
      <w:r>
        <w:rPr>
          <w:spacing w:val="-2"/>
        </w:rPr>
        <w:t> </w:t>
      </w:r>
      <w:r>
        <w:rPr>
          <w:spacing w:val="-1"/>
        </w:rPr>
        <w:t>на большие</w:t>
      </w:r>
      <w:r>
        <w:rPr/>
        <w:t> </w:t>
      </w:r>
      <w:r>
        <w:rPr>
          <w:spacing w:val="-1"/>
        </w:rPr>
        <w:t>дистанции</w:t>
      </w:r>
      <w:r>
        <w:rPr>
          <w:spacing w:val="54"/>
        </w:rPr>
        <w:t> </w:t>
      </w:r>
      <w:r>
        <w:rPr>
          <w:spacing w:val="-1"/>
        </w:rPr>
        <w:t>возможна</w:t>
      </w:r>
      <w:r>
        <w:rPr/>
        <w:t> с</w:t>
      </w:r>
      <w:r>
        <w:rPr>
          <w:spacing w:val="-1"/>
        </w:rPr>
        <w:t> использованием конвертора </w:t>
      </w:r>
      <w:r>
        <w:rPr>
          <w:rFonts w:ascii="Arial" w:hAnsi="Arial" w:cs="Arial" w:eastAsia="Arial"/>
          <w:spacing w:val="-1"/>
        </w:rPr>
        <w:t>RS232/RS485.</w:t>
      </w:r>
      <w:r>
        <w:rPr>
          <w:rFonts w:ascii="Arial" w:hAnsi="Arial" w:cs="Arial" w:eastAsia="Arial"/>
        </w:rPr>
        <w:t> </w:t>
      </w:r>
      <w:r>
        <w:rPr/>
        <w:t>В</w:t>
      </w:r>
      <w:r>
        <w:rPr>
          <w:spacing w:val="-1"/>
        </w:rPr>
        <w:t> будущем имеется</w:t>
      </w:r>
      <w:r>
        <w:rPr>
          <w:spacing w:val="-2"/>
        </w:rPr>
        <w:t> </w:t>
      </w:r>
      <w:r>
        <w:rPr>
          <w:spacing w:val="-1"/>
        </w:rPr>
        <w:t>возможность</w:t>
      </w:r>
      <w:r>
        <w:rPr>
          <w:spacing w:val="51"/>
        </w:rPr>
        <w:t> </w:t>
      </w:r>
      <w:r>
        <w:rPr>
          <w:spacing w:val="-1"/>
        </w:rPr>
        <w:t>использовать модули расширения </w:t>
      </w:r>
      <w:r>
        <w:rPr/>
        <w:t>с</w:t>
      </w:r>
      <w:r>
        <w:rPr>
          <w:spacing w:val="-1"/>
        </w:rPr>
        <w:t> интерфейсом </w:t>
      </w:r>
      <w:r>
        <w:rPr>
          <w:rFonts w:ascii="Arial" w:hAnsi="Arial" w:cs="Arial" w:eastAsia="Arial"/>
          <w:spacing w:val="-1"/>
        </w:rPr>
        <w:t>RS485, </w:t>
      </w:r>
      <w:r>
        <w:rPr/>
        <w:t>в</w:t>
      </w:r>
      <w:r>
        <w:rPr>
          <w:spacing w:val="-1"/>
        </w:rPr>
        <w:t> частности </w:t>
      </w:r>
      <w:r>
        <w:rPr>
          <w:rFonts w:ascii="Arial" w:hAnsi="Arial" w:cs="Arial" w:eastAsia="Arial"/>
          <w:spacing w:val="-1"/>
        </w:rPr>
        <w:t>IL-NT-232-485</w:t>
      </w:r>
      <w:r>
        <w:rPr>
          <w:rFonts w:ascii="Arial" w:hAnsi="Arial" w:cs="Arial" w:eastAsia="Arial"/>
        </w:rPr>
        <w:t> </w:t>
      </w:r>
      <w:r>
        <w:rPr/>
        <w:t>и</w:t>
      </w:r>
      <w:r>
        <w:rPr>
          <w:spacing w:val="-1"/>
        </w:rPr>
        <w:t> </w:t>
      </w:r>
      <w:r>
        <w:rPr>
          <w:rFonts w:ascii="Arial" w:hAnsi="Arial" w:cs="Arial" w:eastAsia="Arial"/>
        </w:rPr>
        <w:t>IL-NT-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ETH-485.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36" w:right="1315"/>
        <w:jc w:val="left"/>
        <w:rPr>
          <w:rFonts w:ascii="Arial" w:hAnsi="Arial" w:cs="Arial" w:eastAsia="Arial"/>
        </w:rPr>
      </w:pPr>
      <w:r>
        <w:rPr>
          <w:spacing w:val="-1"/>
        </w:rPr>
        <w:t>Версия аппаратного обеспечения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RD </w:t>
      </w:r>
      <w:r>
        <w:rPr>
          <w:spacing w:val="-1"/>
        </w:rPr>
        <w:t>должна</w:t>
      </w:r>
      <w:r>
        <w:rPr>
          <w:spacing w:val="-2"/>
        </w:rPr>
        <w:t> </w:t>
      </w:r>
      <w:r>
        <w:rPr>
          <w:spacing w:val="-1"/>
        </w:rPr>
        <w:t>соответствовать основному контроллеру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IL-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spacing w:val="-1"/>
        </w:rPr>
        <w:t>NT,</w:t>
      </w:r>
      <w:r>
        <w:rPr>
          <w:rFonts w:ascii="Arial" w:hAnsi="Arial"/>
        </w:rPr>
        <w:t> </w:t>
      </w:r>
      <w:r>
        <w:rPr>
          <w:spacing w:val="-1"/>
        </w:rPr>
        <w:t>но имеется</w:t>
      </w:r>
      <w:r>
        <w:rPr>
          <w:spacing w:val="-2"/>
        </w:rPr>
        <w:t> </w:t>
      </w:r>
      <w:r>
        <w:rPr>
          <w:spacing w:val="-1"/>
        </w:rPr>
        <w:t>возможность использовать другие версии АО для дистанционного отображения</w:t>
      </w:r>
      <w:r>
        <w:rPr>
          <w:spacing w:val="52"/>
        </w:rPr>
        <w:t> </w:t>
      </w:r>
      <w:r>
        <w:rPr/>
        <w:t>и</w:t>
      </w:r>
      <w:r>
        <w:rPr>
          <w:spacing w:val="-1"/>
        </w:rPr>
        <w:t> основного</w:t>
      </w:r>
      <w:r>
        <w:rPr>
          <w:spacing w:val="-2"/>
        </w:rPr>
        <w:t> </w:t>
      </w:r>
      <w:r>
        <w:rPr>
          <w:spacing w:val="-1"/>
        </w:rPr>
        <w:t>контроллера</w:t>
      </w:r>
      <w:r>
        <w:rPr>
          <w:spacing w:val="-2"/>
        </w:rPr>
        <w:t> </w:t>
      </w:r>
      <w:r>
        <w:rPr>
          <w:spacing w:val="-1"/>
        </w:rPr>
        <w:t>при потере некоторых возможностей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которые не представлены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ранних версиях АО</w:t>
      </w:r>
      <w:r>
        <w:rPr>
          <w:rFonts w:ascii="Arial" w:hAnsi="Arial"/>
          <w:spacing w:val="-1"/>
        </w:rPr>
        <w:t>. </w:t>
      </w:r>
      <w:r>
        <w:rPr/>
        <w:t>К </w:t>
      </w:r>
      <w:r>
        <w:rPr>
          <w:spacing w:val="-1"/>
        </w:rPr>
        <w:t>примеру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при использовании контроллера </w:t>
      </w:r>
      <w:r>
        <w:rPr>
          <w:rFonts w:ascii="Arial" w:hAnsi="Arial"/>
          <w:spacing w:val="-1"/>
        </w:rPr>
        <w:t>IL-NT AMF8 </w:t>
      </w:r>
      <w:r>
        <w:rPr/>
        <w:t>и</w:t>
      </w:r>
      <w:r>
        <w:rPr>
          <w:spacing w:val="-1"/>
        </w:rPr>
        <w:t> дистанционного</w:t>
      </w:r>
      <w:r>
        <w:rPr>
          <w:spacing w:val="20"/>
        </w:rPr>
        <w:t> </w:t>
      </w:r>
      <w:r>
        <w:rPr>
          <w:spacing w:val="-1"/>
        </w:rPr>
        <w:t>экрана для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AMF25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будет</w:t>
      </w:r>
      <w:r>
        <w:rPr>
          <w:spacing w:val="-2"/>
        </w:rPr>
        <w:t> </w:t>
      </w:r>
      <w:r>
        <w:rPr>
          <w:spacing w:val="-1"/>
        </w:rPr>
        <w:t>отсутствовать кнопка </w:t>
      </w:r>
      <w:r>
        <w:rPr>
          <w:rFonts w:ascii="Arial" w:hAnsi="Arial"/>
          <w:spacing w:val="-1"/>
        </w:rPr>
        <w:t>HORN</w:t>
      </w:r>
      <w:r>
        <w:rPr>
          <w:rFonts w:ascii="Arial" w:hAnsi="Arial"/>
        </w:rPr>
        <w:t> </w:t>
      </w:r>
      <w:r>
        <w:rPr>
          <w:spacing w:val="-1"/>
        </w:rPr>
        <w:t>на</w:t>
      </w:r>
      <w:r>
        <w:rPr>
          <w:spacing w:val="-2"/>
        </w:rPr>
        <w:t> </w:t>
      </w:r>
      <w:r>
        <w:rPr>
          <w:spacing w:val="-1"/>
        </w:rPr>
        <w:t>контроллере</w:t>
      </w:r>
      <w:r>
        <w:rPr>
          <w:spacing w:val="-2"/>
        </w:rPr>
        <w:t> </w:t>
      </w:r>
      <w:r>
        <w:rPr>
          <w:rFonts w:ascii="Arial" w:hAnsi="Arial"/>
          <w:spacing w:val="-1"/>
        </w:rPr>
        <w:t>AMF8. </w:t>
      </w:r>
      <w:r>
        <w:rPr>
          <w:spacing w:val="-1"/>
        </w:rPr>
        <w:t>Имеется</w:t>
      </w:r>
      <w:r>
        <w:rPr>
          <w:spacing w:val="35"/>
        </w:rPr>
        <w:t> </w:t>
      </w:r>
      <w:r>
        <w:rPr>
          <w:spacing w:val="-1"/>
        </w:rPr>
        <w:t>возможность использовать контроллер</w:t>
      </w:r>
      <w:r>
        <w:rPr/>
        <w:t>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MRS4</w:t>
      </w:r>
      <w:r>
        <w:rPr>
          <w:rFonts w:ascii="Arial" w:hAnsi="Arial"/>
        </w:rPr>
        <w:t> </w:t>
      </w:r>
      <w:r>
        <w:rPr/>
        <w:t>как</w:t>
      </w:r>
      <w:r>
        <w:rPr>
          <w:spacing w:val="-1"/>
        </w:rPr>
        <w:t> дистанционный экран для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MRS16,</w:t>
      </w:r>
      <w:r>
        <w:rPr>
          <w:rFonts w:ascii="Arial" w:hAnsi="Arial"/>
          <w:spacing w:val="24"/>
        </w:rPr>
        <w:t> </w:t>
      </w:r>
      <w:r>
        <w:rPr>
          <w:spacing w:val="-1"/>
        </w:rPr>
        <w:t>но </w:t>
      </w:r>
      <w:r>
        <w:rPr/>
        <w:t>в</w:t>
      </w:r>
      <w:r>
        <w:rPr>
          <w:spacing w:val="-1"/>
        </w:rPr>
        <w:t> случае</w:t>
      </w:r>
      <w:r>
        <w:rPr>
          <w:spacing w:val="-2"/>
        </w:rPr>
        <w:t> </w:t>
      </w:r>
      <w:r>
        <w:rPr>
          <w:spacing w:val="-1"/>
        </w:rPr>
        <w:t>использования </w:t>
      </w:r>
      <w:r>
        <w:rPr>
          <w:rFonts w:ascii="Arial" w:hAnsi="Arial"/>
          <w:spacing w:val="-1"/>
        </w:rPr>
        <w:t>IL-NT MRS3 </w:t>
      </w:r>
      <w:r>
        <w:rPr>
          <w:spacing w:val="-1"/>
        </w:rPr>
        <w:t>отсутствует контроль ГК на </w:t>
      </w:r>
      <w:r>
        <w:rPr>
          <w:rFonts w:ascii="Arial" w:hAnsi="Arial"/>
          <w:spacing w:val="-1"/>
        </w:rPr>
        <w:t>MRS3.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30" w:lineRule="exact"/>
        <w:ind w:left="137" w:right="0"/>
        <w:jc w:val="left"/>
        <w:rPr>
          <w:rFonts w:ascii="Arial" w:hAnsi="Arial" w:cs="Arial" w:eastAsia="Arial"/>
        </w:rPr>
      </w:pPr>
      <w:bookmarkStart w:name="Замечание:" w:id="25"/>
      <w:bookmarkEnd w:id="25"/>
      <w:r>
        <w:rPr/>
      </w:r>
      <w:r>
        <w:rPr/>
      </w:r>
      <w:r>
        <w:rPr>
          <w:spacing w:val="-1"/>
          <w:u w:val="single" w:color="000000"/>
        </w:rPr>
        <w:t>Замечание</w:t>
      </w:r>
      <w:r>
        <w:rPr>
          <w:rFonts w:ascii="Arial" w:hAnsi="Arial"/>
          <w:spacing w:val="-1"/>
          <w:u w:val="single" w:color="000000"/>
        </w:rPr>
        <w:t>:</w:t>
      </w:r>
      <w:r>
        <w:rPr>
          <w:rFonts w:ascii="Arial" w:hAnsi="Arial"/>
        </w:rPr>
      </w:r>
    </w:p>
    <w:p>
      <w:pPr>
        <w:pStyle w:val="BodyText"/>
        <w:spacing w:line="229" w:lineRule="exac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9.419998pt;margin-top:.122587pt;width:456.5pt;height:23pt;mso-position-horizontal-relative:page;mso-position-vertical-relative:paragraph;z-index:-405472" coordorigin="1388,2" coordsize="9130,460">
            <v:group style="position:absolute;left:1388;top:2;width:9130;height:230" coordorigin="1388,2" coordsize="9130,230">
              <v:shape style="position:absolute;left:1388;top:2;width:9130;height:230" coordorigin="1388,2" coordsize="9130,230" path="m1388,232l10518,232,10518,2,1388,2,1388,232xe" filled="true" fillcolor="#d9d9d9" stroked="false">
                <v:path arrowok="t"/>
                <v:fill type="solid"/>
              </v:shape>
            </v:group>
            <v:group style="position:absolute;left:1388;top:232;width:9130;height:231" coordorigin="1388,232" coordsize="9130,231">
              <v:shape style="position:absolute;left:1388;top:232;width:9130;height:231" coordorigin="1388,232" coordsize="9130,231" path="m1388,462l10518,462,10518,232,1388,232,1388,462xe" filled="true" fillcolor="#d9d9d9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</w:rPr>
        <w:t>Предполагается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что ПО для дистанционного экрана будет доступно </w:t>
      </w:r>
      <w:r>
        <w:rPr/>
        <w:t>во</w:t>
      </w:r>
      <w:r>
        <w:rPr>
          <w:spacing w:val="-1"/>
        </w:rPr>
        <w:t> </w:t>
      </w:r>
      <w:r>
        <w:rPr/>
        <w:t>второй</w:t>
      </w:r>
      <w:r>
        <w:rPr>
          <w:spacing w:val="-1"/>
        </w:rPr>
        <w:t> половине</w:t>
      </w:r>
      <w:r>
        <w:rPr/>
        <w:t> </w:t>
      </w:r>
      <w:r>
        <w:rPr>
          <w:rFonts w:ascii="Arial" w:hAnsi="Arial"/>
          <w:spacing w:val="-1"/>
        </w:rPr>
        <w:t>2008</w:t>
      </w:r>
      <w:r>
        <w:rPr>
          <w:rFonts w:ascii="Arial" w:hAnsi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года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3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Дистанционный сигнализатор IGL - RA15 " w:id="26"/>
      <w:bookmarkEnd w:id="26"/>
      <w:r>
        <w:rPr>
          <w:b w:val="0"/>
          <w:i w:val="0"/>
        </w:rPr>
      </w:r>
      <w:r>
        <w:rPr>
          <w:i/>
        </w:rPr>
        <w:t>Дистанционный</w:t>
      </w:r>
      <w:r>
        <w:rPr>
          <w:i/>
          <w:spacing w:val="-16"/>
        </w:rPr>
        <w:t> </w:t>
      </w:r>
      <w:r>
        <w:rPr>
          <w:i/>
        </w:rPr>
        <w:t>сигнализатор</w:t>
      </w:r>
      <w:r>
        <w:rPr>
          <w:i/>
          <w:spacing w:val="-15"/>
        </w:rPr>
        <w:t> </w:t>
      </w:r>
      <w:r>
        <w:rPr>
          <w:rFonts w:ascii="Arial" w:hAnsi="Arial"/>
          <w:i/>
        </w:rPr>
        <w:t>IGL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</w:rPr>
        <w:t>RA15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57"/>
        <w:ind w:right="1315"/>
        <w:jc w:val="left"/>
        <w:rPr>
          <w:rFonts w:ascii="Arial" w:hAnsi="Arial" w:cs="Arial" w:eastAsia="Arial"/>
        </w:rPr>
      </w:pPr>
      <w:r>
        <w:rPr>
          <w:spacing w:val="-1"/>
        </w:rPr>
        <w:t>Дистанционный сигнализатор </w:t>
      </w:r>
      <w:r>
        <w:rPr>
          <w:rFonts w:ascii="Arial" w:hAnsi="Arial"/>
          <w:spacing w:val="-1"/>
        </w:rPr>
        <w:t>IGL-RA15 </w:t>
      </w:r>
      <w:r>
        <w:rPr>
          <w:spacing w:val="-1"/>
        </w:rPr>
        <w:t>подключается </w:t>
      </w:r>
      <w:r>
        <w:rPr/>
        <w:t>к</w:t>
      </w:r>
      <w:r>
        <w:rPr>
          <w:spacing w:val="-1"/>
        </w:rPr>
        <w:t> контроллеру </w:t>
      </w:r>
      <w:r>
        <w:rPr>
          <w:rFonts w:ascii="Arial" w:hAnsi="Arial"/>
          <w:spacing w:val="-1"/>
        </w:rPr>
        <w:t>IL-NT</w:t>
      </w:r>
      <w:r>
        <w:rPr>
          <w:rFonts w:ascii="Arial" w:hAnsi="Arial"/>
        </w:rPr>
        <w:t> </w:t>
      </w:r>
      <w:r>
        <w:rPr>
          <w:spacing w:val="-1"/>
        </w:rPr>
        <w:t>по шине связи </w:t>
      </w:r>
      <w:r>
        <w:rPr>
          <w:rFonts w:ascii="Arial" w:hAnsi="Arial"/>
          <w:spacing w:val="-1"/>
        </w:rPr>
        <w:t>CAN.</w:t>
      </w:r>
      <w:r>
        <w:rPr>
          <w:rFonts w:ascii="Arial" w:hAnsi="Arial"/>
          <w:spacing w:val="30"/>
        </w:rPr>
        <w:t> </w:t>
      </w:r>
      <w:r>
        <w:rPr/>
        <w:t>Любой</w:t>
      </w:r>
      <w:r>
        <w:rPr>
          <w:spacing w:val="-2"/>
        </w:rPr>
        <w:t> </w:t>
      </w:r>
      <w:r>
        <w:rPr>
          <w:spacing w:val="-1"/>
        </w:rPr>
        <w:t>бинарный выход может</w:t>
      </w:r>
      <w:r>
        <w:rPr>
          <w:spacing w:val="-2"/>
        </w:rPr>
        <w:t> </w:t>
      </w:r>
      <w:r>
        <w:rPr>
          <w:spacing w:val="-1"/>
        </w:rPr>
        <w:t>быть сконфигурирован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при помощи программы </w:t>
      </w:r>
      <w:r>
        <w:rPr>
          <w:rFonts w:ascii="Arial" w:hAnsi="Arial"/>
          <w:spacing w:val="-1"/>
        </w:rPr>
        <w:t>LiteEdit)</w:t>
      </w:r>
      <w:r>
        <w:rPr>
          <w:rFonts w:ascii="Arial" w:hAnsi="Arial"/>
        </w:rPr>
        <w:t> </w:t>
      </w:r>
      <w:r>
        <w:rPr>
          <w:spacing w:val="-1"/>
        </w:rPr>
        <w:t>на</w:t>
      </w:r>
      <w:r>
        <w:rPr>
          <w:spacing w:val="36"/>
        </w:rPr>
        <w:t> </w:t>
      </w:r>
      <w:r>
        <w:rPr>
          <w:spacing w:val="-1"/>
        </w:rPr>
        <w:t>соответствующий диодам на панели </w:t>
      </w:r>
      <w:r>
        <w:rPr>
          <w:rFonts w:ascii="Arial" w:hAnsi="Arial"/>
          <w:spacing w:val="-1"/>
        </w:rPr>
        <w:t>RA15.</w:t>
      </w:r>
      <w:r>
        <w:rPr>
          <w:rFonts w:ascii="Arial" w:hAnsi="Arial"/>
        </w:rPr>
        <w:t> </w:t>
      </w:r>
      <w:r>
        <w:rPr>
          <w:spacing w:val="-1"/>
        </w:rPr>
        <w:t>Модуль</w:t>
      </w:r>
      <w:r>
        <w:rPr/>
        <w:t> </w:t>
      </w:r>
      <w:r>
        <w:rPr>
          <w:spacing w:val="-1"/>
        </w:rPr>
        <w:t>также может</w:t>
      </w:r>
      <w:r>
        <w:rPr>
          <w:spacing w:val="-2"/>
        </w:rPr>
        <w:t> </w:t>
      </w:r>
      <w:r>
        <w:rPr>
          <w:spacing w:val="-1"/>
        </w:rPr>
        <w:t>быть</w:t>
      </w:r>
      <w:r>
        <w:rPr/>
        <w:t> </w:t>
      </w:r>
      <w:r>
        <w:rPr>
          <w:spacing w:val="-1"/>
        </w:rPr>
        <w:t>активирован</w:t>
      </w:r>
      <w:r>
        <w:rPr>
          <w:spacing w:val="-2"/>
        </w:rPr>
        <w:t> </w:t>
      </w:r>
      <w:r>
        <w:rPr>
          <w:spacing w:val="-1"/>
        </w:rPr>
        <w:t>или</w:t>
      </w:r>
      <w:r>
        <w:rPr>
          <w:spacing w:val="30"/>
        </w:rPr>
        <w:t> </w:t>
      </w:r>
      <w:r>
        <w:rPr>
          <w:spacing w:val="-1"/>
        </w:rPr>
        <w:t>дезактивирован при помощи </w:t>
      </w:r>
      <w:r>
        <w:rPr>
          <w:rFonts w:ascii="Arial" w:hAnsi="Arial"/>
          <w:spacing w:val="-1"/>
        </w:rPr>
        <w:t>LiteEdit.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1315" w:hanging="1"/>
        <w:jc w:val="left"/>
        <w:rPr>
          <w:rFonts w:ascii="Arial" w:hAnsi="Arial" w:cs="Arial" w:eastAsia="Arial"/>
        </w:rPr>
      </w:pPr>
      <w:r>
        <w:rPr>
          <w:spacing w:val="-1"/>
        </w:rPr>
        <w:t>Если дистанционный сигнализатор </w:t>
      </w:r>
      <w:r>
        <w:rPr>
          <w:rFonts w:ascii="Arial" w:hAnsi="Arial"/>
          <w:spacing w:val="-1"/>
        </w:rPr>
        <w:t>IGL-RA15 </w:t>
      </w:r>
      <w:r>
        <w:rPr>
          <w:spacing w:val="-1"/>
        </w:rPr>
        <w:t>не</w:t>
      </w:r>
      <w:r>
        <w:rPr>
          <w:spacing w:val="-2"/>
        </w:rPr>
        <w:t> </w:t>
      </w:r>
      <w:r>
        <w:rPr/>
        <w:t>имеет</w:t>
      </w:r>
      <w:r>
        <w:rPr>
          <w:spacing w:val="-2"/>
        </w:rPr>
        <w:t> </w:t>
      </w:r>
      <w:r>
        <w:rPr>
          <w:spacing w:val="-1"/>
        </w:rPr>
        <w:t>сообщения</w:t>
      </w:r>
      <w:r>
        <w:rPr>
          <w:spacing w:val="-2"/>
        </w:rPr>
        <w:t> </w:t>
      </w:r>
      <w:r>
        <w:rPr/>
        <w:t>с </w:t>
      </w:r>
      <w:r>
        <w:rPr>
          <w:spacing w:val="-1"/>
        </w:rPr>
        <w:t>контроллером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появится</w:t>
      </w:r>
      <w:r>
        <w:rPr>
          <w:spacing w:val="33"/>
        </w:rPr>
        <w:t> </w:t>
      </w:r>
      <w:r>
        <w:rPr>
          <w:spacing w:val="-1"/>
        </w:rPr>
        <w:t>предупреждение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/>
        <w:ind w:right="1315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Техническое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функциональное описание</w:t>
      </w:r>
      <w:r>
        <w:rPr>
          <w:spacing w:val="-2"/>
        </w:rPr>
        <w:t> </w:t>
      </w:r>
      <w:r>
        <w:rPr>
          <w:rFonts w:ascii="Arial" w:hAnsi="Arial"/>
          <w:spacing w:val="-1"/>
        </w:rPr>
        <w:t>RA15 </w:t>
      </w:r>
      <w:r>
        <w:rPr>
          <w:spacing w:val="-1"/>
        </w:rPr>
        <w:t>смотрите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документации</w:t>
      </w:r>
      <w:r>
        <w:rPr/>
        <w:t> на</w:t>
      </w:r>
      <w:r>
        <w:rPr>
          <w:spacing w:val="-1"/>
        </w:rPr>
        <w:t> данный</w:t>
      </w:r>
      <w:r>
        <w:rPr>
          <w:spacing w:val="65"/>
        </w:rPr>
        <w:t> </w:t>
      </w:r>
      <w:r>
        <w:rPr>
          <w:spacing w:val="-1"/>
        </w:rPr>
        <w:t>модуль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tabs>
          <w:tab w:pos="8988" w:val="lef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12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2008" type="#_x0000_t75" stroked="false">
            <v:imagedata r:id="rId5" o:title=""/>
          </v:shape>
        </w:pict>
      </w:r>
      <w:r>
        <w:rPr/>
        <w:pict>
          <v:group style="position:absolute;margin-left:339.854492pt;margin-top:71.249580pt;width:95.05pt;height:161.6pt;mso-position-horizontal-relative:page;mso-position-vertical-relative:page;z-index:2200" coordorigin="6797,1425" coordsize="1901,3232">
            <v:shape style="position:absolute;left:6797;top:1488;width:1900;height:3169" type="#_x0000_t75" stroked="false">
              <v:imagedata r:id="rId20" o:title=""/>
            </v:shape>
            <v:shape style="position:absolute;left:7679;top:1425;width:403;height:259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0"/>
                        <w:szCs w:val="10"/>
                      </w:rPr>
                    </w:pPr>
                    <w:r>
                      <w:rPr>
                        <w:rFonts w:ascii="Arial" w:hAnsi="Arial" w:cs="Arial" w:eastAsia="Arial"/>
                        <w:color w:val="1F1A17"/>
                        <w:w w:val="105"/>
                        <w:sz w:val="10"/>
                        <w:szCs w:val="10"/>
                      </w:rPr>
                      <w:t>54 (2,1”)</w:t>
                    </w:r>
                    <w:r>
                      <w:rPr>
                        <w:rFonts w:ascii="Arial" w:hAnsi="Arial" w:cs="Arial" w:eastAsia="Arial"/>
                        <w:sz w:val="10"/>
                        <w:szCs w:val="10"/>
                      </w:rPr>
                    </w:r>
                  </w:p>
                  <w:p>
                    <w:pPr>
                      <w:spacing w:line="114" w:lineRule="exact" w:before="37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0"/>
                        <w:szCs w:val="10"/>
                      </w:rPr>
                    </w:pPr>
                    <w:r>
                      <w:rPr>
                        <w:rFonts w:ascii="Arial" w:hAnsi="Arial" w:cs="Arial" w:eastAsia="Arial"/>
                        <w:color w:val="1F1A17"/>
                        <w:w w:val="105"/>
                        <w:sz w:val="10"/>
                        <w:szCs w:val="10"/>
                      </w:rPr>
                      <w:t>44 (1,7”)</w:t>
                    </w:r>
                    <w:r>
                      <w:rPr>
                        <w:rFonts w:ascii="Arial" w:hAnsi="Arial" w:cs="Arial" w:eastAsia="Arial"/>
                        <w:sz w:val="10"/>
                        <w:szCs w:val="1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0.249428pt;margin-top:281.648895pt;width:7.3pt;height:26.6pt;mso-position-horizontal-relative:page;mso-position-vertical-relative:page;z-index:2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~</w:t>
                  </w:r>
                  <w:r>
                    <w:rPr>
                      <w:rFonts w:ascii="Arial" w:hAnsi="Arial" w:cs="Arial" w:eastAsia="Arial"/>
                      <w:color w:val="1F1A17"/>
                      <w:spacing w:val="-1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75</w:t>
                  </w:r>
                  <w:r>
                    <w:rPr>
                      <w:rFonts w:ascii="Arial" w:hAnsi="Arial" w:cs="Arial" w:eastAsia="Arial"/>
                      <w:color w:val="1F1A17"/>
                      <w:spacing w:val="2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(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3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,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0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”)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74939pt;margin-top:201.848801pt;width:7.3pt;height:26.8pt;mso-position-horizontal-relative:page;mso-position-vertical-relative:page;z-index:2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~</w:t>
                  </w:r>
                  <w:r>
                    <w:rPr>
                      <w:rFonts w:ascii="Arial" w:hAnsi="Arial" w:cs="Arial" w:eastAsia="Arial"/>
                      <w:color w:val="1F1A17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25</w:t>
                  </w:r>
                  <w:r>
                    <w:rPr>
                      <w:rFonts w:ascii="Arial" w:hAnsi="Arial" w:cs="Arial" w:eastAsia="Arial"/>
                      <w:color w:val="1F1A17"/>
                      <w:spacing w:val="3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(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,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0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”)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109375pt;margin-top:140.644531pt;width:7.3pt;height:25.15pt;mso-position-horizontal-relative:page;mso-position-vertical-relative:page;z-index:2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106</w:t>
                  </w:r>
                  <w:r>
                    <w:rPr>
                      <w:rFonts w:ascii="Arial" w:hAnsi="Arial" w:cs="Arial" w:eastAsia="Arial"/>
                      <w:color w:val="1F1A17"/>
                      <w:spacing w:val="2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(4,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2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”)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510986pt;margin-top:140.645920pt;width:14.95pt;height:25.15pt;mso-position-horizontal-relative:page;mso-position-vertical-relative:page;z-index:2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120</w:t>
                  </w:r>
                  <w:r>
                    <w:rPr>
                      <w:rFonts w:ascii="Arial" w:hAnsi="Arial" w:cs="Arial" w:eastAsia="Arial"/>
                      <w:color w:val="1F1A17"/>
                      <w:spacing w:val="2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(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4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,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7”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)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  <w:p>
                  <w:pPr>
                    <w:spacing w:before="37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125</w:t>
                  </w:r>
                  <w:r>
                    <w:rPr>
                      <w:rFonts w:ascii="Arial" w:hAnsi="Arial" w:cs="Arial" w:eastAsia="Arial"/>
                      <w:color w:val="1F1A17"/>
                      <w:spacing w:val="2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(4,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9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”)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4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5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61.7pt;height:107.7pt;mso-position-horizontal-relative:char;mso-position-vertical-relative:line" coordorigin="0,0" coordsize="3234,2154">
            <v:group style="position:absolute;left:0;top:0;width:3234;height:2154" coordorigin="0,0" coordsize="3234,2154">
              <v:shape style="position:absolute;left:0;top:0;width:3234;height:2154" coordorigin="0,0" coordsize="3234,2154" path="m3168,0l66,0,49,6,36,13,13,36,6,53,4,70,0,85,0,2068,4,2084,16,2123,29,2136,45,2145,66,2154,3168,2154,3223,2108,3234,2068,3234,85,3230,70,3227,53,3217,36,3208,26,3198,13,3185,6,3168,0xe" filled="true" fillcolor="#576063" stroked="false">
                <v:path arrowok="t"/>
                <v:fill type="solid"/>
              </v:shape>
            </v:group>
            <v:group style="position:absolute;left:43;top:40;width:3148;height:2075" coordorigin="43,40" coordsize="3148,2075">
              <v:shape style="position:absolute;left:43;top:40;width:3148;height:2075" coordorigin="43,40" coordsize="3148,2075" path="m66,2088l62,2092,73,2101,86,2107,113,2114,113,2107,100,2105,89,2101,76,2094,66,2088xe" filled="true" fillcolor="#ffffff" stroked="false">
                <v:path arrowok="t"/>
                <v:fill type="solid"/>
              </v:shape>
              <v:shape style="position:absolute;left:43;top:40;width:3148;height:2075" coordorigin="43,40" coordsize="3148,2075" path="m3118,2107l113,2107,113,2114,3118,2114,3118,2107xe" filled="true" fillcolor="#ffffff" stroked="false">
                <v:path arrowok="t"/>
                <v:fill type="solid"/>
              </v:shape>
              <v:shape style="position:absolute;left:43;top:40;width:3148;height:2075" coordorigin="43,40" coordsize="3148,2075" path="m3164,2088l3155,2094,3145,2101,3131,2105,3118,2107,3118,2114,3134,2111,3148,2107,3158,2101,3168,2092,3164,2088xe" filled="true" fillcolor="#ffffff" stroked="false">
                <v:path arrowok="t"/>
                <v:fill type="solid"/>
              </v:shape>
              <v:shape style="position:absolute;left:43;top:40;width:3148;height:2075" coordorigin="43,40" coordsize="3148,2075" path="m62,62l53,76,46,85,43,102,43,2052,46,2068,53,2081,62,2092,66,2088,60,2075,53,2065,49,2052,49,102,53,89,60,79,66,70,62,62xe" filled="true" fillcolor="#ffffff" stroked="false">
                <v:path arrowok="t"/>
                <v:fill type="solid"/>
              </v:shape>
              <v:shape style="position:absolute;left:43;top:40;width:3148;height:2075" coordorigin="43,40" coordsize="3148,2075" path="m3168,62l3164,70,3172,79,3178,89,3185,115,3185,2038,3181,2052,3178,2065,3172,2075,3164,2088,3168,2092,3178,2081,3185,2068,3187,2052,3191,2038,3191,115,3187,102,3185,85,3178,76,3168,62xe" filled="true" fillcolor="#ffffff" stroked="false">
                <v:path arrowok="t"/>
                <v:fill type="solid"/>
              </v:shape>
              <v:shape style="position:absolute;left:43;top:40;width:3148;height:2075" coordorigin="43,40" coordsize="3148,2075" path="m113,40l100,43,86,46,73,53,62,62,66,70,76,59,89,53,100,49,113,49,113,40xe" filled="true" fillcolor="#ffffff" stroked="false">
                <v:path arrowok="t"/>
                <v:fill type="solid"/>
              </v:shape>
              <v:shape style="position:absolute;left:43;top:40;width:3148;height:2075" coordorigin="43,40" coordsize="3148,2075" path="m3118,40l3118,49,3131,49,3145,53,3155,59,3164,70,3168,62,3158,53,3148,46,3134,43,3118,40xe" filled="true" fillcolor="#ffffff" stroked="false">
                <v:path arrowok="t"/>
                <v:fill type="solid"/>
              </v:shape>
              <v:shape style="position:absolute;left:43;top:40;width:3148;height:2075" coordorigin="43,40" coordsize="3148,2075" path="m3118,40l113,40,113,49,3118,49,3118,40xe" filled="true" fillcolor="#ffffff" stroked="false">
                <v:path arrowok="t"/>
                <v:fill type="solid"/>
              </v:shape>
            </v:group>
            <v:group style="position:absolute;left:2618;top:179;width:279;height:185" coordorigin="2618,179" coordsize="279,185">
              <v:shape style="position:absolute;left:2618;top:179;width:279;height:185" coordorigin="2618,179" coordsize="279,185" path="m2803,314l2797,314,2807,320,2807,330,2830,343,2830,317,2803,317,2803,314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830,294l2807,294,2807,317,2830,317,2830,294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790,307l2788,307,2797,314,2790,307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784,264l2774,264,2774,268,2771,271,2767,277,2764,284,2761,288,2761,290,2758,290,2754,301,2771,311,2774,307,2777,301,2780,294,2784,288,2788,284,2788,281,2790,277,2790,275,2788,271,2788,268,2784,268,2784,264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784,307l2777,307,2777,311,2780,311,2784,307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830,277l2817,287,2797,297,2780,307,2788,307,2788,304,2797,301,2807,294,2830,294,2830,277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754,247l2744,247,2744,254,2737,268,2731,277,2728,281,2728,284,2744,294,2744,290,2747,288,2747,284,2754,277,2758,268,2761,268,2761,264,2777,264,2777,262,2761,262,2761,254,2758,251,2754,251,2754,247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720,232l2718,238,2714,245,2707,251,2705,262,2701,264,2701,268,2718,277,2718,275,2720,271,2720,268,2724,264,2724,262,2728,262,2731,254,2731,251,2734,247,2747,247,2747,245,2734,245,2737,241,2720,232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707,232l2707,238,2705,245,2701,251,2694,254,2678,254,2681,258,2694,258,2701,254,2707,247,2711,238,2707,232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692,215l2681,215,2675,218,2668,224,2668,232,2665,234,2665,238,2668,241,2671,251,2678,254,2678,251,2698,218,2692,215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658,232l2638,232,2638,234,2654,234,2658,232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654,179l2641,179,2632,185,2622,192,2618,202,2622,215,2624,224,2635,232,2638,232,2635,228,2632,228,2632,224,2638,215,2641,211,2645,205,2651,194,2658,185,2658,181,2662,181,2654,179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665,228l2662,228,2654,232,2665,232,2665,228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698,218l2705,224,2707,232,2705,221,2698,218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662,181l2658,181,2658,185,2662,185,2665,188,2668,192,2671,198,2671,205,2675,205,2675,194,2671,192,2668,185,2662,181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886,324l2876,324,2880,328,2884,328,2880,330,2870,347,2870,350,2867,350,2867,354,2863,354,2863,358,2867,358,2867,360,2873,364,2880,360,2886,358,2893,350,2897,343,2897,337,2893,330,2886,324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857,311l2854,317,2846,328,2843,334,2840,337,2837,343,2833,347,2854,358,2854,354,2857,350,2857,347,2860,347,2860,343,2870,328,2873,328,2876,324,2873,324,2873,320,2857,311xe" filled="true" fillcolor="#ffffff" stroked="false">
                <v:path arrowok="t"/>
                <v:fill type="solid"/>
              </v:shape>
              <v:shape style="position:absolute;left:2618;top:179;width:279;height:185" coordorigin="2618,179" coordsize="279,185" path="m2860,347l2857,347,2860,350,2860,354,2863,354,2863,350,2860,347xe" filled="true" fillcolor="#ffffff" stroked="false">
                <v:path arrowok="t"/>
                <v:fill type="solid"/>
              </v:shape>
            </v:group>
            <v:group style="position:absolute;left:2920;top:149;width:140;height:155" coordorigin="2920,149" coordsize="140,155">
              <v:shape style="position:absolute;left:2920;top:149;width:140;height:155" coordorigin="2920,149" coordsize="140,155" path="m2920,149l2923,304,3059,224,2920,149xe" filled="true" fillcolor="#ffffff" stroked="false">
                <v:path arrowok="t"/>
                <v:fill type="solid"/>
              </v:shape>
            </v:group>
            <v:group style="position:absolute;left:2920;top:304;width:140;height:160" coordorigin="2920,304" coordsize="140,160">
              <v:shape style="position:absolute;left:2920;top:304;width:140;height:160" coordorigin="2920,304" coordsize="140,160" path="m2920,304l2920,463,3059,384,2920,304xe" filled="true" fillcolor="#1f1a17" stroked="false">
                <v:path arrowok="t"/>
                <v:fill type="solid"/>
              </v:shape>
            </v:group>
            <v:group style="position:absolute;left:2942;top:277;width:107;height:100" coordorigin="2942,277" coordsize="107,100">
              <v:shape style="position:absolute;left:2942;top:277;width:107;height:100" coordorigin="2942,277" coordsize="107,100" path="m2942,294l2942,317,2995,347,3049,377,3049,343,3029,343,2942,294xe" filled="true" fillcolor="#d62b23" stroked="false">
                <v:path arrowok="t"/>
                <v:fill type="solid"/>
              </v:shape>
              <v:shape style="position:absolute;left:2942;top:277;width:107;height:100" coordorigin="2942,277" coordsize="107,100" path="m3049,277l3029,290,3029,343,3049,343,3049,277xe" filled="true" fillcolor="#d62b23" stroked="false">
                <v:path arrowok="t"/>
                <v:fill type="solid"/>
              </v:shape>
            </v:group>
            <v:group style="position:absolute;left:2942;top:232;width:126;height:112" coordorigin="2942,232" coordsize="126,112">
              <v:shape style="position:absolute;left:2942;top:232;width:126;height:112" coordorigin="2942,232" coordsize="126,112" path="m3046,232l2942,294,3029,343,3029,317,2982,294,3068,245,3046,232xe" filled="true" fillcolor="#1f1a17" stroked="false">
                <v:path arrowok="t"/>
                <v:fill type="solid"/>
              </v:shape>
            </v:group>
            <v:group style="position:absolute;left:2784;top:149;width:140;height:155" coordorigin="2784,149" coordsize="140,155">
              <v:shape style="position:absolute;left:2784;top:149;width:140;height:155" coordorigin="2784,149" coordsize="140,155" path="m2920,149l2784,224,2923,304,2920,149xe" filled="true" fillcolor="#d62b23" stroked="false">
                <v:path arrowok="t"/>
                <v:fill type="solid"/>
              </v:shape>
            </v:group>
            <v:group style="position:absolute;left:1841;top:1697;width:304;height:305" coordorigin="1841,1697" coordsize="304,305">
              <v:shape style="position:absolute;left:1841;top:1697;width:304;height:305" coordorigin="1841,1697" coordsize="304,305" path="m2112,1697l1877,1697,1864,1700,1850,1708,1843,1721,1841,1734,1841,1969,1843,1982,1850,1992,1864,2002,2125,2002,2135,1992,2142,1982,2144,1969,2144,1734,2142,1721,2135,1708,2125,1700,2112,1697xe" filled="true" fillcolor="#ffffff" stroked="false">
                <v:path arrowok="t"/>
                <v:fill type="solid"/>
              </v:shape>
            </v:group>
            <v:group style="position:absolute;left:1897;top:1734;width:195;height:142" coordorigin="1897,1734" coordsize="195,142">
              <v:shape style="position:absolute;left:1897;top:1734;width:195;height:142" coordorigin="1897,1734" coordsize="195,142" path="m1916,1734l1907,1734,1907,1790,1916,1790,1916,1764,1943,1764,1943,1757,1916,1757,1916,1734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1943,1764l1930,1764,1930,1790,1943,1790,1943,1764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1943,1734l1930,1734,1930,1757,1943,1757,1943,1734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1979,1734l1960,1734,1952,1740,1950,1747,1950,1777,1952,1783,1960,1790,1969,1793,1979,1790,1986,1783,1969,1783,1963,1780,1963,1747,1966,1744,1969,1740,1986,1740,1979,1734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1986,1740l1969,1740,1976,1747,1976,1780,1973,1783,1986,1783,1986,1777,1990,1766,1990,1757,1986,1747,1986,1740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2022,1734l1996,1734,1996,1790,2009,1790,2009,1766,2033,1766,2033,1764,2026,1760,2029,1760,2033,1757,2009,1757,2009,1744,2033,1744,2033,1740,2029,1738,2022,1734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2033,1766l2020,1766,2022,1770,2022,1790,2035,1790,2033,1780,2033,1766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2033,1744l2020,1744,2022,1751,2020,1757,2033,1757,2033,1744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2056,1734l2042,1734,2042,1790,2052,1790,2052,1747,2060,1747,2056,1734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2060,1747l2052,1747,2056,1760,2059,1770,2069,1790,2078,1790,2078,1777,2069,1777,2065,1764,2062,1753,2060,1747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2078,1734l2069,1734,2069,1777,2078,1777,2078,1734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1924,1817l1897,1817,1897,1876,1907,1876,1907,1849,1930,1849,1924,1847,1926,1843,1907,1843,1907,1826,1931,1826,1930,1823,1924,1817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1930,1849l1916,1849,1920,1853,1920,1866,1924,1876,1933,1876,1933,1856,1930,1849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1931,1826l1920,1826,1920,1840,1913,1843,1926,1843,1933,1836,1933,1830,1931,1826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1973,1817l1943,1817,1943,1876,1973,1876,1973,1866,1952,1866,1952,1849,1969,1849,1969,1840,1952,1840,1952,1826,1973,1826,1973,1817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1990,1853l1979,1853,1979,1866,1982,1870,1986,1876,2003,1876,2009,1873,2012,1866,1990,1866,1990,1853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1996,1817l1986,1817,1982,1819,1979,1823,1979,1840,1990,1847,1999,1853,2003,1856,2003,1860,1999,1866,2012,1866,2012,1853,2009,1847,2003,1843,1996,1840,1990,1836,1990,1826,1996,1823,2009,1823,2006,1819,1996,1817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2009,1823l1996,1823,1999,1826,2003,1836,2012,1836,2012,1830,2009,1823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2052,1817l2022,1817,2022,1876,2052,1876,2052,1866,2033,1866,2033,1849,2048,1849,2048,1840,2033,1840,2033,1826,2052,1826,2052,1817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2078,1826l2069,1826,2069,1876,2078,1876,2078,1826xe" filled="true" fillcolor="#1f1a17" stroked="false">
                <v:path arrowok="t"/>
                <v:fill type="solid"/>
              </v:shape>
              <v:shape style="position:absolute;left:1897;top:1734;width:195;height:142" coordorigin="1897,1734" coordsize="195,142" path="m2092,1817l2056,1817,2056,1826,2092,1826,2092,1817xe" filled="true" fillcolor="#1f1a17" stroked="false">
                <v:path arrowok="t"/>
                <v:fill type="solid"/>
              </v:shape>
            </v:group>
            <v:group style="position:absolute;left:1969;top:1915;width:104;height:60" coordorigin="1969,1915" coordsize="104,60">
              <v:shape style="position:absolute;left:1969;top:1915;width:104;height:60" coordorigin="1969,1915" coordsize="104,60" path="m1969,1956l2052,1975,2072,1915,1969,1932e" filled="false" stroked="true" strokeweight=".496pt" strokecolor="#1f1a17">
                <v:path arrowok="t"/>
              </v:shape>
            </v:group>
            <v:group style="position:absolute;left:1913;top:1915;width:57;height:57" coordorigin="1913,1915" coordsize="57,57">
              <v:shape style="position:absolute;left:1913;top:1915;width:57;height:57" coordorigin="1913,1915" coordsize="57,57" path="m1913,1915l1969,1915,1969,1972,1913,1972,1913,1915xe" filled="false" stroked="true" strokeweight=".496pt" strokecolor="#1f1a17">
                <v:path arrowok="t"/>
              </v:shape>
            </v:group>
            <v:group style="position:absolute;left:1913;top:1902;width:160;height:83" coordorigin="1913,1902" coordsize="160,83">
              <v:shape style="position:absolute;left:1913;top:1902;width:160;height:83" coordorigin="1913,1902" coordsize="160,83" path="m1913,1902l2072,1985e" filled="false" stroked="true" strokeweight=".496pt" strokecolor="#1f1a17">
                <v:path arrowok="t"/>
              </v:shape>
            </v:group>
            <v:group style="position:absolute;left:1913;top:1902;width:160;height:83" coordorigin="1913,1902" coordsize="160,83">
              <v:shape style="position:absolute;left:1913;top:1902;width:160;height:83" coordorigin="1913,1902" coordsize="160,83" path="m1913,1985l2072,1902e" filled="false" stroked="true" strokeweight=".496pt" strokecolor="#1f1a17">
                <v:path arrowok="t"/>
              </v:shape>
            </v:group>
            <v:group style="position:absolute;left:2308;top:1697;width:304;height:305" coordorigin="2308,1697" coordsize="304,305">
              <v:shape style="position:absolute;left:2308;top:1697;width:304;height:305" coordorigin="2308,1697" coordsize="304,305" path="m2592,1697l2330,1697,2317,1708,2310,1717,2308,1730,2308,1966,2310,1979,2317,1992,2330,1998,2344,2002,2579,2002,2592,1998,2602,1992,2611,1979,2611,1717,2602,1708,2592,1697xe" filled="true" fillcolor="#ffffff" stroked="false">
                <v:path arrowok="t"/>
                <v:fill type="solid"/>
              </v:shape>
            </v:group>
            <v:group style="position:absolute;left:2383;top:1817;width:34;height:57" coordorigin="2383,1817" coordsize="34,57">
              <v:shape style="position:absolute;left:2383;top:1817;width:34;height:57" coordorigin="2383,1817" coordsize="34,57" path="m2406,1826l2396,1826,2396,1873,2406,1873,2406,1826xe" filled="true" fillcolor="#1f1a17" stroked="false">
                <v:path arrowok="t"/>
                <v:fill type="solid"/>
              </v:shape>
              <v:shape style="position:absolute;left:2383;top:1817;width:34;height:57" coordorigin="2383,1817" coordsize="34,57" path="m2417,1817l2383,1817,2383,1826,2417,1826,2417,1817xe" filled="true" fillcolor="#1f1a17" stroked="false">
                <v:path arrowok="t"/>
                <v:fill type="solid"/>
              </v:shape>
            </v:group>
            <v:group style="position:absolute;left:2423;top:1817;width:34;height:57" coordorigin="2423,1817" coordsize="34,57">
              <v:shape style="position:absolute;left:2423;top:1817;width:34;height:57" coordorigin="2423,1817" coordsize="34,57" path="m2456,1817l2423,1817,2423,1873,2456,1873,2456,1862,2432,1862,2432,1847,2453,1847,2453,1836,2432,1836,2432,1826,2456,1826,2456,1817xe" filled="true" fillcolor="#1f1a17" stroked="false">
                <v:path arrowok="t"/>
                <v:fill type="solid"/>
              </v:shape>
            </v:group>
            <v:group style="position:absolute;left:2462;top:1817;width:34;height:57" coordorigin="2462,1817" coordsize="34,57">
              <v:shape style="position:absolute;left:2462;top:1817;width:34;height:57" coordorigin="2462,1817" coordsize="34,57" path="m2470,1853l2462,1853,2462,1862,2466,1870,2473,1873,2489,1873,2492,1870,2496,1862,2479,1862,2473,1860,2470,1853xe" filled="true" fillcolor="#1f1a17" stroked="false">
                <v:path arrowok="t"/>
                <v:fill type="solid"/>
              </v:shape>
              <v:shape style="position:absolute;left:2462;top:1817;width:34;height:57" coordorigin="2462,1817" coordsize="34,57" path="m2486,1817l2473,1817,2470,1819,2462,1826,2462,1832,2466,1840,2473,1847,2476,1847,2483,1849,2486,1849,2486,1853,2489,1853,2489,1860,2486,1862,2496,1862,2496,1847,2492,1843,2486,1840,2483,1836,2476,1836,2473,1832,2473,1826,2476,1823,2496,1823,2492,1819,2486,1817xe" filled="true" fillcolor="#1f1a17" stroked="false">
                <v:path arrowok="t"/>
                <v:fill type="solid"/>
              </v:shape>
              <v:shape style="position:absolute;left:2462;top:1817;width:34;height:57" coordorigin="2462,1817" coordsize="34,57" path="m2496,1823l2479,1823,2483,1826,2486,1826,2486,1832,2496,1832,2496,1823xe" filled="true" fillcolor="#1f1a17" stroked="false">
                <v:path arrowok="t"/>
                <v:fill type="solid"/>
              </v:shape>
            </v:group>
            <v:group style="position:absolute;left:2502;top:1817;width:34;height:57" coordorigin="2502,1817" coordsize="34,57">
              <v:shape style="position:absolute;left:2502;top:1817;width:34;height:57" coordorigin="2502,1817" coordsize="34,57" path="m2522,1826l2515,1826,2515,1873,2522,1873,2522,1826xe" filled="true" fillcolor="#1f1a17" stroked="false">
                <v:path arrowok="t"/>
                <v:fill type="solid"/>
              </v:shape>
              <v:shape style="position:absolute;left:2502;top:1817;width:34;height:57" coordorigin="2502,1817" coordsize="34,57" path="m2536,1817l2502,1817,2502,1826,2536,1826,2536,1817xe" filled="true" fillcolor="#1f1a17" stroked="false">
                <v:path arrowok="t"/>
                <v:fill type="solid"/>
              </v:shape>
            </v:group>
            <v:group style="position:absolute;left:2377;top:1734;width:29;height:57" coordorigin="2377,1734" coordsize="29,57">
              <v:shape style="position:absolute;left:2377;top:1734;width:29;height:57" coordorigin="2377,1734" coordsize="29,57" path="m2387,1734l2377,1734,2377,1790,2406,1790,2406,1780,2387,1780,2387,1734xe" filled="true" fillcolor="#1f1a17" stroked="false">
                <v:path arrowok="t"/>
                <v:fill type="solid"/>
              </v:shape>
            </v:group>
            <v:group style="position:absolute;left:2410;top:1734;width:44;height:57" coordorigin="2410,1734" coordsize="44,57">
              <v:shape style="position:absolute;left:2410;top:1734;width:44;height:57" coordorigin="2410,1734" coordsize="44,57" path="m2436,1734l2426,1734,2410,1790,2419,1790,2423,1777,2449,1777,2446,1766,2426,1766,2430,1747,2440,1747,2436,1734xe" filled="true" fillcolor="#1f1a17" stroked="false">
                <v:path arrowok="t"/>
                <v:fill type="solid"/>
              </v:shape>
              <v:shape style="position:absolute;left:2410;top:1734;width:44;height:57" coordorigin="2410,1734" coordsize="44,57" path="m2449,1777l2440,1777,2443,1790,2453,1790,2449,1777xe" filled="true" fillcolor="#1f1a17" stroked="false">
                <v:path arrowok="t"/>
                <v:fill type="solid"/>
              </v:shape>
              <v:shape style="position:absolute;left:2410;top:1734;width:44;height:57" coordorigin="2410,1734" coordsize="44,57" path="m2440,1747l2430,1747,2436,1766,2446,1766,2440,1747xe" filled="true" fillcolor="#1f1a17" stroked="false">
                <v:path arrowok="t"/>
                <v:fill type="solid"/>
              </v:shape>
            </v:group>
            <v:group style="position:absolute;left:2456;top:1734;width:44;height:57" coordorigin="2456,1734" coordsize="44,57">
              <v:shape style="position:absolute;left:2456;top:1734;width:44;height:57" coordorigin="2456,1734" coordsize="44,57" path="m2470,1734l2456,1734,2456,1790,2466,1790,2466,1744,2472,1744,2470,1734xe" filled="true" fillcolor="#1f1a17" stroked="false">
                <v:path arrowok="t"/>
                <v:fill type="solid"/>
              </v:shape>
              <v:shape style="position:absolute;left:2456;top:1734;width:44;height:57" coordorigin="2456,1734" coordsize="44,57" path="m2472,1744l2466,1744,2473,1790,2483,1790,2487,1770,2479,1770,2472,1744xe" filled="true" fillcolor="#1f1a17" stroked="false">
                <v:path arrowok="t"/>
                <v:fill type="solid"/>
              </v:shape>
              <v:shape style="position:absolute;left:2456;top:1734;width:44;height:57" coordorigin="2456,1734" coordsize="44,57" path="m2500,1744l2492,1744,2492,1790,2500,1790,2500,1744xe" filled="true" fillcolor="#1f1a17" stroked="false">
                <v:path arrowok="t"/>
                <v:fill type="solid"/>
              </v:shape>
              <v:shape style="position:absolute;left:2456;top:1734;width:44;height:57" coordorigin="2456,1734" coordsize="44,57" path="m2500,1734l2486,1734,2479,1770,2487,1770,2492,1744,2500,1744,2500,1734xe" filled="true" fillcolor="#1f1a17" stroked="false">
                <v:path arrowok="t"/>
                <v:fill type="solid"/>
              </v:shape>
            </v:group>
            <v:group style="position:absolute;left:2509;top:1734;width:33;height:57" coordorigin="2509,1734" coordsize="33,57">
              <v:shape style="position:absolute;left:2509;top:1734;width:33;height:57" coordorigin="2509,1734" coordsize="33,57" path="m2536,1734l2509,1734,2509,1790,2515,1790,2515,1766,2536,1766,2536,1764,2539,1760,2542,1757,2515,1757,2515,1740,2540,1740,2539,1738,2536,1734xe" filled="true" fillcolor="#1f1a17" stroked="false">
                <v:path arrowok="t"/>
                <v:fill type="solid"/>
              </v:shape>
              <v:shape style="position:absolute;left:2509;top:1734;width:33;height:57" coordorigin="2509,1734" coordsize="33,57" path="m2540,1740l2526,1740,2528,1744,2532,1744,2532,1753,2528,1757,2542,1757,2542,1744,2540,1740xe" filled="true" fillcolor="#1f1a17" stroked="false">
                <v:path arrowok="t"/>
                <v:fill type="solid"/>
              </v:shape>
            </v:group>
            <v:group style="position:absolute;left:943;top:1840;width:90;height:90" coordorigin="943,1840" coordsize="90,90">
              <v:shape style="position:absolute;left:943;top:1840;width:90;height:90" coordorigin="943,1840" coordsize="90,90" path="m1006,1843l970,1843,964,1849,956,1853,950,1860,947,1870,943,1876,943,1896,948,1903,960,1919,975,1927,991,1929,1008,1924,1022,1913,1033,1896,1033,1876,1030,1870,1026,1860,1019,1853,1013,1849,1006,1843xe" filled="true" fillcolor="#009240" stroked="false">
                <v:path arrowok="t"/>
                <v:fill type="solid"/>
              </v:shape>
              <v:shape style="position:absolute;left:943;top:1840;width:90;height:90" coordorigin="943,1840" coordsize="90,90" path="m990,1840l979,1843,996,1843,990,1840xe" filled="true" fillcolor="#009240" stroked="false">
                <v:path arrowok="t"/>
                <v:fill type="solid"/>
              </v:shape>
            </v:group>
            <v:group style="position:absolute;left:1102;top:1856;width:153;height:59" coordorigin="1102,1856" coordsize="153,59">
              <v:shape style="position:absolute;left:1102;top:1856;width:153;height:59" coordorigin="1102,1856" coordsize="153,59" path="m1129,1856l1102,1856,1102,1915,1112,1915,1112,1892,1126,1892,1132,1889,1135,1889,1139,1886,1139,1883,1112,1883,1112,1866,1139,1866,1139,1862,1135,1860,1129,1856xe" filled="true" fillcolor="#ffffff" stroked="false">
                <v:path arrowok="t"/>
                <v:fill type="solid"/>
              </v:shape>
              <v:shape style="position:absolute;left:1102;top:1856;width:153;height:59" coordorigin="1102,1856" coordsize="153,59" path="m1139,1866l1129,1866,1129,1879,1126,1883,1139,1883,1139,1866xe" filled="true" fillcolor="#ffffff" stroked="false">
                <v:path arrowok="t"/>
                <v:fill type="solid"/>
              </v:shape>
              <v:shape style="position:absolute;left:1102;top:1856;width:153;height:59" coordorigin="1102,1856" coordsize="153,59" path="m1152,1856l1142,1856,1156,1915,1165,1915,1169,1896,1162,1896,1152,1856xe" filled="true" fillcolor="#ffffff" stroked="false">
                <v:path arrowok="t"/>
                <v:fill type="solid"/>
              </v:shape>
              <v:shape style="position:absolute;left:1102;top:1856;width:153;height:59" coordorigin="1102,1856" coordsize="153,59" path="m1184,1870l1175,1870,1184,1915,1195,1915,1200,1896,1188,1896,1184,1870xe" filled="true" fillcolor="#ffffff" stroked="false">
                <v:path arrowok="t"/>
                <v:fill type="solid"/>
              </v:shape>
              <v:shape style="position:absolute;left:1102;top:1856;width:153;height:59" coordorigin="1102,1856" coordsize="153,59" path="m1182,1856l1169,1856,1162,1896,1169,1896,1175,1870,1184,1870,1182,1856xe" filled="true" fillcolor="#ffffff" stroked="false">
                <v:path arrowok="t"/>
                <v:fill type="solid"/>
              </v:shape>
              <v:shape style="position:absolute;left:1102;top:1856;width:153;height:59" coordorigin="1102,1856" coordsize="153,59" path="m1208,1856l1198,1856,1188,1896,1200,1896,1208,1856xe" filled="true" fillcolor="#ffffff" stroked="false">
                <v:path arrowok="t"/>
                <v:fill type="solid"/>
              </v:shape>
              <v:shape style="position:absolute;left:1102;top:1856;width:153;height:59" coordorigin="1102,1856" coordsize="153,59" path="m1244,1856l1211,1856,1211,1915,1222,1915,1222,1889,1238,1889,1244,1886,1252,1879,1222,1879,1222,1866,1252,1866,1248,1862,1248,1860,1244,1856xe" filled="true" fillcolor="#ffffff" stroked="false">
                <v:path arrowok="t"/>
                <v:fill type="solid"/>
              </v:shape>
              <v:shape style="position:absolute;left:1102;top:1856;width:153;height:59" coordorigin="1102,1856" coordsize="153,59" path="m1244,1892l1231,1892,1235,1896,1238,1902,1244,1915,1254,1915,1248,1902,1244,1896,1244,1892xe" filled="true" fillcolor="#ffffff" stroked="false">
                <v:path arrowok="t"/>
                <v:fill type="solid"/>
              </v:shape>
              <v:shape style="position:absolute;left:1102;top:1856;width:153;height:59" coordorigin="1102,1856" coordsize="153,59" path="m1238,1889l1225,1889,1228,1892,1241,1892,1238,1889xe" filled="true" fillcolor="#ffffff" stroked="false">
                <v:path arrowok="t"/>
                <v:fill type="solid"/>
              </v:shape>
              <v:shape style="position:absolute;left:1102;top:1856;width:153;height:59" coordorigin="1102,1856" coordsize="153,59" path="m1252,1866l1238,1866,1241,1870,1241,1879,1252,1879,1252,1866xe" filled="true" fillcolor="#ffffff" stroked="false">
                <v:path arrowok="t"/>
                <v:fill type="solid"/>
              </v:shape>
            </v:group>
            <v:group style="position:absolute;left:2684;top:1482;width:90;height:91" coordorigin="2684,1482" coordsize="90,91">
              <v:shape style="position:absolute;left:2684;top:1482;width:90;height:91" coordorigin="2684,1482" coordsize="90,91" path="m2732,1482l2716,1484,2700,1492,2688,1508,2684,1519,2684,1535,2693,1553,2707,1566,2723,1572,2739,1571,2754,1565,2767,1552,2774,1535,2772,1511,2762,1496,2748,1486,2732,1482xe" filled="true" fillcolor="#d62b23" stroked="false">
                <v:path arrowok="t"/>
                <v:fill type="solid"/>
              </v:shape>
              <v:shape style="position:absolute;left:460;top:201;width:1172;height:1552" type="#_x0000_t75" stroked="false">
                <v:imagedata r:id="rId21" o:title=""/>
              </v:shape>
            </v:group>
            <v:group style="position:absolute;left:2684;top:403;width:90;height:91" coordorigin="2684,403" coordsize="90,91">
              <v:shape style="position:absolute;left:2684;top:403;width:90;height:91" coordorigin="2684,403" coordsize="90,91" path="m2732,403l2716,405,2700,414,2688,430,2684,439,2684,456,2693,475,2707,487,2723,493,2739,492,2754,486,2767,473,2774,456,2772,433,2762,417,2748,407,2732,403xe" filled="true" fillcolor="#d62b23" stroked="false">
                <v:path arrowok="t"/>
                <v:fill type="solid"/>
              </v:shape>
            </v:group>
            <v:group style="position:absolute;left:2684;top:582;width:90;height:89" coordorigin="2684,582" coordsize="90,89">
              <v:shape style="position:absolute;left:2684;top:582;width:90;height:89" coordorigin="2684,582" coordsize="90,89" path="m2747,586l2711,586,2705,592,2698,595,2692,602,2688,612,2684,618,2684,638,2688,644,2692,652,2698,661,2705,665,2711,668,2720,671,2737,671,2747,668,2761,661,2767,652,2771,644,2774,638,2774,618,2771,612,2767,602,2761,595,2754,592,2747,586xe" filled="true" fillcolor="#d62b23" stroked="false">
                <v:path arrowok="t"/>
                <v:fill type="solid"/>
              </v:shape>
              <v:shape style="position:absolute;left:2684;top:582;width:90;height:89" coordorigin="2684,582" coordsize="90,89" path="m2731,582l2720,586,2737,586,2731,582xe" filled="true" fillcolor="#d62b23" stroked="false">
                <v:path arrowok="t"/>
                <v:fill type="solid"/>
              </v:shape>
            </v:group>
            <v:group style="position:absolute;left:2684;top:764;width:90;height:90" coordorigin="2684,764" coordsize="90,90">
              <v:shape style="position:absolute;left:2684;top:764;width:90;height:90" coordorigin="2684,764" coordsize="90,90" path="m2747,849l2714,849,2719,849,2731,853,2737,850,2747,850,2747,849xe" filled="true" fillcolor="#d62b23" stroked="false">
                <v:path arrowok="t"/>
                <v:fill type="solid"/>
              </v:shape>
              <v:shape style="position:absolute;left:2684;top:764;width:90;height:90" coordorigin="2684,764" coordsize="90,90" path="m2732,764l2715,766,2700,775,2688,791,2684,797,2684,817,2688,823,2701,842,2709,848,2712,850,2714,849,2747,849,2754,844,2761,840,2767,834,2771,823,2774,817,2773,794,2763,778,2748,768,2732,764xe" filled="true" fillcolor="#d62b23" stroked="false">
                <v:path arrowok="t"/>
                <v:fill type="solid"/>
              </v:shape>
            </v:group>
            <v:group style="position:absolute;left:2684;top:942;width:90;height:90" coordorigin="2684,942" coordsize="90,90">
              <v:shape style="position:absolute;left:2684;top:942;width:90;height:90" coordorigin="2684,942" coordsize="90,90" path="m2732,942l2715,945,2699,954,2688,970,2684,979,2684,996,2691,1011,2703,1025,2719,1032,2737,1032,2753,1026,2766,1014,2774,996,2772,973,2763,957,2748,947,2732,942xe" filled="true" fillcolor="#d62b23" stroked="false">
                <v:path arrowok="t"/>
                <v:fill type="solid"/>
              </v:shape>
            </v:group>
            <v:group style="position:absolute;left:1834;top:940;width:785;height:96" coordorigin="1834,940" coordsize="785,96">
              <v:shape style="position:absolute;left:1834;top:940;width:785;height:96" coordorigin="1834,940" coordsize="785,96" path="m1834,1036l2618,1036,2618,940,1834,940,1834,1036xe" filled="true" fillcolor="#ffffff" stroked="false">
                <v:path arrowok="t"/>
                <v:fill type="solid"/>
              </v:shape>
            </v:group>
            <v:group style="position:absolute;left:619;top:578;width:788;height:96" coordorigin="619,578" coordsize="788,96">
              <v:shape style="position:absolute;left:619;top:578;width:788;height:96" coordorigin="619,578" coordsize="788,96" path="m619,674l1406,674,1406,578,619,578,619,674xe" filled="true" fillcolor="#ffffff" stroked="false">
                <v:path arrowok="t"/>
                <v:fill type="solid"/>
              </v:shape>
            </v:group>
            <v:group style="position:absolute;left:619;top:761;width:788;height:96" coordorigin="619,761" coordsize="788,96">
              <v:shape style="position:absolute;left:619;top:761;width:788;height:96" coordorigin="619,761" coordsize="788,96" path="m619,857l1406,857,1406,761,619,761,619,857xe" filled="true" fillcolor="#ffffff" stroked="false">
                <v:path arrowok="t"/>
                <v:fill type="solid"/>
              </v:shape>
            </v:group>
            <v:group style="position:absolute;left:1834;top:400;width:785;height:96" coordorigin="1834,400" coordsize="785,96">
              <v:shape style="position:absolute;left:1834;top:400;width:785;height:96" coordorigin="1834,400" coordsize="785,96" path="m1834,496l2618,496,2618,400,1834,400,1834,496xe" filled="true" fillcolor="#ffffff" stroked="false">
                <v:path arrowok="t"/>
                <v:fill type="solid"/>
              </v:shape>
            </v:group>
            <v:group style="position:absolute;left:1834;top:578;width:785;height:96" coordorigin="1834,578" coordsize="785,96">
              <v:shape style="position:absolute;left:1834;top:578;width:785;height:96" coordorigin="1834,578" coordsize="785,96" path="m1834,674l2618,674,2618,578,1834,578,1834,674xe" filled="true" fillcolor="#ffffff" stroked="false">
                <v:path arrowok="t"/>
                <v:fill type="solid"/>
              </v:shape>
            </v:group>
            <v:group style="position:absolute;left:1834;top:761;width:785;height:96" coordorigin="1834,761" coordsize="785,96">
              <v:shape style="position:absolute;left:1834;top:761;width:785;height:96" coordorigin="1834,761" coordsize="785,96" path="m1834,857l2618,857,2618,761,1834,761,1834,857xe" filled="true" fillcolor="#ffffff" stroked="false">
                <v:path arrowok="t"/>
                <v:fill type="solid"/>
              </v:shape>
            </v:group>
            <v:group style="position:absolute;left:2684;top:1122;width:90;height:89" coordorigin="2684,1122" coordsize="90,89">
              <v:shape style="position:absolute;left:2684;top:1122;width:90;height:89" coordorigin="2684,1122" coordsize="90,89" path="m2732,1122l2716,1124,2700,1133,2688,1148,2684,1158,2684,1175,2691,1190,2704,1204,2720,1210,2737,1211,2753,1205,2766,1193,2774,1175,2772,1153,2762,1136,2748,1126,2732,1122xe" filled="true" fillcolor="#d62b23" stroked="false">
                <v:path arrowok="t"/>
                <v:fill type="solid"/>
              </v:shape>
            </v:group>
            <v:group style="position:absolute;left:2684;top:1300;width:90;height:94" coordorigin="2684,1300" coordsize="90,94">
              <v:shape style="position:absolute;left:2684;top:1300;width:90;height:94" coordorigin="2684,1300" coordsize="90,94" path="m2731,1300l2720,1303,2711,1307,2705,1310,2698,1314,2692,1320,2688,1330,2684,1337,2684,1356,2688,1363,2697,1378,2711,1388,2731,1393,2737,1390,2747,1390,2754,1382,2761,1380,2767,1373,2771,1363,2774,1356,2774,1337,2771,1330,2767,1320,2761,1314,2747,1307,2737,1303,2731,1300xe" filled="true" fillcolor="#d62b23" stroked="false">
                <v:path arrowok="t"/>
                <v:fill type="solid"/>
              </v:shape>
            </v:group>
            <v:group style="position:absolute;left:1834;top:1118;width:785;height:96" coordorigin="1834,1118" coordsize="785,96">
              <v:shape style="position:absolute;left:1834;top:1118;width:785;height:96" coordorigin="1834,1118" coordsize="785,96" path="m1834,1214l2618,1214,2618,1118,1834,1118,1834,1214xe" filled="true" fillcolor="#ffffff" stroked="false">
                <v:path arrowok="t"/>
                <v:fill type="solid"/>
              </v:shape>
            </v:group>
            <v:group style="position:absolute;left:1834;top:1300;width:785;height:94" coordorigin="1834,1300" coordsize="785,94">
              <v:shape style="position:absolute;left:1834;top:1300;width:785;height:94" coordorigin="1834,1300" coordsize="785,94" path="m1834,1393l2618,1393,2618,1300,1834,1300,1834,1393xe" filled="true" fillcolor="#ffffff" stroked="false">
                <v:path arrowok="t"/>
                <v:fill type="solid"/>
              </v:shape>
            </v:group>
            <v:group style="position:absolute;left:1834;top:1478;width:785;height:96" coordorigin="1834,1478" coordsize="785,96">
              <v:shape style="position:absolute;left:1834;top:1478;width:785;height:96" coordorigin="1834,1478" coordsize="785,96" path="m1834,1574l2618,1574,2618,1478,1834,1478,1834,1574xe" filled="true" fillcolor="#ffffff" stroked="false">
                <v:path arrowok="t"/>
                <v:fill type="solid"/>
              </v:shape>
            </v:group>
            <v:group style="position:absolute;left:2982;top:245;width:87;height:132" coordorigin="2982,245" coordsize="87,132">
              <v:shape style="position:absolute;left:2982;top:245;width:87;height:132" coordorigin="2982,245" coordsize="87,132" path="m3068,277l3049,277,3049,377,3068,367,3068,277xe" filled="true" fillcolor="#ffffff" stroked="false">
                <v:path arrowok="t"/>
                <v:fill type="solid"/>
              </v:shape>
              <v:shape style="position:absolute;left:2982;top:245;width:87;height:132" coordorigin="2982,245" coordsize="87,132" path="m3068,245l2982,294,3002,304,3049,277,3068,277,3068,245xe" filled="true" fillcolor="#ffffff" stroked="false">
                <v:path arrowok="t"/>
                <v:fill type="solid"/>
              </v:shape>
            </v:group>
            <v:group style="position:absolute;left:1834;top:241;width:167;height:62" coordorigin="1834,241" coordsize="167,62">
              <v:shape style="position:absolute;left:1834;top:241;width:167;height:62" coordorigin="1834,241" coordsize="167,62" path="m1864,241l1834,241,1834,301,1843,301,1843,275,1860,275,1867,271,1870,268,1843,268,1843,251,1873,251,1873,247,1870,245,1867,245,1864,241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860,275l1847,275,1850,277,1854,277,1856,281,1860,288,1867,301,1877,301,1873,288,1870,284,1867,281,1864,277,1860,275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873,251l1860,251,1860,254,1864,254,1864,264,1860,264,1856,268,1870,268,1873,264,1873,251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907,241l1897,241,1880,301,1890,301,1894,288,1922,288,1918,277,1897,277,1903,254,1911,254,1907,241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922,288l1913,288,1916,301,1926,301,1922,288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911,254l1903,254,1910,277,1918,277,1911,254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952,258l1943,258,1943,301,1952,301,1952,258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952,241l1946,241,1943,247,1939,251,1937,254,1933,258,1933,268,1939,264,1943,258,1952,258,1952,241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976,284l1966,284,1973,296,1982,302,1990,300,1997,292,1997,290,1979,290,1979,288,1976,284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999,271l1986,271,1990,275,1990,290,1997,290,2000,282,1999,271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999,241l1973,241,1969,275,1976,275,1979,271,1999,271,1994,264,1979,264,1979,254,1999,254,1999,241xe" filled="true" fillcolor="#ffffff" stroked="false">
                <v:path arrowok="t"/>
                <v:fill type="solid"/>
              </v:shape>
              <v:shape style="position:absolute;left:1834;top:241;width:167;height:62" coordorigin="1834,241" coordsize="167,62" path="m1982,262l1979,264,1994,264,1994,263,1982,262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47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14.95pt;height:151pt;mso-position-horizontal-relative:char;mso-position-vertical-relative:line" coordorigin="0,0" coordsize="4299,3020">
            <v:group style="position:absolute;left:0;top:0;width:4299;height:3020" coordorigin="0,0" coordsize="4299,3020">
              <v:shape style="position:absolute;left:0;top:0;width:4299;height:3020" coordorigin="0,0" coordsize="4299,3020" path="m1590,3000l1321,3000,1414,3020,1672,3020,1590,300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082,3000l2637,3000,2581,3020,3082,3020,3082,300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211,3000l3082,3000,3082,3020,3211,300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1159,2980l978,2980,997,3000,1321,3000,1159,298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444,2980l3331,2980,3208,3000,3331,3000,3444,298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904,2960l798,2960,819,2980,944,2980,904,296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628,2960l3540,2960,3440,2980,3542,2980,3628,296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767,2940l698,2940,718,2960,787,2960,767,294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747,2940l3691,2940,3621,2960,3724,2960,3747,294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456,2860l413,2860,430,2880,460,2880,530,2920,620,2940,669,2940,649,2920,609,2920,536,2900,456,286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781,2920l3760,2920,3741,2940,3768,2940,3781,292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877,2840l3850,2860,3828,2880,3800,2900,3771,2920,3807,2920,3886,2860,3877,284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401,2840l375,2840,394,2860,419,2860,401,284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4144,400l4131,420,4165,500,4172,520,4192,580,4210,640,4227,700,4237,760,4242,780,4254,840,4264,900,4278,1040,4280,1100,4280,1120,4281,1140,4282,1180,4283,1200,4283,1220,4284,1260,4284,1280,4284,1300,4284,1400,4284,1420,4284,1440,4283,1480,4283,1500,4282,1520,4281,1560,4280,1580,4278,1680,4270,1760,4269,1800,4268,1820,4267,1840,4265,1880,4264,1900,4262,1920,4261,1960,4259,1980,4257,2000,4255,2040,4253,2060,4251,2100,4249,2120,4246,2140,4244,2180,4242,2200,4239,2220,4236,2260,4234,2280,4231,2300,4225,2400,4218,2440,4212,2480,4201,2520,4184,2540,4171,2580,4152,2600,4131,2640,4108,2660,4059,2720,4033,2740,3943,2800,3877,2840,3886,2860,3952,2820,4012,2760,4072,2720,4122,2660,4144,2640,4165,2620,4182,2580,4197,2540,4214,2520,4225,2480,4231,2440,4238,2400,4244,2300,4247,2280,4250,2260,4253,2220,4255,2200,4257,2180,4260,2140,4262,2120,4264,2100,4266,2060,4268,2040,4277,1900,4279,1880,4281,1840,4283,1820,4285,1800,4287,1760,4291,1680,4293,1580,4295,1560,4296,1520,4296,1500,4297,1480,4298,1440,4298,1420,4298,1400,4298,1300,4298,1280,4298,1260,4297,1220,4297,1200,4296,1180,4295,1140,4294,1120,4293,1100,4292,1060,4280,920,4271,860,4259,800,4255,760,4240,700,4223,640,4205,580,4185,520,4178,500,4144,40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66,2820l336,2820,356,2840,383,2840,366,282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297,2780l279,2780,297,2800,316,2820,348,2820,331,2800,314,2800,297,278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189,2680l176,2700,234,2740,247,2760,263,2780,281,2780,265,2760,250,2740,235,2740,208,2700,189,268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86,1180l70,1200,73,1240,70,1300,70,1360,63,1420,54,1540,37,1660,20,1800,12,1880,5,1960,1,2060,0,2100,0,2140,4,2220,8,2280,21,2360,42,2440,72,2520,112,2600,176,2700,189,2680,150,2640,125,2600,85,2520,55,2440,34,2360,21,2260,17,2220,14,2180,13,2140,13,2100,14,2060,16,2000,22,1920,29,1840,50,1660,67,1540,76,1420,84,1360,86,1300,86,118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291,160l268,180,241,220,215,260,192,280,172,320,153,380,137,420,123,460,111,520,100,560,91,620,84,660,78,720,73,760,70,820,67,860,66,920,65,960,65,1000,66,1040,67,1080,70,1160,70,1200,86,1180,84,1160,80,1080,80,960,80,940,81,920,81,900,82,860,85,800,89,740,96,680,101,640,105,600,108,580,112,560,116,540,136,480,159,400,169,360,186,340,219,280,235,240,255,220,302,180,291,16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930,140l3926,160,3964,180,3984,200,4002,220,4016,220,4029,240,4040,260,4050,260,4060,280,4069,300,4088,320,4099,340,4112,360,4131,420,4144,400,4117,360,4109,340,4099,320,4088,300,4076,280,4064,260,4051,240,4037,240,4022,220,4008,200,3993,180,3978,180,3963,160,3930,14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76,120l332,120,315,140,291,160,302,180,322,160,339,140,357,140,376,12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930,140l3880,140,3926,160,3930,14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3148,20l2804,20,2979,40,3148,40,3307,60,3459,60,3598,80,3721,100,3781,120,3834,140,3886,140,3837,120,3784,100,3728,100,3602,80,3463,60,3148,2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413,100l367,100,349,120,394,120,413,10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491,80l423,80,404,100,472,100,491,8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646,60l546,60,525,80,696,80,646,6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1039,60l961,60,771,80,961,80,1039,6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1430,40l1118,40,1039,60,1352,60,1430,4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1902,20l1509,20,1431,40,1824,40,1902,20xe" filled="true" fillcolor="#1f1a17" stroked="false">
                <v:path arrowok="t"/>
                <v:fill type="solid"/>
              </v:shape>
              <v:shape style="position:absolute;left:0;top:0;width:4299;height:3020" coordorigin="0,0" coordsize="4299,3020" path="m2529,0l2215,0,2137,20,2804,20,2529,0xe" filled="true" fillcolor="#1f1a17" stroked="false">
                <v:path arrowok="t"/>
                <v:fill type="solid"/>
              </v:shape>
              <v:shape style="position:absolute;left:514;top:411;width:3168;height:2047" type="#_x0000_t202" filled="false" stroked="true" strokeweight=".76pt" strokecolor="#1f1a17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80" w:lineRule="exact" w:before="144"/>
                        <w:ind w:left="3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bookmarkStart w:name="_bookmark5" w:id="27"/>
                      <w:bookmarkEnd w:id="27"/>
                      <w:r>
                        <w:rPr/>
                      </w:r>
                      <w:r>
                        <w:rPr>
                          <w:rFonts w:ascii="Times New Roman"/>
                          <w:color w:val="1F1A17"/>
                          <w:spacing w:val="1"/>
                          <w:sz w:val="16"/>
                        </w:rPr>
                        <w:t>Cutout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80" w:lineRule="exact" w:before="0"/>
                        <w:ind w:left="3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A17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color w:val="1F1A17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F1A17"/>
                          <w:spacing w:val="1"/>
                          <w:sz w:val="16"/>
                        </w:rPr>
                        <w:t>Remote</w:t>
                      </w:r>
                      <w:r>
                        <w:rPr>
                          <w:rFonts w:ascii="Times New Roman"/>
                          <w:color w:val="1F1A17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F1A17"/>
                          <w:sz w:val="16"/>
                        </w:rPr>
                        <w:t>Announciator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81" w:lineRule="exact" w:before="0"/>
                        <w:ind w:left="58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A17"/>
                          <w:spacing w:val="-4"/>
                          <w:w w:val="105"/>
                          <w:sz w:val="16"/>
                        </w:rPr>
                        <w:t>167</w:t>
                      </w:r>
                      <w:r>
                        <w:rPr>
                          <w:rFonts w:ascii="Times New Roman"/>
                          <w:color w:val="1F1A17"/>
                          <w:spacing w:val="-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F1A17"/>
                          <w:w w:val="105"/>
                          <w:sz w:val="16"/>
                        </w:rPr>
                        <w:t>x</w:t>
                      </w:r>
                      <w:r>
                        <w:rPr>
                          <w:rFonts w:ascii="Times New Roman"/>
                          <w:color w:val="1F1A17"/>
                          <w:spacing w:val="-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F1A17"/>
                          <w:spacing w:val="-1"/>
                          <w:w w:val="105"/>
                          <w:sz w:val="16"/>
                        </w:rPr>
                        <w:t>108</w:t>
                      </w:r>
                      <w:r>
                        <w:rPr>
                          <w:rFonts w:ascii="Times New Roman"/>
                          <w:color w:val="1F1A17"/>
                          <w:spacing w:val="-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F1A17"/>
                          <w:spacing w:val="-3"/>
                          <w:w w:val="105"/>
                          <w:sz w:val="16"/>
                        </w:rPr>
                        <w:t>mm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81" w:lineRule="exact" w:before="0"/>
                        <w:ind w:left="55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1F1A17"/>
                          <w:spacing w:val="-3"/>
                          <w:w w:val="105"/>
                          <w:sz w:val="16"/>
                          <w:szCs w:val="16"/>
                        </w:rPr>
                        <w:t>(6,6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A17"/>
                          <w:spacing w:val="-9"/>
                          <w:w w:val="10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A17"/>
                          <w:w w:val="105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A17"/>
                          <w:spacing w:val="-8"/>
                          <w:w w:val="10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A17"/>
                          <w:spacing w:val="-3"/>
                          <w:w w:val="105"/>
                          <w:sz w:val="16"/>
                          <w:szCs w:val="16"/>
                        </w:rPr>
                        <w:t>4,3”)</w:t>
                      </w:r>
                      <w:r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 w:before="64"/>
        <w:ind w:left="139" w:right="0"/>
        <w:jc w:val="left"/>
        <w:rPr>
          <w:rFonts w:ascii="Arial" w:hAnsi="Arial" w:cs="Arial" w:eastAsia="Arial"/>
          <w:b w:val="0"/>
          <w:bCs w:val="0"/>
          <w:i w:val="0"/>
        </w:rPr>
      </w:pPr>
      <w:r>
        <w:rPr/>
        <w:pict>
          <v:group style="position:absolute;margin-left:74.414497pt;margin-top:-157.578766pt;width:212.7pt;height:77.8pt;mso-position-horizontal-relative:page;mso-position-vertical-relative:paragraph;z-index:2056" coordorigin="1488,-3152" coordsize="4254,1556">
            <v:group style="position:absolute;left:1872;top:-2305;width:3142;height:676" coordorigin="1872,-2305" coordsize="3142,676">
              <v:shape style="position:absolute;left:1872;top:-2305;width:3142;height:676" coordorigin="1872,-2305" coordsize="3142,676" path="m1882,-2298l1876,-2285,1872,-2271,1872,-1629,1878,-1629,1878,-1643,1885,-1643,1885,-2271,1889,-2282,1892,-2288,1888,-2292,1885,-2292,1882,-2298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1885,-1643l1878,-1643,1878,-1629,5006,-1629,5006,-1637,1885,-1637,1885,-1643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5014,-1643l5006,-1643,5006,-1629,5014,-1629,5014,-1643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5000,-1643l1885,-1643,1885,-1637,5000,-1637,5000,-1643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5006,-2298l4997,-2288,5000,-2282,5000,-1637,5006,-1637,5006,-1643,5014,-1643,5014,-2285,5006,-2298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1908,-2305l1892,-2305,1882,-2298,1892,-2288,1898,-2292,1908,-2292,1908,-2305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4993,-2305l4980,-2305,4980,-2292,4991,-2292,4997,-2288,5006,-2298,4993,-2305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1882,-2298l1885,-2292,1888,-2292,1882,-2298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2183,-2305l1908,-2305,1908,-2292,2183,-2292,2183,-2305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2696,-2305l2183,-2305,2183,-2292,2696,-2292,2696,-2305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2866,-2305l2696,-2305,2696,-2292,2866,-2292,2866,-2305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3246,-2305l2866,-2305,2866,-2292,3246,-2292,3246,-2305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3948,-2305l3246,-2305,3246,-2292,3948,-2292,3948,-2305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4229,-2305l3948,-2305,3948,-2292,4229,-2292,4229,-2305xe" filled="true" fillcolor="#1f1a17" stroked="false">
                <v:path arrowok="t"/>
                <v:fill type="solid"/>
              </v:shape>
              <v:shape style="position:absolute;left:1872;top:-2305;width:3142;height:676" coordorigin="1872,-2305" coordsize="3142,676" path="m4980,-2305l4229,-2305,4229,-2292,4980,-2292,4980,-2305xe" filled="true" fillcolor="#1f1a17" stroked="false">
                <v:path arrowok="t"/>
                <v:fill type="solid"/>
              </v:shape>
            </v:group>
            <v:group style="position:absolute;left:4430;top:-1799;width:17;height:60" coordorigin="4430,-1799" coordsize="17,60">
              <v:shape style="position:absolute;left:4430;top:-1799;width:17;height:60" coordorigin="4430,-1799" coordsize="17,60" path="m4430,-1769l4447,-1769e" filled="false" stroked="true" strokeweight="3.1pt" strokecolor="#1f1a17">
                <v:path arrowok="t"/>
              </v:shape>
            </v:group>
            <v:group style="position:absolute;left:4430;top:-1731;width:302;height:2" coordorigin="4430,-1731" coordsize="302,2">
              <v:shape style="position:absolute;left:4430;top:-1731;width:302;height:2" coordorigin="4430,-1731" coordsize="302,0" path="m4430,-1731l4732,-1731e" filled="false" stroked="true" strokeweight=".9pt" strokecolor="#1f1a17">
                <v:path arrowok="t"/>
              </v:shape>
            </v:group>
            <v:group style="position:absolute;left:4716;top:-1740;width:6;height:12" coordorigin="4716,-1740" coordsize="6,12">
              <v:shape style="position:absolute;left:4716;top:-1740;width:6;height:12" coordorigin="4716,-1740" coordsize="6,12" path="m4716,-1728l4722,-1728,4722,-1740,4716,-1740,4716,-1728xe" filled="true" fillcolor="#1f1a17" stroked="false">
                <v:path arrowok="t"/>
                <v:fill type="solid"/>
              </v:shape>
            </v:group>
            <v:group style="position:absolute;left:4716;top:-1800;width:16;height:62" coordorigin="4716,-1800" coordsize="16,62">
              <v:shape style="position:absolute;left:4716;top:-1800;width:16;height:62" coordorigin="4716,-1800" coordsize="16,62" path="m4716,-1738l4732,-1738,4732,-1800,4716,-1800,4716,-1738xe" filled="true" fillcolor="#1f1a17" stroked="false">
                <v:path arrowok="t"/>
                <v:fill type="solid"/>
              </v:shape>
            </v:group>
            <v:group style="position:absolute;left:4430;top:-1805;width:302;height:2" coordorigin="4430,-1805" coordsize="302,2">
              <v:shape style="position:absolute;left:4430;top:-1805;width:302;height:2" coordorigin="4430,-1805" coordsize="302,0" path="m4430,-1805l4732,-1805e" filled="false" stroked="true" strokeweight=".76pt" strokecolor="#1f1a17">
                <v:path arrowok="t"/>
              </v:shape>
            </v:group>
            <v:group style="position:absolute;left:2156;top:-1799;width:14;height:60" coordorigin="2156,-1799" coordsize="14,60">
              <v:shape style="position:absolute;left:2156;top:-1799;width:14;height:60" coordorigin="2156,-1799" coordsize="14,60" path="m2156,-1769l2170,-1769e" filled="false" stroked="true" strokeweight="3.1pt" strokecolor="#1f1a17">
                <v:path arrowok="t"/>
              </v:shape>
            </v:group>
            <v:group style="position:absolute;left:2156;top:-1731;width:298;height:2" coordorigin="2156,-1731" coordsize="298,2">
              <v:shape style="position:absolute;left:2156;top:-1731;width:298;height:2" coordorigin="2156,-1731" coordsize="298,0" path="m2156,-1731l2454,-1731e" filled="false" stroked="true" strokeweight=".9pt" strokecolor="#1f1a17">
                <v:path arrowok="t"/>
              </v:shape>
            </v:group>
            <v:group style="position:absolute;left:2441;top:-1740;width:8;height:12" coordorigin="2441,-1740" coordsize="8,12">
              <v:shape style="position:absolute;left:2441;top:-1740;width:8;height:12" coordorigin="2441,-1740" coordsize="8,12" path="m2441,-1728l2448,-1728,2448,-1740,2441,-1740,2441,-1728xe" filled="true" fillcolor="#1f1a17" stroked="false">
                <v:path arrowok="t"/>
                <v:fill type="solid"/>
              </v:shape>
            </v:group>
            <v:group style="position:absolute;left:2441;top:-1800;width:14;height:62" coordorigin="2441,-1800" coordsize="14,62">
              <v:shape style="position:absolute;left:2441;top:-1800;width:14;height:62" coordorigin="2441,-1800" coordsize="14,62" path="m2441,-1738l2454,-1738,2454,-1800,2441,-1800,2441,-1738xe" filled="true" fillcolor="#1f1a17" stroked="false">
                <v:path arrowok="t"/>
                <v:fill type="solid"/>
              </v:shape>
            </v:group>
            <v:group style="position:absolute;left:2156;top:-1805;width:298;height:2" coordorigin="2156,-1805" coordsize="298,2">
              <v:shape style="position:absolute;left:2156;top:-1805;width:298;height:2" coordorigin="2156,-1805" coordsize="298,0" path="m2156,-1805l2454,-1805e" filled="false" stroked="true" strokeweight=".76pt" strokecolor="#1f1a17">
                <v:path arrowok="t"/>
              </v:shape>
            </v:group>
            <v:group style="position:absolute;left:3382;top:-2335;width:126;height:34" coordorigin="3382,-2335" coordsize="126,34">
              <v:shape style="position:absolute;left:3382;top:-2335;width:126;height:34" coordorigin="3382,-2335" coordsize="126,34" path="m3388,-2335l3382,-2331,3382,-2305,3388,-2301,3388,-2315,3395,-2315,3395,-2322,3388,-2322,3388,-2335xe" filled="true" fillcolor="#1f1a17" stroked="false">
                <v:path arrowok="t"/>
                <v:fill type="solid"/>
              </v:shape>
              <v:shape style="position:absolute;left:3382;top:-2335;width:126;height:34" coordorigin="3382,-2335" coordsize="126,34" path="m3395,-2315l3388,-2315,3388,-2301,3500,-2301,3494,-2305,3494,-2309,3395,-2309,3395,-2315xe" filled="true" fillcolor="#1f1a17" stroked="false">
                <v:path arrowok="t"/>
                <v:fill type="solid"/>
              </v:shape>
              <v:shape style="position:absolute;left:3382;top:-2335;width:126;height:34" coordorigin="3382,-2335" coordsize="126,34" path="m3500,-2328l3494,-2328,3494,-2305,3500,-2301,3500,-2315,3508,-2315,3508,-2322,3500,-2322,3500,-2328xe" filled="true" fillcolor="#1f1a17" stroked="false">
                <v:path arrowok="t"/>
                <v:fill type="solid"/>
              </v:shape>
              <v:shape style="position:absolute;left:3382;top:-2335;width:126;height:34" coordorigin="3382,-2335" coordsize="126,34" path="m3504,-2315l3500,-2315,3500,-2301,3505,-2304,3508,-2309,3504,-2315xe" filled="true" fillcolor="#1f1a17" stroked="false">
                <v:path arrowok="t"/>
                <v:fill type="solid"/>
              </v:shape>
              <v:shape style="position:absolute;left:3382;top:-2335;width:126;height:34" coordorigin="3382,-2335" coordsize="126,34" path="m3505,-2304l3500,-2301,3504,-2301,3505,-2304xe" filled="true" fillcolor="#1f1a17" stroked="false">
                <v:path arrowok="t"/>
                <v:fill type="solid"/>
              </v:shape>
              <v:shape style="position:absolute;left:3382;top:-2335;width:126;height:34" coordorigin="3382,-2335" coordsize="126,34" path="m3508,-2309l3505,-2304,3508,-2305,3508,-2309xe" filled="true" fillcolor="#1f1a17" stroked="false">
                <v:path arrowok="t"/>
                <v:fill type="solid"/>
              </v:shape>
              <v:shape style="position:absolute;left:3382;top:-2335;width:126;height:34" coordorigin="3382,-2335" coordsize="126,34" path="m3494,-2315l3395,-2315,3395,-2309,3494,-2309,3494,-2315xe" filled="true" fillcolor="#1f1a17" stroked="false">
                <v:path arrowok="t"/>
                <v:fill type="solid"/>
              </v:shape>
              <v:shape style="position:absolute;left:3382;top:-2335;width:126;height:34" coordorigin="3382,-2335" coordsize="126,34" path="m3508,-2315l3504,-2315,3508,-2309,3508,-2315xe" filled="true" fillcolor="#1f1a17" stroked="false">
                <v:path arrowok="t"/>
                <v:fill type="solid"/>
              </v:shape>
              <v:shape style="position:absolute;left:3382;top:-2335;width:126;height:34" coordorigin="3382,-2335" coordsize="126,34" path="m3500,-2335l3388,-2335,3388,-2322,3395,-2322,3395,-2328,3500,-2328,3500,-2335xe" filled="true" fillcolor="#1f1a17" stroked="false">
                <v:path arrowok="t"/>
                <v:fill type="solid"/>
              </v:shape>
              <v:shape style="position:absolute;left:3382;top:-2335;width:126;height:34" coordorigin="3382,-2335" coordsize="126,34" path="m3494,-2328l3395,-2328,3395,-2322,3494,-2322,3494,-2328xe" filled="true" fillcolor="#1f1a17" stroked="false">
                <v:path arrowok="t"/>
                <v:fill type="solid"/>
              </v:shape>
              <v:shape style="position:absolute;left:3382;top:-2335;width:126;height:34" coordorigin="3382,-2335" coordsize="126,34" path="m3500,-2335l3500,-2322,3508,-2322,3508,-2328,3500,-2335xe" filled="true" fillcolor="#1f1a17" stroked="false">
                <v:path arrowok="t"/>
                <v:fill type="solid"/>
              </v:shape>
            </v:group>
            <v:group style="position:absolute;left:3474;top:-2335;width:34;height:34" coordorigin="3474,-2335" coordsize="34,34">
              <v:shape style="position:absolute;left:3474;top:-2335;width:34;height:34" coordorigin="3474,-2335" coordsize="34,34" path="m3478,-2315l3474,-2309,3481,-2301,3487,-2305,3478,-2315xe" filled="true" fillcolor="#1f1a17" stroked="false">
                <v:path arrowok="t"/>
                <v:fill type="solid"/>
              </v:shape>
              <v:shape style="position:absolute;left:3474;top:-2335;width:34;height:34" coordorigin="3474,-2335" coordsize="34,34" path="m3494,-2331l3478,-2315,3487,-2305,3504,-2322,3494,-2331xe" filled="true" fillcolor="#1f1a17" stroked="false">
                <v:path arrowok="t"/>
                <v:fill type="solid"/>
              </v:shape>
              <v:shape style="position:absolute;left:3474;top:-2335;width:34;height:34" coordorigin="3474,-2335" coordsize="34,34" path="m3500,-2335l3494,-2331,3504,-2322,3508,-2328,3500,-2335xe" filled="true" fillcolor="#1f1a17" stroked="false">
                <v:path arrowok="t"/>
                <v:fill type="solid"/>
              </v:shape>
            </v:group>
            <v:group style="position:absolute;left:3455;top:-2335;width:36;height:34" coordorigin="3455,-2335" coordsize="36,34">
              <v:shape style="position:absolute;left:3455;top:-2335;width:36;height:34" coordorigin="3455,-2335" coordsize="36,34" path="m3457,-2315l3455,-2309,3457,-2305,3464,-2301,3468,-2305,3457,-2315xe" filled="true" fillcolor="#1f1a17" stroked="false">
                <v:path arrowok="t"/>
                <v:fill type="solid"/>
              </v:shape>
              <v:shape style="position:absolute;left:3455;top:-2335;width:36;height:34" coordorigin="3455,-2335" coordsize="36,34" path="m3478,-2331l3457,-2315,3468,-2305,3487,-2322,3478,-2331xe" filled="true" fillcolor="#1f1a17" stroked="false">
                <v:path arrowok="t"/>
                <v:fill type="solid"/>
              </v:shape>
              <v:shape style="position:absolute;left:3455;top:-2335;width:36;height:34" coordorigin="3455,-2335" coordsize="36,34" path="m3481,-2335l3478,-2331,3487,-2322,3491,-2328,3487,-2331,3481,-2335xe" filled="true" fillcolor="#1f1a17" stroked="false">
                <v:path arrowok="t"/>
                <v:fill type="solid"/>
              </v:shape>
            </v:group>
            <v:group style="position:absolute;left:3434;top:-2335;width:36;height:34" coordorigin="3434,-2335" coordsize="36,34">
              <v:shape style="position:absolute;left:3434;top:-2335;width:36;height:34" coordorigin="3434,-2335" coordsize="36,34" path="m3438,-2315l3434,-2309,3438,-2305,3444,-2301,3448,-2305,3438,-2315xe" filled="true" fillcolor="#1f1a17" stroked="false">
                <v:path arrowok="t"/>
                <v:fill type="solid"/>
              </v:shape>
              <v:shape style="position:absolute;left:3434;top:-2335;width:36;height:34" coordorigin="3434,-2335" coordsize="36,34" path="m3457,-2331l3438,-2315,3448,-2305,3468,-2322,3457,-2331xe" filled="true" fillcolor="#1f1a17" stroked="false">
                <v:path arrowok="t"/>
                <v:fill type="solid"/>
              </v:shape>
              <v:shape style="position:absolute;left:3434;top:-2335;width:36;height:34" coordorigin="3434,-2335" coordsize="36,34" path="m3461,-2335l3457,-2331,3468,-2322,3470,-2328,3468,-2331,3461,-2335xe" filled="true" fillcolor="#1f1a17" stroked="false">
                <v:path arrowok="t"/>
                <v:fill type="solid"/>
              </v:shape>
            </v:group>
            <v:group style="position:absolute;left:3418;top:-2335;width:34;height:34" coordorigin="3418,-2335" coordsize="34,34">
              <v:shape style="position:absolute;left:3418;top:-2335;width:34;height:34" coordorigin="3418,-2335" coordsize="34,34" path="m3421,-2315l3418,-2309,3425,-2301,3431,-2305,3421,-2315xe" filled="true" fillcolor="#1f1a17" stroked="false">
                <v:path arrowok="t"/>
                <v:fill type="solid"/>
              </v:shape>
              <v:shape style="position:absolute;left:3418;top:-2335;width:34;height:34" coordorigin="3418,-2335" coordsize="34,34" path="m3438,-2331l3421,-2315,3431,-2305,3448,-2322,3438,-2331xe" filled="true" fillcolor="#1f1a17" stroked="false">
                <v:path arrowok="t"/>
                <v:fill type="solid"/>
              </v:shape>
              <v:shape style="position:absolute;left:3418;top:-2335;width:34;height:34" coordorigin="3418,-2335" coordsize="34,34" path="m3442,-2335l3438,-2331,3448,-2322,3451,-2328,3448,-2331,3442,-2335xe" filled="true" fillcolor="#1f1a17" stroked="false">
                <v:path arrowok="t"/>
                <v:fill type="solid"/>
              </v:shape>
            </v:group>
            <v:group style="position:absolute;left:3398;top:-2335;width:33;height:34" coordorigin="3398,-2335" coordsize="33,34">
              <v:shape style="position:absolute;left:3398;top:-2335;width:33;height:34" coordorigin="3398,-2335" coordsize="33,34" path="m3401,-2315l3398,-2309,3401,-2305,3408,-2301,3412,-2305,3401,-2315xe" filled="true" fillcolor="#1f1a17" stroked="false">
                <v:path arrowok="t"/>
                <v:fill type="solid"/>
              </v:shape>
              <v:shape style="position:absolute;left:3398;top:-2335;width:33;height:34" coordorigin="3398,-2335" coordsize="33,34" path="m3421,-2331l3401,-2315,3412,-2305,3431,-2322,3421,-2331xe" filled="true" fillcolor="#1f1a17" stroked="false">
                <v:path arrowok="t"/>
                <v:fill type="solid"/>
              </v:shape>
              <v:shape style="position:absolute;left:3398;top:-2335;width:33;height:34" coordorigin="3398,-2335" coordsize="33,34" path="m3425,-2335l3421,-2331,3431,-2322,3431,-2331,3425,-2335xe" filled="true" fillcolor="#1f1a17" stroked="false">
                <v:path arrowok="t"/>
                <v:fill type="solid"/>
              </v:shape>
            </v:group>
            <v:group style="position:absolute;left:3378;top:-2335;width:36;height:34" coordorigin="3378,-2335" coordsize="36,34">
              <v:shape style="position:absolute;left:3378;top:-2335;width:36;height:34" coordorigin="3378,-2335" coordsize="36,34" path="m3382,-2315l3378,-2309,3382,-2305,3388,-2301,3391,-2305,3382,-2315xe" filled="true" fillcolor="#1f1a17" stroked="false">
                <v:path arrowok="t"/>
                <v:fill type="solid"/>
              </v:shape>
              <v:shape style="position:absolute;left:3378;top:-2335;width:36;height:34" coordorigin="3378,-2335" coordsize="36,34" path="m3401,-2331l3382,-2315,3391,-2305,3412,-2322,3401,-2331xe" filled="true" fillcolor="#1f1a17" stroked="false">
                <v:path arrowok="t"/>
                <v:fill type="solid"/>
              </v:shape>
              <v:shape style="position:absolute;left:3378;top:-2335;width:36;height:34" coordorigin="3378,-2335" coordsize="36,34" path="m3404,-2335l3401,-2331,3412,-2322,3414,-2328,3412,-2331,3404,-2335xe" filled="true" fillcolor="#1f1a17" stroked="false">
                <v:path arrowok="t"/>
                <v:fill type="solid"/>
              </v:shape>
            </v:group>
            <v:group style="position:absolute;left:3494;top:-2365;width:14;height:44" coordorigin="3494,-2365" coordsize="14,44">
              <v:shape style="position:absolute;left:3494;top:-2365;width:14;height:44" coordorigin="3494,-2365" coordsize="14,44" path="m3500,-2365l3494,-2361,3494,-2322,3508,-2322,3508,-2361,3500,-2365xe" filled="true" fillcolor="#1f1a17" stroked="false">
                <v:path arrowok="t"/>
                <v:fill type="solid"/>
              </v:shape>
            </v:group>
            <v:group style="position:absolute;left:3382;top:-2365;width:14;height:44" coordorigin="3382,-2365" coordsize="14,44">
              <v:shape style="position:absolute;left:3382;top:-2365;width:14;height:44" coordorigin="3382,-2365" coordsize="14,44" path="m3388,-2365l3382,-2361,3382,-2322,3391,-2322,3395,-2328,3395,-2358,3388,-2365xe" filled="true" fillcolor="#1f1a17" stroked="false">
                <v:path arrowok="t"/>
                <v:fill type="solid"/>
              </v:shape>
            </v:group>
            <v:group style="position:absolute;left:3378;top:-2378;width:130;height:30" coordorigin="3378,-2378" coordsize="130,30">
              <v:shape style="position:absolute;left:3378;top:-2378;width:130;height:30" coordorigin="3378,-2378" coordsize="130,30" path="m3385,-2361l3378,-2361,3382,-2354,3385,-2348,3391,-2352,3385,-2361xe" filled="true" fillcolor="#1f1a17" stroked="false">
                <v:path arrowok="t"/>
                <v:fill type="solid"/>
              </v:shape>
              <v:shape style="position:absolute;left:3378;top:-2378;width:130;height:30" coordorigin="3378,-2378" coordsize="130,30" path="m3508,-2361l3504,-2361,3497,-2352,3500,-2348,3508,-2354,3508,-2361xe" filled="true" fillcolor="#1f1a17" stroked="false">
                <v:path arrowok="t"/>
                <v:fill type="solid"/>
              </v:shape>
              <v:shape style="position:absolute;left:3378;top:-2378;width:130;height:30" coordorigin="3378,-2378" coordsize="130,30" path="m3457,-2378l3427,-2378,3414,-2375,3385,-2361,3391,-2352,3418,-2361,3444,-2365,3494,-2365,3487,-2367,3474,-2375,3457,-2378xe" filled="true" fillcolor="#1f1a17" stroked="false">
                <v:path arrowok="t"/>
                <v:fill type="solid"/>
              </v:shape>
              <v:shape style="position:absolute;left:3378;top:-2378;width:130;height:30" coordorigin="3378,-2378" coordsize="130,30" path="m3494,-2365l3444,-2365,3470,-2361,3497,-2352,3504,-2361,3494,-2365xe" filled="true" fillcolor="#1f1a17" stroked="false">
                <v:path arrowok="t"/>
                <v:fill type="solid"/>
              </v:shape>
            </v:group>
            <v:group style="position:absolute;left:3382;top:-2365;width:126;height:17" coordorigin="3382,-2365" coordsize="126,17">
              <v:shape style="position:absolute;left:3382;top:-2365;width:126;height:17" coordorigin="3382,-2365" coordsize="126,17" path="m3388,-2365l3382,-2361,3382,-2352,3388,-2348,3388,-2365xe" filled="true" fillcolor="#1f1a17" stroked="false">
                <v:path arrowok="t"/>
                <v:fill type="solid"/>
              </v:shape>
              <v:shape style="position:absolute;left:3382;top:-2365;width:126;height:17" coordorigin="3382,-2365" coordsize="126,17" path="m3500,-2365l3388,-2365,3388,-2348,3500,-2348,3500,-2365xe" filled="true" fillcolor="#1f1a17" stroked="false">
                <v:path arrowok="t"/>
                <v:fill type="solid"/>
              </v:shape>
              <v:shape style="position:absolute;left:3382;top:-2365;width:126;height:17" coordorigin="3382,-2365" coordsize="126,17" path="m3500,-2365l3500,-2348,3504,-2352,3508,-2358,3500,-2365xe" filled="true" fillcolor="#1f1a17" stroked="false">
                <v:path arrowok="t"/>
                <v:fill type="solid"/>
              </v:shape>
              <v:shape style="position:absolute;left:1878;top:-2970;width:826;height:686" type="#_x0000_t75" stroked="false">
                <v:imagedata r:id="rId22" o:title=""/>
              </v:shape>
            </v:group>
            <v:group style="position:absolute;left:4801;top:-2335;width:130;height:34" coordorigin="4801,-2335" coordsize="130,34">
              <v:shape style="position:absolute;left:4801;top:-2335;width:130;height:34" coordorigin="4801,-2335" coordsize="130,34" path="m4808,-2335l4801,-2328,4801,-2309,4808,-2301,4808,-2315,4814,-2315,4814,-2322,4808,-2322,4808,-2335xe" filled="true" fillcolor="#1f1a17" stroked="false">
                <v:path arrowok="t"/>
                <v:fill type="solid"/>
              </v:shape>
              <v:shape style="position:absolute;left:4801;top:-2335;width:130;height:34" coordorigin="4801,-2335" coordsize="130,34" path="m4814,-2315l4808,-2315,4808,-2301,4924,-2301,4918,-2305,4914,-2309,4814,-2309,4814,-2315xe" filled="true" fillcolor="#1f1a17" stroked="false">
                <v:path arrowok="t"/>
                <v:fill type="solid"/>
              </v:shape>
              <v:shape style="position:absolute;left:4801;top:-2335;width:130;height:34" coordorigin="4801,-2335" coordsize="130,34" path="m4924,-2328l4914,-2328,4914,-2309,4918,-2305,4924,-2301,4924,-2315,4931,-2315,4931,-2322,4924,-2322,4924,-2328xe" filled="true" fillcolor="#1f1a17" stroked="false">
                <v:path arrowok="t"/>
                <v:fill type="solid"/>
              </v:shape>
              <v:shape style="position:absolute;left:4801;top:-2335;width:130;height:34" coordorigin="4801,-2335" coordsize="130,34" path="m4927,-2315l4924,-2315,4924,-2301,4931,-2309,4927,-2315xe" filled="true" fillcolor="#1f1a17" stroked="false">
                <v:path arrowok="t"/>
                <v:fill type="solid"/>
              </v:shape>
              <v:shape style="position:absolute;left:4801;top:-2335;width:130;height:34" coordorigin="4801,-2335" coordsize="130,34" path="m4931,-2309l4924,-2301,4927,-2301,4931,-2309xe" filled="true" fillcolor="#1f1a17" stroked="false">
                <v:path arrowok="t"/>
                <v:fill type="solid"/>
              </v:shape>
              <v:shape style="position:absolute;left:4801;top:-2335;width:130;height:34" coordorigin="4801,-2335" coordsize="130,34" path="m4914,-2315l4814,-2315,4814,-2309,4914,-2309,4914,-2315xe" filled="true" fillcolor="#1f1a17" stroked="false">
                <v:path arrowok="t"/>
                <v:fill type="solid"/>
              </v:shape>
              <v:shape style="position:absolute;left:4801;top:-2335;width:130;height:34" coordorigin="4801,-2335" coordsize="130,34" path="m4931,-2315l4927,-2315,4931,-2309,4931,-2315xe" filled="true" fillcolor="#1f1a17" stroked="false">
                <v:path arrowok="t"/>
                <v:fill type="solid"/>
              </v:shape>
              <v:shape style="position:absolute;left:4801;top:-2335;width:130;height:34" coordorigin="4801,-2335" coordsize="130,34" path="m4924,-2335l4808,-2335,4808,-2322,4814,-2322,4814,-2328,4924,-2328,4924,-2335xe" filled="true" fillcolor="#1f1a17" stroked="false">
                <v:path arrowok="t"/>
                <v:fill type="solid"/>
              </v:shape>
              <v:shape style="position:absolute;left:4801;top:-2335;width:130;height:34" coordorigin="4801,-2335" coordsize="130,34" path="m4914,-2328l4814,-2328,4814,-2322,4914,-2322,4914,-2328xe" filled="true" fillcolor="#1f1a17" stroked="false">
                <v:path arrowok="t"/>
                <v:fill type="solid"/>
              </v:shape>
              <v:shape style="position:absolute;left:4801;top:-2335;width:130;height:34" coordorigin="4801,-2335" coordsize="130,34" path="m4924,-2335l4924,-2322,4931,-2322,4931,-2328,4924,-2335xe" filled="true" fillcolor="#1f1a17" stroked="false">
                <v:path arrowok="t"/>
                <v:fill type="solid"/>
              </v:shape>
            </v:group>
            <v:group style="position:absolute;left:4897;top:-2335;width:34;height:34" coordorigin="4897,-2335" coordsize="34,34">
              <v:shape style="position:absolute;left:4897;top:-2335;width:34;height:34" coordorigin="4897,-2335" coordsize="34,34" path="m4897,-2315l4897,-2305,4904,-2301,4908,-2305,4897,-2315xe" filled="true" fillcolor="#1f1a17" stroked="false">
                <v:path arrowok="t"/>
                <v:fill type="solid"/>
              </v:shape>
              <v:shape style="position:absolute;left:4897;top:-2335;width:34;height:34" coordorigin="4897,-2335" coordsize="34,34" path="m4918,-2331l4897,-2315,4908,-2305,4927,-2322,4918,-2331xe" filled="true" fillcolor="#1f1a17" stroked="false">
                <v:path arrowok="t"/>
                <v:fill type="solid"/>
              </v:shape>
              <v:shape style="position:absolute;left:4897;top:-2335;width:34;height:34" coordorigin="4897,-2335" coordsize="34,34" path="m4921,-2335l4918,-2331,4927,-2322,4931,-2328,4927,-2331,4921,-2335xe" filled="true" fillcolor="#1f1a17" stroked="false">
                <v:path arrowok="t"/>
                <v:fill type="solid"/>
              </v:shape>
            </v:group>
            <v:group style="position:absolute;left:4878;top:-2335;width:33;height:34" coordorigin="4878,-2335" coordsize="33,34">
              <v:shape style="position:absolute;left:4878;top:-2335;width:33;height:34" coordorigin="4878,-2335" coordsize="33,34" path="m4882,-2315l4878,-2309,4882,-2305,4884,-2301,4891,-2305,4882,-2315xe" filled="true" fillcolor="#1f1a17" stroked="false">
                <v:path arrowok="t"/>
                <v:fill type="solid"/>
              </v:shape>
              <v:shape style="position:absolute;left:4878;top:-2335;width:33;height:34" coordorigin="4878,-2335" coordsize="33,34" path="m4897,-2331l4882,-2315,4891,-2305,4908,-2322,4897,-2331xe" filled="true" fillcolor="#1f1a17" stroked="false">
                <v:path arrowok="t"/>
                <v:fill type="solid"/>
              </v:shape>
              <v:shape style="position:absolute;left:4878;top:-2335;width:33;height:34" coordorigin="4878,-2335" coordsize="33,34" path="m4904,-2335l4897,-2331,4908,-2322,4910,-2328,4908,-2331,4904,-2335xe" filled="true" fillcolor="#1f1a17" stroked="false">
                <v:path arrowok="t"/>
                <v:fill type="solid"/>
              </v:shape>
            </v:group>
            <v:group style="position:absolute;left:4858;top:-2335;width:34;height:34" coordorigin="4858,-2335" coordsize="34,34">
              <v:shape style="position:absolute;left:4858;top:-2335;width:34;height:34" coordorigin="4858,-2335" coordsize="34,34" path="m4861,-2315l4858,-2309,4861,-2305,4867,-2301,4871,-2305,4861,-2315xe" filled="true" fillcolor="#1f1a17" stroked="false">
                <v:path arrowok="t"/>
                <v:fill type="solid"/>
              </v:shape>
              <v:shape style="position:absolute;left:4858;top:-2335;width:34;height:34" coordorigin="4858,-2335" coordsize="34,34" path="m4882,-2331l4861,-2315,4871,-2305,4891,-2322,4882,-2331xe" filled="true" fillcolor="#1f1a17" stroked="false">
                <v:path arrowok="t"/>
                <v:fill type="solid"/>
              </v:shape>
              <v:shape style="position:absolute;left:4858;top:-2335;width:34;height:34" coordorigin="4858,-2335" coordsize="34,34" path="m4884,-2335l4882,-2331,4891,-2322,4891,-2331,4884,-2335xe" filled="true" fillcolor="#1f1a17" stroked="false">
                <v:path arrowok="t"/>
                <v:fill type="solid"/>
              </v:shape>
            </v:group>
            <v:group style="position:absolute;left:4838;top:-2335;width:36;height:34" coordorigin="4838,-2335" coordsize="36,34">
              <v:shape style="position:absolute;left:4838;top:-2335;width:36;height:34" coordorigin="4838,-2335" coordsize="36,34" path="m4841,-2315l4838,-2309,4841,-2305,4848,-2301,4852,-2305,4841,-2315xe" filled="true" fillcolor="#1f1a17" stroked="false">
                <v:path arrowok="t"/>
                <v:fill type="solid"/>
              </v:shape>
              <v:shape style="position:absolute;left:4838;top:-2335;width:36;height:34" coordorigin="4838,-2335" coordsize="36,34" path="m4861,-2331l4841,-2315,4852,-2305,4871,-2322,4861,-2331xe" filled="true" fillcolor="#1f1a17" stroked="false">
                <v:path arrowok="t"/>
                <v:fill type="solid"/>
              </v:shape>
              <v:shape style="position:absolute;left:4838;top:-2335;width:36;height:34" coordorigin="4838,-2335" coordsize="36,34" path="m4865,-2335l4861,-2331,4871,-2322,4874,-2328,4871,-2331,4865,-2335xe" filled="true" fillcolor="#1f1a17" stroked="false">
                <v:path arrowok="t"/>
                <v:fill type="solid"/>
              </v:shape>
            </v:group>
            <v:group style="position:absolute;left:4822;top:-2335;width:33;height:34" coordorigin="4822,-2335" coordsize="33,34">
              <v:shape style="position:absolute;left:4822;top:-2335;width:33;height:34" coordorigin="4822,-2335" coordsize="33,34" path="m4822,-2315l4822,-2305,4828,-2301,4831,-2305,4822,-2315xe" filled="true" fillcolor="#1f1a17" stroked="false">
                <v:path arrowok="t"/>
                <v:fill type="solid"/>
              </v:shape>
              <v:shape style="position:absolute;left:4822;top:-2335;width:33;height:34" coordorigin="4822,-2335" coordsize="33,34" path="m4841,-2331l4822,-2315,4831,-2305,4852,-2322,4841,-2331xe" filled="true" fillcolor="#1f1a17" stroked="false">
                <v:path arrowok="t"/>
                <v:fill type="solid"/>
              </v:shape>
              <v:shape style="position:absolute;left:4822;top:-2335;width:33;height:34" coordorigin="4822,-2335" coordsize="33,34" path="m4844,-2335l4841,-2331,4852,-2322,4854,-2328,4852,-2331,4844,-2335xe" filled="true" fillcolor="#1f1a17" stroked="false">
                <v:path arrowok="t"/>
                <v:fill type="solid"/>
              </v:shape>
            </v:group>
            <v:group style="position:absolute;left:4801;top:-2335;width:34;height:34" coordorigin="4801,-2335" coordsize="34,34">
              <v:shape style="position:absolute;left:4801;top:-2335;width:34;height:34" coordorigin="4801,-2335" coordsize="34,34" path="m4805,-2315l4801,-2309,4808,-2301,4814,-2305,4805,-2315xe" filled="true" fillcolor="#1f1a17" stroked="false">
                <v:path arrowok="t"/>
                <v:fill type="solid"/>
              </v:shape>
              <v:shape style="position:absolute;left:4801;top:-2335;width:34;height:34" coordorigin="4801,-2335" coordsize="34,34" path="m4822,-2331l4805,-2315,4814,-2305,4831,-2322,4822,-2331xe" filled="true" fillcolor="#1f1a17" stroked="false">
                <v:path arrowok="t"/>
                <v:fill type="solid"/>
              </v:shape>
              <v:shape style="position:absolute;left:4801;top:-2335;width:34;height:34" coordorigin="4801,-2335" coordsize="34,34" path="m4828,-2335l4822,-2331,4831,-2322,4835,-2328,4828,-2335xe" filled="true" fillcolor="#1f1a17" stroked="false">
                <v:path arrowok="t"/>
                <v:fill type="solid"/>
              </v:shape>
            </v:group>
            <v:group style="position:absolute;left:4914;top:-2365;width:17;height:44" coordorigin="4914,-2365" coordsize="17,44">
              <v:shape style="position:absolute;left:4914;top:-2365;width:17;height:44" coordorigin="4914,-2365" coordsize="17,44" path="m4924,-2365l4918,-2361,4914,-2358,4914,-2328,4918,-2322,4927,-2322,4931,-2328,4931,-2358,4924,-2365xe" filled="true" fillcolor="#1f1a17" stroked="false">
                <v:path arrowok="t"/>
                <v:fill type="solid"/>
              </v:shape>
            </v:group>
            <v:group style="position:absolute;left:4801;top:-2365;width:14;height:44" coordorigin="4801,-2365" coordsize="14,44">
              <v:shape style="position:absolute;left:4801;top:-2365;width:14;height:44" coordorigin="4801,-2365" coordsize="14,44" path="m4808,-2365l4801,-2361,4801,-2322,4814,-2322,4814,-2361,4808,-2365xe" filled="true" fillcolor="#1f1a17" stroked="false">
                <v:path arrowok="t"/>
                <v:fill type="solid"/>
              </v:shape>
            </v:group>
            <v:group style="position:absolute;left:4801;top:-2378;width:130;height:30" coordorigin="4801,-2378" coordsize="130,30">
              <v:shape style="position:absolute;left:4801;top:-2378;width:130;height:30" coordorigin="4801,-2378" coordsize="130,30" path="m4805,-2361l4801,-2361,4801,-2354,4808,-2348,4812,-2352,4805,-2361xe" filled="true" fillcolor="#1f1a17" stroked="false">
                <v:path arrowok="t"/>
                <v:fill type="solid"/>
              </v:shape>
              <v:shape style="position:absolute;left:4801;top:-2378;width:130;height:30" coordorigin="4801,-2378" coordsize="130,30" path="m4931,-2361l4927,-2361,4921,-2352,4924,-2348,4927,-2354,4931,-2361xe" filled="true" fillcolor="#1f1a17" stroked="false">
                <v:path arrowok="t"/>
                <v:fill type="solid"/>
              </v:shape>
              <v:shape style="position:absolute;left:4801;top:-2378;width:130;height:30" coordorigin="4801,-2378" coordsize="130,30" path="m4865,-2378l4852,-2378,4835,-2375,4822,-2367,4805,-2361,4812,-2352,4838,-2361,4865,-2365,4865,-2378xe" filled="true" fillcolor="#1f1a17" stroked="false">
                <v:path arrowok="t"/>
                <v:fill type="solid"/>
              </v:shape>
              <v:shape style="position:absolute;left:4801;top:-2378;width:130;height:30" coordorigin="4801,-2378" coordsize="130,30" path="m4882,-2378l4865,-2378,4865,-2365,4895,-2361,4921,-2352,4927,-2361,4910,-2367,4895,-2375,4882,-2378xe" filled="true" fillcolor="#1f1a17" stroked="false">
                <v:path arrowok="t"/>
                <v:fill type="solid"/>
              </v:shape>
            </v:group>
            <v:group style="position:absolute;left:4801;top:-2365;width:130;height:17" coordorigin="4801,-2365" coordsize="130,17">
              <v:shape style="position:absolute;left:4801;top:-2365;width:130;height:17" coordorigin="4801,-2365" coordsize="130,17" path="m4808,-2365l4801,-2358,4805,-2352,4808,-2348,4808,-2365xe" filled="true" fillcolor="#1f1a17" stroked="false">
                <v:path arrowok="t"/>
                <v:fill type="solid"/>
              </v:shape>
              <v:shape style="position:absolute;left:4801;top:-2365;width:130;height:17" coordorigin="4801,-2365" coordsize="130,17" path="m4924,-2365l4808,-2365,4808,-2348,4924,-2348,4924,-2365xe" filled="true" fillcolor="#1f1a17" stroked="false">
                <v:path arrowok="t"/>
                <v:fill type="solid"/>
              </v:shape>
              <v:shape style="position:absolute;left:4801;top:-2365;width:130;height:17" coordorigin="4801,-2365" coordsize="130,17" path="m4924,-2365l4924,-2348,4927,-2352,4931,-2358,4924,-2365xe" filled="true" fillcolor="#1f1a17" stroked="false">
                <v:path arrowok="t"/>
                <v:fill type="solid"/>
              </v:shape>
            </v:group>
            <v:group style="position:absolute;left:3948;top:-2298;width:281;height:2" coordorigin="3948,-2298" coordsize="281,2">
              <v:shape style="position:absolute;left:3948;top:-2298;width:281;height:2" coordorigin="3948,-2298" coordsize="281,0" path="m3948,-2298l4229,-2298e" filled="false" stroked="true" strokeweight=".800007pt" strokecolor="#1f1a17">
                <v:path arrowok="t"/>
              </v:shape>
            </v:group>
            <v:group style="position:absolute;left:3994;top:-2541;width:2;height:236" coordorigin="3994,-2541" coordsize="2,236">
              <v:shape style="position:absolute;left:3994;top:-2541;width:2;height:236" coordorigin="3994,-2541" coordsize="0,236" path="m3994,-2541l3994,-2305e" filled="false" stroked="true" strokeweight=".76pt" strokecolor="#1f1a17">
                <v:path arrowok="t"/>
              </v:shape>
            </v:group>
            <v:group style="position:absolute;left:3994;top:-2301;width:189;height:2" coordorigin="3994,-2301" coordsize="189,2">
              <v:shape style="position:absolute;left:3994;top:-2301;width:189;height:2" coordorigin="3994,-2301" coordsize="189,0" path="m3994,-2301l4182,-2301e" filled="false" stroked="true" strokeweight=".5pt" strokecolor="#1f1a17">
                <v:path arrowok="t"/>
              </v:shape>
            </v:group>
            <v:group style="position:absolute;left:4183;top:-2541;width:2;height:236" coordorigin="4183,-2541" coordsize="2,236">
              <v:shape style="position:absolute;left:4183;top:-2541;width:2;height:236" coordorigin="4183,-2541" coordsize="0,236" path="m4183,-2541l4183,-2305e" filled="false" stroked="true" strokeweight=".76pt" strokecolor="#1f1a17">
                <v:path arrowok="t"/>
              </v:shape>
            </v:group>
            <v:group style="position:absolute;left:3988;top:-2537;width:202;height:2" coordorigin="3988,-2537" coordsize="202,2">
              <v:shape style="position:absolute;left:3988;top:-2537;width:202;height:2" coordorigin="3988,-2537" coordsize="202,0" path="m3988,-2537l4189,-2537e" filled="false" stroked="true" strokeweight="1.779993pt" strokecolor="#1f1a17">
                <v:path arrowok="t"/>
              </v:shape>
            </v:group>
            <v:group style="position:absolute;left:3994;top:-2432;width:189;height:2" coordorigin="3994,-2432" coordsize="189,2">
              <v:shape style="position:absolute;left:3994;top:-2432;width:189;height:2" coordorigin="3994,-2432" coordsize="189,0" path="m3994,-2432l4182,-2432e" filled="false" stroked="true" strokeweight=".94pt" strokecolor="#1f1a17">
                <v:path arrowok="t"/>
              </v:shape>
            </v:group>
            <v:group style="position:absolute;left:4090;top:-2371;width:90;height:80" coordorigin="4090,-2371" coordsize="90,80">
              <v:shape style="position:absolute;left:4090;top:-2371;width:90;height:80" coordorigin="4090,-2371" coordsize="90,80" path="m4097,-2371l4090,-2371,4090,-2292,4097,-2292,4097,-2305,4103,-2305,4103,-2358,4097,-2358,4097,-2371xe" filled="true" fillcolor="#1f1a17" stroked="false">
                <v:path arrowok="t"/>
                <v:fill type="solid"/>
              </v:shape>
              <v:shape style="position:absolute;left:4090;top:-2371;width:90;height:80" coordorigin="4090,-2371" coordsize="90,80" path="m4103,-2305l4097,-2305,4097,-2292,4172,-2292,4172,-2298,4103,-2298,4103,-2305xe" filled="true" fillcolor="#1f1a17" stroked="false">
                <v:path arrowok="t"/>
                <v:fill type="solid"/>
              </v:shape>
              <v:shape style="position:absolute;left:4090;top:-2371;width:90;height:80" coordorigin="4090,-2371" coordsize="90,80" path="m4180,-2305l4172,-2305,4172,-2292,4180,-2292,4180,-2305xe" filled="true" fillcolor="#1f1a17" stroked="false">
                <v:path arrowok="t"/>
                <v:fill type="solid"/>
              </v:shape>
              <v:shape style="position:absolute;left:4090;top:-2371;width:90;height:80" coordorigin="4090,-2371" coordsize="90,80" path="m4166,-2305l4103,-2305,4103,-2298,4166,-2298,4166,-2305xe" filled="true" fillcolor="#1f1a17" stroked="false">
                <v:path arrowok="t"/>
                <v:fill type="solid"/>
              </v:shape>
              <v:shape style="position:absolute;left:4090;top:-2371;width:90;height:80" coordorigin="4090,-2371" coordsize="90,80" path="m4172,-2365l4166,-2365,4166,-2298,4172,-2298,4172,-2305,4180,-2305,4180,-2358,4172,-2358,4172,-2365xe" filled="true" fillcolor="#1f1a17" stroked="false">
                <v:path arrowok="t"/>
                <v:fill type="solid"/>
              </v:shape>
              <v:shape style="position:absolute;left:4090;top:-2371;width:90;height:80" coordorigin="4090,-2371" coordsize="90,80" path="m4172,-2371l4097,-2371,4097,-2358,4103,-2358,4103,-2365,4172,-2365,4172,-2371xe" filled="true" fillcolor="#1f1a17" stroked="false">
                <v:path arrowok="t"/>
                <v:fill type="solid"/>
              </v:shape>
              <v:shape style="position:absolute;left:4090;top:-2371;width:90;height:80" coordorigin="4090,-2371" coordsize="90,80" path="m4166,-2365l4103,-2365,4103,-2358,4166,-2358,4166,-2365xe" filled="true" fillcolor="#1f1a17" stroked="false">
                <v:path arrowok="t"/>
                <v:fill type="solid"/>
              </v:shape>
              <v:shape style="position:absolute;left:4090;top:-2371;width:90;height:80" coordorigin="4090,-2371" coordsize="90,80" path="m4180,-2371l4172,-2371,4172,-2358,4180,-2358,4180,-2371xe" filled="true" fillcolor="#1f1a17" stroked="false">
                <v:path arrowok="t"/>
                <v:fill type="solid"/>
              </v:shape>
            </v:group>
            <v:group style="position:absolute;left:3997;top:-2371;width:89;height:80" coordorigin="3997,-2371" coordsize="89,80">
              <v:shape style="position:absolute;left:3997;top:-2371;width:89;height:80" coordorigin="3997,-2371" coordsize="89,80" path="m4003,-2371l3997,-2371,3997,-2292,4003,-2292,4003,-2305,4010,-2305,4010,-2358,4003,-2358,4003,-2371xe" filled="true" fillcolor="#1f1a17" stroked="false">
                <v:path arrowok="t"/>
                <v:fill type="solid"/>
              </v:shape>
              <v:shape style="position:absolute;left:3997;top:-2371;width:89;height:80" coordorigin="3997,-2371" coordsize="89,80" path="m4010,-2305l4003,-2305,4003,-2292,4080,-2292,4080,-2298,4010,-2298,4010,-2305xe" filled="true" fillcolor="#1f1a17" stroked="false">
                <v:path arrowok="t"/>
                <v:fill type="solid"/>
              </v:shape>
              <v:shape style="position:absolute;left:3997;top:-2371;width:89;height:80" coordorigin="3997,-2371" coordsize="89,80" path="m4086,-2305l4080,-2305,4080,-2292,4086,-2292,4086,-2305xe" filled="true" fillcolor="#1f1a17" stroked="false">
                <v:path arrowok="t"/>
                <v:fill type="solid"/>
              </v:shape>
              <v:shape style="position:absolute;left:3997;top:-2371;width:89;height:80" coordorigin="3997,-2371" coordsize="89,80" path="m4073,-2305l4010,-2305,4010,-2298,4073,-2298,4073,-2305xe" filled="true" fillcolor="#1f1a17" stroked="false">
                <v:path arrowok="t"/>
                <v:fill type="solid"/>
              </v:shape>
              <v:shape style="position:absolute;left:3997;top:-2371;width:89;height:80" coordorigin="3997,-2371" coordsize="89,80" path="m4080,-2365l4073,-2365,4073,-2298,4080,-2298,4080,-2305,4086,-2305,4086,-2358,4080,-2358,4080,-2365xe" filled="true" fillcolor="#1f1a17" stroked="false">
                <v:path arrowok="t"/>
                <v:fill type="solid"/>
              </v:shape>
              <v:shape style="position:absolute;left:3997;top:-2371;width:89;height:80" coordorigin="3997,-2371" coordsize="89,80" path="m4080,-2371l4003,-2371,4003,-2358,4010,-2358,4010,-2365,4080,-2365,4080,-2371xe" filled="true" fillcolor="#1f1a17" stroked="false">
                <v:path arrowok="t"/>
                <v:fill type="solid"/>
              </v:shape>
              <v:shape style="position:absolute;left:3997;top:-2371;width:89;height:80" coordorigin="3997,-2371" coordsize="89,80" path="m4073,-2365l4010,-2365,4010,-2358,4073,-2358,4073,-2365xe" filled="true" fillcolor="#1f1a17" stroked="false">
                <v:path arrowok="t"/>
                <v:fill type="solid"/>
              </v:shape>
              <v:shape style="position:absolute;left:3997;top:-2371;width:89;height:80" coordorigin="3997,-2371" coordsize="89,80" path="m4086,-2371l4080,-2371,4080,-2358,4086,-2358,4086,-2371xe" filled="true" fillcolor="#1f1a17" stroked="false">
                <v:path arrowok="t"/>
                <v:fill type="solid"/>
              </v:shape>
            </v:group>
            <v:group style="position:absolute;left:2866;top:-2298;width:381;height:2" coordorigin="2866,-2298" coordsize="381,2">
              <v:shape style="position:absolute;left:2866;top:-2298;width:381;height:2" coordorigin="2866,-2298" coordsize="381,0" path="m2866,-2298l3246,-2298e" filled="false" stroked="true" strokeweight=".800007pt" strokecolor="#1f1a17">
                <v:path arrowok="t"/>
              </v:shape>
            </v:group>
            <v:group style="position:absolute;left:2912;top:-2541;width:2;height:236" coordorigin="2912,-2541" coordsize="2,236">
              <v:shape style="position:absolute;left:2912;top:-2541;width:2;height:236" coordorigin="2912,-2541" coordsize="0,236" path="m2912,-2541l2912,-2305e" filled="false" stroked="true" strokeweight=".76pt" strokecolor="#1f1a17">
                <v:path arrowok="t"/>
              </v:shape>
            </v:group>
            <v:group style="position:absolute;left:2911;top:-2301;width:285;height:2" coordorigin="2911,-2301" coordsize="285,2">
              <v:shape style="position:absolute;left:2911;top:-2301;width:285;height:2" coordorigin="2911,-2301" coordsize="285,0" path="m2911,-2301l3196,-2301e" filled="false" stroked="true" strokeweight=".5pt" strokecolor="#1f1a17">
                <v:path arrowok="t"/>
              </v:shape>
            </v:group>
            <v:group style="position:absolute;left:3196;top:-2541;width:2;height:236" coordorigin="3196,-2541" coordsize="2,236">
              <v:shape style="position:absolute;left:3196;top:-2541;width:2;height:236" coordorigin="3196,-2541" coordsize="0,236" path="m3196,-2541l3196,-2305e" filled="false" stroked="true" strokeweight=".76pt" strokecolor="#1f1a17">
                <v:path arrowok="t"/>
              </v:shape>
            </v:group>
            <v:group style="position:absolute;left:2905;top:-2537;width:298;height:2" coordorigin="2905,-2537" coordsize="298,2">
              <v:shape style="position:absolute;left:2905;top:-2537;width:298;height:2" coordorigin="2905,-2537" coordsize="298,0" path="m2905,-2537l3203,-2537e" filled="false" stroked="true" strokeweight="1.779993pt" strokecolor="#1f1a17">
                <v:path arrowok="t"/>
              </v:shape>
            </v:group>
            <v:group style="position:absolute;left:2911;top:-2432;width:285;height:2" coordorigin="2911,-2432" coordsize="285,2">
              <v:shape style="position:absolute;left:2911;top:-2432;width:285;height:2" coordorigin="2911,-2432" coordsize="285,0" path="m2911,-2432l3196,-2432e" filled="false" stroked="true" strokeweight=".94pt" strokecolor="#1f1a17">
                <v:path arrowok="t"/>
              </v:shape>
            </v:group>
            <v:group style="position:absolute;left:3103;top:-2371;width:93;height:80" coordorigin="3103,-2371" coordsize="93,80">
              <v:shape style="position:absolute;left:3103;top:-2371;width:93;height:80" coordorigin="3103,-2371" coordsize="93,80" path="m3113,-2371l3103,-2371,3103,-2292,3113,-2292,3113,-2305,3120,-2305,3120,-2358,3113,-2358,3113,-2371xe" filled="true" fillcolor="#1f1a17" stroked="false">
                <v:path arrowok="t"/>
                <v:fill type="solid"/>
              </v:shape>
              <v:shape style="position:absolute;left:3103;top:-2371;width:93;height:80" coordorigin="3103,-2371" coordsize="93,80" path="m3120,-2305l3113,-2305,3113,-2292,3186,-2292,3186,-2298,3120,-2298,3120,-2305xe" filled="true" fillcolor="#1f1a17" stroked="false">
                <v:path arrowok="t"/>
                <v:fill type="solid"/>
              </v:shape>
              <v:shape style="position:absolute;left:3103;top:-2371;width:93;height:80" coordorigin="3103,-2371" coordsize="93,80" path="m3196,-2305l3186,-2305,3186,-2292,3196,-2292,3196,-2305xe" filled="true" fillcolor="#1f1a17" stroked="false">
                <v:path arrowok="t"/>
                <v:fill type="solid"/>
              </v:shape>
              <v:shape style="position:absolute;left:3103;top:-2371;width:93;height:80" coordorigin="3103,-2371" coordsize="93,80" path="m3180,-2305l3120,-2305,3120,-2298,3180,-2298,3180,-2305xe" filled="true" fillcolor="#1f1a17" stroked="false">
                <v:path arrowok="t"/>
                <v:fill type="solid"/>
              </v:shape>
              <v:shape style="position:absolute;left:3103;top:-2371;width:93;height:80" coordorigin="3103,-2371" coordsize="93,80" path="m3186,-2365l3180,-2365,3180,-2298,3186,-2298,3186,-2305,3196,-2305,3196,-2358,3186,-2358,3186,-2365xe" filled="true" fillcolor="#1f1a17" stroked="false">
                <v:path arrowok="t"/>
                <v:fill type="solid"/>
              </v:shape>
              <v:shape style="position:absolute;left:3103;top:-2371;width:93;height:80" coordorigin="3103,-2371" coordsize="93,80" path="m3186,-2371l3113,-2371,3113,-2358,3120,-2358,3120,-2365,3186,-2365,3186,-2371xe" filled="true" fillcolor="#1f1a17" stroked="false">
                <v:path arrowok="t"/>
                <v:fill type="solid"/>
              </v:shape>
              <v:shape style="position:absolute;left:3103;top:-2371;width:93;height:80" coordorigin="3103,-2371" coordsize="93,80" path="m3180,-2365l3120,-2365,3120,-2358,3180,-2358,3180,-2365xe" filled="true" fillcolor="#1f1a17" stroked="false">
                <v:path arrowok="t"/>
                <v:fill type="solid"/>
              </v:shape>
              <v:shape style="position:absolute;left:3103;top:-2371;width:93;height:80" coordorigin="3103,-2371" coordsize="93,80" path="m3196,-2371l3186,-2371,3186,-2358,3196,-2358,3196,-2371xe" filled="true" fillcolor="#1f1a17" stroked="false">
                <v:path arrowok="t"/>
                <v:fill type="solid"/>
              </v:shape>
            </v:group>
            <v:group style="position:absolute;left:3011;top:-2371;width:89;height:80" coordorigin="3011,-2371" coordsize="89,80">
              <v:shape style="position:absolute;left:3011;top:-2371;width:89;height:80" coordorigin="3011,-2371" coordsize="89,80" path="m3017,-2371l3011,-2371,3011,-2292,3017,-2292,3017,-2305,3024,-2305,3024,-2358,3017,-2358,3017,-2371xe" filled="true" fillcolor="#1f1a17" stroked="false">
                <v:path arrowok="t"/>
                <v:fill type="solid"/>
              </v:shape>
              <v:shape style="position:absolute;left:3011;top:-2371;width:89;height:80" coordorigin="3011,-2371" coordsize="89,80" path="m3024,-2305l3017,-2305,3017,-2292,3094,-2292,3094,-2298,3024,-2298,3024,-2305xe" filled="true" fillcolor="#1f1a17" stroked="false">
                <v:path arrowok="t"/>
                <v:fill type="solid"/>
              </v:shape>
              <v:shape style="position:absolute;left:3011;top:-2371;width:89;height:80" coordorigin="3011,-2371" coordsize="89,80" path="m3100,-2305l3094,-2305,3094,-2292,3100,-2292,3100,-2305xe" filled="true" fillcolor="#1f1a17" stroked="false">
                <v:path arrowok="t"/>
                <v:fill type="solid"/>
              </v:shape>
              <v:shape style="position:absolute;left:3011;top:-2371;width:89;height:80" coordorigin="3011,-2371" coordsize="89,80" path="m3086,-2305l3024,-2305,3024,-2298,3086,-2298,3086,-2305xe" filled="true" fillcolor="#1f1a17" stroked="false">
                <v:path arrowok="t"/>
                <v:fill type="solid"/>
              </v:shape>
              <v:shape style="position:absolute;left:3011;top:-2371;width:89;height:80" coordorigin="3011,-2371" coordsize="89,80" path="m3094,-2365l3086,-2365,3086,-2298,3094,-2298,3094,-2305,3100,-2305,3100,-2358,3094,-2358,3094,-2365xe" filled="true" fillcolor="#1f1a17" stroked="false">
                <v:path arrowok="t"/>
                <v:fill type="solid"/>
              </v:shape>
              <v:shape style="position:absolute;left:3011;top:-2371;width:89;height:80" coordorigin="3011,-2371" coordsize="89,80" path="m3094,-2371l3017,-2371,3017,-2358,3024,-2358,3024,-2365,3094,-2365,3094,-2371xe" filled="true" fillcolor="#1f1a17" stroked="false">
                <v:path arrowok="t"/>
                <v:fill type="solid"/>
              </v:shape>
              <v:shape style="position:absolute;left:3011;top:-2371;width:89;height:80" coordorigin="3011,-2371" coordsize="89,80" path="m3086,-2365l3024,-2365,3024,-2358,3086,-2358,3086,-2365xe" filled="true" fillcolor="#1f1a17" stroked="false">
                <v:path arrowok="t"/>
                <v:fill type="solid"/>
              </v:shape>
              <v:shape style="position:absolute;left:3011;top:-2371;width:89;height:80" coordorigin="3011,-2371" coordsize="89,80" path="m3100,-2371l3094,-2371,3094,-2358,3100,-2358,3100,-2371xe" filled="true" fillcolor="#1f1a17" stroked="false">
                <v:path arrowok="t"/>
                <v:fill type="solid"/>
              </v:shape>
            </v:group>
            <v:group style="position:absolute;left:2915;top:-2371;width:89;height:80" coordorigin="2915,-2371" coordsize="89,80">
              <v:shape style="position:absolute;left:2915;top:-2371;width:89;height:80" coordorigin="2915,-2371" coordsize="89,80" path="m2921,-2371l2915,-2371,2915,-2292,2921,-2292,2921,-2305,2928,-2305,2928,-2358,2921,-2358,2921,-2371xe" filled="true" fillcolor="#1f1a17" stroked="false">
                <v:path arrowok="t"/>
                <v:fill type="solid"/>
              </v:shape>
              <v:shape style="position:absolute;left:2915;top:-2371;width:89;height:80" coordorigin="2915,-2371" coordsize="89,80" path="m2928,-2305l2921,-2305,2921,-2292,2998,-2292,2998,-2298,2928,-2298,2928,-2305xe" filled="true" fillcolor="#1f1a17" stroked="false">
                <v:path arrowok="t"/>
                <v:fill type="solid"/>
              </v:shape>
              <v:shape style="position:absolute;left:2915;top:-2371;width:89;height:80" coordorigin="2915,-2371" coordsize="89,80" path="m3004,-2305l2998,-2305,2998,-2292,3004,-2292,3004,-2305xe" filled="true" fillcolor="#1f1a17" stroked="false">
                <v:path arrowok="t"/>
                <v:fill type="solid"/>
              </v:shape>
              <v:shape style="position:absolute;left:2915;top:-2371;width:89;height:80" coordorigin="2915,-2371" coordsize="89,80" path="m2990,-2305l2928,-2305,2928,-2298,2990,-2298,2990,-2305xe" filled="true" fillcolor="#1f1a17" stroked="false">
                <v:path arrowok="t"/>
                <v:fill type="solid"/>
              </v:shape>
              <v:shape style="position:absolute;left:2915;top:-2371;width:89;height:80" coordorigin="2915,-2371" coordsize="89,80" path="m2998,-2365l2990,-2365,2990,-2298,2998,-2298,2998,-2305,3004,-2305,3004,-2358,2998,-2358,2998,-2365xe" filled="true" fillcolor="#1f1a17" stroked="false">
                <v:path arrowok="t"/>
                <v:fill type="solid"/>
              </v:shape>
              <v:shape style="position:absolute;left:2915;top:-2371;width:89;height:80" coordorigin="2915,-2371" coordsize="89,80" path="m2998,-2371l2921,-2371,2921,-2358,2928,-2358,2928,-2365,2998,-2365,2998,-2371xe" filled="true" fillcolor="#1f1a17" stroked="false">
                <v:path arrowok="t"/>
                <v:fill type="solid"/>
              </v:shape>
              <v:shape style="position:absolute;left:2915;top:-2371;width:89;height:80" coordorigin="2915,-2371" coordsize="89,80" path="m2990,-2365l2928,-2365,2928,-2358,2990,-2358,2990,-2365xe" filled="true" fillcolor="#1f1a17" stroked="false">
                <v:path arrowok="t"/>
                <v:fill type="solid"/>
              </v:shape>
              <v:shape style="position:absolute;left:2915;top:-2371;width:89;height:80" coordorigin="2915,-2371" coordsize="89,80" path="m3004,-2371l2998,-2371,2998,-2358,3004,-2358,3004,-2371xe" filled="true" fillcolor="#1f1a17" stroked="false">
                <v:path arrowok="t"/>
                <v:fill type="solid"/>
              </v:shape>
            </v:group>
            <v:group style="position:absolute;left:4940;top:-3096;width:66;height:74" coordorigin="4940,-3096" coordsize="66,74">
              <v:shape style="position:absolute;left:4940;top:-3096;width:66;height:74" coordorigin="4940,-3096" coordsize="66,74" path="m4940,-3096l4940,-3023,5006,-3060,4940,-3096xe" filled="true" fillcolor="#1f1a17" stroked="false">
                <v:path arrowok="t"/>
                <v:fill type="solid"/>
              </v:shape>
            </v:group>
            <v:group style="position:absolute;left:1878;top:-3096;width:68;height:74" coordorigin="1878,-3096" coordsize="68,74">
              <v:shape style="position:absolute;left:1878;top:-3096;width:68;height:74" coordorigin="1878,-3096" coordsize="68,74" path="m1945,-3096l1878,-3060,1945,-3023,1945,-3096xe" filled="true" fillcolor="#1f1a17" stroked="false">
                <v:path arrowok="t"/>
                <v:fill type="solid"/>
              </v:shape>
            </v:group>
            <v:group style="position:absolute;left:1878;top:-3096;width:2;height:814" coordorigin="1878,-3096" coordsize="2,814">
              <v:shape style="position:absolute;left:1878;top:-3096;width:2;height:814" coordorigin="1878,-3096" coordsize="0,814" path="m1878,-3096l1878,-2282e" filled="false" stroked="true" strokeweight=".331pt" strokecolor="#1f1a17">
                <v:path arrowok="t"/>
              </v:shape>
            </v:group>
            <v:group style="position:absolute;left:5006;top:-3096;width:2;height:814" coordorigin="5006,-3096" coordsize="2,814">
              <v:shape style="position:absolute;left:5006;top:-3096;width:2;height:814" coordorigin="5006,-3096" coordsize="0,814" path="m5006,-3096l5006,-2282e" filled="false" stroked="true" strokeweight=".331pt" strokecolor="#1f1a17">
                <v:path arrowok="t"/>
              </v:shape>
            </v:group>
            <v:group style="position:absolute;left:1492;top:-2964;width:387;height:2" coordorigin="1492,-2964" coordsize="387,2">
              <v:shape style="position:absolute;left:1492;top:-2964;width:387;height:2" coordorigin="1492,-2964" coordsize="387,0" path="m1878,-2964l1492,-2964e" filled="false" stroked="true" strokeweight=".331pt" strokecolor="#1f1a17">
                <v:path arrowok="t"/>
              </v:shape>
            </v:group>
            <v:group style="position:absolute;left:1492;top:-2964;width:72;height:66" coordorigin="1492,-2964" coordsize="72,66">
              <v:shape style="position:absolute;left:1492;top:-2964;width:72;height:66" coordorigin="1492,-2964" coordsize="72,66" path="m1528,-2964l1492,-2898,1564,-2898,1528,-2964xe" filled="true" fillcolor="#1f1a17" stroked="false">
                <v:path arrowok="t"/>
                <v:fill type="solid"/>
              </v:shape>
            </v:group>
            <v:group style="position:absolute;left:1528;top:-2904;width:2;height:1304" coordorigin="1528,-2904" coordsize="2,1304">
              <v:shape style="position:absolute;left:1528;top:-2904;width:2;height:1304" coordorigin="1528,-2904" coordsize="0,1304" path="m1528,-2904l1528,-1601e" filled="false" stroked="true" strokeweight=".46pt" strokecolor="#1f1a17">
                <v:path arrowok="t"/>
              </v:shape>
            </v:group>
            <v:group style="position:absolute;left:4980;top:-2298;width:759;height:2" coordorigin="4980,-2298" coordsize="759,2">
              <v:shape style="position:absolute;left:4980;top:-2298;width:759;height:2" coordorigin="4980,-2298" coordsize="759,0" path="m4980,-2298l5738,-2298e" filled="false" stroked="true" strokeweight=".331pt" strokecolor="#1f1a17">
                <v:path arrowok="t"/>
              </v:shape>
            </v:group>
            <v:group style="position:absolute;left:5362;top:-2298;width:72;height:66" coordorigin="5362,-2298" coordsize="72,66">
              <v:shape style="position:absolute;left:5362;top:-2298;width:72;height:66" coordorigin="5362,-2298" coordsize="72,66" path="m5398,-2298l5362,-2232,5434,-2232,5398,-2298xe" filled="true" fillcolor="#1f1a17" stroked="false">
                <v:path arrowok="t"/>
                <v:fill type="solid"/>
              </v:shape>
            </v:group>
            <v:group style="position:absolute;left:5398;top:-2239;width:2;height:543" coordorigin="5398,-2239" coordsize="2,543">
              <v:shape style="position:absolute;left:5398;top:-2239;width:2;height:543" coordorigin="5398,-2239" coordsize="0,543" path="m5398,-2239l5398,-1697e" filled="false" stroked="true" strokeweight=".46pt" strokecolor="#1f1a17">
                <v:path arrowok="t"/>
              </v:shape>
            </v:group>
            <v:group style="position:absolute;left:5362;top:-1703;width:72;height:66" coordorigin="5362,-1703" coordsize="72,66">
              <v:shape style="position:absolute;left:5362;top:-1703;width:72;height:66" coordorigin="5362,-1703" coordsize="72,66" path="m5434,-1703l5362,-1703,5398,-1637,5434,-1703xe" filled="true" fillcolor="#1f1a17" stroked="false">
                <v:path arrowok="t"/>
                <v:fill type="solid"/>
              </v:shape>
            </v:group>
            <v:group style="position:absolute;left:5513;top:-2298;width:74;height:66" coordorigin="5513,-2298" coordsize="74,66">
              <v:shape style="position:absolute;left:5513;top:-2298;width:74;height:66" coordorigin="5513,-2298" coordsize="74,66" path="m5550,-2298l5513,-2232,5586,-2232,5550,-2298xe" filled="true" fillcolor="#1f1a17" stroked="false">
                <v:path arrowok="t"/>
                <v:fill type="solid"/>
              </v:shape>
            </v:group>
            <v:group style="position:absolute;left:5550;top:-2239;width:2;height:599" coordorigin="5550,-2239" coordsize="2,599">
              <v:shape style="position:absolute;left:5550;top:-2239;width:2;height:599" coordorigin="5550,-2239" coordsize="0,599" path="m5550,-2239l5550,-1640e" filled="false" stroked="true" strokeweight=".46pt" strokecolor="#1f1a17">
                <v:path arrowok="t"/>
              </v:shape>
            </v:group>
            <v:group style="position:absolute;left:5663;top:-2298;width:72;height:66" coordorigin="5663,-2298" coordsize="72,66">
              <v:shape style="position:absolute;left:5663;top:-2298;width:72;height:66" coordorigin="5663,-2298" coordsize="72,66" path="m5699,-2298l5663,-2232,5735,-2232,5699,-2298xe" filled="true" fillcolor="#1f1a17" stroked="false">
                <v:path arrowok="t"/>
                <v:fill type="solid"/>
              </v:shape>
            </v:group>
            <v:group style="position:absolute;left:5699;top:-2239;width:2;height:639" coordorigin="5699,-2239" coordsize="2,639">
              <v:shape style="position:absolute;left:5699;top:-2239;width:2;height:639" coordorigin="5699,-2239" coordsize="0,639" path="m5699,-2239l5699,-1601e" filled="false" stroked="true" strokeweight=".46pt" strokecolor="#1f1a17">
                <v:path arrowok="t"/>
              </v:shape>
              <v:shape style="position:absolute;left:1938;top:-3152;width:3010;height:106" type="#_x0000_t202" filled="false" stroked="false">
                <v:textbox inset="0,0,0,0">
                  <w:txbxContent>
                    <w:p>
                      <w:pPr>
                        <w:tabs>
                          <w:tab w:pos="1274" w:val="left" w:leader="none"/>
                          <w:tab w:pos="3009" w:val="left" w:leader="none"/>
                        </w:tabs>
                        <w:spacing w:line="10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 w:eastAsia="Arial"/>
                          <w:color w:val="1F1A17"/>
                          <w:w w:val="104"/>
                          <w:sz w:val="10"/>
                          <w:szCs w:val="10"/>
                        </w:rPr>
                      </w:r>
                      <w:r>
                        <w:rPr>
                          <w:rFonts w:ascii="Arial" w:hAnsi="Arial" w:cs="Arial" w:eastAsia="Arial"/>
                          <w:color w:val="1F1A17"/>
                          <w:w w:val="104"/>
                          <w:sz w:val="10"/>
                          <w:szCs w:val="10"/>
                          <w:u w:val="single" w:color="1F1A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F1A17"/>
                          <w:sz w:val="10"/>
                          <w:szCs w:val="10"/>
                          <w:u w:val="single" w:color="1F1A17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F1A17"/>
                          <w:w w:val="105"/>
                          <w:sz w:val="10"/>
                          <w:szCs w:val="10"/>
                          <w:u w:val="single" w:color="1F1A17"/>
                        </w:rPr>
                        <w:t>165</w:t>
                      </w:r>
                      <w:r>
                        <w:rPr>
                          <w:rFonts w:ascii="Arial" w:hAnsi="Arial" w:cs="Arial" w:eastAsia="Arial"/>
                          <w:color w:val="1F1A17"/>
                          <w:spacing w:val="-1"/>
                          <w:w w:val="105"/>
                          <w:sz w:val="10"/>
                          <w:szCs w:val="10"/>
                          <w:u w:val="single" w:color="1F1A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F1A17"/>
                          <w:w w:val="105"/>
                          <w:sz w:val="10"/>
                          <w:szCs w:val="10"/>
                          <w:u w:val="single" w:color="1F1A17"/>
                        </w:rPr>
                        <w:t>(6,5”)</w:t>
                      </w:r>
                      <w:r>
                        <w:rPr>
                          <w:rFonts w:ascii="Arial" w:hAnsi="Arial" w:cs="Arial" w:eastAsia="Arial"/>
                          <w:color w:val="1F1A17"/>
                          <w:w w:val="104"/>
                          <w:sz w:val="10"/>
                          <w:szCs w:val="10"/>
                          <w:u w:val="single" w:color="1F1A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F1A17"/>
                          <w:sz w:val="10"/>
                          <w:szCs w:val="10"/>
                          <w:u w:val="single" w:color="1F1A17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F1A17"/>
                          <w:sz w:val="10"/>
                          <w:szCs w:val="10"/>
                        </w:rPr>
                      </w:r>
                      <w:r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54.160004pt;margin-top:-71.207848pt;width:3.3pt;height:3.6pt;mso-position-horizontal-relative:page;mso-position-vertical-relative:paragraph;z-index:2080" coordorigin="5083,-1424" coordsize="66,72">
            <v:shape style="position:absolute;left:5083;top:-1424;width:66;height:72" coordorigin="5083,-1424" coordsize="66,72" path="m5083,-1424l5083,-1352,5149,-1388,5083,-1424xe" filled="true" fillcolor="#1f1a1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6.819992pt;margin-top:-71.207848pt;width:3.3pt;height:3.6pt;mso-position-horizontal-relative:page;mso-position-vertical-relative:paragraph;z-index:2104" coordorigin="1736,-1424" coordsize="66,72">
            <v:shape style="position:absolute;left:1736;top:-1424;width:66;height:72" coordorigin="1736,-1424" coordsize="66,72" path="m1802,-1424l1736,-1388,1802,-1352,1802,-1424xe" filled="true" fillcolor="#1f1a1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6.619995pt;margin-top:-63.64785pt;width:3.3pt;height:3.7pt;mso-position-horizontal-relative:page;mso-position-vertical-relative:paragraph;z-index:2128" coordorigin="5132,-1273" coordsize="66,74">
            <v:shape style="position:absolute;left:5132;top:-1273;width:66;height:74" coordorigin="5132,-1273" coordsize="66,74" path="m5132,-1273l5132,-1200,5198,-1236,5132,-1273xe" filled="true" fillcolor="#1f1a1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4.479996pt;margin-top:-63.64785pt;width:3.3pt;height:3.7pt;mso-position-horizontal-relative:page;mso-position-vertical-relative:paragraph;z-index:2152" coordorigin="1690,-1273" coordsize="66,74">
            <v:shape style="position:absolute;left:1690;top:-1273;width:66;height:74" coordorigin="1690,-1273" coordsize="66,74" path="m1756,-1273l1690,-1236,1756,-1200,1756,-1273xe" filled="true" fillcolor="#1f1a1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3.749908pt;margin-top:-109.415054pt;width:22.4pt;height:26.65pt;mso-position-horizontal-relative:page;mso-position-vertical-relative:paragraph;z-index: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~</w:t>
                  </w:r>
                  <w:r>
                    <w:rPr>
                      <w:rFonts w:ascii="Arial" w:hAnsi="Arial" w:cs="Arial" w:eastAsia="Arial"/>
                      <w:color w:val="1F1A17"/>
                      <w:spacing w:val="-1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35</w:t>
                  </w:r>
                  <w:r>
                    <w:rPr>
                      <w:rFonts w:ascii="Arial" w:hAnsi="Arial" w:cs="Arial" w:eastAsia="Arial"/>
                      <w:color w:val="1F1A17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(1,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4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”)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  <w:p>
                  <w:pPr>
                    <w:spacing w:before="33"/>
                    <w:ind w:left="63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38</w:t>
                  </w:r>
                  <w:r>
                    <w:rPr>
                      <w:rFonts w:ascii="Arial" w:hAnsi="Arial" w:cs="Arial" w:eastAsia="Arial"/>
                      <w:color w:val="1F1A17"/>
                      <w:spacing w:val="3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(1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,5”)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  <w:p>
                  <w:pPr>
                    <w:spacing w:before="37"/>
                    <w:ind w:left="63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40</w:t>
                  </w:r>
                  <w:r>
                    <w:rPr>
                      <w:rFonts w:ascii="Arial" w:hAnsi="Arial" w:cs="Arial" w:eastAsia="Arial"/>
                      <w:color w:val="1F1A17"/>
                      <w:spacing w:val="3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1A17"/>
                      <w:w w:val="105"/>
                      <w:sz w:val="10"/>
                      <w:szCs w:val="10"/>
                    </w:rPr>
                    <w:t>(1</w:t>
                  </w:r>
                  <w:r>
                    <w:rPr>
                      <w:rFonts w:ascii="Arial" w:hAnsi="Arial" w:cs="Arial" w:eastAsia="Arial"/>
                      <w:color w:val="1F1A17"/>
                      <w:w w:val="104"/>
                      <w:sz w:val="10"/>
                      <w:szCs w:val="10"/>
                    </w:rPr>
                    <w:t>,6”)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179993pt;margin-top:-80.787849pt;width:213.55pt;height:21.2pt;mso-position-horizontal-relative:page;mso-position-vertical-relative:paragraph;z-index:2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"/>
                    <w:gridCol w:w="3509"/>
                    <w:gridCol w:w="539"/>
                  </w:tblGrid>
                  <w:tr>
                    <w:trPr>
                      <w:trHeight w:val="68" w:hRule="exact"/>
                    </w:trPr>
                    <w:tc>
                      <w:tcPr>
                        <w:tcW w:w="19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1F1A17"/>
                          <w:right w:val="single" w:sz="5" w:space="0" w:color="1F1A1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09" w:type="dxa"/>
                        <w:tcBorders>
                          <w:top w:val="single" w:sz="6" w:space="0" w:color="1F1A17"/>
                          <w:left w:val="single" w:sz="5" w:space="0" w:color="1F1A17"/>
                          <w:bottom w:val="single" w:sz="6" w:space="0" w:color="1F1A17"/>
                          <w:right w:val="single" w:sz="5" w:space="0" w:color="1F1A1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single" w:sz="5" w:space="0" w:color="1F1A17"/>
                          <w:bottom w:val="single" w:sz="6" w:space="0" w:color="1F1A1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199" w:type="dxa"/>
                        <w:tcBorders>
                          <w:top w:val="single" w:sz="6" w:space="0" w:color="1F1A17"/>
                          <w:left w:val="nil" w:sz="6" w:space="0" w:color="auto"/>
                          <w:bottom w:val="nil" w:sz="6" w:space="0" w:color="auto"/>
                          <w:right w:val="single" w:sz="5" w:space="0" w:color="1F1A1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09" w:type="dxa"/>
                        <w:tcBorders>
                          <w:top w:val="single" w:sz="6" w:space="0" w:color="1F1A17"/>
                          <w:left w:val="single" w:sz="5" w:space="0" w:color="1F1A17"/>
                          <w:bottom w:val="nil" w:sz="6" w:space="0" w:color="auto"/>
                          <w:right w:val="single" w:sz="5" w:space="0" w:color="1F1A17"/>
                        </w:tcBorders>
                      </w:tcPr>
                      <w:p>
                        <w:pPr>
                          <w:pStyle w:val="TableParagraph"/>
                          <w:tabs>
                            <w:tab w:pos="1515" w:val="left" w:leader="none"/>
                            <w:tab w:pos="3392" w:val="left" w:leader="none"/>
                          </w:tabs>
                          <w:spacing w:line="240" w:lineRule="auto" w:before="40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1F1A17"/>
                            <w:w w:val="104"/>
                            <w:sz w:val="10"/>
                            <w:szCs w:val="10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w w:val="104"/>
                            <w:sz w:val="10"/>
                            <w:szCs w:val="10"/>
                            <w:u w:val="single" w:color="1F1A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sz w:val="10"/>
                            <w:szCs w:val="10"/>
                            <w:u w:val="single" w:color="1F1A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w w:val="105"/>
                            <w:sz w:val="10"/>
                            <w:szCs w:val="10"/>
                            <w:u w:val="single" w:color="1F1A17"/>
                          </w:rPr>
                          <w:t>180</w:t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spacing w:val="-1"/>
                            <w:w w:val="105"/>
                            <w:sz w:val="10"/>
                            <w:szCs w:val="10"/>
                            <w:u w:val="single" w:color="1F1A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w w:val="105"/>
                            <w:sz w:val="10"/>
                            <w:szCs w:val="10"/>
                            <w:u w:val="single" w:color="1F1A17"/>
                          </w:rPr>
                          <w:t>(7,1”)</w:t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w w:val="104"/>
                            <w:sz w:val="10"/>
                            <w:szCs w:val="10"/>
                            <w:u w:val="single" w:color="1F1A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sz w:val="10"/>
                            <w:szCs w:val="10"/>
                            <w:u w:val="single" w:color="1F1A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sz w:val="10"/>
                            <w:szCs w:val="1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15" w:val="left" w:leader="none"/>
                            <w:tab w:pos="3439" w:val="left" w:leader="none"/>
                          </w:tabs>
                          <w:spacing w:line="240" w:lineRule="auto" w:before="37"/>
                          <w:ind w:left="52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1F1A17"/>
                            <w:w w:val="104"/>
                            <w:sz w:val="10"/>
                            <w:szCs w:val="10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w w:val="104"/>
                            <w:sz w:val="10"/>
                            <w:szCs w:val="10"/>
                            <w:u w:val="single" w:color="1F1A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sz w:val="10"/>
                            <w:szCs w:val="10"/>
                            <w:u w:val="single" w:color="1F1A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w w:val="105"/>
                            <w:sz w:val="10"/>
                            <w:szCs w:val="10"/>
                            <w:u w:val="single" w:color="1F1A17"/>
                          </w:rPr>
                          <w:t>185</w:t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spacing w:val="-1"/>
                            <w:w w:val="105"/>
                            <w:sz w:val="10"/>
                            <w:szCs w:val="10"/>
                            <w:u w:val="single" w:color="1F1A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w w:val="105"/>
                            <w:sz w:val="10"/>
                            <w:szCs w:val="10"/>
                            <w:u w:val="single" w:color="1F1A17"/>
                          </w:rPr>
                          <w:t>(7,3”)</w:t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w w:val="104"/>
                            <w:sz w:val="10"/>
                            <w:szCs w:val="10"/>
                            <w:u w:val="single" w:color="1F1A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sz w:val="10"/>
                            <w:szCs w:val="10"/>
                            <w:u w:val="single" w:color="1F1A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1F1A17"/>
                            <w:sz w:val="10"/>
                            <w:szCs w:val="1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6" w:space="0" w:color="1F1A17"/>
                          <w:left w:val="single" w:sz="5" w:space="0" w:color="1F1A1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Модуль IG IOM/PTM" w:id="28"/>
      <w:bookmarkEnd w:id="28"/>
      <w:r>
        <w:rPr>
          <w:b w:val="0"/>
          <w:i w:val="0"/>
        </w:rPr>
      </w:r>
      <w:r>
        <w:rPr>
          <w:i/>
          <w:spacing w:val="-1"/>
        </w:rPr>
        <w:t>Модуль</w:t>
      </w:r>
      <w:r>
        <w:rPr>
          <w:i/>
          <w:spacing w:val="-14"/>
        </w:rPr>
        <w:t> </w:t>
      </w:r>
      <w:r>
        <w:rPr>
          <w:rFonts w:ascii="Arial" w:hAnsi="Arial"/>
          <w:i/>
        </w:rPr>
        <w:t>IG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  <w:spacing w:val="-1"/>
        </w:rPr>
        <w:t>IOM/PTM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4"/>
        <w:ind w:left="137" w:right="1317"/>
        <w:jc w:val="left"/>
        <w:rPr>
          <w:rFonts w:ascii="Arial" w:hAnsi="Arial" w:cs="Arial" w:eastAsia="Arial"/>
        </w:rPr>
      </w:pPr>
      <w:r>
        <w:rPr>
          <w:spacing w:val="-1"/>
        </w:rPr>
        <w:t>Модули </w:t>
      </w:r>
      <w:r>
        <w:rPr>
          <w:rFonts w:ascii="Arial" w:hAnsi="Arial"/>
          <w:spacing w:val="-1"/>
        </w:rPr>
        <w:t>IG-IOM </w:t>
      </w:r>
      <w:r>
        <w:rPr/>
        <w:t>и</w:t>
      </w:r>
      <w:r>
        <w:rPr>
          <w:spacing w:val="-1"/>
        </w:rPr>
        <w:t> </w:t>
      </w:r>
      <w:r>
        <w:rPr>
          <w:rFonts w:ascii="Arial" w:hAnsi="Arial"/>
          <w:spacing w:val="-1"/>
        </w:rPr>
        <w:t>IGS-PTM </w:t>
      </w:r>
      <w:r>
        <w:rPr>
          <w:spacing w:val="-1"/>
        </w:rPr>
        <w:t>представляют </w:t>
      </w:r>
      <w:r>
        <w:rPr/>
        <w:t>собой</w:t>
      </w:r>
      <w:r>
        <w:rPr>
          <w:spacing w:val="-1"/>
        </w:rPr>
        <w:t> модули расширения входов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выходов </w:t>
      </w:r>
      <w:r>
        <w:rPr/>
        <w:t>с </w:t>
      </w:r>
      <w:r>
        <w:rPr>
          <w:rFonts w:ascii="Arial" w:hAnsi="Arial"/>
        </w:rPr>
        <w:t>8</w:t>
      </w:r>
      <w:r>
        <w:rPr>
          <w:rFonts w:ascii="Arial" w:hAnsi="Arial"/>
          <w:spacing w:val="29"/>
        </w:rPr>
        <w:t> </w:t>
      </w:r>
      <w:r>
        <w:rPr>
          <w:spacing w:val="-1"/>
        </w:rPr>
        <w:t>бинарными</w:t>
      </w:r>
      <w:r>
        <w:rPr>
          <w:spacing w:val="-2"/>
        </w:rPr>
        <w:t> </w:t>
      </w:r>
      <w:r>
        <w:rPr>
          <w:spacing w:val="-1"/>
        </w:rPr>
        <w:t>входами</w:t>
      </w:r>
      <w:r>
        <w:rPr>
          <w:rFonts w:ascii="Arial" w:hAnsi="Arial"/>
          <w:spacing w:val="-1"/>
        </w:rPr>
        <w:t>, </w:t>
      </w:r>
      <w:r>
        <w:rPr>
          <w:rFonts w:ascii="Arial" w:hAnsi="Arial"/>
        </w:rPr>
        <w:t>8</w:t>
      </w:r>
      <w:r>
        <w:rPr>
          <w:rFonts w:ascii="Arial" w:hAnsi="Arial"/>
          <w:spacing w:val="-1"/>
        </w:rPr>
        <w:t> </w:t>
      </w:r>
      <w:r>
        <w:rPr/>
        <w:t>бинарными</w:t>
      </w:r>
      <w:r>
        <w:rPr>
          <w:spacing w:val="-1"/>
        </w:rPr>
        <w:t> выходами</w:t>
      </w:r>
      <w:r>
        <w:rPr>
          <w:rFonts w:ascii="Arial" w:hAnsi="Arial"/>
          <w:spacing w:val="-1"/>
        </w:rPr>
        <w:t>, </w:t>
      </w:r>
      <w:r>
        <w:rPr>
          <w:rFonts w:ascii="Arial" w:hAnsi="Arial"/>
        </w:rPr>
        <w:t>4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аналоговыми входами </w:t>
      </w:r>
      <w:r>
        <w:rPr/>
        <w:t>и</w:t>
      </w:r>
      <w:r>
        <w:rPr>
          <w:spacing w:val="-1"/>
        </w:rPr>
        <w:t> одним аналоговым</w:t>
      </w:r>
      <w:r>
        <w:rPr>
          <w:spacing w:val="22"/>
        </w:rPr>
        <w:t> </w:t>
      </w:r>
      <w:r>
        <w:rPr>
          <w:spacing w:val="-1"/>
        </w:rPr>
        <w:t>выходом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Модуль </w:t>
      </w:r>
      <w:r>
        <w:rPr/>
        <w:t>может</w:t>
      </w:r>
      <w:r>
        <w:rPr>
          <w:spacing w:val="-2"/>
        </w:rPr>
        <w:t> </w:t>
      </w:r>
      <w:r>
        <w:rPr>
          <w:spacing w:val="-1"/>
        </w:rPr>
        <w:t>быть использован только</w:t>
      </w:r>
      <w:r>
        <w:rPr>
          <w:spacing w:val="-2"/>
        </w:rPr>
        <w:t> </w:t>
      </w:r>
      <w:r>
        <w:rPr>
          <w:spacing w:val="-1"/>
        </w:rPr>
        <w:t>совместно </w:t>
      </w:r>
      <w:r>
        <w:rPr/>
        <w:t>с</w:t>
      </w:r>
      <w:r>
        <w:rPr>
          <w:spacing w:val="-2"/>
        </w:rPr>
        <w:t> </w:t>
      </w:r>
      <w:r>
        <w:rPr>
          <w:spacing w:val="-1"/>
        </w:rPr>
        <w:t>контроллерами </w:t>
      </w:r>
      <w:r>
        <w:rPr>
          <w:rFonts w:ascii="Arial" w:hAnsi="Arial"/>
          <w:spacing w:val="-1"/>
        </w:rPr>
        <w:t>AMF25,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MRS15,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MRS 16, MRS 19.</w:t>
      </w:r>
      <w:r>
        <w:rPr>
          <w:rFonts w:ascii="Arial" w:hAnsi="Arial"/>
        </w:rPr>
      </w:r>
    </w:p>
    <w:p>
      <w:pPr>
        <w:pStyle w:val="BodyText"/>
        <w:numPr>
          <w:ilvl w:val="0"/>
          <w:numId w:val="2"/>
        </w:numPr>
        <w:tabs>
          <w:tab w:pos="858" w:val="left" w:leader="none"/>
        </w:tabs>
        <w:spacing w:line="229" w:lineRule="exact" w:before="0" w:after="0"/>
        <w:ind w:left="857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Бинарные входы </w:t>
      </w:r>
      <w:r>
        <w:rPr/>
        <w:t>и</w:t>
      </w:r>
      <w:r>
        <w:rPr>
          <w:spacing w:val="-1"/>
        </w:rPr>
        <w:t> выходы конфигурируются также </w:t>
      </w:r>
      <w:r>
        <w:rPr/>
        <w:t>как</w:t>
      </w:r>
      <w:r>
        <w:rPr>
          <w:spacing w:val="-1"/>
        </w:rPr>
        <w:t> </w:t>
      </w:r>
      <w:r>
        <w:rPr/>
        <w:t>в </w:t>
      </w:r>
      <w:r>
        <w:rPr>
          <w:spacing w:val="-1"/>
        </w:rPr>
        <w:t>контроллере</w:t>
      </w:r>
      <w:r>
        <w:rPr/>
        <w:t> </w:t>
      </w:r>
      <w:r>
        <w:rPr>
          <w:rFonts w:ascii="Arial" w:hAnsi="Arial"/>
          <w:spacing w:val="-1"/>
        </w:rPr>
        <w:t>IL.</w:t>
      </w:r>
      <w:r>
        <w:rPr>
          <w:rFonts w:ascii="Arial" w:hAnsi="Arial"/>
        </w:rPr>
      </w:r>
    </w:p>
    <w:p>
      <w:pPr>
        <w:pStyle w:val="BodyText"/>
        <w:numPr>
          <w:ilvl w:val="0"/>
          <w:numId w:val="2"/>
        </w:numPr>
        <w:tabs>
          <w:tab w:pos="858" w:val="left" w:leader="none"/>
        </w:tabs>
        <w:spacing w:line="240" w:lineRule="auto" w:before="0" w:after="0"/>
        <w:ind w:left="857" w:right="1524" w:hanging="360"/>
        <w:jc w:val="left"/>
        <w:rPr>
          <w:rFonts w:ascii="Arial" w:hAnsi="Arial" w:cs="Arial" w:eastAsia="Arial"/>
        </w:rPr>
      </w:pPr>
      <w:r>
        <w:rPr>
          <w:spacing w:val="-1"/>
        </w:rPr>
        <w:t>Аналоговые</w:t>
      </w:r>
      <w:r>
        <w:rPr/>
        <w:t> </w:t>
      </w:r>
      <w:r>
        <w:rPr>
          <w:spacing w:val="-1"/>
        </w:rPr>
        <w:t>входы конфигурируются</w:t>
      </w:r>
      <w:r>
        <w:rPr>
          <w:spacing w:val="-2"/>
        </w:rPr>
        <w:t> </w:t>
      </w:r>
      <w:r>
        <w:rPr>
          <w:spacing w:val="-1"/>
        </w:rPr>
        <w:t>так </w:t>
      </w:r>
      <w:r>
        <w:rPr/>
        <w:t>же</w:t>
      </w:r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контроллере </w:t>
      </w:r>
      <w:r>
        <w:rPr>
          <w:rFonts w:ascii="Arial" w:hAnsi="Arial"/>
          <w:spacing w:val="-1"/>
        </w:rPr>
        <w:t>IL, </w:t>
      </w:r>
      <w:r>
        <w:rPr/>
        <w:t>за</w:t>
      </w:r>
      <w:r>
        <w:rPr>
          <w:spacing w:val="-1"/>
        </w:rPr>
        <w:t> исключением</w:t>
      </w:r>
      <w:r>
        <w:rPr>
          <w:spacing w:val="25"/>
        </w:rPr>
        <w:t> </w:t>
      </w:r>
      <w:r>
        <w:rPr>
          <w:spacing w:val="-1"/>
        </w:rPr>
        <w:t>того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что бинарные входы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выходы </w:t>
      </w:r>
      <w:r>
        <w:rPr/>
        <w:t>с </w:t>
      </w:r>
      <w:r>
        <w:rPr>
          <w:spacing w:val="-1"/>
        </w:rPr>
        <w:t>тремя</w:t>
      </w:r>
      <w:r>
        <w:rPr>
          <w:spacing w:val="-2"/>
        </w:rPr>
        <w:t> </w:t>
      </w:r>
      <w:r>
        <w:rPr>
          <w:spacing w:val="-1"/>
        </w:rPr>
        <w:t>состояниями</w:t>
      </w:r>
      <w:r>
        <w:rPr>
          <w:spacing w:val="-2"/>
        </w:rPr>
        <w:t> </w:t>
      </w:r>
      <w:r>
        <w:rPr>
          <w:spacing w:val="-1"/>
        </w:rPr>
        <w:t>не могут</w:t>
      </w:r>
      <w:r>
        <w:rPr>
          <w:spacing w:val="-2"/>
        </w:rPr>
        <w:t> </w:t>
      </w:r>
      <w:r>
        <w:rPr>
          <w:spacing w:val="-1"/>
        </w:rPr>
        <w:t>быть использованы</w:t>
      </w:r>
      <w:r>
        <w:rPr>
          <w:spacing w:val="-2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модуле</w:t>
      </w:r>
      <w:r>
        <w:rPr/>
        <w:t> </w:t>
      </w:r>
      <w:r>
        <w:rPr>
          <w:rFonts w:ascii="Arial" w:hAnsi="Arial"/>
          <w:spacing w:val="-1"/>
        </w:rPr>
        <w:t>PTM.</w:t>
      </w:r>
      <w:r>
        <w:rPr>
          <w:rFonts w:ascii="Arial" w:hAnsi="Arial"/>
        </w:rPr>
      </w:r>
    </w:p>
    <w:p>
      <w:pPr>
        <w:pStyle w:val="BodyText"/>
        <w:numPr>
          <w:ilvl w:val="0"/>
          <w:numId w:val="2"/>
        </w:numPr>
        <w:tabs>
          <w:tab w:pos="858" w:val="left" w:leader="none"/>
        </w:tabs>
        <w:spacing w:line="240" w:lineRule="auto" w:before="0" w:after="0"/>
        <w:ind w:left="857" w:right="1707" w:hanging="360"/>
        <w:jc w:val="left"/>
        <w:rPr>
          <w:rFonts w:ascii="Arial" w:hAnsi="Arial" w:cs="Arial" w:eastAsia="Arial"/>
        </w:rPr>
      </w:pPr>
      <w:r>
        <w:rPr>
          <w:spacing w:val="-1"/>
        </w:rPr>
        <w:t>Защита аналоговых входов</w:t>
      </w:r>
      <w:r>
        <w:rPr/>
        <w:t> </w:t>
      </w:r>
      <w:r>
        <w:rPr>
          <w:spacing w:val="-1"/>
        </w:rPr>
        <w:t>модулей </w:t>
      </w:r>
      <w:r>
        <w:rPr>
          <w:rFonts w:ascii="Arial" w:hAnsi="Arial"/>
          <w:spacing w:val="-1"/>
        </w:rPr>
        <w:t>IOM/PTM </w:t>
      </w:r>
      <w:r>
        <w:rPr>
          <w:spacing w:val="-1"/>
        </w:rPr>
        <w:t>активируется</w:t>
      </w:r>
      <w:r>
        <w:rPr>
          <w:spacing w:val="-2"/>
        </w:rPr>
        <w:t> </w:t>
      </w:r>
      <w:r>
        <w:rPr>
          <w:spacing w:val="-1"/>
        </w:rPr>
        <w:t>при превышении </w:t>
      </w:r>
      <w:r>
        <w:rPr/>
        <w:t>порогов</w:t>
      </w:r>
      <w:r>
        <w:rPr>
          <w:spacing w:val="28"/>
        </w:rPr>
        <w:t> </w:t>
      </w:r>
      <w:r>
        <w:rPr>
          <w:spacing w:val="-1"/>
        </w:rPr>
        <w:t>значений </w:t>
      </w:r>
      <w:r>
        <w:rPr/>
        <w:t>и</w:t>
      </w:r>
      <w:r>
        <w:rPr>
          <w:spacing w:val="-1"/>
        </w:rPr>
        <w:t> активна только на работающей станции</w:t>
      </w:r>
      <w:r>
        <w:rPr>
          <w:rFonts w:ascii="Arial" w:hAnsi="Arial"/>
          <w:spacing w:val="-1"/>
        </w:rPr>
        <w:t>.</w:t>
      </w:r>
    </w:p>
    <w:p>
      <w:pPr>
        <w:pStyle w:val="BodyText"/>
        <w:numPr>
          <w:ilvl w:val="0"/>
          <w:numId w:val="2"/>
        </w:numPr>
        <w:tabs>
          <w:tab w:pos="857" w:val="left" w:leader="none"/>
        </w:tabs>
        <w:spacing w:line="240" w:lineRule="auto" w:before="0" w:after="0"/>
        <w:ind w:left="856" w:right="1508" w:hanging="360"/>
        <w:jc w:val="both"/>
        <w:rPr>
          <w:rFonts w:ascii="Arial" w:hAnsi="Arial" w:cs="Arial" w:eastAsia="Arial"/>
        </w:rPr>
      </w:pPr>
      <w:r>
        <w:rPr>
          <w:spacing w:val="-1"/>
        </w:rPr>
        <w:t>Аналоговые</w:t>
      </w:r>
      <w:r>
        <w:rPr/>
        <w:t> </w:t>
      </w:r>
      <w:r>
        <w:rPr>
          <w:spacing w:val="-1"/>
        </w:rPr>
        <w:t>входы модуля </w:t>
      </w:r>
      <w:r>
        <w:rPr>
          <w:rFonts w:ascii="Arial" w:hAnsi="Arial"/>
          <w:spacing w:val="-1"/>
        </w:rPr>
        <w:t>IG-IOM </w:t>
      </w:r>
      <w:r>
        <w:rPr>
          <w:spacing w:val="-1"/>
        </w:rPr>
        <w:t>являются</w:t>
      </w:r>
      <w:r>
        <w:rPr>
          <w:spacing w:val="-2"/>
        </w:rPr>
        <w:t> </w:t>
      </w:r>
      <w:r>
        <w:rPr>
          <w:spacing w:val="-1"/>
        </w:rPr>
        <w:t>резистивными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те </w:t>
      </w:r>
      <w:r>
        <w:rPr/>
        <w:t>же</w:t>
      </w:r>
      <w:r>
        <w:rPr>
          <w:spacing w:val="-1"/>
        </w:rPr>
        <w:t> </w:t>
      </w:r>
      <w:r>
        <w:rPr>
          <w:spacing w:val="-2"/>
        </w:rPr>
        <w:t>параметры</w:t>
      </w:r>
      <w:r>
        <w:rPr/>
        <w:t> </w:t>
      </w:r>
      <w:r>
        <w:rPr>
          <w:spacing w:val="-1"/>
        </w:rPr>
        <w:t>что </w:t>
      </w:r>
      <w:r>
        <w:rPr/>
        <w:t>и</w:t>
      </w:r>
      <w:r>
        <w:rPr>
          <w:spacing w:val="-1"/>
        </w:rPr>
        <w:t> </w:t>
      </w:r>
      <w:r>
        <w:rPr/>
        <w:t>в </w:t>
      </w:r>
      <w:r>
        <w:rPr>
          <w:rFonts w:ascii="Arial" w:hAnsi="Arial"/>
          <w:spacing w:val="-1"/>
        </w:rPr>
        <w:t>IL-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NT)</w:t>
      </w:r>
      <w:r>
        <w:rPr>
          <w:rFonts w:ascii="Arial" w:hAnsi="Arial"/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>
          <w:rFonts w:ascii="Arial" w:hAnsi="Arial"/>
        </w:rPr>
        <w:t>0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Ом до </w:t>
      </w:r>
      <w:r>
        <w:rPr>
          <w:rFonts w:ascii="Arial" w:hAnsi="Arial"/>
          <w:spacing w:val="-1"/>
        </w:rPr>
        <w:t>2,4 </w:t>
      </w:r>
      <w:r>
        <w:rPr/>
        <w:t>кОм</w:t>
      </w:r>
      <w:r>
        <w:rPr>
          <w:rFonts w:ascii="Arial" w:hAnsi="Arial"/>
        </w:rPr>
        <w:t>.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Модуль</w:t>
      </w:r>
      <w:r>
        <w:rPr/>
        <w:t> </w:t>
      </w:r>
      <w:r>
        <w:rPr>
          <w:rFonts w:ascii="Arial" w:hAnsi="Arial"/>
          <w:spacing w:val="-1"/>
        </w:rPr>
        <w:t>IOM</w:t>
      </w:r>
      <w:r>
        <w:rPr>
          <w:rFonts w:ascii="Arial" w:hAnsi="Arial"/>
        </w:rPr>
        <w:t> </w:t>
      </w:r>
      <w:r>
        <w:rPr>
          <w:spacing w:val="-1"/>
        </w:rPr>
        <w:t>разработан специально для резестивных датчиков</w:t>
      </w:r>
      <w:r>
        <w:rPr>
          <w:spacing w:val="42"/>
        </w:rPr>
        <w:t> </w:t>
      </w:r>
      <w:r>
        <w:rPr>
          <w:rFonts w:ascii="Arial" w:hAnsi="Arial"/>
          <w:spacing w:val="-1"/>
        </w:rPr>
        <w:t>VDO.</w:t>
      </w:r>
      <w:r>
        <w:rPr>
          <w:rFonts w:ascii="Arial" w:hAnsi="Arial"/>
        </w:rPr>
      </w:r>
    </w:p>
    <w:p>
      <w:pPr>
        <w:pStyle w:val="BodyText"/>
        <w:numPr>
          <w:ilvl w:val="0"/>
          <w:numId w:val="2"/>
        </w:numPr>
        <w:tabs>
          <w:tab w:pos="857" w:val="left" w:leader="none"/>
        </w:tabs>
        <w:spacing w:line="240" w:lineRule="auto" w:before="0" w:after="0"/>
        <w:ind w:left="856" w:right="1524" w:hanging="360"/>
        <w:jc w:val="left"/>
        <w:rPr>
          <w:rFonts w:ascii="Arial" w:hAnsi="Arial" w:cs="Arial" w:eastAsia="Arial"/>
        </w:rPr>
      </w:pPr>
      <w:r>
        <w:rPr>
          <w:spacing w:val="-1"/>
        </w:rPr>
        <w:t>Аналоговые</w:t>
      </w:r>
      <w:r>
        <w:rPr/>
        <w:t> </w:t>
      </w:r>
      <w:r>
        <w:rPr>
          <w:spacing w:val="-1"/>
        </w:rPr>
        <w:t>входы модуля </w:t>
      </w:r>
      <w:r>
        <w:rPr>
          <w:rFonts w:ascii="Arial" w:hAnsi="Arial"/>
          <w:spacing w:val="-1"/>
        </w:rPr>
        <w:t>IGS-PTM </w:t>
      </w:r>
      <w:r>
        <w:rPr>
          <w:spacing w:val="-1"/>
        </w:rPr>
        <w:t>конфигурируются</w:t>
      </w:r>
      <w:r>
        <w:rPr>
          <w:spacing w:val="-2"/>
        </w:rPr>
        <w:t> </w:t>
      </w:r>
      <w:r>
        <w:rPr>
          <w:spacing w:val="-1"/>
        </w:rPr>
        <w:t>перемычками</w:t>
      </w:r>
      <w:r>
        <w:rPr>
          <w:spacing w:val="-2"/>
        </w:rPr>
        <w:t> </w:t>
      </w:r>
      <w:r>
        <w:rPr>
          <w:spacing w:val="-1"/>
        </w:rPr>
        <w:t>на </w:t>
      </w:r>
      <w:r>
        <w:rPr>
          <w:rFonts w:ascii="Arial" w:hAnsi="Arial"/>
          <w:spacing w:val="-1"/>
        </w:rPr>
        <w:t>0-250</w:t>
      </w:r>
      <w:r>
        <w:rPr>
          <w:rFonts w:ascii="Arial" w:hAnsi="Arial"/>
        </w:rPr>
        <w:t> </w:t>
      </w:r>
      <w:r>
        <w:rPr/>
        <w:t>Ом</w:t>
      </w:r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> 0-100</w:t>
      </w:r>
      <w:r>
        <w:rPr>
          <w:rFonts w:ascii="Arial" w:hAnsi="Arial"/>
          <w:spacing w:val="33"/>
        </w:rPr>
        <w:t> </w:t>
      </w:r>
      <w:r>
        <w:rPr>
          <w:spacing w:val="-1"/>
        </w:rPr>
        <w:t>мВ</w:t>
      </w:r>
      <w:r>
        <w:rPr>
          <w:rFonts w:ascii="Arial" w:hAnsi="Arial"/>
          <w:spacing w:val="-1"/>
        </w:rPr>
        <w:t>, 0-20</w:t>
      </w:r>
      <w:r>
        <w:rPr>
          <w:rFonts w:ascii="Arial" w:hAnsi="Arial"/>
        </w:rPr>
        <w:t> </w:t>
      </w:r>
      <w:r>
        <w:rPr>
          <w:spacing w:val="-1"/>
        </w:rPr>
        <w:t>мА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Модуль может</w:t>
      </w:r>
      <w:r>
        <w:rPr>
          <w:spacing w:val="-2"/>
        </w:rPr>
        <w:t> </w:t>
      </w:r>
      <w:r>
        <w:rPr>
          <w:spacing w:val="-1"/>
        </w:rPr>
        <w:t>использоваться</w:t>
      </w:r>
      <w:r>
        <w:rPr>
          <w:spacing w:val="-2"/>
        </w:rPr>
        <w:t> </w:t>
      </w:r>
      <w:r>
        <w:rPr>
          <w:spacing w:val="-1"/>
        </w:rPr>
        <w:t>для термопар</w:t>
      </w:r>
      <w:r>
        <w:rPr/>
        <w:t> </w:t>
      </w:r>
      <w:r>
        <w:rPr>
          <w:rFonts w:ascii="Arial" w:hAnsi="Arial"/>
          <w:spacing w:val="-1"/>
        </w:rPr>
        <w:t>Pt100 </w:t>
      </w:r>
      <w:r>
        <w:rPr/>
        <w:t>и</w:t>
      </w:r>
      <w:r>
        <w:rPr>
          <w:spacing w:val="-1"/>
        </w:rPr>
        <w:t> токовых датчиков</w:t>
      </w:r>
      <w:r>
        <w:rPr>
          <w:rFonts w:ascii="Arial" w:hAnsi="Arial"/>
          <w:spacing w:val="-1"/>
        </w:rPr>
        <w:t>.</w:t>
      </w:r>
      <w:r>
        <w:rPr>
          <w:rFonts w:ascii="Arial" w:hAnsi="Arial"/>
        </w:rPr>
        <w:t> </w:t>
      </w:r>
      <w:bookmarkStart w:name="Замечание:" w:id="29"/>
      <w:bookmarkEnd w:id="29"/>
      <w:r>
        <w:rPr>
          <w:rFonts w:ascii="Arial" w:hAnsi="Arial"/>
        </w:rPr>
      </w:r>
      <w:r>
        <w:rPr>
          <w:rFonts w:ascii="Arial" w:hAnsi="Arial"/>
        </w:rPr>
        <w:t> </w:t>
      </w:r>
      <w:r>
        <w:rPr>
          <w:spacing w:val="-1"/>
        </w:rPr>
        <w:t>Модуль</w:t>
      </w:r>
      <w:r>
        <w:rPr/>
        <w:t> </w:t>
      </w:r>
      <w:r>
        <w:rPr>
          <w:rFonts w:ascii="Arial" w:hAnsi="Arial"/>
          <w:spacing w:val="-1"/>
        </w:rPr>
        <w:t>PTM </w:t>
      </w:r>
      <w:r>
        <w:rPr>
          <w:spacing w:val="-1"/>
        </w:rPr>
        <w:t>не </w:t>
      </w:r>
      <w:r>
        <w:rPr/>
        <w:t>может</w:t>
      </w:r>
      <w:r>
        <w:rPr>
          <w:spacing w:val="-2"/>
        </w:rPr>
        <w:t> </w:t>
      </w:r>
      <w:r>
        <w:rPr>
          <w:spacing w:val="-1"/>
        </w:rPr>
        <w:t>использоваться для</w:t>
      </w:r>
      <w:r>
        <w:rPr/>
        <w:t> </w:t>
      </w:r>
      <w:r>
        <w:rPr>
          <w:spacing w:val="-1"/>
        </w:rPr>
        <w:t>температурных резестивных датчиков </w:t>
      </w:r>
      <w:r>
        <w:rPr>
          <w:rFonts w:ascii="Arial" w:hAnsi="Arial"/>
          <w:spacing w:val="-1"/>
        </w:rPr>
        <w:t>VDO.</w:t>
      </w:r>
      <w:r>
        <w:rPr>
          <w:rFonts w:ascii="Arial" w:hAnsi="Arial"/>
        </w:rPr>
      </w:r>
    </w:p>
    <w:p>
      <w:pPr>
        <w:pStyle w:val="BodyText"/>
        <w:spacing w:line="229" w:lineRule="exact"/>
        <w:ind w:left="136" w:right="0"/>
        <w:jc w:val="left"/>
        <w:rPr>
          <w:rFonts w:ascii="Arial" w:hAnsi="Arial" w:cs="Arial" w:eastAsia="Arial"/>
        </w:rPr>
      </w:pPr>
      <w:r>
        <w:rPr/>
      </w:r>
      <w:r>
        <w:rPr>
          <w:spacing w:val="-1"/>
          <w:u w:val="single" w:color="000000"/>
        </w:rPr>
        <w:t>Замечание</w:t>
      </w:r>
      <w:r>
        <w:rPr>
          <w:rFonts w:ascii="Arial" w:hAnsi="Arial"/>
          <w:spacing w:val="-1"/>
          <w:u w:val="single" w:color="000000"/>
        </w:rPr>
        <w:t>:</w:t>
      </w:r>
      <w:r>
        <w:rPr>
          <w:rFonts w:ascii="Arial" w:hAnsi="Arial"/>
        </w:rPr>
      </w:r>
    </w:p>
    <w:p>
      <w:pPr>
        <w:pStyle w:val="BodyText"/>
        <w:numPr>
          <w:ilvl w:val="0"/>
          <w:numId w:val="3"/>
        </w:numPr>
        <w:tabs>
          <w:tab w:pos="261" w:val="left" w:leader="none"/>
        </w:tabs>
        <w:spacing w:line="230" w:lineRule="exact" w:before="0" w:after="0"/>
        <w:ind w:left="138" w:right="0" w:firstLine="0"/>
        <w:jc w:val="left"/>
        <w:rPr>
          <w:rFonts w:ascii="Arial" w:hAnsi="Arial" w:cs="Arial" w:eastAsia="Arial"/>
        </w:rPr>
      </w:pPr>
      <w:r>
        <w:rPr/>
        <w:pict>
          <v:group style="position:absolute;margin-left:69.419998pt;margin-top:.12553pt;width:456.5pt;height:46pt;mso-position-horizontal-relative:page;mso-position-vertical-relative:paragraph;z-index:-405136" coordorigin="1388,3" coordsize="9130,920">
            <v:group style="position:absolute;left:1388;top:3;width:9130;height:231" coordorigin="1388,3" coordsize="9130,231">
              <v:shape style="position:absolute;left:1388;top:3;width:9130;height:231" coordorigin="1388,3" coordsize="9130,231" path="m1388,233l10518,233,10518,3,1388,3,1388,233xe" filled="true" fillcolor="#d9d9d9" stroked="false">
                <v:path arrowok="t"/>
                <v:fill type="solid"/>
              </v:shape>
            </v:group>
            <v:group style="position:absolute;left:1388;top:233;width:9130;height:230" coordorigin="1388,233" coordsize="9130,230">
              <v:shape style="position:absolute;left:1388;top:233;width:9130;height:230" coordorigin="1388,233" coordsize="9130,230" path="m1388,462l10518,462,10518,233,1388,233,1388,462xe" filled="true" fillcolor="#d9d9d9" stroked="false">
                <v:path arrowok="t"/>
                <v:fill type="solid"/>
              </v:shape>
            </v:group>
            <v:group style="position:absolute;left:1388;top:462;width:9130;height:231" coordorigin="1388,462" coordsize="9130,231">
              <v:shape style="position:absolute;left:1388;top:462;width:9130;height:231" coordorigin="1388,462" coordsize="9130,231" path="m1388,693l10518,693,10518,462,1388,462,1388,693xe" filled="true" fillcolor="#d9d9d9" stroked="false">
                <v:path arrowok="t"/>
                <v:fill type="solid"/>
              </v:shape>
            </v:group>
            <v:group style="position:absolute;left:1388;top:693;width:9130;height:230" coordorigin="1388,693" coordsize="9130,230">
              <v:shape style="position:absolute;left:1388;top:693;width:9130;height:230" coordorigin="1388,693" coordsize="9130,230" path="m1388,922l10518,922,10518,693,1388,693,1388,922xe" filled="true" fillcolor="#d9d9d9" stroked="false">
                <v:path arrowok="t"/>
                <v:fill type="solid"/>
              </v:shape>
            </v:group>
            <w10:wrap type="none"/>
          </v:group>
        </w:pict>
      </w:r>
      <w:r>
        <w:rPr/>
        <w:t>За</w:t>
      </w:r>
      <w:r>
        <w:rPr>
          <w:spacing w:val="-1"/>
        </w:rPr>
        <w:t> описанием настройки токовых датчиков </w:t>
      </w:r>
      <w:r>
        <w:rPr/>
        <w:t>и</w:t>
      </w:r>
      <w:r>
        <w:rPr>
          <w:spacing w:val="-1"/>
        </w:rPr>
        <w:t> датчиков напряжения </w:t>
      </w:r>
      <w:r>
        <w:rPr/>
        <w:t>в</w:t>
      </w:r>
      <w:r>
        <w:rPr>
          <w:spacing w:val="-1"/>
        </w:rPr>
        <w:t> модуле</w:t>
      </w:r>
      <w:r>
        <w:rPr/>
        <w:t> </w:t>
      </w:r>
      <w:r>
        <w:rPr>
          <w:rFonts w:ascii="Arial" w:hAnsi="Arial"/>
          <w:spacing w:val="-1"/>
        </w:rPr>
        <w:t>IGS-PTM</w:t>
      </w:r>
      <w:r>
        <w:rPr>
          <w:rFonts w:ascii="Arial" w:hAnsi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обратитесь </w:t>
      </w:r>
      <w:r>
        <w:rPr/>
        <w:t>к</w:t>
      </w:r>
      <w:r>
        <w:rPr>
          <w:spacing w:val="-2"/>
        </w:rPr>
        <w:t> </w:t>
      </w:r>
      <w:r>
        <w:rPr>
          <w:spacing w:val="-1"/>
        </w:rPr>
        <w:t>Руководству</w:t>
      </w:r>
      <w:r>
        <w:rPr>
          <w:spacing w:val="-2"/>
        </w:rPr>
        <w:t> </w:t>
      </w:r>
      <w:r>
        <w:rPr>
          <w:spacing w:val="-1"/>
        </w:rPr>
        <w:t>по эксплуатации модулей расширения</w:t>
      </w:r>
      <w:r>
        <w:rPr>
          <w:rFonts w:ascii="Arial" w:hAnsi="Arial"/>
          <w:spacing w:val="-1"/>
        </w:rPr>
        <w:t>.</w:t>
      </w:r>
    </w:p>
    <w:p>
      <w:pPr>
        <w:pStyle w:val="BodyText"/>
        <w:numPr>
          <w:ilvl w:val="0"/>
          <w:numId w:val="3"/>
        </w:numPr>
        <w:tabs>
          <w:tab w:pos="261" w:val="left" w:leader="none"/>
        </w:tabs>
        <w:spacing w:line="240" w:lineRule="auto" w:before="0" w:after="0"/>
        <w:ind w:left="138" w:right="2602" w:firstLine="0"/>
        <w:jc w:val="left"/>
        <w:rPr>
          <w:rFonts w:ascii="Arial" w:hAnsi="Arial" w:cs="Arial" w:eastAsia="Arial"/>
        </w:rPr>
      </w:pPr>
      <w:r>
        <w:rPr>
          <w:spacing w:val="-1"/>
        </w:rPr>
        <w:t>Когда модуль</w:t>
      </w:r>
      <w:r>
        <w:rPr/>
        <w:t> </w:t>
      </w:r>
      <w:r>
        <w:rPr>
          <w:spacing w:val="-1"/>
        </w:rPr>
        <w:t>не сконфигурирован программой </w:t>
      </w:r>
      <w:r>
        <w:rPr>
          <w:rFonts w:ascii="Arial" w:hAnsi="Arial"/>
          <w:spacing w:val="-1"/>
        </w:rPr>
        <w:t>LiteEdit,</w:t>
      </w:r>
      <w:r>
        <w:rPr>
          <w:rFonts w:ascii="Arial" w:hAnsi="Arial"/>
        </w:rPr>
        <w:t> </w:t>
      </w:r>
      <w:r>
        <w:rPr>
          <w:spacing w:val="-1"/>
        </w:rPr>
        <w:t>контроллер не отображает</w:t>
      </w:r>
      <w:r>
        <w:rPr>
          <w:spacing w:val="59"/>
        </w:rPr>
        <w:t> </w:t>
      </w:r>
      <w:r>
        <w:rPr>
          <w:spacing w:val="-1"/>
        </w:rPr>
        <w:t>соответствующие</w:t>
      </w:r>
      <w:r>
        <w:rPr/>
        <w:t> </w:t>
      </w:r>
      <w:r>
        <w:rPr>
          <w:spacing w:val="-1"/>
        </w:rPr>
        <w:t>значения </w:t>
      </w:r>
      <w:r>
        <w:rPr/>
        <w:t>и</w:t>
      </w:r>
      <w:r>
        <w:rPr>
          <w:spacing w:val="-1"/>
        </w:rPr>
        <w:t> уставки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tabs>
          <w:tab w:pos="9210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13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2488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4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spacing w:before="74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6" w:id="30"/>
      <w:bookmarkEnd w:id="30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.0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113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Если модуль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IGS-PTM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обменивается информацией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контроллером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активируется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ShutDown</w:t>
                  </w:r>
                  <w:r>
                    <w:rPr>
                      <w:rFonts w:ascii="Arial" w:hAnsi="Arial"/>
                      <w:spacing w:val="2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Стоп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i/>
          <w:sz w:val="19"/>
          <w:szCs w:val="19"/>
        </w:rPr>
      </w:pPr>
    </w:p>
    <w:p>
      <w:pPr>
        <w:spacing w:line="200" w:lineRule="atLeast"/>
        <w:ind w:left="1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74pt;height:166.5pt;mso-position-horizontal-relative:char;mso-position-vertical-relative:line" coordorigin="0,0" coordsize="3480,3330">
            <v:group style="position:absolute;left:0;top:0;width:3480;height:3330" coordorigin="0,0" coordsize="3480,3330">
              <v:shape style="position:absolute;left:0;top:0;width:3480;height:3330" coordorigin="0,0" coordsize="3480,3330" path="m0,3330l3480,3330,3480,0,0,0,0,3330xe" filled="true" fillcolor="#ffff00" stroked="false">
                <v:path arrowok="t"/>
                <v:fill type="solid"/>
              </v:shape>
              <v:shape style="position:absolute;left:0;top:0;width:3480;height:3330" type="#_x0000_t75" stroked="false">
                <v:imagedata r:id="rId2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00" w:lineRule="atLeast"/>
        <w:ind w:left="1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64.3pt;height:160.5pt;mso-position-horizontal-relative:char;mso-position-vertical-relative:line" coordorigin="0,0" coordsize="3286,3210">
            <v:group style="position:absolute;left:0;top:0;width:3286;height:3210" coordorigin="0,0" coordsize="3286,3210">
              <v:shape style="position:absolute;left:0;top:0;width:3286;height:3210" coordorigin="0,0" coordsize="3286,3210" path="m0,3210l3286,3210,3286,0,0,0,0,3210xe" filled="true" fillcolor="#ffff00" stroked="false">
                <v:path arrowok="t"/>
                <v:fill type="solid"/>
              </v:shape>
              <v:shape style="position:absolute;left:0;top:0;width:3286;height:3210" type="#_x0000_t75" stroked="false">
                <v:imagedata r:id="rId2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3"/>
          <w:szCs w:val="13"/>
        </w:rPr>
      </w:pPr>
    </w:p>
    <w:p>
      <w:pPr>
        <w:pStyle w:val="Heading5"/>
        <w:spacing w:line="240" w:lineRule="auto" w:before="74"/>
        <w:ind w:right="1315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Техническое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функциональной описание </w:t>
      </w:r>
      <w:r>
        <w:rPr>
          <w:rFonts w:ascii="Arial" w:hAnsi="Arial"/>
          <w:spacing w:val="-1"/>
        </w:rPr>
        <w:t>IGS-PTM </w:t>
      </w:r>
      <w:r>
        <w:rPr>
          <w:spacing w:val="-1"/>
        </w:rPr>
        <w:t>смотрите</w:t>
      </w:r>
      <w:r>
        <w:rPr/>
        <w:t> в</w:t>
      </w:r>
      <w:r>
        <w:rPr>
          <w:spacing w:val="-1"/>
        </w:rPr>
        <w:t> документации </w:t>
      </w:r>
      <w:r>
        <w:rPr/>
        <w:t>на</w:t>
      </w:r>
      <w:r>
        <w:rPr>
          <w:spacing w:val="-1"/>
        </w:rPr>
        <w:t> данный</w:t>
      </w:r>
      <w:r>
        <w:rPr>
          <w:spacing w:val="53"/>
        </w:rPr>
        <w:t> </w:t>
      </w:r>
      <w:r>
        <w:rPr>
          <w:spacing w:val="-1"/>
        </w:rPr>
        <w:t>модуль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 w:before="132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Блок связи с интернетом IG-IB" w:id="31"/>
      <w:bookmarkEnd w:id="31"/>
      <w:r>
        <w:rPr>
          <w:b w:val="0"/>
          <w:i w:val="0"/>
        </w:rPr>
      </w:r>
      <w:r>
        <w:rPr>
          <w:i/>
          <w:spacing w:val="-1"/>
        </w:rPr>
        <w:t>Блок</w:t>
      </w:r>
      <w:r>
        <w:rPr>
          <w:i/>
          <w:spacing w:val="-11"/>
        </w:rPr>
        <w:t> </w:t>
      </w:r>
      <w:r>
        <w:rPr>
          <w:i/>
        </w:rPr>
        <w:t>связи</w:t>
      </w:r>
      <w:r>
        <w:rPr>
          <w:i/>
          <w:spacing w:val="-11"/>
        </w:rPr>
        <w:t> </w:t>
      </w:r>
      <w:r>
        <w:rPr>
          <w:i/>
        </w:rPr>
        <w:t>с</w:t>
      </w:r>
      <w:r>
        <w:rPr>
          <w:i/>
          <w:spacing w:val="-11"/>
        </w:rPr>
        <w:t> </w:t>
      </w:r>
      <w:r>
        <w:rPr>
          <w:i/>
        </w:rPr>
        <w:t>интернетом</w:t>
      </w:r>
      <w:r>
        <w:rPr>
          <w:i/>
          <w:spacing w:val="-10"/>
        </w:rPr>
        <w:t> </w:t>
      </w:r>
      <w:r>
        <w:rPr>
          <w:rFonts w:ascii="Arial" w:hAnsi="Arial"/>
          <w:i/>
        </w:rPr>
        <w:t>IG-IB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2"/>
          <w:szCs w:val="22"/>
        </w:rPr>
      </w:pPr>
    </w:p>
    <w:p>
      <w:pPr>
        <w:pStyle w:val="BodyText"/>
        <w:spacing w:line="240" w:lineRule="auto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Блок</w:t>
      </w:r>
      <w:r>
        <w:rPr>
          <w:spacing w:val="-2"/>
        </w:rPr>
        <w:t> </w:t>
      </w:r>
      <w:r>
        <w:rPr>
          <w:rFonts w:ascii="Arial" w:hAnsi="Arial"/>
          <w:spacing w:val="-1"/>
        </w:rPr>
        <w:t>IG-IB </w:t>
      </w:r>
      <w:r>
        <w:rPr>
          <w:spacing w:val="-1"/>
        </w:rPr>
        <w:t>позволяет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20"/>
          <w:position w:val="10"/>
          <w:sz w:val="13"/>
        </w:rPr>
        <w:t> </w:t>
      </w:r>
      <w:r>
        <w:rPr>
          <w:spacing w:val="-1"/>
        </w:rPr>
        <w:t>иметь связь по каналам</w:t>
      </w:r>
      <w:r>
        <w:rPr>
          <w:spacing w:val="-2"/>
        </w:rPr>
        <w:t> </w:t>
      </w:r>
      <w:r>
        <w:rPr>
          <w:rFonts w:ascii="Arial" w:hAnsi="Arial"/>
          <w:spacing w:val="-1"/>
        </w:rPr>
        <w:t>Ethernet/Internet. </w:t>
      </w:r>
      <w:r>
        <w:rPr/>
        <w:t>Он</w:t>
      </w:r>
      <w:r>
        <w:rPr>
          <w:spacing w:val="-1"/>
        </w:rPr>
        <w:t> соединяется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контроллером посредством интерфейса </w:t>
      </w:r>
      <w:r>
        <w:rPr>
          <w:rFonts w:ascii="Arial" w:hAnsi="Arial"/>
          <w:spacing w:val="-2"/>
        </w:rPr>
        <w:t>RS232.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/>
        <w:ind w:left="137" w:right="0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Смотрите справочник</w:t>
      </w:r>
      <w:r>
        <w:rPr/>
        <w:t> </w:t>
      </w:r>
      <w:r>
        <w:rPr>
          <w:rFonts w:ascii="Arial" w:hAnsi="Arial"/>
          <w:spacing w:val="-2"/>
        </w:rPr>
        <w:t>InteliCommunication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для</w:t>
      </w:r>
      <w:r>
        <w:rPr>
          <w:spacing w:val="-3"/>
        </w:rPr>
        <w:t> </w:t>
      </w:r>
      <w:r>
        <w:rPr>
          <w:spacing w:val="-1"/>
        </w:rPr>
        <w:t>более детальной информации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1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152650" cy="1962150"/>
            <wp:effectExtent l="0" t="0" r="0" b="0"/>
            <wp:docPr id="4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9210" w:val="right" w:leader="none"/>
        </w:tabs>
        <w:spacing w:line="264" w:lineRule="exact" w:before="133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14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2512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5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1"/>
        <w:spacing w:line="240" w:lineRule="auto" w:before="412"/>
        <w:ind w:left="118" w:right="0"/>
        <w:jc w:val="left"/>
        <w:rPr>
          <w:b w:val="0"/>
          <w:bCs w:val="0"/>
        </w:rPr>
      </w:pPr>
      <w:bookmarkStart w:name="Пользовательский Интерфейс" w:id="32"/>
      <w:bookmarkEnd w:id="32"/>
      <w:r>
        <w:rPr>
          <w:b w:val="0"/>
        </w:rPr>
      </w:r>
      <w:bookmarkStart w:name="_bookmark7" w:id="33"/>
      <w:bookmarkEnd w:id="33"/>
      <w:r>
        <w:rPr>
          <w:b w:val="0"/>
        </w:rPr>
      </w:r>
      <w:r>
        <w:rPr>
          <w:spacing w:val="-3"/>
        </w:rPr>
        <w:t>Пользовательский</w:t>
      </w:r>
      <w:r>
        <w:rPr>
          <w:spacing w:val="-2"/>
        </w:rPr>
        <w:t> Интерфейс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40" w:lineRule="auto"/>
        <w:ind w:left="118" w:right="1277"/>
        <w:jc w:val="left"/>
        <w:rPr>
          <w:rFonts w:ascii="Arial" w:hAnsi="Arial" w:cs="Arial" w:eastAsia="Arial"/>
        </w:rPr>
      </w:pPr>
      <w:r>
        <w:rPr/>
        <w:t>Начиная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версии ПО </w:t>
      </w:r>
      <w:r>
        <w:rPr>
          <w:rFonts w:ascii="Arial" w:hAnsi="Arial"/>
          <w:spacing w:val="-1"/>
        </w:rPr>
        <w:t>IL-NT 1.3 </w:t>
      </w:r>
      <w:r>
        <w:rPr>
          <w:spacing w:val="-1"/>
        </w:rPr>
        <w:t>существует</w:t>
      </w:r>
      <w:r>
        <w:rPr>
          <w:spacing w:val="-2"/>
        </w:rPr>
        <w:t> </w:t>
      </w:r>
      <w:r>
        <w:rPr>
          <w:spacing w:val="-1"/>
        </w:rPr>
        <w:t>возможность менять пользовательский интерфейс</w:t>
      </w:r>
      <w:r>
        <w:rPr>
          <w:spacing w:val="42"/>
        </w:rPr>
        <w:t> </w:t>
      </w:r>
      <w:r>
        <w:rPr>
          <w:spacing w:val="-1"/>
        </w:rPr>
        <w:t>контроллера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Существует</w:t>
      </w:r>
      <w:r>
        <w:rPr>
          <w:spacing w:val="-2"/>
        </w:rPr>
        <w:t> </w:t>
      </w:r>
      <w:r>
        <w:rPr>
          <w:spacing w:val="-1"/>
        </w:rPr>
        <w:t>два различных </w:t>
      </w:r>
      <w:r>
        <w:rPr/>
        <w:t>режима</w:t>
      </w:r>
      <w:r>
        <w:rPr>
          <w:spacing w:val="-2"/>
        </w:rPr>
        <w:t> </w:t>
      </w:r>
      <w:r>
        <w:rPr>
          <w:spacing w:val="-1"/>
        </w:rPr>
        <w:t>отображения</w:t>
      </w:r>
      <w:r>
        <w:rPr>
          <w:spacing w:val="-3"/>
        </w:rPr>
        <w:t> </w:t>
      </w:r>
      <w:r>
        <w:rPr>
          <w:spacing w:val="-1"/>
        </w:rPr>
        <w:t>меню контроллера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16" w:right="1277" w:firstLine="1"/>
        <w:jc w:val="left"/>
        <w:rPr>
          <w:rFonts w:ascii="Arial" w:hAnsi="Arial" w:cs="Arial" w:eastAsia="Arial"/>
        </w:rPr>
      </w:pPr>
      <w:r>
        <w:rPr>
          <w:spacing w:val="-1"/>
        </w:rPr>
        <w:t>Первый режим называется</w:t>
      </w:r>
      <w:r>
        <w:rPr>
          <w:spacing w:val="-2"/>
        </w:rPr>
        <w:t> </w:t>
      </w:r>
      <w:r>
        <w:rPr>
          <w:spacing w:val="-1"/>
        </w:rPr>
        <w:t>ПОЛЬЗОВАТЕЛЬ</w:t>
      </w:r>
      <w:r>
        <w:rPr/>
        <w:t> и</w:t>
      </w:r>
      <w:r>
        <w:rPr>
          <w:spacing w:val="-1"/>
        </w:rPr>
        <w:t> предназначен пользователям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которые</w:t>
      </w:r>
      <w:r>
        <w:rPr>
          <w:spacing w:val="46"/>
        </w:rPr>
        <w:t> </w:t>
      </w:r>
      <w:r>
        <w:rPr>
          <w:spacing w:val="-1"/>
        </w:rPr>
        <w:t>предпочитают простоту</w:t>
      </w:r>
      <w:r>
        <w:rPr/>
        <w:t> в</w:t>
      </w:r>
      <w:r>
        <w:rPr>
          <w:spacing w:val="-1"/>
        </w:rPr>
        <w:t> обращении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мониторинг значений параметров</w:t>
      </w:r>
      <w:r>
        <w:rPr/>
        <w:t> </w:t>
      </w:r>
      <w:r>
        <w:rPr>
          <w:spacing w:val="-1"/>
        </w:rPr>
        <w:t>дизеля </w:t>
      </w:r>
      <w:r>
        <w:rPr/>
        <w:t>и</w:t>
      </w:r>
      <w:r>
        <w:rPr>
          <w:spacing w:val="-1"/>
        </w:rPr>
        <w:t> генератора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37"/>
        </w:rPr>
        <w:t> </w:t>
      </w:r>
      <w:r>
        <w:rPr>
          <w:spacing w:val="-1"/>
        </w:rPr>
        <w:t>контроль аварий </w:t>
      </w:r>
      <w:r>
        <w:rPr/>
        <w:t>и</w:t>
      </w:r>
      <w:r>
        <w:rPr>
          <w:spacing w:val="-1"/>
        </w:rPr>
        <w:t> возможность настройки языка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15" w:right="1337"/>
        <w:jc w:val="left"/>
        <w:rPr>
          <w:rFonts w:ascii="Arial" w:hAnsi="Arial" w:cs="Arial" w:eastAsia="Arial"/>
        </w:rPr>
      </w:pPr>
      <w:r>
        <w:rPr>
          <w:spacing w:val="-1"/>
        </w:rPr>
        <w:t>Второй</w:t>
      </w:r>
      <w:r>
        <w:rPr>
          <w:spacing w:val="-2"/>
        </w:rPr>
        <w:t> </w:t>
      </w:r>
      <w:r>
        <w:rPr>
          <w:spacing w:val="-1"/>
        </w:rPr>
        <w:t>режим называется ИНЖЕНЕР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предназначен для опытных</w:t>
      </w:r>
      <w:r>
        <w:rPr>
          <w:spacing w:val="-2"/>
        </w:rPr>
        <w:t> </w:t>
      </w:r>
      <w:r>
        <w:rPr>
          <w:spacing w:val="-1"/>
        </w:rPr>
        <w:t>пользователей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которым</w:t>
      </w:r>
      <w:r>
        <w:rPr>
          <w:spacing w:val="36"/>
        </w:rPr>
        <w:t> </w:t>
      </w:r>
      <w:r>
        <w:rPr>
          <w:spacing w:val="-1"/>
        </w:rPr>
        <w:t>требуется возможность изменять уставки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контролировать все</w:t>
      </w:r>
      <w:r>
        <w:rPr>
          <w:spacing w:val="-2"/>
        </w:rPr>
        <w:t> </w:t>
      </w:r>
      <w:r>
        <w:rPr>
          <w:spacing w:val="-1"/>
        </w:rPr>
        <w:t>значения параметров</w:t>
      </w:r>
      <w:r>
        <w:rPr/>
        <w:t> и</w:t>
      </w:r>
      <w:r>
        <w:rPr>
          <w:spacing w:val="27"/>
        </w:rPr>
        <w:t> </w:t>
      </w:r>
      <w:r>
        <w:rPr>
          <w:spacing w:val="-1"/>
        </w:rPr>
        <w:t>просматривать историю событий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15" w:right="1277"/>
        <w:jc w:val="left"/>
        <w:rPr>
          <w:rFonts w:ascii="Arial" w:hAnsi="Arial" w:cs="Arial" w:eastAsia="Arial"/>
        </w:rPr>
      </w:pPr>
      <w:r>
        <w:rPr>
          <w:spacing w:val="-1"/>
        </w:rPr>
        <w:t>Изменение режима Пользовательского</w:t>
      </w:r>
      <w:r>
        <w:rPr/>
        <w:t> </w:t>
      </w:r>
      <w:r>
        <w:rPr>
          <w:spacing w:val="-1"/>
        </w:rPr>
        <w:t>Интерфейса возможно из</w:t>
      </w:r>
      <w:r>
        <w:rPr/>
        <w:t> </w:t>
      </w:r>
      <w:r>
        <w:rPr>
          <w:spacing w:val="-1"/>
        </w:rPr>
        <w:t>стандартного</w:t>
      </w:r>
      <w:r>
        <w:rPr/>
        <w:t> </w:t>
      </w:r>
      <w:r>
        <w:rPr>
          <w:spacing w:val="-1"/>
        </w:rPr>
        <w:t>экрана</w:t>
      </w:r>
      <w:r>
        <w:rPr>
          <w:spacing w:val="24"/>
        </w:rPr>
        <w:t> </w:t>
      </w:r>
      <w:r>
        <w:rPr>
          <w:spacing w:val="-1"/>
        </w:rPr>
        <w:t>измерений одновременным</w:t>
      </w:r>
      <w:r>
        <w:rPr/>
        <w:t> </w:t>
      </w:r>
      <w:r>
        <w:rPr>
          <w:spacing w:val="-1"/>
        </w:rPr>
        <w:t>нажатием</w:t>
      </w:r>
      <w:r>
        <w:rPr/>
        <w:t> </w:t>
      </w:r>
      <w:r>
        <w:rPr>
          <w:spacing w:val="-1"/>
        </w:rPr>
        <w:t>кнопок </w:t>
      </w:r>
      <w:r>
        <w:rPr>
          <w:rFonts w:ascii="Arial" w:hAnsi="Arial"/>
          <w:spacing w:val="-1"/>
        </w:rPr>
        <w:t>ENTER (</w:t>
      </w:r>
      <w:r>
        <w:rPr>
          <w:spacing w:val="-1"/>
        </w:rPr>
        <w:t>ВВОД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</w:t>
      </w:r>
      <w:r>
        <w:rPr>
          <w:rFonts w:ascii="Arial" w:hAnsi="Arial"/>
          <w:spacing w:val="-1"/>
        </w:rPr>
        <w:t>PAGE (</w:t>
      </w:r>
      <w:r>
        <w:rPr>
          <w:spacing w:val="-1"/>
        </w:rPr>
        <w:t>СТРАНИЦА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последующим нажатием</w:t>
      </w:r>
      <w:r>
        <w:rPr/>
        <w:t> </w:t>
      </w:r>
      <w:r>
        <w:rPr>
          <w:spacing w:val="-1"/>
        </w:rPr>
        <w:t>кнопки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PAGE (</w:t>
      </w:r>
      <w:r>
        <w:rPr>
          <w:spacing w:val="-1"/>
        </w:rPr>
        <w:t>СТРАНИЦА</w:t>
      </w:r>
      <w:r>
        <w:rPr>
          <w:rFonts w:ascii="Arial" w:hAnsi="Arial"/>
          <w:spacing w:val="-1"/>
        </w:rPr>
        <w:t>). </w:t>
      </w:r>
      <w:r>
        <w:rPr/>
        <w:t>На</w:t>
      </w:r>
      <w:r>
        <w:rPr>
          <w:spacing w:val="-1"/>
        </w:rPr>
        <w:t> экране</w:t>
      </w:r>
      <w:r>
        <w:rPr>
          <w:spacing w:val="-2"/>
        </w:rPr>
        <w:t> </w:t>
      </w:r>
      <w:r>
        <w:rPr>
          <w:spacing w:val="-1"/>
        </w:rPr>
        <w:t>будет</w:t>
      </w:r>
      <w:r>
        <w:rPr>
          <w:spacing w:val="-2"/>
        </w:rPr>
        <w:t> </w:t>
      </w:r>
      <w:r>
        <w:rPr>
          <w:spacing w:val="-1"/>
        </w:rPr>
        <w:t>отображаться выбор</w:t>
      </w:r>
      <w:r>
        <w:rPr>
          <w:spacing w:val="49"/>
        </w:rPr>
        <w:t> </w:t>
      </w:r>
      <w:r>
        <w:rPr/>
        <w:t>между</w:t>
      </w:r>
      <w:r>
        <w:rPr>
          <w:spacing w:val="-2"/>
        </w:rPr>
        <w:t> </w:t>
      </w:r>
      <w:r>
        <w:rPr>
          <w:spacing w:val="-1"/>
        </w:rPr>
        <w:t>двумя</w:t>
      </w:r>
      <w:r>
        <w:rPr>
          <w:spacing w:val="-2"/>
        </w:rPr>
        <w:t> </w:t>
      </w:r>
      <w:r>
        <w:rPr>
          <w:spacing w:val="-1"/>
        </w:rPr>
        <w:t>Пользовательскими режимами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/>
        <w:ind w:left="114" w:right="1277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Для более детального описания смотрите последнюю</w:t>
      </w:r>
      <w:r>
        <w:rPr/>
        <w:t> </w:t>
      </w:r>
      <w:r>
        <w:rPr>
          <w:spacing w:val="-1"/>
        </w:rPr>
        <w:t>версию Руководство оператора </w:t>
      </w:r>
      <w:r>
        <w:rPr>
          <w:rFonts w:ascii="Arial" w:hAnsi="Arial"/>
          <w:spacing w:val="-1"/>
        </w:rPr>
        <w:t>IL-</w:t>
      </w:r>
      <w:r>
        <w:rPr>
          <w:rFonts w:ascii="Arial" w:hAnsi="Arial"/>
          <w:spacing w:val="56"/>
        </w:rPr>
        <w:t> </w:t>
      </w:r>
      <w:r>
        <w:rPr>
          <w:rFonts w:ascii="Arial" w:hAnsi="Arial"/>
          <w:spacing w:val="-1"/>
        </w:rPr>
        <w:t>NT.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tabs>
          <w:tab w:pos="9190" w:val="right" w:leader="none"/>
        </w:tabs>
        <w:spacing w:line="264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15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2584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5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1"/>
        <w:spacing w:line="240" w:lineRule="auto" w:before="412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Клеммы IL-NT" w:id="34"/>
      <w:bookmarkEnd w:id="34"/>
      <w:r>
        <w:rPr>
          <w:b w:val="0"/>
        </w:rPr>
      </w:r>
      <w:bookmarkStart w:name="_bookmark8" w:id="35"/>
      <w:bookmarkEnd w:id="35"/>
      <w:r>
        <w:rPr>
          <w:b w:val="0"/>
        </w:rPr>
      </w:r>
      <w:r>
        <w:rPr>
          <w:spacing w:val="-3"/>
        </w:rPr>
        <w:t>Клеммы</w:t>
      </w:r>
      <w:r>
        <w:rPr>
          <w:spacing w:val="-13"/>
        </w:rPr>
        <w:t> </w:t>
      </w:r>
      <w:r>
        <w:rPr>
          <w:rFonts w:ascii="Arial" w:hAnsi="Arial"/>
        </w:rPr>
        <w:t>IL-NT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71.879997pt;margin-top:32.832111pt;width:420.7pt;height:254.95pt;mso-position-horizontal-relative:page;mso-position-vertical-relative:paragraph;z-index:-404752" coordorigin="1438,657" coordsize="8414,5099">
            <v:group style="position:absolute;left:8177;top:5209;width:240;height:470" coordorigin="8177,5209" coordsize="240,470">
              <v:shape style="position:absolute;left:8177;top:5209;width:240;height:470" coordorigin="8177,5209" coordsize="240,470" path="m8177,5678l8417,5678,8417,5209,8177,5209,8177,5678xe" filled="false" stroked="true" strokeweight=".407pt" strokecolor="#1f1a17">
                <v:path arrowok="t"/>
              </v:shape>
            </v:group>
            <v:group style="position:absolute;left:8177;top:5297;width:718;height:2" coordorigin="8177,5297" coordsize="718,2">
              <v:shape style="position:absolute;left:8177;top:5297;width:718;height:2" coordorigin="8177,5297" coordsize="718,0" path="m8177,5297l8894,5297e" filled="false" stroked="true" strokeweight=".407015pt" strokecolor="#1f1a17">
                <v:path arrowok="t"/>
              </v:shape>
            </v:group>
            <v:group style="position:absolute;left:8177;top:5644;width:718;height:2" coordorigin="8177,5644" coordsize="718,2">
              <v:shape style="position:absolute;left:8177;top:5644;width:718;height:2" coordorigin="8177,5644" coordsize="718,0" path="m8177,5644l8894,5644e" filled="false" stroked="true" strokeweight=".587008pt" strokecolor="#1f1a17">
                <v:path arrowok="t"/>
              </v:shape>
            </v:group>
            <v:group style="position:absolute;left:8250;top:5598;width:99;height:48" coordorigin="8250,5598" coordsize="99,48">
              <v:shape style="position:absolute;left:8250;top:5598;width:99;height:48" coordorigin="8250,5598" coordsize="99,48" path="m8250,5646l8348,5646,8348,5598,8250,5598,8250,5646xe" filled="false" stroked="true" strokeweight=".407pt" strokecolor="#1f1a17">
                <v:path arrowok="t"/>
              </v:shape>
            </v:group>
            <v:group style="position:absolute;left:8201;top:5316;width:192;height:188" coordorigin="8201,5316" coordsize="192,188">
              <v:shape style="position:absolute;left:8201;top:5316;width:192;height:188" coordorigin="8201,5316" coordsize="192,188" path="m8299,5503l8320,5503,8335,5495,8352,5487,8369,5475,8376,5463,8389,5447,8393,5427,8393,5391,8389,5371,8376,5355,8369,5343,8352,5331,8335,5324,8320,5316,8279,5316,8262,5324,8245,5331,8204,5391,8201,5407,8205,5431,8262,5495,8279,5503,8299,5503xe" filled="false" stroked="true" strokeweight=".407pt" strokecolor="#1f1a17">
                <v:path arrowok="t"/>
              </v:shape>
            </v:group>
            <v:group style="position:absolute;left:8213;top:5360;width:148;height:123" coordorigin="8213,5360" coordsize="148,123">
              <v:shape style="position:absolute;left:8213;top:5360;width:148;height:123" coordorigin="8213,5360" coordsize="148,123" path="m8213,5360l8360,5483e" filled="false" stroked="true" strokeweight=".407pt" strokecolor="#1f1a17">
                <v:path arrowok="t"/>
              </v:shape>
            </v:group>
            <v:group style="position:absolute;left:8238;top:5336;width:143;height:119" coordorigin="8238,5336" coordsize="143,119">
              <v:shape style="position:absolute;left:8238;top:5336;width:143;height:119" coordorigin="8238,5336" coordsize="143,119" path="m8238,5336l8381,5455e" filled="false" stroked="true" strokeweight=".407pt" strokecolor="#1f1a17">
                <v:path arrowok="t"/>
              </v:shape>
            </v:group>
            <v:group style="position:absolute;left:8413;top:5209;width:242;height:470" coordorigin="8413,5209" coordsize="242,470">
              <v:shape style="position:absolute;left:8413;top:5209;width:242;height:470" coordorigin="8413,5209" coordsize="242,470" path="m8413,5678l8654,5678,8654,5209,8413,5209,8413,5678xe" filled="false" stroked="true" strokeweight=".407pt" strokecolor="#1f1a17">
                <v:path arrowok="t"/>
              </v:shape>
            </v:group>
            <v:group style="position:absolute;left:8486;top:5598;width:99;height:48" coordorigin="8486,5598" coordsize="99,48">
              <v:shape style="position:absolute;left:8486;top:5598;width:99;height:48" coordorigin="8486,5598" coordsize="99,48" path="m8486,5646l8585,5646,8585,5598,8486,5598,8486,5646xe" filled="false" stroked="true" strokeweight=".407pt" strokecolor="#1f1a17">
                <v:path arrowok="t"/>
              </v:shape>
            </v:group>
            <v:group style="position:absolute;left:8439;top:5316;width:196;height:188" coordorigin="8439,5316" coordsize="196,188">
              <v:shape style="position:absolute;left:8439;top:5316;width:196;height:188" coordorigin="8439,5316" coordsize="196,188" path="m8536,5503l8556,5503,8573,5495,8588,5487,8605,5475,8617,5463,8626,5447,8629,5427,8634,5407,8629,5391,8626,5371,8617,5355,8605,5343,8588,5331,8573,5324,8556,5316,8515,5316,8494,5324,8444,5380,8439,5414,8441,5431,8483,5487,8515,5503,8536,5503xe" filled="false" stroked="true" strokeweight=".407pt" strokecolor="#1f1a17">
                <v:path arrowok="t"/>
              </v:shape>
            </v:group>
            <v:group style="position:absolute;left:8454;top:5360;width:143;height:123" coordorigin="8454,5360" coordsize="143,123">
              <v:shape style="position:absolute;left:8454;top:5360;width:143;height:123" coordorigin="8454,5360" coordsize="143,123" path="m8454,5360l8597,5483e" filled="false" stroked="true" strokeweight=".407pt" strokecolor="#1f1a17">
                <v:path arrowok="t"/>
              </v:shape>
            </v:group>
            <v:group style="position:absolute;left:8474;top:5336;width:147;height:119" coordorigin="8474,5336" coordsize="147,119">
              <v:shape style="position:absolute;left:8474;top:5336;width:147;height:119" coordorigin="8474,5336" coordsize="147,119" path="m8474,5336l8621,5455e" filled="false" stroked="true" strokeweight=".407pt" strokecolor="#1f1a17">
                <v:path arrowok="t"/>
              </v:shape>
            </v:group>
            <v:group style="position:absolute;left:8650;top:5209;width:245;height:470" coordorigin="8650,5209" coordsize="245,470">
              <v:shape style="position:absolute;left:8650;top:5209;width:245;height:470" coordorigin="8650,5209" coordsize="245,470" path="m8650,5678l8894,5678,8894,5209,8650,5209,8650,5678xe" filled="false" stroked="true" strokeweight=".407pt" strokecolor="#1f1a17">
                <v:path arrowok="t"/>
              </v:shape>
            </v:group>
            <v:group style="position:absolute;left:8728;top:5598;width:94;height:48" coordorigin="8728,5598" coordsize="94,48">
              <v:shape style="position:absolute;left:8728;top:5598;width:94;height:48" coordorigin="8728,5598" coordsize="94,48" path="m8728,5646l8821,5646,8821,5598,8728,5598,8728,5646xe" filled="false" stroked="true" strokeweight=".407pt" strokecolor="#1f1a17">
                <v:path arrowok="t"/>
              </v:shape>
            </v:group>
            <v:group style="position:absolute;left:8678;top:5316;width:192;height:188" coordorigin="8678,5316" coordsize="192,188">
              <v:shape style="position:absolute;left:8678;top:5316;width:192;height:188" coordorigin="8678,5316" coordsize="192,188" path="m8772,5503l8792,5498,8813,5495,8831,5484,8869,5425,8870,5408,8869,5391,8832,5333,8756,5316,8737,5322,8686,5372,8678,5406,8679,5422,8716,5482,8756,5498,8772,5503xe" filled="false" stroked="true" strokeweight=".407pt" strokecolor="#1f1a17">
                <v:path arrowok="t"/>
              </v:shape>
            </v:group>
            <v:group style="position:absolute;left:8690;top:5360;width:143;height:123" coordorigin="8690,5360" coordsize="143,123">
              <v:shape style="position:absolute;left:8690;top:5360;width:143;height:123" coordorigin="8690,5360" coordsize="143,123" path="m8690,5360l8833,5483e" filled="false" stroked="true" strokeweight=".407pt" strokecolor="#1f1a17">
                <v:path arrowok="t"/>
              </v:shape>
            </v:group>
            <v:group style="position:absolute;left:8711;top:5336;width:148;height:119" coordorigin="8711,5336" coordsize="148,119">
              <v:shape style="position:absolute;left:8711;top:5336;width:148;height:119" coordorigin="8711,5336" coordsize="148,119" path="m8711,5336l8858,5455e" filled="false" stroked="true" strokeweight=".407pt" strokecolor="#1f1a17">
                <v:path arrowok="t"/>
              </v:shape>
            </v:group>
            <v:group style="position:absolute;left:6281;top:5213;width:242;height:470" coordorigin="6281,5213" coordsize="242,470">
              <v:shape style="position:absolute;left:6281;top:5213;width:242;height:470" coordorigin="6281,5213" coordsize="242,470" path="m6281,5682l6522,5682,6522,5213,6281,5213,6281,5682xe" filled="false" stroked="true" strokeweight=".407pt" strokecolor="#1f1a17">
                <v:path arrowok="t"/>
              </v:shape>
            </v:group>
            <v:group style="position:absolute;left:6354;top:5603;width:99;height:47" coordorigin="6354,5603" coordsize="99,47">
              <v:shape style="position:absolute;left:6354;top:5603;width:99;height:47" coordorigin="6354,5603" coordsize="99,47" path="m6354,5649l6452,5649,6452,5603,6354,5603,6354,5649xe" filled="false" stroked="true" strokeweight=".407pt" strokecolor="#1f1a17">
                <v:path arrowok="t"/>
              </v:shape>
            </v:group>
            <v:group style="position:absolute;left:6306;top:5319;width:194;height:188" coordorigin="6306,5319" coordsize="194,188">
              <v:shape style="position:absolute;left:6306;top:5319;width:194;height:188" coordorigin="6306,5319" coordsize="194,188" path="m6403,5507l6424,5507,6440,5498,6459,5490,6498,5432,6500,5414,6498,5396,6460,5337,6403,5319,6383,5324,6321,5363,6306,5414,6308,5432,6348,5490,6366,5498,6383,5507,6403,5507xe" filled="false" stroked="true" strokeweight=".407pt" strokecolor="#1f1a17">
                <v:path arrowok="t"/>
              </v:shape>
            </v:group>
            <v:group style="position:absolute;left:6318;top:5367;width:147;height:120" coordorigin="6318,5367" coordsize="147,120">
              <v:shape style="position:absolute;left:6318;top:5367;width:147;height:120" coordorigin="6318,5367" coordsize="147,120" path="m6318,5367l6464,5487e" filled="false" stroked="true" strokeweight=".407pt" strokecolor="#1f1a17">
                <v:path arrowok="t"/>
              </v:shape>
            </v:group>
            <v:group style="position:absolute;left:6342;top:5340;width:143;height:124" coordorigin="6342,5340" coordsize="143,124">
              <v:shape style="position:absolute;left:6342;top:5340;width:143;height:124" coordorigin="6342,5340" coordsize="143,124" path="m6342,5340l6485,5463e" filled="false" stroked="true" strokeweight=".407pt" strokecolor="#1f1a17">
                <v:path arrowok="t"/>
              </v:shape>
            </v:group>
            <v:group style="position:absolute;left:6770;top:5213;width:242;height:470" coordorigin="6770,5213" coordsize="242,470">
              <v:shape style="position:absolute;left:6770;top:5213;width:242;height:470" coordorigin="6770,5213" coordsize="242,470" path="m6770,5682l7012,5682,7012,5213,6770,5213,6770,5682xe" filled="false" stroked="true" strokeweight=".407pt" strokecolor="#1f1a17">
                <v:path arrowok="t"/>
              </v:shape>
            </v:group>
            <v:group style="position:absolute;left:5792;top:5300;width:1464;height:2" coordorigin="5792,5300" coordsize="1464,2">
              <v:shape style="position:absolute;left:5792;top:5300;width:1464;height:2" coordorigin="5792,5300" coordsize="1464,0" path="m5792,5300l7256,5300e" filled="false" stroked="true" strokeweight=".407015pt" strokecolor="#1f1a17">
                <v:path arrowok="t"/>
              </v:shape>
            </v:group>
            <v:group style="position:absolute;left:5792;top:5649;width:1464;height:2" coordorigin="5792,5649" coordsize="1464,2">
              <v:shape style="position:absolute;left:5792;top:5649;width:1464;height:2" coordorigin="5792,5649" coordsize="1464,0" path="m5792,5649l7256,5649e" filled="false" stroked="true" strokeweight=".407pt" strokecolor="#1f1a17">
                <v:path arrowok="t"/>
              </v:shape>
            </v:group>
            <v:group style="position:absolute;left:6848;top:5603;width:94;height:47" coordorigin="6848,5603" coordsize="94,47">
              <v:shape style="position:absolute;left:6848;top:5603;width:94;height:47" coordorigin="6848,5603" coordsize="94,47" path="m6848,5649l6942,5649,6942,5603,6848,5603,6848,5649xe" filled="false" stroked="true" strokeweight=".407pt" strokecolor="#1f1a17">
                <v:path arrowok="t"/>
              </v:shape>
            </v:group>
            <v:group style="position:absolute;left:6799;top:5319;width:193;height:188" coordorigin="6799,5319" coordsize="193,188">
              <v:shape style="position:absolute;left:6799;top:5319;width:193;height:188" coordorigin="6799,5319" coordsize="193,188" path="m6893,5507l6913,5507,6934,5498,6986,5446,6992,5412,6990,5395,6952,5338,6893,5319,6877,5324,6858,5329,6807,5376,6799,5410,6800,5427,6836,5487,6877,5507,6893,5507xe" filled="false" stroked="true" strokeweight=".407pt" strokecolor="#1f1a17">
                <v:path arrowok="t"/>
              </v:shape>
            </v:group>
            <v:group style="position:absolute;left:6811;top:5367;width:143;height:120" coordorigin="6811,5367" coordsize="143,120">
              <v:shape style="position:absolute;left:6811;top:5367;width:143;height:120" coordorigin="6811,5367" coordsize="143,120" path="m6811,5367l6954,5487e" filled="false" stroked="true" strokeweight=".407pt" strokecolor="#1f1a17">
                <v:path arrowok="t"/>
              </v:shape>
            </v:group>
            <v:group style="position:absolute;left:6832;top:5340;width:148;height:124" coordorigin="6832,5340" coordsize="148,124">
              <v:shape style="position:absolute;left:6832;top:5340;width:148;height:124" coordorigin="6832,5340" coordsize="148,124" path="m6832,5340l6979,5463e" filled="false" stroked="true" strokeweight=".407pt" strokecolor="#1f1a17">
                <v:path arrowok="t"/>
              </v:shape>
            </v:group>
            <v:group style="position:absolute;left:6530;top:5213;width:240;height:470" coordorigin="6530,5213" coordsize="240,470">
              <v:shape style="position:absolute;left:6530;top:5213;width:240;height:470" coordorigin="6530,5213" coordsize="240,470" path="m6530,5682l6770,5682,6770,5213,6530,5213,6530,5682xe" filled="false" stroked="true" strokeweight=".407pt" strokecolor="#1f1a17">
                <v:path arrowok="t"/>
              </v:shape>
            </v:group>
            <v:group style="position:absolute;left:6604;top:5603;width:94;height:47" coordorigin="6604,5603" coordsize="94,47">
              <v:shape style="position:absolute;left:6604;top:5603;width:94;height:47" coordorigin="6604,5603" coordsize="94,47" path="m6604,5649l6697,5649,6697,5603,6604,5603,6604,5649xe" filled="false" stroked="true" strokeweight=".407pt" strokecolor="#1f1a17">
                <v:path arrowok="t"/>
              </v:shape>
            </v:group>
            <v:group style="position:absolute;left:6554;top:5319;width:193;height:188" coordorigin="6554,5319" coordsize="193,188">
              <v:shape style="position:absolute;left:6554;top:5319;width:193;height:188" coordorigin="6554,5319" coordsize="193,188" path="m6653,5507l6668,5507,6689,5498,6741,5446,6747,5412,6745,5395,6707,5338,6671,5325,6653,5319,6582,5348,6554,5410,6555,5427,6591,5487,6632,5507,6653,5507xe" filled="false" stroked="true" strokeweight=".407pt" strokecolor="#1f1a17">
                <v:path arrowok="t"/>
              </v:shape>
            </v:group>
            <v:group style="position:absolute;left:6566;top:5367;width:148;height:120" coordorigin="6566,5367" coordsize="148,120">
              <v:shape style="position:absolute;left:6566;top:5367;width:148;height:120" coordorigin="6566,5367" coordsize="148,120" path="m6566,5367l6714,5487e" filled="false" stroked="true" strokeweight=".407pt" strokecolor="#1f1a17">
                <v:path arrowok="t"/>
              </v:shape>
            </v:group>
            <v:group style="position:absolute;left:6587;top:5340;width:148;height:124" coordorigin="6587,5340" coordsize="148,124">
              <v:shape style="position:absolute;left:6587;top:5340;width:148;height:124" coordorigin="6587,5340" coordsize="148,124" path="m6587,5340l6734,5463e" filled="false" stroked="true" strokeweight=".407pt" strokecolor="#1f1a17">
                <v:path arrowok="t"/>
              </v:shape>
            </v:group>
            <v:group style="position:absolute;left:7012;top:5213;width:245;height:470" coordorigin="7012,5213" coordsize="245,470">
              <v:shape style="position:absolute;left:7012;top:5213;width:245;height:470" coordorigin="7012,5213" coordsize="245,470" path="m7012,5682l7256,5682,7256,5213,7012,5213,7012,5682xe" filled="false" stroked="true" strokeweight=".407pt" strokecolor="#1f1a17">
                <v:path arrowok="t"/>
              </v:shape>
            </v:group>
            <v:group style="position:absolute;left:7090;top:5603;width:94;height:47" coordorigin="7090,5603" coordsize="94,47">
              <v:shape style="position:absolute;left:7090;top:5603;width:94;height:47" coordorigin="7090,5603" coordsize="94,47" path="m7090,5649l7183,5649,7183,5603,7090,5603,7090,5649xe" filled="false" stroked="true" strokeweight=".407pt" strokecolor="#1f1a17">
                <v:path arrowok="t"/>
              </v:shape>
            </v:group>
            <v:group style="position:absolute;left:7040;top:5319;width:194;height:188" coordorigin="7040,5319" coordsize="194,188">
              <v:shape style="position:absolute;left:7040;top:5319;width:194;height:188" coordorigin="7040,5319" coordsize="194,188" path="m7134,5507l7154,5507,7175,5498,7227,5446,7233,5412,7231,5395,7193,5338,7134,5319,7117,5324,7098,5329,7047,5377,7040,5411,7041,5428,7078,5488,7117,5507,7134,5507xe" filled="false" stroked="true" strokeweight=".407pt" strokecolor="#1f1a17">
                <v:path arrowok="t"/>
              </v:shape>
            </v:group>
            <v:group style="position:absolute;left:7052;top:5367;width:143;height:120" coordorigin="7052,5367" coordsize="143,120">
              <v:shape style="position:absolute;left:7052;top:5367;width:143;height:120" coordorigin="7052,5367" coordsize="143,120" path="m7052,5367l7195,5487e" filled="false" stroked="true" strokeweight=".407pt" strokecolor="#1f1a17">
                <v:path arrowok="t"/>
              </v:shape>
            </v:group>
            <v:group style="position:absolute;left:7073;top:5340;width:147;height:124" coordorigin="7073,5340" coordsize="147,124">
              <v:shape style="position:absolute;left:7073;top:5340;width:147;height:124" coordorigin="7073,5340" coordsize="147,124" path="m7073,5340l7219,5463e" filled="false" stroked="true" strokeweight=".407pt" strokecolor="#1f1a17">
                <v:path arrowok="t"/>
              </v:shape>
            </v:group>
            <v:group style="position:absolute;left:5792;top:5213;width:242;height:470" coordorigin="5792,5213" coordsize="242,470">
              <v:shape style="position:absolute;left:5792;top:5213;width:242;height:470" coordorigin="5792,5213" coordsize="242,470" path="m5792,5682l6034,5682,6034,5213,5792,5213,5792,5682xe" filled="false" stroked="true" strokeweight=".407pt" strokecolor="#1f1a17">
                <v:path arrowok="t"/>
              </v:shape>
            </v:group>
            <v:group style="position:absolute;left:5867;top:5606;width:94;height:44" coordorigin="5867,5606" coordsize="94,44">
              <v:shape style="position:absolute;left:5867;top:5606;width:94;height:44" coordorigin="5867,5606" coordsize="94,44" path="m5867,5649l5960,5649,5960,5606,5867,5606,5867,5649xe" filled="false" stroked="true" strokeweight=".407pt" strokecolor="#1f1a17">
                <v:path arrowok="t"/>
              </v:shape>
            </v:group>
            <v:group style="position:absolute;left:5818;top:5319;width:193;height:191" coordorigin="5818,5319" coordsize="193,191">
              <v:shape style="position:absolute;left:5818;top:5319;width:193;height:191" coordorigin="5818,5319" coordsize="193,191" path="m5915,5510l5932,5507,5952,5503,5970,5493,6008,5432,6010,5414,6008,5397,5970,5339,5915,5319,5894,5324,5833,5363,5818,5412,5819,5429,5855,5491,5873,5502,5915,5510xe" filled="false" stroked="true" strokeweight=".407pt" strokecolor="#1f1a17">
                <v:path arrowok="t"/>
              </v:shape>
            </v:group>
            <v:group style="position:absolute;left:5830;top:5367;width:147;height:120" coordorigin="5830,5367" coordsize="147,120">
              <v:shape style="position:absolute;left:5830;top:5367;width:147;height:120" coordorigin="5830,5367" coordsize="147,120" path="m5830,5367l5976,5487e" filled="false" stroked="true" strokeweight=".407pt" strokecolor="#1f1a17">
                <v:path arrowok="t"/>
              </v:shape>
            </v:group>
            <v:group style="position:absolute;left:5850;top:5343;width:147;height:120" coordorigin="5850,5343" coordsize="147,120">
              <v:shape style="position:absolute;left:5850;top:5343;width:147;height:120" coordorigin="5850,5343" coordsize="147,120" path="m5850,5343l5996,5463e" filled="false" stroked="true" strokeweight=".407pt" strokecolor="#1f1a17">
                <v:path arrowok="t"/>
              </v:shape>
            </v:group>
            <v:group style="position:absolute;left:6034;top:5213;width:242;height:470" coordorigin="6034,5213" coordsize="242,470">
              <v:shape style="position:absolute;left:6034;top:5213;width:242;height:470" coordorigin="6034,5213" coordsize="242,470" path="m6034,5682l6275,5682,6275,5213,6034,5213,6034,5682xe" filled="false" stroked="true" strokeweight=".407pt" strokecolor="#1f1a17">
                <v:path arrowok="t"/>
              </v:shape>
            </v:group>
            <v:group style="position:absolute;left:6107;top:5606;width:95;height:44" coordorigin="6107,5606" coordsize="95,44">
              <v:shape style="position:absolute;left:6107;top:5606;width:95;height:44" coordorigin="6107,5606" coordsize="95,44" path="m6107,5649l6202,5649,6202,5606,6107,5606,6107,5649xe" filled="false" stroked="true" strokeweight=".407pt" strokecolor="#1f1a17">
                <v:path arrowok="t"/>
              </v:shape>
            </v:group>
            <v:group style="position:absolute;left:6058;top:5319;width:193;height:191" coordorigin="6058,5319" coordsize="193,191">
              <v:shape style="position:absolute;left:6058;top:5319;width:193;height:191" coordorigin="6058,5319" coordsize="193,191" path="m6156,5510l6173,5507,6193,5503,6211,5493,6249,5431,6250,5413,6248,5396,6211,5338,6175,5325,6156,5319,6099,5338,6060,5395,6058,5412,6059,5429,6095,5491,6113,5502,6156,5510xe" filled="false" stroked="true" strokeweight=".407pt" strokecolor="#1f1a17">
                <v:path arrowok="t"/>
              </v:shape>
            </v:group>
            <v:group style="position:absolute;left:6071;top:5367;width:147;height:120" coordorigin="6071,5367" coordsize="147,120">
              <v:shape style="position:absolute;left:6071;top:5367;width:147;height:120" coordorigin="6071,5367" coordsize="147,120" path="m6071,5367l6217,5487e" filled="false" stroked="true" strokeweight=".407pt" strokecolor="#1f1a17">
                <v:path arrowok="t"/>
              </v:shape>
            </v:group>
            <v:group style="position:absolute;left:6091;top:5343;width:147;height:120" coordorigin="6091,5343" coordsize="147,120">
              <v:shape style="position:absolute;left:6091;top:5343;width:147;height:120" coordorigin="6091,5343" coordsize="147,120" path="m6091,5343l6238,5463e" filled="false" stroked="true" strokeweight=".407pt" strokecolor="#1f1a17">
                <v:path arrowok="t"/>
              </v:shape>
            </v:group>
            <v:group style="position:absolute;left:3924;top:5213;width:242;height:470" coordorigin="3924,5213" coordsize="242,470">
              <v:shape style="position:absolute;left:3924;top:5213;width:242;height:470" coordorigin="3924,5213" coordsize="242,470" path="m3924,5682l4165,5682,4165,5213,3924,5213,3924,5682xe" filled="false" stroked="true" strokeweight=".407pt" strokecolor="#1f1a17">
                <v:path arrowok="t"/>
              </v:shape>
            </v:group>
            <v:group style="position:absolute;left:4165;top:5213;width:245;height:470" coordorigin="4165,5213" coordsize="245,470">
              <v:shape style="position:absolute;left:4165;top:5213;width:245;height:470" coordorigin="4165,5213" coordsize="245,470" path="m4165,5682l4410,5682,4410,5213,4165,5213,4165,5682xe" filled="false" stroked="true" strokeweight=".407pt" strokecolor="#1f1a17">
                <v:path arrowok="t"/>
              </v:shape>
            </v:group>
            <v:group style="position:absolute;left:3679;top:5300;width:731;height:2" coordorigin="3679,5300" coordsize="731,2">
              <v:shape style="position:absolute;left:3679;top:5300;width:731;height:2" coordorigin="3679,5300" coordsize="731,0" path="m3679,5300l4410,5300e" filled="false" stroked="true" strokeweight=".407pt" strokecolor="#1f1a17">
                <v:path arrowok="t"/>
              </v:shape>
            </v:group>
            <v:group style="position:absolute;left:3679;top:5649;width:731;height:2" coordorigin="3679,5649" coordsize="731,2">
              <v:shape style="position:absolute;left:3679;top:5649;width:731;height:2" coordorigin="3679,5649" coordsize="731,0" path="m3679,5649l4410,5649e" filled="false" stroked="true" strokeweight=".407pt" strokecolor="#1f1a17">
                <v:path arrowok="t"/>
              </v:shape>
            </v:group>
            <v:group style="position:absolute;left:3998;top:5603;width:98;height:47" coordorigin="3998,5603" coordsize="98,47">
              <v:shape style="position:absolute;left:3998;top:5603;width:98;height:47" coordorigin="3998,5603" coordsize="98,47" path="m3998,5649l4096,5649,4096,5603,3998,5603,3998,5649xe" filled="false" stroked="true" strokeweight=".407pt" strokecolor="#1f1a17">
                <v:path arrowok="t"/>
              </v:shape>
            </v:group>
            <v:group style="position:absolute;left:4243;top:5603;width:94;height:47" coordorigin="4243,5603" coordsize="94,47">
              <v:shape style="position:absolute;left:4243;top:5603;width:94;height:47" coordorigin="4243,5603" coordsize="94,47" path="m4243,5649l4337,5649,4337,5603,4243,5603,4243,5649xe" filled="false" stroked="true" strokeweight=".407pt" strokecolor="#1f1a17">
                <v:path arrowok="t"/>
              </v:shape>
            </v:group>
            <v:group style="position:absolute;left:3953;top:5319;width:192;height:188" coordorigin="3953,5319" coordsize="192,188">
              <v:shape style="position:absolute;left:3953;top:5319;width:192;height:188" coordorigin="3953,5319" coordsize="192,188" path="m4046,5507l4067,5507,4084,5498,4100,5491,4141,5431,4145,5412,4141,5395,4110,5343,4067,5319,4026,5319,4010,5328,3994,5336,3978,5348,3970,5360,3958,5376,3953,5395,3953,5431,3958,5451,3970,5467,3978,5479,3994,5491,4010,5498,4026,5507,4046,5507xe" filled="false" stroked="true" strokeweight=".407pt" strokecolor="#1f1a17">
                <v:path arrowok="t"/>
              </v:shape>
            </v:group>
            <v:group style="position:absolute;left:4194;top:5319;width:194;height:188" coordorigin="4194,5319" coordsize="194,188">
              <v:shape style="position:absolute;left:4194;top:5319;width:194;height:188" coordorigin="4194,5319" coordsize="194,188" path="m4288,5507l4308,5507,4328,5498,4381,5447,4387,5415,4385,5398,4350,5340,4272,5319,4253,5326,4202,5376,4194,5408,4194,5424,4227,5483,4272,5507,4288,5507xe" filled="false" stroked="true" strokeweight=".407pt" strokecolor="#1f1a17">
                <v:path arrowok="t"/>
              </v:shape>
            </v:group>
            <v:group style="position:absolute;left:3965;top:5367;width:143;height:120" coordorigin="3965,5367" coordsize="143,120">
              <v:shape style="position:absolute;left:3965;top:5367;width:143;height:120" coordorigin="3965,5367" coordsize="143,120" path="m3965,5367l4108,5487e" filled="false" stroked="true" strokeweight=".407pt" strokecolor="#1f1a17">
                <v:path arrowok="t"/>
              </v:shape>
            </v:group>
            <v:group style="position:absolute;left:4206;top:5367;width:143;height:120" coordorigin="4206,5367" coordsize="143,120">
              <v:shape style="position:absolute;left:4206;top:5367;width:143;height:120" coordorigin="4206,5367" coordsize="143,120" path="m4206,5367l4349,5487e" filled="false" stroked="true" strokeweight=".407pt" strokecolor="#1f1a17">
                <v:path arrowok="t"/>
              </v:shape>
            </v:group>
            <v:group style="position:absolute;left:3985;top:5340;width:148;height:119" coordorigin="3985,5340" coordsize="148,119">
              <v:shape style="position:absolute;left:3985;top:5340;width:148;height:119" coordorigin="3985,5340" coordsize="148,119" path="m3985,5340l4133,5459e" filled="false" stroked="true" strokeweight=".407pt" strokecolor="#1f1a17">
                <v:path arrowok="t"/>
              </v:shape>
            </v:group>
            <v:group style="position:absolute;left:4226;top:5340;width:148;height:119" coordorigin="4226,5340" coordsize="148,119">
              <v:shape style="position:absolute;left:4226;top:5340;width:148;height:119" coordorigin="4226,5340" coordsize="148,119" path="m4226,5340l4374,5459e" filled="false" stroked="true" strokeweight=".407pt" strokecolor="#1f1a17">
                <v:path arrowok="t"/>
              </v:shape>
            </v:group>
            <v:group style="position:absolute;left:3679;top:5213;width:245;height:470" coordorigin="3679,5213" coordsize="245,470">
              <v:shape style="position:absolute;left:3679;top:5213;width:245;height:470" coordorigin="3679,5213" coordsize="245,470" path="m3679,5682l3924,5682,3924,5213,3679,5213,3679,5682xe" filled="false" stroked="true" strokeweight=".407pt" strokecolor="#1f1a17">
                <v:path arrowok="t"/>
              </v:shape>
            </v:group>
            <v:group style="position:absolute;left:3757;top:5603;width:94;height:47" coordorigin="3757,5603" coordsize="94,47">
              <v:shape style="position:absolute;left:3757;top:5603;width:94;height:47" coordorigin="3757,5603" coordsize="94,47" path="m3757,5649l3851,5649,3851,5603,3757,5603,3757,5649xe" filled="false" stroked="true" strokeweight=".407pt" strokecolor="#1f1a17">
                <v:path arrowok="t"/>
              </v:shape>
            </v:group>
            <v:group style="position:absolute;left:3708;top:5319;width:194;height:188" coordorigin="3708,5319" coordsize="194,188">
              <v:shape style="position:absolute;left:3708;top:5319;width:194;height:188" coordorigin="3708,5319" coordsize="194,188" path="m3802,5507l3822,5507,3842,5498,3895,5447,3901,5415,3899,5398,3864,5340,3786,5319,3767,5326,3716,5376,3708,5408,3708,5424,3741,5483,3786,5507,3802,5507xe" filled="false" stroked="true" strokeweight=".407pt" strokecolor="#1f1a17">
                <v:path arrowok="t"/>
              </v:shape>
            </v:group>
            <v:group style="position:absolute;left:3720;top:5367;width:143;height:120" coordorigin="3720,5367" coordsize="143,120">
              <v:shape style="position:absolute;left:3720;top:5367;width:143;height:120" coordorigin="3720,5367" coordsize="143,120" path="m3720,5367l3863,5487e" filled="false" stroked="true" strokeweight=".407pt" strokecolor="#1f1a17">
                <v:path arrowok="t"/>
              </v:shape>
            </v:group>
            <v:group style="position:absolute;left:3740;top:5340;width:148;height:119" coordorigin="3740,5340" coordsize="148,119">
              <v:shape style="position:absolute;left:3740;top:5340;width:148;height:119" coordorigin="3740,5340" coordsize="148,119" path="m3740,5340l3888,5459e" filled="false" stroked="true" strokeweight=".407pt" strokecolor="#1f1a17">
                <v:path arrowok="t"/>
              </v:shape>
            </v:group>
            <v:group style="position:absolute;left:4949;top:5213;width:245;height:470" coordorigin="4949,5213" coordsize="245,470">
              <v:shape style="position:absolute;left:4949;top:5213;width:245;height:470" coordorigin="4949,5213" coordsize="245,470" path="m4949,5682l5194,5682,5194,5213,4949,5213,4949,5682xe" filled="false" stroked="true" strokeweight=".407pt" strokecolor="#1f1a17">
                <v:path arrowok="t"/>
              </v:shape>
            </v:group>
            <v:group style="position:absolute;left:4949;top:5300;width:486;height:2" coordorigin="4949,5300" coordsize="486,2">
              <v:shape style="position:absolute;left:4949;top:5300;width:486;height:2" coordorigin="4949,5300" coordsize="486,0" path="m4949,5300l5435,5300e" filled="false" stroked="true" strokeweight=".407pt" strokecolor="#1f1a17">
                <v:path arrowok="t"/>
              </v:shape>
            </v:group>
            <v:group style="position:absolute;left:4949;top:5649;width:486;height:2" coordorigin="4949,5649" coordsize="486,2">
              <v:shape style="position:absolute;left:4949;top:5649;width:486;height:2" coordorigin="4949,5649" coordsize="486,0" path="m4949,5649l5435,5649e" filled="false" stroked="true" strokeweight=".407pt" strokecolor="#1f1a17">
                <v:path arrowok="t"/>
              </v:shape>
            </v:group>
            <v:group style="position:absolute;left:5027;top:5603;width:94;height:47" coordorigin="5027,5603" coordsize="94,47">
              <v:shape style="position:absolute;left:5027;top:5603;width:94;height:47" coordorigin="5027,5603" coordsize="94,47" path="m5027,5649l5120,5649,5120,5603,5027,5603,5027,5649xe" filled="false" stroked="true" strokeweight=".407pt" strokecolor="#1f1a17">
                <v:path arrowok="t"/>
              </v:shape>
            </v:group>
            <v:group style="position:absolute;left:4977;top:5319;width:194;height:188" coordorigin="4977,5319" coordsize="194,188">
              <v:shape style="position:absolute;left:4977;top:5319;width:194;height:188" coordorigin="4977,5319" coordsize="194,188" path="m5071,5507l5092,5507,5112,5498,5164,5447,5170,5415,5169,5398,5133,5340,5056,5319,5037,5326,4986,5376,4977,5408,4977,5424,5010,5483,5056,5507,5071,5507xe" filled="false" stroked="true" strokeweight=".407pt" strokecolor="#1f1a17">
                <v:path arrowok="t"/>
              </v:shape>
            </v:group>
            <v:group style="position:absolute;left:4990;top:5364;width:143;height:124" coordorigin="4990,5364" coordsize="143,124">
              <v:shape style="position:absolute;left:4990;top:5364;width:143;height:124" coordorigin="4990,5364" coordsize="143,124" path="m4990,5364l5132,5487e" filled="false" stroked="true" strokeweight=".407pt" strokecolor="#1f1a17">
                <v:path arrowok="t"/>
              </v:shape>
            </v:group>
            <v:group style="position:absolute;left:5010;top:5340;width:148;height:119" coordorigin="5010,5340" coordsize="148,119">
              <v:shape style="position:absolute;left:5010;top:5340;width:148;height:119" coordorigin="5010,5340" coordsize="148,119" path="m5010,5340l5158,5459e" filled="false" stroked="true" strokeweight=".407pt" strokecolor="#1f1a17">
                <v:path arrowok="t"/>
              </v:shape>
            </v:group>
            <v:group style="position:absolute;left:5194;top:5213;width:242;height:470" coordorigin="5194,5213" coordsize="242,470">
              <v:shape style="position:absolute;left:5194;top:5213;width:242;height:470" coordorigin="5194,5213" coordsize="242,470" path="m5194,5682l5435,5682,5435,5213,5194,5213,5194,5682xe" filled="false" stroked="true" strokeweight=".407pt" strokecolor="#1f1a17">
                <v:path arrowok="t"/>
              </v:shape>
            </v:group>
            <v:group style="position:absolute;left:5268;top:5603;width:94;height:47" coordorigin="5268,5603" coordsize="94,47">
              <v:shape style="position:absolute;left:5268;top:5603;width:94;height:47" coordorigin="5268,5603" coordsize="94,47" path="m5268,5649l5362,5649,5362,5603,5268,5603,5268,5649xe" filled="false" stroked="true" strokeweight=".407pt" strokecolor="#1f1a17">
                <v:path arrowok="t"/>
              </v:shape>
            </v:group>
            <v:group style="position:absolute;left:5218;top:5319;width:194;height:188" coordorigin="5218,5319" coordsize="194,188">
              <v:shape style="position:absolute;left:5218;top:5319;width:194;height:188" coordorigin="5218,5319" coordsize="194,188" path="m5316,5507l5333,5507,5353,5498,5405,5447,5412,5415,5410,5398,5375,5340,5296,5319,5277,5327,5226,5377,5218,5409,5218,5425,5253,5484,5296,5507,5316,5507xe" filled="false" stroked="true" strokeweight=".407pt" strokecolor="#1f1a17">
                <v:path arrowok="t"/>
              </v:shape>
            </v:group>
            <v:group style="position:absolute;left:5231;top:5364;width:147;height:124" coordorigin="5231,5364" coordsize="147,124">
              <v:shape style="position:absolute;left:5231;top:5364;width:147;height:124" coordorigin="5231,5364" coordsize="147,124" path="m5231,5364l5377,5487e" filled="false" stroked="true" strokeweight=".407pt" strokecolor="#1f1a17">
                <v:path arrowok="t"/>
              </v:shape>
            </v:group>
            <v:group style="position:absolute;left:5251;top:5340;width:147;height:119" coordorigin="5251,5340" coordsize="147,119">
              <v:shape style="position:absolute;left:5251;top:5340;width:147;height:119" coordorigin="5251,5340" coordsize="147,119" path="m5251,5340l5398,5459e" filled="false" stroked="true" strokeweight=".407pt" strokecolor="#1f1a17">
                <v:path arrowok="t"/>
              </v:shape>
            </v:group>
            <v:group style="position:absolute;left:1452;top:5151;width:16;height:24" coordorigin="1452,5151" coordsize="16,24">
              <v:shape style="position:absolute;left:1452;top:5151;width:16;height:24" coordorigin="1452,5151" coordsize="16,24" path="m1452,5163l1468,5163e" filled="false" stroked="true" strokeweight="1.3pt" strokecolor="#131516">
                <v:path arrowok="t"/>
              </v:shape>
            </v:group>
            <v:group style="position:absolute;left:1468;top:1263;width:2;height:3888" coordorigin="1468,1263" coordsize="2,3888">
              <v:shape style="position:absolute;left:1468;top:1263;width:2;height:3888" coordorigin="1468,1263" coordsize="0,3888" path="m1468,1263l1468,5151e" filled="false" stroked="true" strokeweight="1.72pt" strokecolor="#131516">
                <v:path arrowok="t"/>
              </v:shape>
            </v:group>
            <v:group style="position:absolute;left:1452;top:1237;width:16;height:26" coordorigin="1452,1237" coordsize="16,26">
              <v:shape style="position:absolute;left:1452;top:1237;width:16;height:26" coordorigin="1452,1237" coordsize="16,26" path="m1452,1250l1468,1250e" filled="false" stroked="true" strokeweight="1.4pt" strokecolor="#131516">
                <v:path arrowok="t"/>
              </v:shape>
            </v:group>
            <v:group style="position:absolute;left:1468;top:5169;width:8340;height:2" coordorigin="1468,5169" coordsize="8340,2">
              <v:shape style="position:absolute;left:1468;top:5169;width:8340;height:2" coordorigin="1468,5169" coordsize="8340,0" path="m1468,5169l9808,5169e" filled="false" stroked="true" strokeweight=".7pt" strokecolor="#131516">
                <v:path arrowok="t"/>
              </v:shape>
            </v:group>
            <v:group style="position:absolute;left:9808;top:5151;width:21;height:24" coordorigin="9808,5151" coordsize="21,24">
              <v:shape style="position:absolute;left:9808;top:5151;width:21;height:24" coordorigin="9808,5151" coordsize="21,24" path="m9808,5163l9828,5163e" filled="false" stroked="true" strokeweight="1.3pt" strokecolor="#131516">
                <v:path arrowok="t"/>
              </v:shape>
            </v:group>
            <v:group style="position:absolute;left:9810;top:1263;width:2;height:3888" coordorigin="9810,1263" coordsize="2,3888">
              <v:shape style="position:absolute;left:9810;top:1263;width:2;height:3888" coordorigin="9810,1263" coordsize="0,3888" path="m9810,1263l9810,5151e" filled="false" stroked="true" strokeweight="1.9pt" strokecolor="#131516">
                <v:path arrowok="t"/>
              </v:shape>
            </v:group>
            <v:group style="position:absolute;left:9808;top:1237;width:21;height:26" coordorigin="9808,1237" coordsize="21,26">
              <v:shape style="position:absolute;left:9808;top:1237;width:21;height:26" coordorigin="9808,1237" coordsize="21,26" path="m9808,1250l9828,1250e" filled="false" stroked="true" strokeweight="1.4pt" strokecolor="#131516">
                <v:path arrowok="t"/>
              </v:shape>
            </v:group>
            <v:group style="position:absolute;left:1484;top:5157;width:8308;height:2" coordorigin="1484,5157" coordsize="8308,2">
              <v:shape style="position:absolute;left:1484;top:5157;width:8308;height:2" coordorigin="1484,5157" coordsize="8308,0" path="m1484,5157l9792,5157e" filled="false" stroked="true" strokeweight=".7pt" strokecolor="#131516">
                <v:path arrowok="t"/>
              </v:shape>
            </v:group>
            <v:group style="position:absolute;left:7879;top:721;width:242;height:470" coordorigin="7879,721" coordsize="242,470">
              <v:shape style="position:absolute;left:7879;top:721;width:242;height:470" coordorigin="7879,721" coordsize="242,470" path="m7879,1190l8120,1190,8120,721,7879,721,7879,1190xe" filled="false" stroked="true" strokeweight=".407pt" strokecolor="#1f1a17">
                <v:path arrowok="t"/>
              </v:shape>
            </v:group>
            <v:group style="position:absolute;left:7952;top:795;width:99;height:47" coordorigin="7952,795" coordsize="99,47">
              <v:shape style="position:absolute;left:7952;top:795;width:99;height:47" coordorigin="7952,795" coordsize="99,47" path="m7952,842l8051,842,8051,795,7952,795,7952,842xe" filled="false" stroked="true" strokeweight=".407pt" strokecolor="#1f1a17">
                <v:path arrowok="t"/>
              </v:shape>
            </v:group>
            <v:group style="position:absolute;left:7908;top:938;width:191;height:188" coordorigin="7908,938" coordsize="191,188">
              <v:shape style="position:absolute;left:7908;top:938;width:191;height:188" coordorigin="7908,938" coordsize="191,188" path="m8002,1125l8022,1125,8039,1117,8092,1067,8099,1033,8097,1016,8062,957,7986,938,7966,945,7949,954,7937,966,7924,978,7912,993,7908,1014,7908,1033,7934,1094,7986,1125,8002,1125xe" filled="false" stroked="true" strokeweight=".407pt" strokecolor="#1f1a17">
                <v:path arrowok="t"/>
              </v:shape>
            </v:group>
            <v:group style="position:absolute;left:7920;top:957;width:143;height:124" coordorigin="7920,957" coordsize="143,124">
              <v:shape style="position:absolute;left:7920;top:957;width:143;height:124" coordorigin="7920,957" coordsize="143,124" path="m7920,1081l8063,957e" filled="false" stroked="true" strokeweight=".407pt" strokecolor="#1f1a17">
                <v:path arrowok="t"/>
              </v:shape>
            </v:group>
            <v:group style="position:absolute;left:7940;top:986;width:148;height:119" coordorigin="7940,986" coordsize="148,119">
              <v:shape style="position:absolute;left:7940;top:986;width:148;height:119" coordorigin="7940,986" coordsize="148,119" path="m7940,1105l8088,986e" filled="false" stroked="true" strokeweight=".407pt" strokecolor="#1f1a17">
                <v:path arrowok="t"/>
              </v:shape>
            </v:group>
            <v:group style="position:absolute;left:8374;top:721;width:240;height:470" coordorigin="8374,721" coordsize="240,470">
              <v:shape style="position:absolute;left:8374;top:721;width:240;height:470" coordorigin="8374,721" coordsize="240,470" path="m8374,1190l8614,1190,8614,721,8374,721,8374,1190xe" filled="false" stroked="true" strokeweight=".407pt" strokecolor="#1f1a17">
                <v:path arrowok="t"/>
              </v:shape>
            </v:group>
            <v:group style="position:absolute;left:8447;top:795;width:94;height:47" coordorigin="8447,795" coordsize="94,47">
              <v:shape style="position:absolute;left:8447;top:795;width:94;height:47" coordorigin="8447,795" coordsize="94,47" path="m8447,842l8540,842,8540,795,8447,795,8447,842xe" filled="false" stroked="true" strokeweight=".407pt" strokecolor="#1f1a17">
                <v:path arrowok="t"/>
              </v:shape>
            </v:group>
            <v:group style="position:absolute;left:8397;top:938;width:194;height:188" coordorigin="8397,938" coordsize="194,188">
              <v:shape style="position:absolute;left:8397;top:938;width:194;height:188" coordorigin="8397,938" coordsize="194,188" path="m8496,1125l8512,1125,8532,1117,8584,1064,8590,1031,8589,1015,8553,958,8476,938,8456,945,8405,994,8397,1026,8397,1043,8432,1102,8476,1125,8496,1125xe" filled="false" stroked="true" strokeweight=".407pt" strokecolor="#1f1a17">
                <v:path arrowok="t"/>
              </v:shape>
            </v:group>
            <v:group style="position:absolute;left:8410;top:957;width:148;height:124" coordorigin="8410,957" coordsize="148,124">
              <v:shape style="position:absolute;left:8410;top:957;width:148;height:124" coordorigin="8410,957" coordsize="148,124" path="m8410,1081l8557,957e" filled="false" stroked="true" strokeweight=".407pt" strokecolor="#1f1a17">
                <v:path arrowok="t"/>
              </v:shape>
            </v:group>
            <v:group style="position:absolute;left:8430;top:986;width:148;height:119" coordorigin="8430,986" coordsize="148,119">
              <v:shape style="position:absolute;left:8430;top:986;width:148;height:119" coordorigin="8430,986" coordsize="148,119" path="m8430,1105l8578,986e" filled="false" stroked="true" strokeweight=".407pt" strokecolor="#1f1a17">
                <v:path arrowok="t"/>
              </v:shape>
            </v:group>
            <v:group style="position:absolute;left:8129;top:721;width:240;height:470" coordorigin="8129,721" coordsize="240,470">
              <v:shape style="position:absolute;left:8129;top:721;width:240;height:470" coordorigin="8129,721" coordsize="240,470" path="m8129,1190l8369,1190,8369,721,8129,721,8129,1190xe" filled="false" stroked="true" strokeweight=".407pt" strokecolor="#1f1a17">
                <v:path arrowok="t"/>
              </v:shape>
            </v:group>
            <v:group style="position:absolute;left:8202;top:795;width:98;height:47" coordorigin="8202,795" coordsize="98,47">
              <v:shape style="position:absolute;left:8202;top:795;width:98;height:47" coordorigin="8202,795" coordsize="98,47" path="m8202,842l8299,842,8299,795,8202,795,8202,842xe" filled="false" stroked="true" strokeweight=".407pt" strokecolor="#1f1a17">
                <v:path arrowok="t"/>
              </v:shape>
            </v:group>
            <v:group style="position:absolute;left:8153;top:938;width:194;height:188" coordorigin="8153,938" coordsize="194,188">
              <v:shape style="position:absolute;left:8153;top:938;width:194;height:188" coordorigin="8153,938" coordsize="194,188" path="m8251,1125l8272,1125,8287,1117,8305,1107,8345,1049,8347,1032,8345,1015,8307,955,8231,938,8210,946,8159,1000,8153,1033,8155,1050,8195,1108,8231,1125,8251,1125xe" filled="false" stroked="true" strokeweight=".407pt" strokecolor="#1f1a17">
                <v:path arrowok="t"/>
              </v:shape>
            </v:group>
            <v:group style="position:absolute;left:8165;top:957;width:148;height:124" coordorigin="8165,957" coordsize="148,124">
              <v:shape style="position:absolute;left:8165;top:957;width:148;height:124" coordorigin="8165,957" coordsize="148,124" path="m8165,1081l8312,957e" filled="false" stroked="true" strokeweight=".407pt" strokecolor="#1f1a17">
                <v:path arrowok="t"/>
              </v:shape>
            </v:group>
            <v:group style="position:absolute;left:8190;top:986;width:143;height:119" coordorigin="8190,986" coordsize="143,119">
              <v:shape style="position:absolute;left:8190;top:986;width:143;height:119" coordorigin="8190,986" coordsize="143,119" path="m8190,1105l8333,986e" filled="false" stroked="true" strokeweight=".407pt" strokecolor="#1f1a17">
                <v:path arrowok="t"/>
              </v:shape>
            </v:group>
            <v:group style="position:absolute;left:8614;top:721;width:242;height:470" coordorigin="8614,721" coordsize="242,470">
              <v:shape style="position:absolute;left:8614;top:721;width:242;height:470" coordorigin="8614,721" coordsize="242,470" path="m8614,1190l8855,1190,8855,721,8614,721,8614,1190xe" filled="false" stroked="true" strokeweight=".407pt" strokecolor="#1f1a17">
                <v:path arrowok="t"/>
              </v:shape>
            </v:group>
            <v:group style="position:absolute;left:8688;top:795;width:94;height:47" coordorigin="8688,795" coordsize="94,47">
              <v:shape style="position:absolute;left:8688;top:795;width:94;height:47" coordorigin="8688,795" coordsize="94,47" path="m8688,842l8782,842,8782,795,8688,795,8688,842xe" filled="false" stroked="true" strokeweight=".407pt" strokecolor="#1f1a17">
                <v:path arrowok="t"/>
              </v:shape>
            </v:group>
            <v:group style="position:absolute;left:8640;top:938;width:192;height:188" coordorigin="8640,938" coordsize="192,188">
              <v:shape style="position:absolute;left:8640;top:938;width:192;height:188" coordorigin="8640,938" coordsize="192,188" path="m8736,1125l8753,1125,8773,1117,8825,1064,8832,1031,8830,1015,8794,958,8716,938,8696,945,8646,997,8640,1031,8641,1048,8679,1108,8716,1125,8736,1125xe" filled="false" stroked="true" strokeweight=".407pt" strokecolor="#1f1a17">
                <v:path arrowok="t"/>
              </v:shape>
            </v:group>
            <v:group style="position:absolute;left:8651;top:957;width:147;height:124" coordorigin="8651,957" coordsize="147,124">
              <v:shape style="position:absolute;left:8651;top:957;width:147;height:124" coordorigin="8651,957" coordsize="147,124" path="m8651,1081l8797,957e" filled="false" stroked="true" strokeweight=".407pt" strokecolor="#1f1a17">
                <v:path arrowok="t"/>
              </v:shape>
            </v:group>
            <v:group style="position:absolute;left:8671;top:986;width:147;height:119" coordorigin="8671,986" coordsize="147,119">
              <v:shape style="position:absolute;left:8671;top:986;width:147;height:119" coordorigin="8671,986" coordsize="147,119" path="m8671,1105l8818,986e" filled="false" stroked="true" strokeweight=".407pt" strokecolor="#1f1a17">
                <v:path arrowok="t"/>
              </v:shape>
            </v:group>
            <v:group style="position:absolute;left:9100;top:721;width:242;height:470" coordorigin="9100,721" coordsize="242,470">
              <v:shape style="position:absolute;left:9100;top:721;width:242;height:470" coordorigin="9100,721" coordsize="242,470" path="m9100,1190l9341,1190,9341,721,9100,721,9100,1190xe" filled="false" stroked="true" strokeweight=".407pt" strokecolor="#1f1a17">
                <v:path arrowok="t"/>
              </v:shape>
            </v:group>
            <v:group style="position:absolute;left:7879;top:1145;width:1462;height:2" coordorigin="7879,1145" coordsize="1462,2">
              <v:shape style="position:absolute;left:7879;top:1145;width:1462;height:2" coordorigin="7879,1145" coordsize="1462,0" path="m7879,1145l9341,1145e" filled="false" stroked="true" strokeweight=".407pt" strokecolor="#1f1a17">
                <v:path arrowok="t"/>
              </v:shape>
            </v:group>
            <v:group style="position:absolute;left:7879;top:795;width:1462;height:2" coordorigin="7879,795" coordsize="1462,2">
              <v:shape style="position:absolute;left:7879;top:795;width:1462;height:2" coordorigin="7879,795" coordsize="1462,0" path="m7879,795l9341,795e" filled="false" stroked="true" strokeweight=".407pt" strokecolor="#1f1a17">
                <v:path arrowok="t"/>
              </v:shape>
            </v:group>
            <v:group style="position:absolute;left:9173;top:795;width:95;height:47" coordorigin="9173,795" coordsize="95,47">
              <v:shape style="position:absolute;left:9173;top:795;width:95;height:47" coordorigin="9173,795" coordsize="95,47" path="m9173,842l9268,842,9268,795,9173,795,9173,842xe" filled="false" stroked="true" strokeweight=".407pt" strokecolor="#1f1a17">
                <v:path arrowok="t"/>
              </v:shape>
            </v:group>
            <v:group style="position:absolute;left:9124;top:938;width:194;height:188" coordorigin="9124,938" coordsize="194,188">
              <v:shape style="position:absolute;left:9124;top:938;width:194;height:188" coordorigin="9124,938" coordsize="194,188" path="m9222,1125l9239,1125,9259,1117,9311,1064,9318,1031,9316,1015,9281,959,9202,938,9182,945,9132,994,9124,1027,9125,1044,9160,1104,9202,1125,9222,1125xe" filled="false" stroked="true" strokeweight=".407pt" strokecolor="#1f1a17">
                <v:path arrowok="t"/>
              </v:shape>
            </v:group>
            <v:group style="position:absolute;left:9137;top:957;width:147;height:124" coordorigin="9137,957" coordsize="147,124">
              <v:shape style="position:absolute;left:9137;top:957;width:147;height:124" coordorigin="9137,957" coordsize="147,124" path="m9137,1081l9283,957e" filled="false" stroked="true" strokeweight=".407pt" strokecolor="#1f1a17">
                <v:path arrowok="t"/>
              </v:shape>
            </v:group>
            <v:group style="position:absolute;left:9157;top:986;width:147;height:119" coordorigin="9157,986" coordsize="147,119">
              <v:shape style="position:absolute;left:9157;top:986;width:147;height:119" coordorigin="9157,986" coordsize="147,119" path="m9157,1105l9304,986e" filled="false" stroked="true" strokeweight=".407pt" strokecolor="#1f1a17">
                <v:path arrowok="t"/>
              </v:shape>
            </v:group>
            <v:group style="position:absolute;left:8855;top:721;width:242;height:470" coordorigin="8855,721" coordsize="242,470">
              <v:shape style="position:absolute;left:8855;top:721;width:242;height:470" coordorigin="8855,721" coordsize="242,470" path="m8855,1190l9096,1190,9096,721,8855,721,8855,1190xe" filled="false" stroked="true" strokeweight=".407pt" strokecolor="#1f1a17">
                <v:path arrowok="t"/>
              </v:shape>
            </v:group>
            <v:group style="position:absolute;left:8928;top:795;width:99;height:47" coordorigin="8928,795" coordsize="99,47">
              <v:shape style="position:absolute;left:8928;top:795;width:99;height:47" coordorigin="8928,795" coordsize="99,47" path="m8928,842l9026,842,9026,795,8928,795,8928,842xe" filled="false" stroked="true" strokeweight=".407pt" strokecolor="#1f1a17">
                <v:path arrowok="t"/>
              </v:shape>
            </v:group>
            <v:group style="position:absolute;left:8884;top:938;width:191;height:188" coordorigin="8884,938" coordsize="191,188">
              <v:shape style="position:absolute;left:8884;top:938;width:191;height:188" coordorigin="8884,938" coordsize="191,188" path="m8977,1125l8998,1125,9014,1117,9068,1067,9074,1033,9073,1016,9037,957,8957,938,8941,945,8924,954,8900,978,8887,993,8884,1014,8884,1033,8914,1098,8957,1125,8977,1125xe" filled="false" stroked="true" strokeweight=".407pt" strokecolor="#1f1a17">
                <v:path arrowok="t"/>
              </v:shape>
            </v:group>
            <v:group style="position:absolute;left:8896;top:957;width:143;height:124" coordorigin="8896,957" coordsize="143,124">
              <v:shape style="position:absolute;left:8896;top:957;width:143;height:124" coordorigin="8896,957" coordsize="143,124" path="m8896,1081l9038,957e" filled="false" stroked="true" strokeweight=".407pt" strokecolor="#1f1a17">
                <v:path arrowok="t"/>
              </v:shape>
            </v:group>
            <v:group style="position:absolute;left:8916;top:986;width:148;height:119" coordorigin="8916,986" coordsize="148,119">
              <v:shape style="position:absolute;left:8916;top:986;width:148;height:119" coordorigin="8916,986" coordsize="148,119" path="m8916,1105l9064,986e" filled="false" stroked="true" strokeweight=".407pt" strokecolor="#1f1a17">
                <v:path arrowok="t"/>
              </v:shape>
            </v:group>
            <v:group style="position:absolute;left:1799;top:727;width:245;height:470" coordorigin="1799,727" coordsize="245,470">
              <v:shape style="position:absolute;left:1799;top:727;width:245;height:470" coordorigin="1799,727" coordsize="245,470" path="m1799,1196l2044,1196,2044,727,1799,727,1799,1196xe" filled="false" stroked="true" strokeweight=".407pt" strokecolor="#1f1a17">
                <v:path arrowok="t"/>
              </v:shape>
            </v:group>
            <v:group style="position:absolute;left:1877;top:811;width:94;height:48" coordorigin="1877,811" coordsize="94,48">
              <v:shape style="position:absolute;left:1877;top:811;width:94;height:48" coordorigin="1877,811" coordsize="94,48" path="m1877,859l1970,859,1970,811,1877,811,1877,859xe" filled="false" stroked="true" strokeweight=".407pt" strokecolor="#1f1a17">
                <v:path arrowok="t"/>
              </v:shape>
            </v:group>
            <v:group style="position:absolute;left:1828;top:954;width:192;height:188" coordorigin="1828,954" coordsize="192,188">
              <v:shape style="position:absolute;left:1828;top:954;width:192;height:188" coordorigin="1828,954" coordsize="192,188" path="m1921,1141l1942,1141,1962,1133,2014,1081,2020,1046,2018,1029,1980,971,1921,954,1906,957,1843,995,1828,1045,1829,1063,1866,1122,1906,1141,1921,1141xe" filled="false" stroked="true" strokeweight=".407pt" strokecolor="#1f1a17">
                <v:path arrowok="t"/>
              </v:shape>
            </v:group>
            <v:group style="position:absolute;left:1840;top:974;width:148;height:123" coordorigin="1840,974" coordsize="148,123">
              <v:shape style="position:absolute;left:1840;top:974;width:148;height:123" coordorigin="1840,974" coordsize="148,123" path="m1840,1097l1987,974e" filled="false" stroked="true" strokeweight=".407pt" strokecolor="#1f1a17">
                <v:path arrowok="t"/>
              </v:shape>
            </v:group>
            <v:group style="position:absolute;left:1860;top:1002;width:148;height:119" coordorigin="1860,1002" coordsize="148,119">
              <v:shape style="position:absolute;left:1860;top:1002;width:148;height:119" coordorigin="1860,1002" coordsize="148,119" path="m1860,1121l2008,1002e" filled="false" stroked="true" strokeweight=".407pt" strokecolor="#1f1a17">
                <v:path arrowok="t"/>
              </v:shape>
            </v:group>
            <v:group style="position:absolute;left:2044;top:727;width:242;height:470" coordorigin="2044,727" coordsize="242,470">
              <v:shape style="position:absolute;left:2044;top:727;width:242;height:470" coordorigin="2044,727" coordsize="242,470" path="m2044,1196l2285,1196,2285,727,2044,727,2044,1196xe" filled="false" stroked="true" strokeweight=".407pt" strokecolor="#1f1a17">
                <v:path arrowok="t"/>
              </v:shape>
            </v:group>
            <v:group style="position:absolute;left:2118;top:811;width:98;height:48" coordorigin="2118,811" coordsize="98,48">
              <v:shape style="position:absolute;left:2118;top:811;width:98;height:48" coordorigin="2118,811" coordsize="98,48" path="m2118,859l2215,859,2215,811,2118,811,2118,859xe" filled="false" stroked="true" strokeweight=".407pt" strokecolor="#1f1a17">
                <v:path arrowok="t"/>
              </v:shape>
            </v:group>
            <v:group style="position:absolute;left:2069;top:954;width:194;height:188" coordorigin="2069,954" coordsize="194,188">
              <v:shape style="position:absolute;left:2069;top:954;width:194;height:188" coordorigin="2069,954" coordsize="194,188" path="m2166,1141l2188,1141,2203,1133,2222,1124,2261,1065,2262,1047,2260,1030,2222,971,2166,954,2146,957,2084,993,2069,1050,2074,1073,2078,1088,2082,1098,2091,1108,2107,1121,2130,1133,2146,1141,2166,1141xe" filled="false" stroked="true" strokeweight=".407pt" strokecolor="#1f1a17">
                <v:path arrowok="t"/>
              </v:shape>
            </v:group>
            <v:group style="position:absolute;left:2081;top:974;width:148;height:123" coordorigin="2081,974" coordsize="148,123">
              <v:shape style="position:absolute;left:2081;top:974;width:148;height:123" coordorigin="2081,974" coordsize="148,123" path="m2081,1097l2228,974e" filled="false" stroked="true" strokeweight=".407pt" strokecolor="#1f1a17">
                <v:path arrowok="t"/>
              </v:shape>
            </v:group>
            <v:group style="position:absolute;left:2105;top:1002;width:144;height:119" coordorigin="2105,1002" coordsize="144,119">
              <v:shape style="position:absolute;left:2105;top:1002;width:144;height:119" coordorigin="2105,1002" coordsize="144,119" path="m2105,1121l2249,1002e" filled="false" stroked="true" strokeweight=".407pt" strokecolor="#1f1a17">
                <v:path arrowok="t"/>
              </v:shape>
            </v:group>
            <v:group style="position:absolute;left:2530;top:727;width:242;height:470" coordorigin="2530,727" coordsize="242,470">
              <v:shape style="position:absolute;left:2530;top:727;width:242;height:470" coordorigin="2530,727" coordsize="242,470" path="m2530,1196l2771,1196,2771,727,2530,727,2530,1196xe" filled="false" stroked="true" strokeweight=".407pt" strokecolor="#1f1a17">
                <v:path arrowok="t"/>
              </v:shape>
            </v:group>
            <v:group style="position:absolute;left:1799;top:1160;width:972;height:2" coordorigin="1799,1160" coordsize="972,2">
              <v:shape style="position:absolute;left:1799;top:1160;width:972;height:2" coordorigin="1799,1160" coordsize="972,0" path="m1799,1160l2771,1160e" filled="false" stroked="true" strokeweight=".407pt" strokecolor="#1f1a17">
                <v:path arrowok="t"/>
              </v:shape>
            </v:group>
            <v:group style="position:absolute;left:1799;top:811;width:972;height:2" coordorigin="1799,811" coordsize="972,2">
              <v:shape style="position:absolute;left:1799;top:811;width:972;height:2" coordorigin="1799,811" coordsize="972,0" path="m1799,811l2771,811e" filled="false" stroked="true" strokeweight=".407pt" strokecolor="#1f1a17">
                <v:path arrowok="t"/>
              </v:shape>
            </v:group>
            <v:group style="position:absolute;left:2603;top:811;width:99;height:48" coordorigin="2603,811" coordsize="99,48">
              <v:shape style="position:absolute;left:2603;top:811;width:99;height:48" coordorigin="2603,811" coordsize="99,48" path="m2603,859l2701,859,2701,811,2603,811,2603,859xe" filled="false" stroked="true" strokeweight=".407pt" strokecolor="#1f1a17">
                <v:path arrowok="t"/>
              </v:shape>
            </v:group>
            <v:group style="position:absolute;left:2556;top:954;width:193;height:188" coordorigin="2556,954" coordsize="193,188">
              <v:shape style="position:absolute;left:2556;top:954;width:193;height:188" coordorigin="2556,954" coordsize="193,188" path="m2652,1141l2672,1141,2689,1133,2742,1081,2748,1047,2746,1030,2709,973,2652,954,2632,957,2568,1000,2556,1053,2558,1071,2601,1127,2632,1141,2652,1141xe" filled="false" stroked="true" strokeweight=".407pt" strokecolor="#1f1a17">
                <v:path arrowok="t"/>
              </v:shape>
            </v:group>
            <v:group style="position:absolute;left:2567;top:974;width:147;height:123" coordorigin="2567,974" coordsize="147,123">
              <v:shape style="position:absolute;left:2567;top:974;width:147;height:123" coordorigin="2567,974" coordsize="147,123" path="m2567,1097l2713,974e" filled="false" stroked="true" strokeweight=".407pt" strokecolor="#1f1a17">
                <v:path arrowok="t"/>
              </v:shape>
            </v:group>
            <v:group style="position:absolute;left:2591;top:1002;width:143;height:119" coordorigin="2591,1002" coordsize="143,119">
              <v:shape style="position:absolute;left:2591;top:1002;width:143;height:119" coordorigin="2591,1002" coordsize="143,119" path="m2591,1121l2734,1002e" filled="false" stroked="true" strokeweight=".407pt" strokecolor="#1f1a17">
                <v:path arrowok="t"/>
              </v:shape>
            </v:group>
            <v:group style="position:absolute;left:2285;top:727;width:245;height:470" coordorigin="2285,727" coordsize="245,470">
              <v:shape style="position:absolute;left:2285;top:727;width:245;height:470" coordorigin="2285,727" coordsize="245,470" path="m2285,1196l2530,1196,2530,727,2285,727,2285,1196xe" filled="false" stroked="true" strokeweight=".407pt" strokecolor="#1f1a17">
                <v:path arrowok="t"/>
              </v:shape>
            </v:group>
            <v:group style="position:absolute;left:2363;top:811;width:94;height:48" coordorigin="2363,811" coordsize="94,48">
              <v:shape style="position:absolute;left:2363;top:811;width:94;height:48" coordorigin="2363,811" coordsize="94,48" path="m2363,859l2456,859,2456,811,2363,811,2363,859xe" filled="false" stroked="true" strokeweight=".407pt" strokecolor="#1f1a17">
                <v:path arrowok="t"/>
              </v:shape>
            </v:group>
            <v:group style="position:absolute;left:2314;top:954;width:192;height:188" coordorigin="2314,954" coordsize="192,188">
              <v:shape style="position:absolute;left:2314;top:954;width:192;height:188" coordorigin="2314,954" coordsize="192,188" path="m2407,1141l2428,1141,2448,1133,2500,1081,2506,1046,2504,1029,2466,971,2407,954,2392,957,2329,995,2314,1045,2315,1063,2352,1122,2392,1141,2407,1141xe" filled="false" stroked="true" strokeweight=".407pt" strokecolor="#1f1a17">
                <v:path arrowok="t"/>
              </v:shape>
            </v:group>
            <v:group style="position:absolute;left:2326;top:974;width:143;height:123" coordorigin="2326,974" coordsize="143,123">
              <v:shape style="position:absolute;left:2326;top:974;width:143;height:123" coordorigin="2326,974" coordsize="143,123" path="m2326,1097l2468,974e" filled="false" stroked="true" strokeweight=".407pt" strokecolor="#1f1a17">
                <v:path arrowok="t"/>
              </v:shape>
            </v:group>
            <v:group style="position:absolute;left:2346;top:1002;width:148;height:119" coordorigin="2346,1002" coordsize="148,119">
              <v:shape style="position:absolute;left:2346;top:1002;width:148;height:119" coordorigin="2346,1002" coordsize="148,119" path="m2346,1121l2494,1002e" filled="false" stroked="true" strokeweight=".407pt" strokecolor="#1f1a17">
                <v:path arrowok="t"/>
              </v:shape>
            </v:group>
            <v:group style="position:absolute;left:4390;top:727;width:388;height:470" coordorigin="4390,727" coordsize="388,470">
              <v:shape style="position:absolute;left:4390;top:727;width:388;height:470" coordorigin="4390,727" coordsize="388,470" path="m4390,1196l4777,1196,4777,727,4390,727,4390,1196xe" filled="false" stroked="true" strokeweight=".407pt" strokecolor="#1f1a17">
                <v:path arrowok="t"/>
              </v:shape>
            </v:group>
            <v:group style="position:absolute;left:3230;top:1160;width:1547;height:2" coordorigin="3230,1160" coordsize="1547,2">
              <v:shape style="position:absolute;left:3230;top:1160;width:1547;height:2" coordorigin="3230,1160" coordsize="1547,0" path="m3230,1160l4777,1160e" filled="false" stroked="true" strokeweight=".407031pt" strokecolor="#1f1a17">
                <v:path arrowok="t"/>
              </v:shape>
            </v:group>
            <v:group style="position:absolute;left:3230;top:815;width:1547;height:2" coordorigin="3230,815" coordsize="1547,2">
              <v:shape style="position:absolute;left:3230;top:815;width:1547;height:2" coordorigin="3230,815" coordsize="1547,0" path="m3230,815l4777,815e" filled="false" stroked="true" strokeweight=".407031pt" strokecolor="#1f1a17">
                <v:path arrowok="t"/>
              </v:shape>
            </v:group>
            <v:group style="position:absolute;left:4508;top:811;width:155;height:48" coordorigin="4508,811" coordsize="155,48">
              <v:shape style="position:absolute;left:4508;top:811;width:155;height:48" coordorigin="4508,811" coordsize="155,48" path="m4508,859l4663,859,4663,811,4508,811,4508,859xe" filled="false" stroked="true" strokeweight=".407pt" strokecolor="#1f1a17">
                <v:path arrowok="t"/>
              </v:shape>
            </v:group>
            <v:group style="position:absolute;left:4488;top:950;width:193;height:191" coordorigin="4488,950" coordsize="193,191">
              <v:shape style="position:absolute;left:4488;top:950;width:193;height:191" coordorigin="4488,950" coordsize="193,191" path="m4582,1141l4602,1136,4622,1133,4640,1123,4678,1062,4680,1044,4678,1027,4641,969,4582,950,4565,954,4505,990,4488,1039,4488,1056,4522,1119,4565,1136,4582,1141xe" filled="false" stroked="true" strokeweight=".407pt" strokecolor="#1f1a17">
                <v:path arrowok="t"/>
              </v:shape>
            </v:group>
            <v:group style="position:absolute;left:4500;top:974;width:143;height:119" coordorigin="4500,974" coordsize="143,119">
              <v:shape style="position:absolute;left:4500;top:974;width:143;height:119" coordorigin="4500,974" coordsize="143,119" path="m4500,1093l4643,974e" filled="false" stroked="true" strokeweight=".407pt" strokecolor="#1f1a17">
                <v:path arrowok="t"/>
              </v:shape>
            </v:group>
            <v:group style="position:absolute;left:4520;top:998;width:147;height:119" coordorigin="4520,998" coordsize="147,119">
              <v:shape style="position:absolute;left:4520;top:998;width:147;height:119" coordorigin="4520,998" coordsize="147,119" path="m4520,1117l4667,998e" filled="false" stroked="true" strokeweight=".407pt" strokecolor="#1f1a17">
                <v:path arrowok="t"/>
              </v:shape>
            </v:group>
            <v:group style="position:absolute;left:4002;top:727;width:388;height:470" coordorigin="4002,727" coordsize="388,470">
              <v:shape style="position:absolute;left:4002;top:727;width:388;height:470" coordorigin="4002,727" coordsize="388,470" path="m4002,1196l4390,1196,4390,727,4002,727,4002,1196xe" filled="false" stroked="true" strokeweight=".407pt" strokecolor="#1f1a17">
                <v:path arrowok="t"/>
              </v:shape>
            </v:group>
            <v:group style="position:absolute;left:4120;top:811;width:156;height:48" coordorigin="4120,811" coordsize="156,48">
              <v:shape style="position:absolute;left:4120;top:811;width:156;height:48" coordorigin="4120,811" coordsize="156,48" path="m4120,859l4276,859,4276,811,4120,811,4120,859xe" filled="false" stroked="true" strokeweight=".407pt" strokecolor="#1f1a17">
                <v:path arrowok="t"/>
              </v:shape>
            </v:group>
            <v:group style="position:absolute;left:4101;top:950;width:191;height:191" coordorigin="4101,950" coordsize="191,191">
              <v:shape style="position:absolute;left:4101;top:950;width:191;height:191" coordorigin="4101,950" coordsize="191,191" path="m4198,1141l4218,1136,4235,1133,4250,1125,4267,1113,4276,1097,4288,1081,4291,1065,4291,1026,4288,1009,4276,993,4267,978,4250,966,4235,957,4218,954,4198,950,4177,954,4115,994,4101,1046,4103,1063,4142,1123,4177,1136,4198,1141xe" filled="false" stroked="true" strokeweight=".407pt" strokecolor="#1f1a17">
                <v:path arrowok="t"/>
              </v:shape>
            </v:group>
            <v:group style="position:absolute;left:4112;top:974;width:147;height:119" coordorigin="4112,974" coordsize="147,119">
              <v:shape style="position:absolute;left:4112;top:974;width:147;height:119" coordorigin="4112,974" coordsize="147,119" path="m4112,1093l4259,974e" filled="false" stroked="true" strokeweight=".407pt" strokecolor="#1f1a17">
                <v:path arrowok="t"/>
              </v:shape>
            </v:group>
            <v:group style="position:absolute;left:4136;top:998;width:143;height:119" coordorigin="4136,998" coordsize="143,119">
              <v:shape style="position:absolute;left:4136;top:998;width:143;height:119" coordorigin="4136,998" coordsize="143,119" path="m4136,1117l4279,998e" filled="false" stroked="true" strokeweight=".407pt" strokecolor="#1f1a17">
                <v:path arrowok="t"/>
              </v:shape>
            </v:group>
            <v:group style="position:absolute;left:3618;top:727;width:384;height:470" coordorigin="3618,727" coordsize="384,470">
              <v:shape style="position:absolute;left:3618;top:727;width:384;height:470" coordorigin="3618,727" coordsize="384,470" path="m3618,1196l4002,1196,4002,727,3618,727,3618,1196xe" filled="false" stroked="true" strokeweight=".407pt" strokecolor="#1f1a17">
                <v:path arrowok="t"/>
              </v:shape>
            </v:group>
            <v:group style="position:absolute;left:3737;top:811;width:155;height:48" coordorigin="3737,811" coordsize="155,48">
              <v:shape style="position:absolute;left:3737;top:811;width:155;height:48" coordorigin="3737,811" coordsize="155,48" path="m3737,859l3892,859,3892,811,3737,811,3737,859xe" filled="false" stroked="true" strokeweight=".407pt" strokecolor="#1f1a17">
                <v:path arrowok="t"/>
              </v:shape>
            </v:group>
            <v:group style="position:absolute;left:3716;top:950;width:191;height:191" coordorigin="3716,950" coordsize="191,191">
              <v:shape style="position:absolute;left:3716;top:950;width:191;height:191" coordorigin="3716,950" coordsize="191,191" path="m3810,1141l3830,1136,3847,1133,3865,1124,3905,1064,3907,1046,3905,1028,3868,968,3810,950,3793,954,3733,990,3716,1039,3717,1056,3750,1119,3793,1136,3810,1141xe" filled="false" stroked="true" strokeweight=".407pt" strokecolor="#1f1a17">
                <v:path arrowok="t"/>
              </v:shape>
            </v:group>
            <v:group style="position:absolute;left:3728;top:974;width:143;height:119" coordorigin="3728,974" coordsize="143,119">
              <v:shape style="position:absolute;left:3728;top:974;width:143;height:119" coordorigin="3728,974" coordsize="143,119" path="m3728,1093l3871,974e" filled="false" stroked="true" strokeweight=".407pt" strokecolor="#1f1a17">
                <v:path arrowok="t"/>
              </v:shape>
            </v:group>
            <v:group style="position:absolute;left:3749;top:998;width:147;height:119" coordorigin="3749,998" coordsize="147,119">
              <v:shape style="position:absolute;left:3749;top:998;width:147;height:119" coordorigin="3749,998" coordsize="147,119" path="m3749,1117l3895,998e" filled="false" stroked="true" strokeweight=".407pt" strokecolor="#1f1a17">
                <v:path arrowok="t"/>
              </v:shape>
            </v:group>
            <v:group style="position:absolute;left:3230;top:727;width:388;height:470" coordorigin="3230,727" coordsize="388,470">
              <v:shape style="position:absolute;left:3230;top:727;width:388;height:470" coordorigin="3230,727" coordsize="388,470" path="m3230,1196l3618,1196,3618,727,3230,727,3230,1196xe" filled="false" stroked="true" strokeweight=".407pt" strokecolor="#1f1a17">
                <v:path arrowok="t"/>
              </v:shape>
            </v:group>
            <v:group style="position:absolute;left:3348;top:811;width:156;height:48" coordorigin="3348,811" coordsize="156,48">
              <v:shape style="position:absolute;left:3348;top:811;width:156;height:48" coordorigin="3348,811" coordsize="156,48" path="m3348,859l3504,859,3504,811,3348,811,3348,859xe" filled="false" stroked="true" strokeweight=".407pt" strokecolor="#1f1a17">
                <v:path arrowok="t"/>
              </v:shape>
            </v:group>
            <v:group style="position:absolute;left:3329;top:950;width:192;height:191" coordorigin="3329,950" coordsize="192,191">
              <v:shape style="position:absolute;left:3329;top:950;width:192;height:191" coordorigin="3329,950" coordsize="192,191" path="m3426,1141l3443,1136,3463,1133,3481,1122,3520,1062,3521,1045,3519,1028,3484,970,3426,950,3406,954,3343,995,3329,1046,3331,1064,3371,1123,3406,1136,3426,1141xe" filled="false" stroked="true" strokeweight=".407pt" strokecolor="#1f1a17">
                <v:path arrowok="t"/>
              </v:shape>
            </v:group>
            <v:group style="position:absolute;left:3341;top:974;width:147;height:119" coordorigin="3341,974" coordsize="147,119">
              <v:shape style="position:absolute;left:3341;top:974;width:147;height:119" coordorigin="3341,974" coordsize="147,119" path="m3341,1093l3487,974e" filled="false" stroked="true" strokeweight=".407pt" strokecolor="#1f1a17">
                <v:path arrowok="t"/>
              </v:shape>
            </v:group>
            <v:group style="position:absolute;left:3365;top:998;width:143;height:119" coordorigin="3365,998" coordsize="143,119">
              <v:shape style="position:absolute;left:3365;top:998;width:143;height:119" coordorigin="3365,998" coordsize="143,119" path="m3365,1117l3508,998e" filled="false" stroked="true" strokeweight=".407pt" strokecolor="#1f1a17">
                <v:path arrowok="t"/>
              </v:shape>
            </v:group>
            <v:group style="position:absolute;left:1484;top:1256;width:8308;height:2" coordorigin="1484,1256" coordsize="8308,2">
              <v:shape style="position:absolute;left:1484;top:1256;width:8308;height:2" coordorigin="1484,1256" coordsize="8308,0" path="m1484,1256l9792,1256e" filled="false" stroked="true" strokeweight=".82pt" strokecolor="#131516">
                <v:path arrowok="t"/>
              </v:shape>
            </v:group>
            <v:group style="position:absolute;left:1468;top:1243;width:8340;height:2" coordorigin="1468,1243" coordsize="8340,2">
              <v:shape style="position:absolute;left:1468;top:1243;width:8340;height:2" coordorigin="1468,1243" coordsize="8340,0" path="m1468,1243l9808,1243e" filled="false" stroked="true" strokeweight=".7pt" strokecolor="#131516">
                <v:path arrowok="t"/>
              </v:shape>
              <v:shape style="position:absolute;left:8615;top:1686;width:1134;height:3040" type="#_x0000_t75" stroked="false">
                <v:imagedata r:id="rId26" o:title=""/>
              </v:shape>
            </v:group>
            <v:group style="position:absolute;left:1456;top:5707;width:17;height:32" coordorigin="1456,5707" coordsize="17,32">
              <v:shape style="position:absolute;left:1456;top:5707;width:17;height:32" coordorigin="1456,5707" coordsize="17,32" path="m1456,5723l1472,5723e" filled="false" stroked="true" strokeweight="1.7pt" strokecolor="#131516">
                <v:path arrowok="t"/>
              </v:shape>
            </v:group>
            <v:group style="position:absolute;left:1472;top:709;width:2;height:4998" coordorigin="1472,709" coordsize="2,4998">
              <v:shape style="position:absolute;left:1472;top:709;width:2;height:4998" coordorigin="1472,709" coordsize="0,4998" path="m1472,709l1472,5707e" filled="false" stroked="true" strokeweight="1.72pt" strokecolor="#131516">
                <v:path arrowok="t"/>
              </v:shape>
            </v:group>
            <v:group style="position:absolute;left:1456;top:675;width:17;height:34" coordorigin="1456,675" coordsize="17,34">
              <v:shape style="position:absolute;left:1456;top:675;width:17;height:34" coordorigin="1456,675" coordsize="17,34" path="m1456,692l1472,692e" filled="false" stroked="true" strokeweight="1.8pt" strokecolor="#131516">
                <v:path arrowok="t"/>
              </v:shape>
            </v:group>
            <v:group style="position:absolute;left:1472;top:5723;width:8340;height:2" coordorigin="1472,5723" coordsize="8340,2">
              <v:shape style="position:absolute;left:1472;top:5723;width:8340;height:2" coordorigin="1472,5723" coordsize="8340,0" path="m1472,5723l9812,5723e" filled="false" stroked="true" strokeweight="1.66pt" strokecolor="#131516">
                <v:path arrowok="t"/>
              </v:shape>
            </v:group>
            <v:group style="position:absolute;left:9812;top:5707;width:21;height:32" coordorigin="9812,5707" coordsize="21,32">
              <v:shape style="position:absolute;left:9812;top:5707;width:21;height:32" coordorigin="9812,5707" coordsize="21,32" path="m9812,5723l9833,5723e" filled="false" stroked="true" strokeweight="1.7pt" strokecolor="#131516">
                <v:path arrowok="t"/>
              </v:shape>
            </v:group>
            <v:group style="position:absolute;left:9814;top:709;width:2;height:4998" coordorigin="9814,709" coordsize="2,4998">
              <v:shape style="position:absolute;left:9814;top:709;width:2;height:4998" coordorigin="9814,709" coordsize="0,4998" path="m9814,709l9814,5707e" filled="false" stroked="true" strokeweight="1.96pt" strokecolor="#131516">
                <v:path arrowok="t"/>
              </v:shape>
            </v:group>
            <v:group style="position:absolute;left:9812;top:675;width:21;height:34" coordorigin="9812,675" coordsize="21,34">
              <v:shape style="position:absolute;left:9812;top:675;width:21;height:34" coordorigin="9812,675" coordsize="21,34" path="m9812,692l9833,692e" filled="false" stroked="true" strokeweight="1.8pt" strokecolor="#131516">
                <v:path arrowok="t"/>
              </v:shape>
            </v:group>
            <v:group style="position:absolute;left:1472;top:692;width:8340;height:2" coordorigin="1472,692" coordsize="8340,2">
              <v:shape style="position:absolute;left:1472;top:692;width:8340;height:2" coordorigin="1472,692" coordsize="8340,0" path="m1472,692l9812,692e" filled="false" stroked="true" strokeweight="1.84pt" strokecolor="#131516">
                <v:path arrowok="t"/>
              </v:shape>
            </v:group>
            <v:group style="position:absolute;left:2318;top:5205;width:242;height:470" coordorigin="2318,5205" coordsize="242,470">
              <v:shape style="position:absolute;left:2318;top:5205;width:242;height:470" coordorigin="2318,5205" coordsize="242,470" path="m2318,5675l2560,5675,2560,5205,2318,5205,2318,5675xe" filled="false" stroked="true" strokeweight=".407pt" strokecolor="#1f1a17">
                <v:path arrowok="t"/>
              </v:shape>
            </v:group>
            <v:group style="position:absolute;left:2318;top:5292;width:719;height:2" coordorigin="2318,5292" coordsize="719,2">
              <v:shape style="position:absolute;left:2318;top:5292;width:719;height:2" coordorigin="2318,5292" coordsize="719,0" path="m2318,5292l3037,5292e" filled="false" stroked="true" strokeweight=".407pt" strokecolor="#1f1a17">
                <v:path arrowok="t"/>
              </v:shape>
            </v:group>
            <v:group style="position:absolute;left:2318;top:5640;width:719;height:2" coordorigin="2318,5640" coordsize="719,2">
              <v:shape style="position:absolute;left:2318;top:5640;width:719;height:2" coordorigin="2318,5640" coordsize="719,0" path="m2318,5640l3037,5640e" filled="false" stroked="true" strokeweight=".586977pt" strokecolor="#1f1a17">
                <v:path arrowok="t"/>
              </v:shape>
            </v:group>
            <v:group style="position:absolute;left:2392;top:5594;width:99;height:48" coordorigin="2392,5594" coordsize="99,48">
              <v:shape style="position:absolute;left:2392;top:5594;width:99;height:48" coordorigin="2392,5594" coordsize="99,48" path="m2392,5642l2490,5642,2490,5594,2392,5594,2392,5642xe" filled="false" stroked="true" strokeweight=".407pt" strokecolor="#1f1a17">
                <v:path arrowok="t"/>
              </v:shape>
            </v:group>
            <v:group style="position:absolute;left:2344;top:5312;width:192;height:188" coordorigin="2344,5312" coordsize="192,188">
              <v:shape style="position:absolute;left:2344;top:5312;width:192;height:188" coordorigin="2344,5312" coordsize="192,188" path="m2441,5499l2461,5499,2478,5491,2494,5483,2510,5472,2519,5460,2531,5443,2536,5424,2536,5388,2531,5367,2519,5352,2510,5340,2494,5328,2478,5321,2461,5312,2420,5312,2405,5321,2388,5328,2371,5340,2359,5352,2351,5367,2347,5388,2344,5403,2371,5471,2420,5499,2441,5499xe" filled="false" stroked="true" strokeweight=".407pt" strokecolor="#1f1a17">
                <v:path arrowok="t"/>
              </v:shape>
            </v:group>
            <v:group style="position:absolute;left:2356;top:5355;width:147;height:124" coordorigin="2356,5355" coordsize="147,124">
              <v:shape style="position:absolute;left:2356;top:5355;width:147;height:124" coordorigin="2356,5355" coordsize="147,124" path="m2356,5355l2502,5479e" filled="false" stroked="true" strokeweight=".407pt" strokecolor="#1f1a17">
                <v:path arrowok="t"/>
              </v:shape>
            </v:group>
            <v:group style="position:absolute;left:2380;top:5333;width:143;height:119" coordorigin="2380,5333" coordsize="143,119">
              <v:shape style="position:absolute;left:2380;top:5333;width:143;height:119" coordorigin="2380,5333" coordsize="143,119" path="m2380,5333l2522,5451e" filled="false" stroked="true" strokeweight=".407pt" strokecolor="#1f1a17">
                <v:path arrowok="t"/>
              </v:shape>
            </v:group>
            <v:group style="position:absolute;left:2556;top:5205;width:240;height:470" coordorigin="2556,5205" coordsize="240,470">
              <v:shape style="position:absolute;left:2556;top:5205;width:240;height:470" coordorigin="2556,5205" coordsize="240,470" path="m2556,5675l2796,5675,2796,5205,2556,5205,2556,5675xe" filled="false" stroked="true" strokeweight=".407pt" strokecolor="#1f1a17">
                <v:path arrowok="t"/>
              </v:shape>
            </v:group>
            <v:group style="position:absolute;left:2629;top:5594;width:98;height:48" coordorigin="2629,5594" coordsize="98,48">
              <v:shape style="position:absolute;left:2629;top:5594;width:98;height:48" coordorigin="2629,5594" coordsize="98,48" path="m2629,5642l2726,5642,2726,5594,2629,5594,2629,5642xe" filled="false" stroked="true" strokeweight=".407pt" strokecolor="#1f1a17">
                <v:path arrowok="t"/>
              </v:shape>
            </v:group>
            <v:group style="position:absolute;left:2581;top:5312;width:195;height:188" coordorigin="2581,5312" coordsize="195,188">
              <v:shape style="position:absolute;left:2581;top:5312;width:195;height:188" coordorigin="2581,5312" coordsize="195,188" path="m2678,5499l2699,5499,2714,5491,2731,5483,2772,5424,2776,5403,2772,5388,2767,5366,2757,5349,2742,5335,2723,5324,2699,5312,2658,5312,2606,5344,2581,5407,2583,5424,2622,5481,2658,5499,2678,5499xe" filled="false" stroked="true" strokeweight=".407pt" strokecolor="#1f1a17">
                <v:path arrowok="t"/>
              </v:shape>
            </v:group>
            <v:group style="position:absolute;left:2597;top:5355;width:143;height:124" coordorigin="2597,5355" coordsize="143,124">
              <v:shape style="position:absolute;left:2597;top:5355;width:143;height:124" coordorigin="2597,5355" coordsize="143,124" path="m2597,5355l2740,5479e" filled="false" stroked="true" strokeweight=".407pt" strokecolor="#1f1a17">
                <v:path arrowok="t"/>
              </v:shape>
            </v:group>
            <v:group style="position:absolute;left:2617;top:5333;width:147;height:119" coordorigin="2617,5333" coordsize="147,119">
              <v:shape style="position:absolute;left:2617;top:5333;width:147;height:119" coordorigin="2617,5333" coordsize="147,119" path="m2617,5333l2764,5451e" filled="false" stroked="true" strokeweight=".407pt" strokecolor="#1f1a17">
                <v:path arrowok="t"/>
              </v:shape>
            </v:group>
            <v:group style="position:absolute;left:2792;top:5205;width:245;height:470" coordorigin="2792,5205" coordsize="245,470">
              <v:shape style="position:absolute;left:2792;top:5205;width:245;height:470" coordorigin="2792,5205" coordsize="245,470" path="m2792,5675l3037,5675,3037,5205,2792,5205,2792,5675xe" filled="false" stroked="true" strokeweight=".407pt" strokecolor="#1f1a17">
                <v:path arrowok="t"/>
              </v:shape>
            </v:group>
            <v:group style="position:absolute;left:2869;top:5594;width:95;height:48" coordorigin="2869,5594" coordsize="95,48">
              <v:shape style="position:absolute;left:2869;top:5594;width:95;height:48" coordorigin="2869,5594" coordsize="95,48" path="m2869,5642l2964,5642,2964,5594,2869,5594,2869,5642xe" filled="false" stroked="true" strokeweight=".407pt" strokecolor="#1f1a17">
                <v:path arrowok="t"/>
              </v:shape>
            </v:group>
            <v:group style="position:absolute;left:2820;top:5312;width:194;height:188" coordorigin="2820,5312" coordsize="194,188">
              <v:shape style="position:absolute;left:2820;top:5312;width:194;height:188" coordorigin="2820,5312" coordsize="194,188" path="m2915,5499l2935,5495,2956,5491,2974,5480,3012,5421,3014,5404,3012,5388,2975,5331,2898,5312,2878,5319,2827,5370,2820,5403,2822,5419,2859,5479,2898,5495,2915,5499xe" filled="false" stroked="true" strokeweight=".407pt" strokecolor="#1f1a17">
                <v:path arrowok="t"/>
              </v:shape>
            </v:group>
            <v:group style="position:absolute;left:2833;top:5355;width:143;height:124" coordorigin="2833,5355" coordsize="143,124">
              <v:shape style="position:absolute;left:2833;top:5355;width:143;height:124" coordorigin="2833,5355" coordsize="143,124" path="m2833,5355l2976,5479e" filled="false" stroked="true" strokeweight=".407pt" strokecolor="#1f1a17">
                <v:path arrowok="t"/>
              </v:shape>
            </v:group>
            <v:group style="position:absolute;left:2854;top:5333;width:147;height:119" coordorigin="2854,5333" coordsize="147,119">
              <v:shape style="position:absolute;left:2854;top:5333;width:147;height:119" coordorigin="2854,5333" coordsize="147,119" path="m2854,5333l3000,5451e" filled="false" stroked="true" strokeweight=".407pt" strokecolor="#1f1a17">
                <v:path arrowok="t"/>
              </v:shape>
            </v:group>
            <v:group style="position:absolute;left:1562;top:4629;width:21;height:64" coordorigin="1562,4629" coordsize="21,64">
              <v:shape style="position:absolute;left:1562;top:4629;width:21;height:64" coordorigin="1562,4629" coordsize="21,64" path="m1562,4661l1583,4661e" filled="false" stroked="true" strokeweight="3.3pt" strokecolor="#131516">
                <v:path arrowok="t"/>
              </v:shape>
            </v:group>
            <v:group style="position:absolute;left:1583;top:1783;width:2;height:2846" coordorigin="1583,1783" coordsize="2,2846">
              <v:shape style="position:absolute;left:1583;top:1783;width:2;height:2846" coordorigin="1583,1783" coordsize="0,2846" path="m1583,1783l1583,4629e" filled="false" stroked="true" strokeweight="2.14pt" strokecolor="#131516">
                <v:path arrowok="t"/>
              </v:shape>
            </v:group>
            <v:group style="position:absolute;left:1562;top:1719;width:21;height:64" coordorigin="1562,1719" coordsize="21,64">
              <v:shape style="position:absolute;left:1562;top:1719;width:21;height:64" coordorigin="1562,1719" coordsize="21,64" path="m1562,1751l1583,1751e" filled="false" stroked="true" strokeweight="3.3pt" strokecolor="#131516">
                <v:path arrowok="t"/>
              </v:shape>
            </v:group>
            <v:group style="position:absolute;left:1583;top:4661;width:1029;height:2" coordorigin="1583,4661" coordsize="1029,2">
              <v:shape style="position:absolute;left:1583;top:4661;width:1029;height:2" coordorigin="1583,4661" coordsize="1029,0" path="m1583,4661l2611,4661e" filled="false" stroked="true" strokeweight="3.28pt" strokecolor="#131516">
                <v:path arrowok="t"/>
              </v:shape>
            </v:group>
            <v:group style="position:absolute;left:2611;top:4629;width:21;height:64" coordorigin="2611,4629" coordsize="21,64">
              <v:shape style="position:absolute;left:2611;top:4629;width:21;height:64" coordorigin="2611,4629" coordsize="21,64" path="m2611,4661l2632,4661e" filled="false" stroked="true" strokeweight="3.3pt" strokecolor="#131516">
                <v:path arrowok="t"/>
              </v:shape>
            </v:group>
            <v:group style="position:absolute;left:2611;top:1783;width:2;height:2846" coordorigin="2611,1783" coordsize="2,2846">
              <v:shape style="position:absolute;left:2611;top:1783;width:2;height:2846" coordorigin="2611,1783" coordsize="0,2846" path="m2611,1783l2611,4629e" filled="false" stroked="true" strokeweight="2.14pt" strokecolor="#131516">
                <v:path arrowok="t"/>
              </v:shape>
            </v:group>
            <v:group style="position:absolute;left:2611;top:1719;width:21;height:64" coordorigin="2611,1719" coordsize="21,64">
              <v:shape style="position:absolute;left:2611;top:1719;width:21;height:64" coordorigin="2611,1719" coordsize="21,64" path="m2611,1751l2632,1751e" filled="false" stroked="true" strokeweight="3.3pt" strokecolor="#131516">
                <v:path arrowok="t"/>
              </v:shape>
            </v:group>
            <v:group style="position:absolute;left:1583;top:1751;width:1029;height:2" coordorigin="1583,1751" coordsize="1029,2">
              <v:shape style="position:absolute;left:1583;top:1751;width:1029;height:2" coordorigin="1583,1751" coordsize="1029,0" path="m1583,1751l2611,1751e" filled="false" stroked="true" strokeweight="3.28pt" strokecolor="#131516">
                <v:path arrowok="t"/>
              </v:shape>
            </v:group>
            <v:group style="position:absolute;left:1860;top:2511;width:191;height:188" coordorigin="1860,2511" coordsize="191,188">
              <v:shape style="position:absolute;left:1860;top:2511;width:191;height:188" coordorigin="1860,2511" coordsize="191,188" path="m2051,2604l2051,2583,2042,2568,2034,2551,2022,2535,2010,2527,1994,2515,1974,2511,1937,2511,1916,2515,1901,2527,1888,2535,1876,2551,1868,2568,1860,2583,1860,2623,1868,2640,1876,2655,1888,2671,1901,2683,1916,2691,1937,2695,1954,2699,2018,2675,2051,2623,2051,2604xe" filled="false" stroked="true" strokeweight=".407pt" strokecolor="#1f1a17">
                <v:path arrowok="t"/>
              </v:shape>
            </v:group>
            <v:group style="position:absolute;left:1904;top:2544;width:126;height:143" coordorigin="1904,2544" coordsize="126,143">
              <v:shape style="position:absolute;left:1904;top:2544;width:126;height:143" coordorigin="1904,2544" coordsize="126,143" path="m1904,2687l2030,2544e" filled="false" stroked="true" strokeweight=".407pt" strokecolor="#1f1a17">
                <v:path arrowok="t"/>
              </v:shape>
            </v:group>
            <v:group style="position:absolute;left:1880;top:2523;width:122;height:140" coordorigin="1880,2523" coordsize="122,140">
              <v:shape style="position:absolute;left:1880;top:2523;width:122;height:140" coordorigin="1880,2523" coordsize="122,140" path="m1880,2663l2002,2523e" filled="false" stroked="true" strokeweight=".407pt" strokecolor="#1f1a17">
                <v:path arrowok="t"/>
              </v:shape>
            </v:group>
            <v:group style="position:absolute;left:1860;top:2276;width:191;height:191" coordorigin="1860,2276" coordsize="191,191">
              <v:shape style="position:absolute;left:1860;top:2276;width:191;height:191" coordorigin="1860,2276" coordsize="191,191" path="m2051,2372l2051,2352,2042,2336,2034,2319,1974,2280,1954,2276,1937,2280,1883,2309,1860,2352,1860,2391,1904,2452,1953,2467,1970,2466,2029,2430,2051,2391,2051,2372xe" filled="false" stroked="true" strokeweight=".407pt" strokecolor="#1f1a17">
                <v:path arrowok="t"/>
              </v:shape>
            </v:group>
            <v:group style="position:absolute;left:1904;top:2312;width:126;height:140" coordorigin="1904,2312" coordsize="126,140">
              <v:shape style="position:absolute;left:1904;top:2312;width:126;height:140" coordorigin="1904,2312" coordsize="126,140" path="m1904,2451l2030,2312e" filled="false" stroked="true" strokeweight=".407pt" strokecolor="#1f1a17">
                <v:path arrowok="t"/>
              </v:shape>
            </v:group>
            <v:group style="position:absolute;left:1880;top:2288;width:122;height:144" coordorigin="1880,2288" coordsize="122,144">
              <v:shape style="position:absolute;left:1880;top:2288;width:122;height:144" coordorigin="1880,2288" coordsize="122,144" path="m1880,2432l2002,2288e" filled="false" stroked="true" strokeweight=".407pt" strokecolor="#1f1a17">
                <v:path arrowok="t"/>
              </v:shape>
            </v:group>
            <v:group style="position:absolute;left:1860;top:2044;width:191;height:189" coordorigin="1860,2044" coordsize="191,189">
              <v:shape style="position:absolute;left:1860;top:2044;width:191;height:189" coordorigin="1860,2044" coordsize="191,189" path="m2051,2141l2031,2083,1970,2045,1952,2044,1935,2046,1877,2084,1860,2156,1867,2176,1919,2226,1952,2233,1969,2231,2031,2194,2051,2141xe" filled="false" stroked="true" strokeweight=".407pt" strokecolor="#1f1a17">
                <v:path arrowok="t"/>
              </v:shape>
            </v:group>
            <v:group style="position:absolute;left:1904;top:2081;width:126;height:140" coordorigin="1904,2081" coordsize="126,140">
              <v:shape style="position:absolute;left:1904;top:2081;width:126;height:140" coordorigin="1904,2081" coordsize="126,140" path="m1904,2220l2030,2081e" filled="false" stroked="true" strokeweight=".407pt" strokecolor="#1f1a17">
                <v:path arrowok="t"/>
              </v:shape>
            </v:group>
            <v:group style="position:absolute;left:1880;top:2057;width:122;height:144" coordorigin="1880,2057" coordsize="122,144">
              <v:shape style="position:absolute;left:1880;top:2057;width:122;height:144" coordorigin="1880,2057" coordsize="122,144" path="m1880,2201l2002,2057e" filled="false" stroked="true" strokeweight=".407pt" strokecolor="#1f1a17">
                <v:path arrowok="t"/>
              </v:shape>
            </v:group>
            <v:group style="position:absolute;left:1860;top:3700;width:191;height:190" coordorigin="1860,3700" coordsize="191,190">
              <v:shape style="position:absolute;left:1860;top:3700;width:191;height:190" coordorigin="1860,3700" coordsize="191,190" path="m2051,3794l2051,3775,2042,3758,2034,3740,1973,3702,1955,3700,1937,3702,1877,3740,1860,3794,1864,3815,1904,3876,1956,3890,1975,3888,2034,3848,2051,3815,2051,3794xe" filled="false" stroked="true" strokeweight=".407pt" strokecolor="#1f1a17">
                <v:path arrowok="t"/>
              </v:shape>
            </v:group>
            <v:group style="position:absolute;left:1908;top:3735;width:123;height:143" coordorigin="1908,3735" coordsize="123,143">
              <v:shape style="position:absolute;left:1908;top:3735;width:123;height:143" coordorigin="1908,3735" coordsize="123,143" path="m1908,3878l2030,3735e" filled="false" stroked="true" strokeweight=".407pt" strokecolor="#1f1a17">
                <v:path arrowok="t"/>
              </v:shape>
            </v:group>
            <v:group style="position:absolute;left:1880;top:3715;width:126;height:140" coordorigin="1880,3715" coordsize="126,140">
              <v:shape style="position:absolute;left:1880;top:3715;width:126;height:140" coordorigin="1880,3715" coordsize="126,140" path="m1880,3854l2006,3715e" filled="false" stroked="true" strokeweight=".407pt" strokecolor="#1f1a17">
                <v:path arrowok="t"/>
              </v:shape>
            </v:group>
            <v:group style="position:absolute;left:1860;top:3219;width:191;height:190" coordorigin="1860,3219" coordsize="191,190">
              <v:shape style="position:absolute;left:1860;top:3219;width:191;height:190" coordorigin="1860,3219" coordsize="191,190" path="m2051,3315l2051,3296,2042,3276,1988,3225,1953,3219,1936,3221,1878,3258,1860,3315,1864,3332,1904,3394,1954,3408,1971,3407,2032,3369,2051,3332,2051,3315xe" filled="false" stroked="true" strokeweight=".407pt" strokecolor="#1f1a17">
                <v:path arrowok="t"/>
              </v:shape>
            </v:group>
            <v:group style="position:absolute;left:1908;top:3255;width:123;height:141" coordorigin="1908,3255" coordsize="123,141">
              <v:shape style="position:absolute;left:1908;top:3255;width:123;height:141" coordorigin="1908,3255" coordsize="123,141" path="m1908,3396l2030,3255e" filled="false" stroked="true" strokeweight=".407pt" strokecolor="#1f1a17">
                <v:path arrowok="t"/>
              </v:shape>
            </v:group>
            <v:group style="position:absolute;left:1880;top:3231;width:126;height:144" coordorigin="1880,3231" coordsize="126,144">
              <v:shape style="position:absolute;left:1880;top:3231;width:126;height:144" coordorigin="1880,3231" coordsize="126,144" path="m1880,3375l2006,3231e" filled="false" stroked="true" strokeweight=".407pt" strokecolor="#1f1a17">
                <v:path arrowok="t"/>
              </v:shape>
            </v:group>
            <v:group style="position:absolute;left:1860;top:3459;width:191;height:189" coordorigin="1860,3459" coordsize="191,189">
              <v:shape style="position:absolute;left:1860;top:3459;width:191;height:189" coordorigin="1860,3459" coordsize="191,189" path="m2051,3552l2051,3535,2042,3516,1989,3465,1954,3459,1936,3461,1877,3499,1860,3552,1864,3571,1900,3631,1949,3647,1967,3647,2029,3613,2051,3571,2051,3552xe" filled="false" stroked="true" strokeweight=".407pt" strokecolor="#1f1a17">
                <v:path arrowok="t"/>
              </v:shape>
            </v:group>
            <v:group style="position:absolute;left:1908;top:3492;width:123;height:143" coordorigin="1908,3492" coordsize="123,143">
              <v:shape style="position:absolute;left:1908;top:3492;width:123;height:143" coordorigin="1908,3492" coordsize="123,143" path="m1908,3635l2030,3492e" filled="false" stroked="true" strokeweight=".407pt" strokecolor="#1f1a17">
                <v:path arrowok="t"/>
              </v:shape>
            </v:group>
            <v:group style="position:absolute;left:1880;top:3471;width:126;height:144" coordorigin="1880,3471" coordsize="126,144">
              <v:shape style="position:absolute;left:1880;top:3471;width:126;height:144" coordorigin="1880,3471" coordsize="126,144" path="m1880,3615l2006,3471e" filled="false" stroked="true" strokeweight=".407pt" strokecolor="#1f1a17">
                <v:path arrowok="t"/>
              </v:shape>
            </v:group>
            <v:group style="position:absolute;left:1860;top:2984;width:191;height:190" coordorigin="1860,2984" coordsize="191,190">
              <v:shape style="position:absolute;left:1860;top:2984;width:191;height:190" coordorigin="1860,2984" coordsize="191,190" path="m2051,3080l2051,3060,2042,3041,1989,2990,1954,2984,1936,2986,1877,3024,1860,3080,1864,3096,1903,3158,1952,3173,1970,3172,2031,3135,2051,3096,2051,3080xe" filled="false" stroked="true" strokeweight=".407pt" strokecolor="#1f1a17">
                <v:path arrowok="t"/>
              </v:shape>
            </v:group>
            <v:group style="position:absolute;left:1908;top:3020;width:123;height:141" coordorigin="1908,3020" coordsize="123,141">
              <v:shape style="position:absolute;left:1908;top:3020;width:123;height:141" coordorigin="1908,3020" coordsize="123,141" path="m1908,3161l2030,3020e" filled="false" stroked="true" strokeweight=".407pt" strokecolor="#1f1a17">
                <v:path arrowok="t"/>
              </v:shape>
            </v:group>
            <v:group style="position:absolute;left:1880;top:2996;width:126;height:144" coordorigin="1880,2996" coordsize="126,144">
              <v:shape style="position:absolute;left:1880;top:2996;width:126;height:144" coordorigin="1880,2996" coordsize="126,144" path="m1880,3140l2006,2996e" filled="false" stroked="true" strokeweight=".407pt" strokecolor="#1f1a17">
                <v:path arrowok="t"/>
              </v:shape>
            </v:group>
            <v:group style="position:absolute;left:1860;top:2746;width:191;height:190" coordorigin="1860,2746" coordsize="191,190">
              <v:shape style="position:absolute;left:1860;top:2746;width:191;height:190" coordorigin="1860,2746" coordsize="191,190" path="m2051,2840l2051,2821,2042,2804,2034,2786,1973,2748,1955,2746,1937,2748,1877,2786,1860,2840,1864,2861,1904,2922,1956,2936,1975,2934,2034,2894,2051,2861,2051,2840xe" filled="false" stroked="true" strokeweight=".407pt" strokecolor="#1f1a17">
                <v:path arrowok="t"/>
              </v:shape>
            </v:group>
            <v:group style="position:absolute;left:1908;top:2781;width:123;height:143" coordorigin="1908,2781" coordsize="123,143">
              <v:shape style="position:absolute;left:1908;top:2781;width:123;height:143" coordorigin="1908,2781" coordsize="123,143" path="m1908,2924l2030,2781e" filled="false" stroked="true" strokeweight=".407pt" strokecolor="#1f1a17">
                <v:path arrowok="t"/>
              </v:shape>
            </v:group>
            <v:group style="position:absolute;left:1880;top:2761;width:126;height:140" coordorigin="1880,2761" coordsize="126,140">
              <v:shape style="position:absolute;left:1880;top:2761;width:126;height:140" coordorigin="1880,2761" coordsize="126,140" path="m1880,2900l2006,2761e" filled="false" stroked="true" strokeweight=".407pt" strokecolor="#1f1a17">
                <v:path arrowok="t"/>
              </v:shape>
            </v:group>
            <v:group style="position:absolute;left:1860;top:4180;width:195;height:188" coordorigin="1860,4180" coordsize="195,188">
              <v:shape style="position:absolute;left:1860;top:4180;width:195;height:188" coordorigin="1860,4180" coordsize="195,188" path="m2054,4272l2051,4256,2047,4236,2036,4218,1973,4182,1955,4180,1938,4182,1879,4218,1860,4272,1864,4292,1904,4353,1956,4368,1975,4366,2037,4329,2051,4292,2054,4272xe" filled="false" stroked="true" strokeweight=".407pt" strokecolor="#1f1a17">
                <v:path arrowok="t"/>
              </v:shape>
            </v:group>
            <v:group style="position:absolute;left:1908;top:4212;width:123;height:144" coordorigin="1908,4212" coordsize="123,144">
              <v:shape style="position:absolute;left:1908;top:4212;width:123;height:144" coordorigin="1908,4212" coordsize="123,144" path="m1908,4356l2030,4212e" filled="false" stroked="true" strokeweight=".407pt" strokecolor="#1f1a17">
                <v:path arrowok="t"/>
              </v:shape>
            </v:group>
            <v:group style="position:absolute;left:1884;top:4193;width:123;height:143" coordorigin="1884,4193" coordsize="123,143">
              <v:shape style="position:absolute;left:1884;top:4193;width:123;height:143" coordorigin="1884,4193" coordsize="123,143" path="m1884,4335l2006,4193e" filled="false" stroked="true" strokeweight=".407pt" strokecolor="#1f1a17">
                <v:path arrowok="t"/>
              </v:shape>
            </v:group>
            <v:group style="position:absolute;left:1860;top:3944;width:195;height:189" coordorigin="1860,3944" coordsize="195,189">
              <v:shape style="position:absolute;left:1860;top:3944;width:195;height:189" coordorigin="1860,3944" coordsize="195,189" path="m2054,4037l2051,4021,2047,4001,2039,3985,2027,3973,2010,3961,1994,3953,1978,3944,1937,3944,1921,3953,1904,3961,1864,4021,1860,4037,1864,4056,1904,4116,1921,4124,1937,4133,1978,4133,1994,4124,2047,4076,2051,4056,2054,4037xe" filled="false" stroked="true" strokeweight=".407pt" strokecolor="#1f1a17">
                <v:path arrowok="t"/>
              </v:shape>
            </v:group>
            <v:group style="position:absolute;left:1908;top:3977;width:123;height:144" coordorigin="1908,3977" coordsize="123,144">
              <v:shape style="position:absolute;left:1908;top:3977;width:123;height:144" coordorigin="1908,3977" coordsize="123,144" path="m1908,4121l2030,3977e" filled="false" stroked="true" strokeweight=".407pt" strokecolor="#1f1a17">
                <v:path arrowok="t"/>
              </v:shape>
            </v:group>
            <v:group style="position:absolute;left:1884;top:3956;width:123;height:144" coordorigin="1884,3956" coordsize="123,144">
              <v:shape style="position:absolute;left:1884;top:3956;width:123;height:144" coordorigin="1884,3956" coordsize="123,144" path="m1884,4100l2006,3956e" filled="false" stroked="true" strokeweight=".407pt" strokecolor="#1f1a17">
                <v:path arrowok="t"/>
              </v:shape>
              <v:shape style="position:absolute;left:2725;top:1437;width:5874;height:3558" type="#_x0000_t75" stroked="false">
                <v:imagedata r:id="rId27" o:title=""/>
              </v:shape>
            </v:group>
            <w10:wrap type="none"/>
          </v:group>
        </w:pict>
      </w:r>
      <w:bookmarkStart w:name="Клеммы IL-NT и лицевая панель" w:id="36"/>
      <w:bookmarkEnd w:id="36"/>
      <w:r>
        <w:rPr>
          <w:b w:val="0"/>
          <w:i w:val="0"/>
        </w:rPr>
      </w:r>
      <w:r>
        <w:rPr>
          <w:i/>
        </w:rPr>
        <w:t>Клеммы</w:t>
      </w:r>
      <w:r>
        <w:rPr>
          <w:i/>
          <w:spacing w:val="-10"/>
        </w:rPr>
        <w:t> </w:t>
      </w:r>
      <w:r>
        <w:rPr>
          <w:rFonts w:ascii="Arial" w:hAnsi="Arial"/>
          <w:i/>
        </w:rPr>
        <w:t>IL-NT</w:t>
      </w:r>
      <w:r>
        <w:rPr>
          <w:rFonts w:ascii="Arial" w:hAnsi="Arial"/>
          <w:i/>
          <w:spacing w:val="-12"/>
        </w:rPr>
        <w:t> </w:t>
      </w:r>
      <w:r>
        <w:rPr>
          <w:i/>
        </w:rPr>
        <w:t>и</w:t>
      </w:r>
      <w:r>
        <w:rPr>
          <w:i/>
          <w:spacing w:val="-10"/>
        </w:rPr>
        <w:t> </w:t>
      </w:r>
      <w:r>
        <w:rPr>
          <w:i/>
        </w:rPr>
        <w:t>лицевая</w:t>
      </w:r>
      <w:r>
        <w:rPr>
          <w:i/>
          <w:spacing w:val="-11"/>
        </w:rPr>
        <w:t> </w:t>
      </w:r>
      <w:r>
        <w:rPr>
          <w:i/>
        </w:rPr>
        <w:t>панель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24"/>
          <w:szCs w:val="24"/>
        </w:rPr>
      </w:pPr>
    </w:p>
    <w:tbl>
      <w:tblPr>
        <w:tblW w:w="0" w:type="auto"/>
        <w:jc w:val="left"/>
        <w:tblInd w:w="4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"/>
        <w:gridCol w:w="374"/>
      </w:tblGrid>
      <w:tr>
        <w:trPr>
          <w:trHeight w:val="238" w:hRule="exact"/>
        </w:trPr>
        <w:tc>
          <w:tcPr>
            <w:tcW w:w="90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  <w:tc>
          <w:tcPr>
            <w:tcW w:w="374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90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  <w:tc>
          <w:tcPr>
            <w:tcW w:w="374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90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  <w:tc>
          <w:tcPr>
            <w:tcW w:w="374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90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  <w:tc>
          <w:tcPr>
            <w:tcW w:w="374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90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  <w:tc>
          <w:tcPr>
            <w:tcW w:w="374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90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  <w:tc>
          <w:tcPr>
            <w:tcW w:w="374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90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  <w:tc>
          <w:tcPr>
            <w:tcW w:w="374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90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  <w:tc>
          <w:tcPr>
            <w:tcW w:w="374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90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  <w:tc>
          <w:tcPr>
            <w:tcW w:w="374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90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  <w:tc>
          <w:tcPr>
            <w:tcW w:w="374" w:type="dxa"/>
            <w:tcBorders>
              <w:top w:val="single" w:sz="3" w:space="0" w:color="1F1A17"/>
              <w:left w:val="single" w:sz="3" w:space="0" w:color="1F1A17"/>
              <w:bottom w:val="single" w:sz="3" w:space="0" w:color="1F1A17"/>
              <w:right w:val="single" w:sz="3" w:space="0" w:color="1F1A17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spacing w:line="200" w:lineRule="atLeast"/>
        <w:ind w:left="1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9.05pt;height:280.45pt;mso-position-horizontal-relative:char;mso-position-vertical-relative:line" coordorigin="0,0" coordsize="8381,5609">
            <v:group style="position:absolute;left:0;top:0;width:8381;height:5609" coordorigin="0,0" coordsize="8381,5609">
              <v:shape style="position:absolute;left:0;top:0;width:8381;height:5609" coordorigin="0,0" coordsize="8381,5609" path="m0,5609l8381,5609,8381,0,0,0,0,5609xe" filled="true" fillcolor="#ffff00" stroked="false">
                <v:path arrowok="t"/>
                <v:fill type="solid"/>
              </v:shape>
              <v:shape style="position:absolute;left:0;top:0;width:8381;height:5609" type="#_x0000_t75" stroked="false">
                <v:imagedata r:id="rId2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8"/>
          <w:szCs w:val="28"/>
        </w:rPr>
      </w:pPr>
    </w:p>
    <w:p>
      <w:pPr>
        <w:pStyle w:val="BodyText"/>
        <w:tabs>
          <w:tab w:pos="9210" w:val="right" w:leader="none"/>
        </w:tabs>
        <w:spacing w:line="264" w:lineRule="exact" w:before="82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16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5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1"/>
        <w:spacing w:line="240" w:lineRule="auto" w:before="412"/>
        <w:ind w:right="0"/>
        <w:jc w:val="left"/>
        <w:rPr>
          <w:b w:val="0"/>
          <w:bCs w:val="0"/>
        </w:rPr>
      </w:pPr>
      <w:bookmarkStart w:name="Рекомендуемое подключение" w:id="37"/>
      <w:bookmarkEnd w:id="37"/>
      <w:r>
        <w:rPr>
          <w:b w:val="0"/>
        </w:rPr>
      </w:r>
      <w:bookmarkStart w:name="_bookmark9" w:id="38"/>
      <w:bookmarkEnd w:id="38"/>
      <w:r>
        <w:rPr>
          <w:b w:val="0"/>
        </w:rPr>
      </w:r>
      <w:r>
        <w:rPr>
          <w:spacing w:val="-4"/>
        </w:rPr>
        <w:t>Рекомендуемое</w:t>
      </w:r>
      <w:r>
        <w:rPr>
          <w:spacing w:val="-1"/>
        </w:rPr>
        <w:t> </w:t>
      </w:r>
      <w:r>
        <w:rPr>
          <w:spacing w:val="-2"/>
        </w:rPr>
        <w:t>подключение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Heading2"/>
        <w:spacing w:line="240" w:lineRule="auto"/>
        <w:ind w:right="1317"/>
        <w:jc w:val="left"/>
        <w:rPr>
          <w:b w:val="0"/>
          <w:bCs w:val="0"/>
          <w:i w:val="0"/>
        </w:rPr>
      </w:pPr>
      <w:r>
        <w:rPr/>
        <w:pict>
          <v:shape style="position:absolute;margin-left:323.64563pt;margin-top:75.467392pt;width:9.950pt;height:17.6pt;mso-position-horizontal-relative:page;mso-position-vertical-relative:paragraph;z-index:3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6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7"/>
                    </w:rPr>
                    <w:t>RS-232C</w:t>
                  </w:r>
                  <w:r>
                    <w:rPr>
                      <w:rFonts w:ascii="Arial"/>
                      <w:sz w:val="7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7"/>
                    </w:rPr>
                    <w:t>Interface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3927pt;margin-top:54.329433pt;width:5.75pt;height:20.5pt;mso-position-horizontal-relative:page;mso-position-vertical-relative:paragraph;z-index:3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7"/>
                      <w:szCs w:val="7"/>
                    </w:rPr>
                  </w:pPr>
                  <w:r>
                    <w:rPr>
                      <w:rFonts w:ascii="Arial Narrow"/>
                      <w:color w:val="1F1A17"/>
                      <w:spacing w:val="-2"/>
                      <w:w w:val="106"/>
                      <w:sz w:val="7"/>
                    </w:rPr>
                    <w:t>Modem</w:t>
                  </w:r>
                  <w:r>
                    <w:rPr>
                      <w:rFonts w:ascii="Arial Narrow"/>
                      <w:color w:val="1F1A17"/>
                      <w:spacing w:val="-4"/>
                      <w:sz w:val="7"/>
                    </w:rPr>
                    <w:t> </w:t>
                  </w:r>
                  <w:r>
                    <w:rPr>
                      <w:rFonts w:ascii="Arial Narrow"/>
                      <w:color w:val="1F1A17"/>
                      <w:spacing w:val="-2"/>
                      <w:w w:val="106"/>
                      <w:sz w:val="7"/>
                    </w:rPr>
                    <w:t>or</w:t>
                  </w:r>
                  <w:r>
                    <w:rPr>
                      <w:rFonts w:ascii="Arial Narrow"/>
                      <w:color w:val="1F1A17"/>
                      <w:spacing w:val="3"/>
                      <w:sz w:val="7"/>
                    </w:rPr>
                    <w:t> </w:t>
                  </w:r>
                  <w:r>
                    <w:rPr>
                      <w:rFonts w:ascii="Arial Narrow"/>
                      <w:color w:val="1F1A17"/>
                      <w:w w:val="106"/>
                      <w:sz w:val="7"/>
                    </w:rPr>
                    <w:t>PC</w:t>
                  </w:r>
                  <w:r>
                    <w:rPr>
                      <w:rFonts w:ascii="Arial Narrow"/>
                      <w:sz w:val="7"/>
                    </w:rPr>
                  </w:r>
                </w:p>
              </w:txbxContent>
            </v:textbox>
            <w10:wrap type="none"/>
          </v:shape>
        </w:pict>
      </w:r>
      <w:bookmarkStart w:name="MRS (ручное и дистанционное управление) " w:id="39"/>
      <w:bookmarkEnd w:id="39"/>
      <w:r>
        <w:rPr>
          <w:b w:val="0"/>
          <w:bCs w:val="0"/>
          <w:i w:val="0"/>
        </w:rPr>
      </w:r>
      <w:r>
        <w:rPr>
          <w:rFonts w:ascii="Arial" w:hAnsi="Arial" w:cs="Arial" w:eastAsia="Arial"/>
          <w:i/>
          <w:spacing w:val="-1"/>
        </w:rPr>
        <w:t>MRS</w:t>
      </w:r>
      <w:r>
        <w:rPr>
          <w:rFonts w:ascii="Arial" w:hAnsi="Arial" w:cs="Arial" w:eastAsia="Arial"/>
          <w:i/>
          <w:spacing w:val="-13"/>
        </w:rPr>
        <w:t> </w:t>
      </w:r>
      <w:r>
        <w:rPr>
          <w:rFonts w:ascii="Arial" w:hAnsi="Arial" w:cs="Arial" w:eastAsia="Arial"/>
          <w:i/>
          <w:spacing w:val="-1"/>
        </w:rPr>
        <w:t>(</w:t>
      </w:r>
      <w:r>
        <w:rPr>
          <w:i/>
          <w:spacing w:val="-1"/>
        </w:rPr>
        <w:t>ручное</w:t>
      </w:r>
      <w:r>
        <w:rPr>
          <w:i/>
          <w:spacing w:val="-11"/>
        </w:rPr>
        <w:t> </w:t>
      </w:r>
      <w:r>
        <w:rPr>
          <w:i/>
        </w:rPr>
        <w:t>и</w:t>
      </w:r>
      <w:r>
        <w:rPr>
          <w:i/>
          <w:spacing w:val="-12"/>
        </w:rPr>
        <w:t> </w:t>
      </w:r>
      <w:r>
        <w:rPr>
          <w:i/>
        </w:rPr>
        <w:t>дистанционное</w:t>
      </w:r>
      <w:r>
        <w:rPr>
          <w:i/>
          <w:spacing w:val="-11"/>
        </w:rPr>
        <w:t> </w:t>
      </w:r>
      <w:r>
        <w:rPr>
          <w:i/>
        </w:rPr>
        <w:t>управление</w:t>
      </w:r>
      <w:r>
        <w:rPr>
          <w:rFonts w:ascii="Arial" w:hAnsi="Arial" w:cs="Arial" w:eastAsia="Arial"/>
          <w:i/>
        </w:rPr>
        <w:t>)</w:t>
      </w:r>
      <w:r>
        <w:rPr>
          <w:rFonts w:ascii="Arial" w:hAnsi="Arial" w:cs="Arial" w:eastAsia="Arial"/>
          <w:i/>
          <w:spacing w:val="-11"/>
        </w:rPr>
        <w:t> </w:t>
      </w:r>
      <w:r>
        <w:rPr>
          <w:rFonts w:ascii="Arial" w:hAnsi="Arial" w:cs="Arial" w:eastAsia="Arial"/>
          <w:i/>
        </w:rPr>
        <w:t>–</w:t>
      </w:r>
      <w:r>
        <w:rPr>
          <w:rFonts w:ascii="Arial" w:hAnsi="Arial" w:cs="Arial" w:eastAsia="Arial"/>
          <w:i/>
          <w:spacing w:val="-12"/>
        </w:rPr>
        <w:t> </w:t>
      </w:r>
      <w:r>
        <w:rPr>
          <w:i/>
        </w:rPr>
        <w:t>Схема</w:t>
      </w:r>
      <w:r>
        <w:rPr>
          <w:i/>
          <w:spacing w:val="25"/>
          <w:w w:val="99"/>
        </w:rPr>
        <w:t> </w:t>
      </w:r>
      <w:r>
        <w:rPr>
          <w:i/>
          <w:spacing w:val="-1"/>
        </w:rPr>
        <w:t>подключений</w:t>
      </w:r>
      <w:r>
        <w:rPr>
          <w:b w:val="0"/>
          <w:bCs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10" w:h="16840"/>
          <w:pgMar w:top="160" w:bottom="0" w:left="1280" w:right="0"/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i/>
          <w:sz w:val="8"/>
          <w:szCs w:val="8"/>
        </w:rPr>
      </w:pPr>
      <w:r>
        <w:rPr/>
        <w:br w:type="column"/>
      </w:r>
      <w:r>
        <w:rPr>
          <w:rFonts w:ascii="Arial"/>
          <w:i/>
          <w:sz w:val="8"/>
        </w:rPr>
      </w:r>
    </w:p>
    <w:p>
      <w:pPr>
        <w:spacing w:before="0"/>
        <w:ind w:left="138" w:right="0" w:firstLine="0"/>
        <w:jc w:val="left"/>
        <w:rPr>
          <w:rFonts w:ascii="Arial Narrow" w:hAnsi="Arial Narrow" w:cs="Arial Narrow" w:eastAsia="Arial Narrow"/>
          <w:sz w:val="6"/>
          <w:szCs w:val="6"/>
        </w:rPr>
      </w:pPr>
      <w:r>
        <w:rPr/>
        <w:pict>
          <v:group style="position:absolute;margin-left:71.999992pt;margin-top:-449.648224pt;width:439pt;height:449.1pt;mso-position-horizontal-relative:page;mso-position-vertical-relative:paragraph;z-index:2992" coordorigin="1440,-8993" coordsize="8780,8982">
            <v:group style="position:absolute;left:4790;top:-322;width:222;height:222" coordorigin="4790,-322" coordsize="222,222">
              <v:shape style="position:absolute;left:4790;top:-322;width:222;height:222" coordorigin="4790,-322" coordsize="222,222" path="m5012,-210l4994,-271,4938,-316,4905,-322,4887,-321,4826,-292,4790,-223,4790,-199,4795,-178,4839,-119,4905,-100,4922,-102,4983,-136,5011,-199,5012,-210xe" filled="false" stroked="true" strokeweight=".692pt" strokecolor="#000000">
                <v:path arrowok="t"/>
              </v:shape>
            </v:group>
            <v:group style="position:absolute;left:3383;top:-4045;width:2200;height:50" coordorigin="3383,-4045" coordsize="2200,50">
              <v:shape style="position:absolute;left:3383;top:-4045;width:2200;height:50" coordorigin="3383,-4045" coordsize="2200,50" path="m5573,-4025l5536,-4025,5536,-4018,5531,-4018,5531,-3996,5582,-4020,5573,-4025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10,-4001l3401,-4001,3401,-4000,3410,-4000,3410,-4001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14,-4002l3396,-4002,3397,-4001,3414,-4001,3414,-4002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18,-4003l3394,-4003,3394,-4002,3416,-4002,3418,-4003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19,-4005l3392,-4005,3392,-4003,3419,-4003,3419,-4005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21,-4007l3389,-4007,3389,-4006,3390,-4006,3390,-4005,3420,-4005,3421,-4006,3421,-4007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22,-4008l3388,-4008,3388,-4007,3422,-4007,3422,-4008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24,-4029l3386,-4029,3386,-4027,3385,-4027,3385,-4025,3384,-4025,3384,-4020,3383,-4020,3383,-4017,3384,-4017,3384,-4012,3385,-4012,3385,-4009,3386,-4009,3386,-4008,3425,-4008,3425,-4011,3426,-4011,3426,-4013,3427,-4014,3427,-4015,3406,-4015,3406,-4021,3427,-4021,3427,-4023,3426,-4023,3426,-4026,3425,-4026,3425,-4027,3424,-4029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27,-4015l3406,-4015,3427,-4015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5531,-4025l3427,-4021,3427,-4015,5531,-4018,5531,-4025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5531,-4045l5531,-4025,5573,-4025,5531,-4045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22,-4031l3389,-4031,3389,-4030,3388,-4030,3388,-4029,3422,-4029,3422,-4031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20,-4032l3390,-4032,3390,-4031,3420,-4031,3420,-4032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18,-4033l3392,-4033,3392,-4032,3418,-4032,3418,-4033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16,-4035l3395,-4035,3395,-4033,3416,-4033,3416,-4035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13,-4036l3397,-4036,3397,-4035,3413,-4035,3413,-4036xe" filled="true" fillcolor="#1f1a17" stroked="false">
                <v:path arrowok="t"/>
                <v:fill type="solid"/>
              </v:shape>
              <v:shape style="position:absolute;left:3383;top:-4045;width:2200;height:50" coordorigin="3383,-4045" coordsize="2200,50" path="m3409,-4037l3402,-4037,3402,-4036,3409,-4036,3409,-4037xe" filled="true" fillcolor="#1f1a17" stroked="false">
                <v:path arrowok="t"/>
                <v:fill type="solid"/>
              </v:shape>
              <v:shape style="position:absolute;left:2128;top:-6111;width:3480;height:6086" type="#_x0000_t75" stroked="false">
                <v:imagedata r:id="rId29" o:title=""/>
              </v:shape>
            </v:group>
            <v:group style="position:absolute;left:4998;top:-6804;width:192;height:36" coordorigin="4998,-6804" coordsize="192,36">
              <v:shape style="position:absolute;left:4998;top:-6804;width:192;height:36" coordorigin="4998,-6804" coordsize="192,36" path="m5166,-6778l5154,-6778,5154,-6775,5155,-6775,5155,-6774,5156,-6774,5156,-6773,5158,-6773,5158,-6772,5160,-6772,5160,-6771,5164,-6771,5164,-6769,5166,-6769,5166,-6768,5170,-6768,5170,-6777,5166,-6777,5166,-6778xe" filled="true" fillcolor="#1f1a17" stroked="false">
                <v:path arrowok="t"/>
                <v:fill type="solid"/>
              </v:shape>
              <v:shape style="position:absolute;left:4998;top:-6804;width:192;height:36" coordorigin="4998,-6804" coordsize="192,36" path="m5189,-6780l5178,-6780,5178,-6779,5177,-6779,5177,-6778,5174,-6778,5174,-6777,5170,-6777,5170,-6768,5174,-6768,5176,-6769,5178,-6769,5179,-6771,5182,-6771,5182,-6772,5184,-6772,5185,-6773,5185,-6774,5186,-6774,5186,-6775,5188,-6775,5188,-6777,5189,-6778,5189,-6780xe" filled="true" fillcolor="#1f1a17" stroked="false">
                <v:path arrowok="t"/>
                <v:fill type="solid"/>
              </v:shape>
              <v:shape style="position:absolute;left:4998;top:-6804;width:192;height:36" coordorigin="4998,-6804" coordsize="192,36" path="m5164,-6781l5153,-6781,5153,-6778,5165,-6778,5165,-6779,5164,-6779,5164,-6781xe" filled="true" fillcolor="#1f1a17" stroked="false">
                <v:path arrowok="t"/>
                <v:fill type="solid"/>
              </v:shape>
              <v:shape style="position:absolute;left:4998;top:-6804;width:192;height:36" coordorigin="4998,-6804" coordsize="192,36" path="m5190,-6792l5179,-6792,5179,-6790,5180,-6790,5180,-6783,5179,-6783,5179,-6780,5190,-6780,5190,-6792xe" filled="true" fillcolor="#1f1a17" stroked="false">
                <v:path arrowok="t"/>
                <v:fill type="solid"/>
              </v:shape>
              <v:shape style="position:absolute;left:4998;top:-6804;width:192;height:36" coordorigin="4998,-6804" coordsize="192,36" path="m5162,-6791l5152,-6791,5152,-6790,5158,-6790,5158,-6783,5152,-6783,5152,-6781,5162,-6781,5162,-6784,5161,-6784,5161,-6789,5162,-6789,5162,-6791xe" filled="true" fillcolor="#1f1a17" stroked="false">
                <v:path arrowok="t"/>
                <v:fill type="solid"/>
              </v:shape>
              <v:shape style="position:absolute;left:4998;top:-6804;width:192;height:36" coordorigin="4998,-6804" coordsize="192,36" path="m5152,-6790l4998,-6790,4998,-6783,5152,-6783,5152,-6790xe" filled="true" fillcolor="#1f1a17" stroked="false">
                <v:path arrowok="t"/>
                <v:fill type="solid"/>
              </v:shape>
              <v:shape style="position:absolute;left:4998;top:-6804;width:192;height:36" coordorigin="4998,-6804" coordsize="192,36" path="m5168,-6796l5154,-6796,5154,-6793,5153,-6793,5153,-6791,5164,-6791,5164,-6792,5165,-6792,5165,-6795,5168,-6795,5168,-6796xe" filled="true" fillcolor="#1f1a17" stroked="false">
                <v:path arrowok="t"/>
                <v:fill type="solid"/>
              </v:shape>
              <v:shape style="position:absolute;left:4998;top:-6804;width:192;height:36" coordorigin="4998,-6804" coordsize="192,36" path="m5189,-6795l5176,-6795,5176,-6793,5177,-6793,5177,-6792,5189,-6792,5189,-6795xe" filled="true" fillcolor="#1f1a17" stroked="false">
                <v:path arrowok="t"/>
                <v:fill type="solid"/>
              </v:shape>
              <v:shape style="position:absolute;left:4998;top:-6804;width:192;height:36" coordorigin="4998,-6804" coordsize="192,36" path="m5174,-6804l5170,-6804,5170,-6796,5172,-6796,5172,-6795,5188,-6795,5188,-6796,5186,-6797,5186,-6798,5185,-6798,5185,-6799,5184,-6799,5184,-6801,5183,-6801,5183,-6802,5178,-6802,5178,-6803,5174,-6803,5174,-6804xe" filled="true" fillcolor="#1f1a17" stroked="false">
                <v:path arrowok="t"/>
                <v:fill type="solid"/>
              </v:shape>
              <v:shape style="position:absolute;left:4998;top:-6804;width:192;height:36" coordorigin="4998,-6804" coordsize="192,36" path="m5170,-6804l5167,-6804,5166,-6803,5164,-6803,5164,-6802,5160,-6802,5159,-6801,5158,-6801,5158,-6799,5156,-6799,5156,-6798,5155,-6797,5155,-6796,5170,-6796,5170,-6804xe" filled="true" fillcolor="#1f1a17" stroked="false">
                <v:path arrowok="t"/>
                <v:fill type="solid"/>
              </v:shape>
            </v:group>
            <v:group style="position:absolute;left:5165;top:-6766;width:92;height:2" coordorigin="5165,-6766" coordsize="92,2">
              <v:shape style="position:absolute;left:5165;top:-6766;width:92;height:2" coordorigin="5165,-6766" coordsize="92,0" path="m5256,-6766l5165,-6766e" filled="false" stroked="true" strokeweight=".404pt" strokecolor="#1f1a17">
                <v:path arrowok="t"/>
              </v:shape>
            </v:group>
            <v:group style="position:absolute;left:5209;top:-6766;width:3;height:42" coordorigin="5209,-6766" coordsize="3,42">
              <v:shape style="position:absolute;left:5209;top:-6766;width:3;height:42" coordorigin="5209,-6766" coordsize="3,42" path="m5209,-6766l5212,-6724e" filled="false" stroked="true" strokeweight=".404pt" strokecolor="#1f1a17">
                <v:path arrowok="t"/>
              </v:shape>
            </v:group>
            <v:group style="position:absolute;left:5257;top:-6681;width:347;height:50" coordorigin="5257,-6681" coordsize="347,50">
              <v:shape style="position:absolute;left:5257;top:-6681;width:347;height:50" coordorigin="5257,-6681" coordsize="347,50" path="m5551,-6681l5551,-6659,5556,-6659,5556,-6652,5551,-6652,5551,-6631,5604,-6655,5551,-6681xe" filled="true" fillcolor="#1f1a17" stroked="false">
                <v:path arrowok="t"/>
                <v:fill type="solid"/>
              </v:shape>
              <v:shape style="position:absolute;left:5257;top:-6681;width:347;height:50" coordorigin="5257,-6681" coordsize="347,50" path="m5551,-6659l5257,-6659,5257,-6652,5551,-6652,5551,-6659xe" filled="true" fillcolor="#1f1a17" stroked="false">
                <v:path arrowok="t"/>
                <v:fill type="solid"/>
              </v:shape>
            </v:group>
            <v:group style="position:absolute;left:5168;top:-6654;width:84;height:26" coordorigin="5168,-6654" coordsize="84,26">
              <v:shape style="position:absolute;left:5168;top:-6654;width:84;height:26" coordorigin="5168,-6654" coordsize="84,26" path="m5252,-6654l5168,-6629e" filled="false" stroked="true" strokeweight=".404pt" strokecolor="#1f1a17">
                <v:path arrowok="t"/>
              </v:shape>
            </v:group>
            <v:group style="position:absolute;left:5251;top:-6940;width:353;height:48" coordorigin="5251,-6940" coordsize="353,48">
              <v:shape style="position:absolute;left:5251;top:-6940;width:353;height:48" coordorigin="5251,-6940" coordsize="353,48" path="m5550,-6940l5550,-6919,5555,-6919,5555,-6912,5550,-6912,5550,-6892,5604,-6916,5550,-6940xe" filled="true" fillcolor="#1f1a17" stroked="false">
                <v:path arrowok="t"/>
                <v:fill type="solid"/>
              </v:shape>
              <v:shape style="position:absolute;left:5251;top:-6940;width:353;height:48" coordorigin="5251,-6940" coordsize="353,48" path="m5550,-6919l5251,-6919,5251,-6912,5550,-6912,5550,-6919xe" filled="true" fillcolor="#1f1a17" stroked="false">
                <v:path arrowok="t"/>
                <v:fill type="solid"/>
              </v:shape>
            </v:group>
            <v:group style="position:absolute;left:5166;top:-6916;width:86;height:26" coordorigin="5166,-6916" coordsize="86,26">
              <v:shape style="position:absolute;left:5166;top:-6916;width:86;height:26" coordorigin="5166,-6916" coordsize="86,26" path="m5251,-6916l5166,-6891e" filled="false" stroked="true" strokeweight=".404pt" strokecolor="#1f1a17">
                <v:path arrowok="t"/>
              </v:shape>
            </v:group>
            <v:group style="position:absolute;left:5254;top:-7200;width:347;height:48" coordorigin="5254,-7200" coordsize="347,48">
              <v:shape style="position:absolute;left:5254;top:-7200;width:347;height:48" coordorigin="5254,-7200" coordsize="347,48" path="m5548,-7200l5548,-7180,5552,-7180,5552,-7173,5548,-7173,5548,-7152,5600,-7176,5548,-7200xe" filled="true" fillcolor="#1f1a17" stroked="false">
                <v:path arrowok="t"/>
                <v:fill type="solid"/>
              </v:shape>
              <v:shape style="position:absolute;left:5254;top:-7200;width:347;height:48" coordorigin="5254,-7200" coordsize="347,48" path="m5548,-7180l5254,-7180,5254,-7173,5548,-7173,5548,-7180xe" filled="true" fillcolor="#1f1a17" stroked="false">
                <v:path arrowok="t"/>
                <v:fill type="solid"/>
              </v:shape>
            </v:group>
            <v:group style="position:absolute;left:5166;top:-7175;width:86;height:26" coordorigin="5166,-7175" coordsize="86,26">
              <v:shape style="position:absolute;left:5166;top:-7175;width:86;height:26" coordorigin="5166,-7175" coordsize="86,26" path="m5251,-7175l5166,-7150e" filled="false" stroked="true" strokeweight=".404pt" strokecolor="#1f1a17">
                <v:path arrowok="t"/>
              </v:shape>
            </v:group>
            <v:group style="position:absolute;left:5257;top:-6549;width:347;height:50" coordorigin="5257,-6549" coordsize="347,50">
              <v:shape style="position:absolute;left:5257;top:-6549;width:347;height:50" coordorigin="5257,-6549" coordsize="347,50" path="m5551,-6549l5551,-6528,5556,-6528,5556,-6521,5551,-6521,5551,-6499,5604,-6525,5551,-6549xe" filled="true" fillcolor="#1f1a17" stroked="false">
                <v:path arrowok="t"/>
                <v:fill type="solid"/>
              </v:shape>
              <v:shape style="position:absolute;left:5257;top:-6549;width:347;height:50" coordorigin="5257,-6549" coordsize="347,50" path="m5551,-6528l5257,-6528,5257,-6521,5551,-6521,5551,-6528xe" filled="true" fillcolor="#1f1a17" stroked="false">
                <v:path arrowok="t"/>
                <v:fill type="solid"/>
              </v:shape>
            </v:group>
            <v:group style="position:absolute;left:3943;top:-6534;width:1214;height:2" coordorigin="3943,-6534" coordsize="1214,2">
              <v:shape style="position:absolute;left:3943;top:-6534;width:1214;height:2" coordorigin="3943,-6534" coordsize="1214,0" path="m5156,-6534l3943,-6534e" filled="false" stroked="true" strokeweight=".404pt" strokecolor="#1f1a17">
                <v:path arrowok="t"/>
              </v:shape>
            </v:group>
            <v:group style="position:absolute;left:5168;top:-6523;width:84;height:26" coordorigin="5168,-6523" coordsize="84,26">
              <v:shape style="position:absolute;left:5168;top:-6523;width:84;height:26" coordorigin="5168,-6523" coordsize="84,26" path="m5252,-6523l5168,-6498e" filled="false" stroked="true" strokeweight=".404pt" strokecolor="#1f1a17">
                <v:path arrowok="t"/>
              </v:shape>
            </v:group>
            <v:group style="position:absolute;left:5254;top:-7067;width:347;height:50" coordorigin="5254,-7067" coordsize="347,50">
              <v:shape style="position:absolute;left:5254;top:-7067;width:347;height:50" coordorigin="5254,-7067" coordsize="347,50" path="m5549,-7067l5549,-7045,5554,-7045,5554,-7039,5549,-7039,5549,-7018,5600,-7043,5549,-7067xe" filled="true" fillcolor="#1f1a17" stroked="false">
                <v:path arrowok="t"/>
                <v:fill type="solid"/>
              </v:shape>
              <v:shape style="position:absolute;left:5254;top:-7067;width:347;height:50" coordorigin="5254,-7067" coordsize="347,50" path="m5549,-7045l5254,-7045,5254,-7039,5549,-7039,5549,-7045xe" filled="true" fillcolor="#1f1a17" stroked="false">
                <v:path arrowok="t"/>
                <v:fill type="solid"/>
              </v:shape>
            </v:group>
            <v:group style="position:absolute;left:5166;top:-7042;width:86;height:27" coordorigin="5166,-7042" coordsize="86,27">
              <v:shape style="position:absolute;left:5166;top:-7042;width:86;height:27" coordorigin="5166,-7042" coordsize="86,27" path="m5251,-7042l5166,-7015e" filled="false" stroked="true" strokeweight=".404pt" strokecolor="#1f1a17">
                <v:path arrowok="t"/>
              </v:shape>
            </v:group>
            <v:group style="position:absolute;left:5603;top:-7488;width:2;height:4598" coordorigin="5603,-7488" coordsize="2,4598">
              <v:shape style="position:absolute;left:5603;top:-7488;width:2;height:4598" coordorigin="5603,-7488" coordsize="0,4598" path="m5603,-7488l5603,-2890e" filled="false" stroked="true" strokeweight="1.0pt" strokecolor="#131516">
                <v:path arrowok="t"/>
              </v:shape>
              <v:shape style="position:absolute;left:8430;top:-6874;width:1495;height:1461" type="#_x0000_t75" stroked="false">
                <v:imagedata r:id="rId30" o:title=""/>
              </v:shape>
            </v:group>
            <v:group style="position:absolute;left:8449;top:-7089;width:1456;height:2" coordorigin="8449,-7089" coordsize="1456,2">
              <v:shape style="position:absolute;left:8449;top:-7089;width:1456;height:2" coordorigin="8449,-7089" coordsize="1456,0" path="m8449,-7089l9905,-7089e" filled="false" stroked="true" strokeweight="1.84pt" strokecolor="#1f1a17">
                <v:path arrowok="t"/>
              </v:shape>
            </v:group>
            <v:group style="position:absolute;left:8453;top:-7488;width:2;height:4598" coordorigin="8453,-7488" coordsize="2,4598">
              <v:shape style="position:absolute;left:8453;top:-7488;width:2;height:4598" coordorigin="8453,-7488" coordsize="0,4598" path="m8453,-7488l8453,-2890e" filled="false" stroked="true" strokeweight=".94pt" strokecolor="#131516">
                <v:path arrowok="t"/>
              </v:shape>
            </v:group>
            <v:group style="position:absolute;left:6673;top:-8577;width:441;height:310" coordorigin="6673,-8577" coordsize="441,310">
              <v:shape style="position:absolute;left:6673;top:-8577;width:441;height:310" coordorigin="6673,-8577" coordsize="441,310" path="m6673,-8267l7114,-8267,7114,-8577e" filled="false" stroked="true" strokeweight=".461pt" strokecolor="#1f1a17">
                <v:path arrowok="t"/>
              </v:shape>
            </v:group>
            <v:group style="position:absolute;left:7180;top:-8695;width:27;height:2" coordorigin="7180,-8695" coordsize="27,2">
              <v:shape style="position:absolute;left:7180;top:-8695;width:27;height:2" coordorigin="7180,-8695" coordsize="27,0" path="m7180,-8695l7206,-8695e" filled="false" stroked="true" strokeweight="1.000007pt" strokecolor="#131516">
                <v:path arrowok="t"/>
              </v:shape>
            </v:group>
            <v:group style="position:absolute;left:7196;top:-8703;width:8;height:10" coordorigin="7196,-8703" coordsize="8,10">
              <v:shape style="position:absolute;left:7196;top:-8703;width:8;height:10" coordorigin="7196,-8703" coordsize="8,10" path="m7202,-8703l7196,-8694,7199,-8693,7204,-8701,7202,-8703xe" filled="true" fillcolor="#131516" stroked="false">
                <v:path arrowok="t"/>
                <v:fill type="solid"/>
              </v:shape>
            </v:group>
            <v:group style="position:absolute;left:7153;top:-8791;width:34;height:228" coordorigin="7153,-8791" coordsize="34,228">
              <v:shape style="position:absolute;left:7153;top:-8791;width:34;height:228" coordorigin="7153,-8791" coordsize="34,228" path="m7187,-8791l7178,-8791,7153,-8565,7163,-8563,7187,-8791xe" filled="true" fillcolor="#131516" stroked="false">
                <v:path arrowok="t"/>
                <v:fill type="solid"/>
              </v:shape>
            </v:group>
            <v:group style="position:absolute;left:7193;top:-8791;width:34;height:227" coordorigin="7193,-8791" coordsize="34,227">
              <v:shape style="position:absolute;left:7193;top:-8791;width:34;height:227" coordorigin="7193,-8791" coordsize="34,227" path="m7226,-8791l7217,-8791,7193,-8566,7202,-8565,7226,-8791xe" filled="true" fillcolor="#131516" stroked="false">
                <v:path arrowok="t"/>
                <v:fill type="solid"/>
              </v:shape>
            </v:group>
            <v:group style="position:absolute;left:7073;top:-8848;width:35;height:249" coordorigin="7073,-8848" coordsize="35,249">
              <v:shape style="position:absolute;left:7073;top:-8848;width:35;height:249" coordorigin="7073,-8848" coordsize="35,249" path="m7098,-8848l7073,-8601,7082,-8599,7108,-8847,7098,-8848xe" filled="true" fillcolor="#131516" stroked="false">
                <v:path arrowok="t"/>
                <v:fill type="solid"/>
              </v:shape>
            </v:group>
            <v:group style="position:absolute;left:7142;top:-8806;width:38;height:257" coordorigin="7142,-8806" coordsize="38,257">
              <v:shape style="position:absolute;left:7142;top:-8806;width:38;height:257" coordorigin="7142,-8806" coordsize="38,257" path="m7170,-8806l7142,-8550,7151,-8549,7180,-8805,7170,-8806xe" filled="true" fillcolor="#131516" stroked="false">
                <v:path arrowok="t"/>
                <v:fill type="solid"/>
              </v:shape>
            </v:group>
            <v:group style="position:absolute;left:7201;top:-8806;width:36;height:255" coordorigin="7201,-8806" coordsize="36,255">
              <v:shape style="position:absolute;left:7201;top:-8806;width:36;height:255" coordorigin="7201,-8806" coordsize="36,255" path="m7229,-8806l7201,-8553,7210,-8551,7237,-8805,7229,-8806xe" filled="true" fillcolor="#131516" stroked="false">
                <v:path arrowok="t"/>
                <v:fill type="solid"/>
              </v:shape>
            </v:group>
            <v:group style="position:absolute;left:7147;top:-8556;width:59;height:11" coordorigin="7147,-8556" coordsize="59,11">
              <v:shape style="position:absolute;left:7147;top:-8556;width:59;height:11" coordorigin="7147,-8556" coordsize="59,11" path="m7206,-8556l7147,-8554,7148,-8545,7206,-8547,7206,-8556xe" filled="true" fillcolor="#131516" stroked="false">
                <v:path arrowok="t"/>
                <v:fill type="solid"/>
              </v:shape>
            </v:group>
            <v:group style="position:absolute;left:7158;top:-8569;width:40;height:11" coordorigin="7158,-8569" coordsize="40,11">
              <v:shape style="position:absolute;left:7158;top:-8569;width:40;height:11" coordorigin="7158,-8569" coordsize="40,11" path="m7158,-8564l7198,-8564e" filled="false" stroked="true" strokeweight=".64pt" strokecolor="#131516">
                <v:path arrowok="t"/>
              </v:shape>
            </v:group>
            <v:group style="position:absolute;left:7174;top:-8623;width:24;height:2" coordorigin="7174,-8623" coordsize="24,2">
              <v:shape style="position:absolute;left:7174;top:-8623;width:24;height:2" coordorigin="7174,-8623" coordsize="24,0" path="m7174,-8623l7198,-8623e" filled="false" stroked="true" strokeweight=".939997pt" strokecolor="#131516">
                <v:path arrowok="t"/>
              </v:shape>
            </v:group>
            <v:group style="position:absolute;left:7188;top:-8632;width:8;height:10" coordorigin="7188,-8632" coordsize="8,10">
              <v:shape style="position:absolute;left:7188;top:-8632;width:8;height:10" coordorigin="7188,-8632" coordsize="8,10" path="m7194,-8632l7188,-8623,7189,-8622,7195,-8631,7194,-8632xe" filled="true" fillcolor="#131516" stroked="false">
                <v:path arrowok="t"/>
                <v:fill type="solid"/>
              </v:shape>
            </v:group>
            <v:group style="position:absolute;left:7175;top:-8623;width:6;height:8" coordorigin="7175,-8623" coordsize="6,8">
              <v:shape style="position:absolute;left:7175;top:-8623;width:6;height:8" coordorigin="7175,-8623" coordsize="6,8" path="m7180,-8623l7175,-8617,7177,-8616,7181,-8622,7180,-8623xe" filled="true" fillcolor="#131516" stroked="false">
                <v:path arrowok="t"/>
                <v:fill type="solid"/>
              </v:shape>
            </v:group>
            <v:group style="position:absolute;left:7176;top:-8631;width:6;height:9" coordorigin="7176,-8631" coordsize="6,9">
              <v:shape style="position:absolute;left:7176;top:-8631;width:6;height:9" coordorigin="7176,-8631" coordsize="6,9" path="m7181,-8631l7176,-8623,7177,-8622,7182,-8629,7181,-8631xe" filled="true" fillcolor="#131516" stroked="false">
                <v:path arrowok="t"/>
                <v:fill type="solid"/>
              </v:shape>
            </v:group>
            <v:group style="position:absolute;left:7177;top:-8659;width:26;height:2" coordorigin="7177,-8659" coordsize="26,2">
              <v:shape style="position:absolute;left:7177;top:-8659;width:26;height:2" coordorigin="7177,-8659" coordsize="26,0" path="m7177,-8659l7202,-8659e" filled="false" stroked="true" strokeweight="1.0pt" strokecolor="#131516">
                <v:path arrowok="t"/>
              </v:shape>
            </v:group>
            <v:group style="position:absolute;left:7192;top:-8668;width:9;height:10" coordorigin="7192,-8668" coordsize="9,10">
              <v:shape style="position:absolute;left:7192;top:-8668;width:9;height:10" coordorigin="7192,-8668" coordsize="9,10" path="m7198,-8668l7192,-8659,7194,-8658,7200,-8667,7198,-8668xe" filled="true" fillcolor="#131516" stroked="false">
                <v:path arrowok="t"/>
                <v:fill type="solid"/>
              </v:shape>
            </v:group>
            <v:group style="position:absolute;left:7180;top:-8659;width:6;height:9" coordorigin="7180,-8659" coordsize="6,9">
              <v:shape style="position:absolute;left:7180;top:-8659;width:6;height:9" coordorigin="7180,-8659" coordsize="6,9" path="m7183,-8659l7180,-8651,7186,-8658,7183,-8659xe" filled="true" fillcolor="#131516" stroked="false">
                <v:path arrowok="t"/>
                <v:fill type="solid"/>
              </v:shape>
            </v:group>
            <v:group style="position:absolute;left:7180;top:-8667;width:6;height:9" coordorigin="7180,-8667" coordsize="6,9">
              <v:shape style="position:absolute;left:7180;top:-8667;width:6;height:9" coordorigin="7180,-8667" coordsize="6,9" path="m7184,-8667l7180,-8659,7181,-8658,7186,-8665,7184,-8667xe" filled="true" fillcolor="#131516" stroked="false">
                <v:path arrowok="t"/>
                <v:fill type="solid"/>
              </v:shape>
            </v:group>
            <v:group style="position:absolute;left:7182;top:-8695;width:8;height:9" coordorigin="7182,-8695" coordsize="8,9">
              <v:shape style="position:absolute;left:7182;top:-8695;width:8;height:9" coordorigin="7182,-8695" coordsize="8,9" path="m7188,-8695l7182,-8687,7183,-8687,7189,-8694,7188,-8695xe" filled="true" fillcolor="#131516" stroked="false">
                <v:path arrowok="t"/>
                <v:fill type="solid"/>
              </v:shape>
            </v:group>
            <v:group style="position:absolute;left:7183;top:-8703;width:6;height:10" coordorigin="7183,-8703" coordsize="6,10">
              <v:shape style="position:absolute;left:7183;top:-8703;width:6;height:10" coordorigin="7183,-8703" coordsize="6,10" path="m7188,-8703l7183,-8694,7184,-8693,7189,-8701,7188,-8703xe" filled="true" fillcolor="#131516" stroked="false">
                <v:path arrowok="t"/>
                <v:fill type="solid"/>
              </v:shape>
            </v:group>
            <v:group style="position:absolute;left:7075;top:-8603;width:76;height:57" coordorigin="7075,-8603" coordsize="76,57">
              <v:shape style="position:absolute;left:7075;top:-8603;width:76;height:57" coordorigin="7075,-8603" coordsize="76,57" path="m7081,-8603l7075,-8596,7145,-8547,7151,-8554,7081,-8603xe" filled="true" fillcolor="#131516" stroked="false">
                <v:path arrowok="t"/>
                <v:fill type="solid"/>
              </v:shape>
            </v:group>
            <v:group style="position:absolute;left:7103;top:-8851;width:58;height:9" coordorigin="7103,-8851" coordsize="58,9">
              <v:shape style="position:absolute;left:7103;top:-8851;width:58;height:9" coordorigin="7103,-8851" coordsize="58,9" path="m7103,-8847l7160,-8847e" filled="false" stroked="true" strokeweight=".52pt" strokecolor="#131516">
                <v:path arrowok="t"/>
              </v:shape>
            </v:group>
            <v:group style="position:absolute;left:7100;top:-8851;width:77;height:51" coordorigin="7100,-8851" coordsize="77,51">
              <v:shape style="position:absolute;left:7100;top:-8851;width:77;height:51" coordorigin="7100,-8851" coordsize="77,51" path="m7105,-8851l7100,-8843,7172,-8801,7177,-8809,7105,-8851xe" filled="true" fillcolor="#131516" stroked="false">
                <v:path arrowok="t"/>
                <v:fill type="solid"/>
              </v:shape>
            </v:group>
            <v:group style="position:absolute;left:7184;top:-8732;width:24;height:2" coordorigin="7184,-8732" coordsize="24,2">
              <v:shape style="position:absolute;left:7184;top:-8732;width:24;height:2" coordorigin="7184,-8732" coordsize="24,0" path="m7184,-8732l7208,-8732e" filled="false" stroked="true" strokeweight=".759993pt" strokecolor="#131516">
                <v:path arrowok="t"/>
              </v:shape>
            </v:group>
            <v:group style="position:absolute;left:7201;top:-8739;width:6;height:9" coordorigin="7201,-8739" coordsize="6,9">
              <v:shape style="position:absolute;left:7201;top:-8739;width:6;height:9" coordorigin="7201,-8739" coordsize="6,9" path="m7206,-8739l7201,-8730,7202,-8730,7207,-8737,7206,-8739xe" filled="true" fillcolor="#131516" stroked="false">
                <v:path arrowok="t"/>
                <v:fill type="solid"/>
              </v:shape>
            </v:group>
            <v:group style="position:absolute;left:7182;top:-8796;width:40;height:10" coordorigin="7182,-8796" coordsize="40,10">
              <v:shape style="position:absolute;left:7182;top:-8796;width:40;height:10" coordorigin="7182,-8796" coordsize="40,10" path="m7182,-8791l7222,-8791e" filled="false" stroked="true" strokeweight=".580pt" strokecolor="#131516">
                <v:path arrowok="t"/>
              </v:shape>
            </v:group>
            <v:group style="position:absolute;left:7187;top:-8739;width:8;height:10" coordorigin="7187,-8739" coordsize="8,10">
              <v:shape style="position:absolute;left:7187;top:-8739;width:8;height:10" coordorigin="7187,-8739" coordsize="8,10" path="m7192,-8739l7187,-8730,7188,-8729,7194,-8737,7192,-8739xe" filled="true" fillcolor="#131516" stroked="false">
                <v:path arrowok="t"/>
                <v:fill type="solid"/>
              </v:shape>
            </v:group>
            <v:group style="position:absolute;left:7186;top:-8734;width:11;height:9" coordorigin="7186,-8734" coordsize="11,9">
              <v:shape style="position:absolute;left:7186;top:-8734;width:11;height:9" coordorigin="7186,-8734" coordsize="11,9" path="m7186,-8730l7196,-8730e" filled="false" stroked="true" strokeweight=".52pt" strokecolor="#131516">
                <v:path arrowok="t"/>
              </v:shape>
            </v:group>
            <v:group style="position:absolute;left:7186;top:-8731;width:8;height:10" coordorigin="7186,-8731" coordsize="8,10">
              <v:shape style="position:absolute;left:7186;top:-8731;width:8;height:10" coordorigin="7186,-8731" coordsize="8,10" path="m7192,-8731l7186,-8723,7188,-8722,7193,-8730,7192,-8731xe" filled="true" fillcolor="#131516" stroked="false">
                <v:path arrowok="t"/>
                <v:fill type="solid"/>
              </v:shape>
            </v:group>
            <v:group style="position:absolute;left:7175;top:-8809;width:59;height:9" coordorigin="7175,-8809" coordsize="59,9">
              <v:shape style="position:absolute;left:7175;top:-8809;width:59;height:9" coordorigin="7175,-8809" coordsize="59,9" path="m7175,-8805l7234,-8805e" filled="false" stroked="true" strokeweight=".52pt" strokecolor="#131516">
                <v:path arrowok="t"/>
              </v:shape>
            </v:group>
            <v:group style="position:absolute;left:7157;top:-8851;width:80;height:51" coordorigin="7157,-8851" coordsize="80,51">
              <v:shape style="position:absolute;left:7157;top:-8851;width:80;height:51" coordorigin="7157,-8851" coordsize="80,51" path="m7163,-8851l7157,-8843,7231,-8801,7236,-8809,7163,-8851xe" filled="true" fillcolor="#131516" stroked="false">
                <v:path arrowok="t"/>
                <v:fill type="solid"/>
              </v:shape>
            </v:group>
            <v:group style="position:absolute;left:6694;top:-8795;width:11;height:27" coordorigin="6694,-8795" coordsize="11,27">
              <v:shape style="position:absolute;left:6694;top:-8795;width:11;height:27" coordorigin="6694,-8795" coordsize="11,27" path="m6698,-8795l6694,-8769,6701,-8769,6704,-8794,6698,-8795xe" filled="true" fillcolor="#131516" stroked="false">
                <v:path arrowok="t"/>
                <v:fill type="solid"/>
              </v:shape>
            </v:group>
            <v:group style="position:absolute;left:6638;top:-8794;width:11;height:27" coordorigin="6638,-8794" coordsize="11,27">
              <v:shape style="position:absolute;left:6638;top:-8794;width:11;height:27" coordorigin="6638,-8794" coordsize="11,27" path="m6642,-8794l6638,-8767,6646,-8767,6649,-8793,6642,-8794xe" filled="true" fillcolor="#131516" stroked="false">
                <v:path arrowok="t"/>
                <v:fill type="solid"/>
              </v:shape>
            </v:group>
            <v:group style="position:absolute;left:6617;top:-8925;width:45;height:296" coordorigin="6617,-8925" coordsize="45,296">
              <v:shape style="position:absolute;left:6617;top:-8925;width:45;height:296" coordorigin="6617,-8925" coordsize="45,296" path="m6655,-8925l6617,-8631,6624,-8629,6661,-8923,6655,-8925xe" filled="true" fillcolor="#131516" stroked="false">
                <v:path arrowok="t"/>
                <v:fill type="solid"/>
              </v:shape>
            </v:group>
            <v:group style="position:absolute;left:6599;top:-8893;width:34;height:226" coordorigin="6599,-8893" coordsize="34,226">
              <v:shape style="position:absolute;left:6599;top:-8893;width:34;height:226" coordorigin="6599,-8893" coordsize="34,226" path="m6628,-8893l6599,-8669,6605,-8668,6632,-8892,6628,-8893xe" filled="true" fillcolor="#131516" stroked="false">
                <v:path arrowok="t"/>
                <v:fill type="solid"/>
              </v:shape>
            </v:group>
            <v:group style="position:absolute;left:6583;top:-8875;width:32;height:191" coordorigin="6583,-8875" coordsize="32,191">
              <v:shape style="position:absolute;left:6583;top:-8875;width:32;height:191" coordorigin="6583,-8875" coordsize="32,191" path="m6607,-8875l6583,-8685,6590,-8685,6614,-8874,6607,-8875xe" filled="true" fillcolor="#131516" stroked="false">
                <v:path arrowok="t"/>
                <v:fill type="solid"/>
              </v:shape>
            </v:group>
            <v:group style="position:absolute;left:6721;top:-8817;width:34;height:194" coordorigin="6721,-8817" coordsize="34,194">
              <v:shape style="position:absolute;left:6721;top:-8817;width:34;height:194" coordorigin="6721,-8817" coordsize="34,194" path="m6748,-8817l6721,-8625,6727,-8623,6755,-8815,6748,-8817xe" filled="true" fillcolor="#131516" stroked="false">
                <v:path arrowok="t"/>
                <v:fill type="solid"/>
              </v:shape>
            </v:group>
            <v:group style="position:absolute;left:6769;top:-8799;width:36;height:197" coordorigin="6769,-8799" coordsize="36,197">
              <v:shape style="position:absolute;left:6769;top:-8799;width:36;height:197" coordorigin="6769,-8799" coordsize="36,197" path="m6805,-8799l6797,-8799,6769,-8602,6776,-8602,6805,-8799xe" filled="true" fillcolor="#131516" stroked="false">
                <v:path arrowok="t"/>
                <v:fill type="solid"/>
              </v:shape>
            </v:group>
            <v:group style="position:absolute;left:6774;top:-8800;width:34;height:198" coordorigin="6774,-8800" coordsize="34,198">
              <v:shape style="position:absolute;left:6774;top:-8800;width:34;height:198" coordorigin="6774,-8800" coordsize="34,198" path="m6802,-8800l6774,-8603,6779,-8602,6808,-8799,6802,-8800xe" filled="true" fillcolor="#131516" stroked="false">
                <v:path arrowok="t"/>
                <v:fill type="solid"/>
              </v:shape>
            </v:group>
            <v:group style="position:absolute;left:6787;top:-8873;width:48;height:288" coordorigin="6787,-8873" coordsize="48,288">
              <v:shape style="position:absolute;left:6787;top:-8873;width:48;height:288" coordorigin="6787,-8873" coordsize="48,288" path="m6835,-8873l6829,-8873,6787,-8586,6793,-8585,6835,-8873xe" filled="true" fillcolor="#131516" stroked="false">
                <v:path arrowok="t"/>
                <v:fill type="solid"/>
              </v:shape>
            </v:group>
            <v:group style="position:absolute;left:6691;top:-8908;width:46;height:279" coordorigin="6691,-8908" coordsize="46,279">
              <v:shape style="position:absolute;left:6691;top:-8908;width:46;height:279" coordorigin="6691,-8908" coordsize="46,279" path="m6730,-8908l6691,-8631,6698,-8629,6737,-8907,6730,-8908xe" filled="true" fillcolor="#131516" stroked="false">
                <v:path arrowok="t"/>
                <v:fill type="solid"/>
              </v:shape>
            </v:group>
            <v:group style="position:absolute;left:6797;top:-8873;width:50;height:288" coordorigin="6797,-8873" coordsize="50,288">
              <v:shape style="position:absolute;left:6797;top:-8873;width:50;height:288" coordorigin="6797,-8873" coordsize="50,288" path="m6846,-8873l6839,-8873,6797,-8586,6804,-8585,6846,-8873xe" filled="true" fillcolor="#131516" stroked="false">
                <v:path arrowok="t"/>
                <v:fill type="solid"/>
              </v:shape>
            </v:group>
            <v:group style="position:absolute;left:6564;top:-8670;width:58;height:44" coordorigin="6564,-8670" coordsize="58,44">
              <v:shape style="position:absolute;left:6564;top:-8670;width:58;height:44" coordorigin="6564,-8670" coordsize="58,44" path="m6568,-8670l6564,-8664,6618,-8627,6622,-8633,6568,-8670xe" filled="true" fillcolor="#131516" stroked="false">
                <v:path arrowok="t"/>
                <v:fill type="solid"/>
              </v:shape>
            </v:group>
            <v:group style="position:absolute;left:6342;top:-8934;width:24;height:172" coordorigin="6342,-8934" coordsize="24,172">
              <v:shape style="position:absolute;left:6342;top:-8934;width:24;height:172" coordorigin="6342,-8934" coordsize="24,172" path="m6366,-8934l6360,-8934,6342,-8764,6348,-8763,6366,-8934xe" filled="true" fillcolor="#131516" stroked="false">
                <v:path arrowok="t"/>
                <v:fill type="solid"/>
              </v:shape>
            </v:group>
            <v:group style="position:absolute;left:6377;top:-8916;width:32;height:227" coordorigin="6377,-8916" coordsize="32,227">
              <v:shape style="position:absolute;left:6377;top:-8916;width:32;height:227" coordorigin="6377,-8916" coordsize="32,227" path="m6402,-8916l6377,-8689,6384,-8689,6408,-8915,6402,-8916xe" filled="true" fillcolor="#131516" stroked="false">
                <v:path arrowok="t"/>
                <v:fill type="solid"/>
              </v:shape>
            </v:group>
            <v:group style="position:absolute;left:6415;top:-8893;width:34;height:233" coordorigin="6415,-8893" coordsize="34,233">
              <v:shape style="position:absolute;left:6415;top:-8893;width:34;height:233" coordorigin="6415,-8893" coordsize="34,233" path="m6442,-8893l6415,-8661,6422,-8661,6449,-8892,6442,-8893xe" filled="true" fillcolor="#131516" stroked="false">
                <v:path arrowok="t"/>
                <v:fill type="solid"/>
              </v:shape>
            </v:group>
            <v:group style="position:absolute;left:6434;top:-8875;width:29;height:197" coordorigin="6434,-8875" coordsize="29,197">
              <v:shape style="position:absolute;left:6434;top:-8875;width:29;height:197" coordorigin="6434,-8875" coordsize="29,197" path="m6457,-8875l6434,-8679,6440,-8679,6463,-8874,6457,-8875xe" filled="true" fillcolor="#131516" stroked="false">
                <v:path arrowok="t"/>
                <v:fill type="solid"/>
              </v:shape>
            </v:group>
            <v:group style="position:absolute;left:6419;top:-8664;width:184;height:2" coordorigin="6419,-8664" coordsize="184,2">
              <v:shape style="position:absolute;left:6419;top:-8664;width:184;height:2" coordorigin="6419,-8664" coordsize="184,0" path="m6419,-8664l6602,-8664e" filled="false" stroked="true" strokeweight=".82pt" strokecolor="#131516">
                <v:path arrowok="t"/>
              </v:shape>
            </v:group>
            <v:group style="position:absolute;left:6722;top:-8627;width:52;height:29" coordorigin="6722,-8627" coordsize="52,29">
              <v:shape style="position:absolute;left:6722;top:-8627;width:52;height:29" coordorigin="6722,-8627" coordsize="52,29" path="m6726,-8627l6722,-8621,6772,-8598,6774,-8605,6726,-8627xe" filled="true" fillcolor="#131516" stroked="false">
                <v:path arrowok="t"/>
                <v:fill type="solid"/>
              </v:shape>
            </v:group>
            <v:group style="position:absolute;left:6692;top:-8633;width:100;height:51" coordorigin="6692,-8633" coordsize="100,51">
              <v:shape style="position:absolute;left:6692;top:-8633;width:100;height:51" coordorigin="6692,-8633" coordsize="100,51" path="m6696,-8633l6692,-8627,6788,-8583,6792,-8587,6696,-8633xe" filled="true" fillcolor="#131516" stroked="false">
                <v:path arrowok="t"/>
                <v:fill type="solid"/>
              </v:shape>
            </v:group>
            <v:group style="position:absolute;left:6790;top:-8589;width:11;height:8" coordorigin="6790,-8589" coordsize="11,8">
              <v:shape style="position:absolute;left:6790;top:-8589;width:11;height:8" coordorigin="6790,-8589" coordsize="11,8" path="m6790,-8585l6800,-8585e" filled="false" stroked="true" strokeweight=".46pt" strokecolor="#131516">
                <v:path arrowok="t"/>
              </v:shape>
            </v:group>
            <v:group style="position:absolute;left:6773;top:-8605;width:4;height:8" coordorigin="6773,-8605" coordsize="4,8">
              <v:shape style="position:absolute;left:6773;top:-8605;width:4;height:8" coordorigin="6773,-8605" coordsize="4,8" path="m6773,-8602l6776,-8602e" filled="false" stroked="true" strokeweight=".46pt" strokecolor="#131516">
                <v:path arrowok="t"/>
              </v:shape>
            </v:group>
            <v:group style="position:absolute;left:6620;top:-8638;width:76;height:11" coordorigin="6620,-8638" coordsize="76,11">
              <v:shape style="position:absolute;left:6620;top:-8638;width:76;height:11" coordorigin="6620,-8638" coordsize="76,11" path="m6695,-8638l6620,-8634,6620,-8627,6696,-8631,6695,-8638xe" filled="true" fillcolor="#131516" stroked="false">
                <v:path arrowok="t"/>
                <v:fill type="solid"/>
              </v:shape>
            </v:group>
            <v:group style="position:absolute;left:6642;top:-8771;width:56;height:8" coordorigin="6642,-8771" coordsize="56,8">
              <v:shape style="position:absolute;left:6642;top:-8771;width:56;height:8" coordorigin="6642,-8771" coordsize="56,8" path="m6642,-8767l6697,-8767e" filled="false" stroked="true" strokeweight=".46pt" strokecolor="#131516">
                <v:path arrowok="t"/>
              </v:shape>
            </v:group>
            <v:group style="position:absolute;left:6378;top:-8692;width:44;height:34" coordorigin="6378,-8692" coordsize="44,34">
              <v:shape style="position:absolute;left:6378;top:-8692;width:44;height:34" coordorigin="6378,-8692" coordsize="44,34" path="m6383,-8692l6378,-8687,6416,-8658,6421,-8663,6383,-8692xe" filled="true" fillcolor="#131516" stroked="false">
                <v:path arrowok="t"/>
                <v:fill type="solid"/>
              </v:shape>
            </v:group>
            <v:group style="position:absolute;left:6437;top:-8682;width:150;height:2" coordorigin="6437,-8682" coordsize="150,2">
              <v:shape style="position:absolute;left:6437;top:-8682;width:150;height:2" coordorigin="6437,-8682" coordsize="150,0" path="m6437,-8682l6587,-8682e" filled="false" stroked="true" strokeweight=".7pt" strokecolor="#131516">
                <v:path arrowok="t"/>
              </v:shape>
            </v:group>
            <v:group style="position:absolute;left:6342;top:-8764;width:42;height:76" coordorigin="6342,-8764" coordsize="42,76">
              <v:shape style="position:absolute;left:6342;top:-8764;width:42;height:76" coordorigin="6342,-8764" coordsize="42,76" path="m6348,-8764l6342,-8761,6378,-8688,6384,-8691,6348,-8764xe" filled="true" fillcolor="#131516" stroked="false">
                <v:path arrowok="t"/>
                <v:fill type="solid"/>
              </v:shape>
            </v:group>
            <v:group style="position:absolute;left:6515;top:-8992;width:147;height:71" coordorigin="6515,-8992" coordsize="147,71">
              <v:shape style="position:absolute;left:6515;top:-8992;width:147;height:71" coordorigin="6515,-8992" coordsize="147,71" path="m6518,-8992l6515,-8987,6658,-8921,6661,-8927,6518,-8992xe" filled="true" fillcolor="#131516" stroked="false">
                <v:path arrowok="t"/>
                <v:fill type="solid"/>
              </v:shape>
            </v:group>
            <v:group style="position:absolute;left:6517;top:-8993;width:82;height:9" coordorigin="6517,-8993" coordsize="82,9">
              <v:shape style="position:absolute;left:6517;top:-8993;width:82;height:9" coordorigin="6517,-8993" coordsize="82,9" path="m6517,-8993l6517,-8987,6598,-8985,6599,-8991,6517,-8993xe" filled="true" fillcolor="#131516" stroked="false">
                <v:path arrowok="t"/>
                <v:fill type="solid"/>
              </v:shape>
            </v:group>
            <v:group style="position:absolute;left:6584;top:-8917;width:48;height:28" coordorigin="6584,-8917" coordsize="48,28">
              <v:shape style="position:absolute;left:6584;top:-8917;width:48;height:28" coordorigin="6584,-8917" coordsize="48,28" path="m6587,-8917l6584,-8911,6629,-8890,6632,-8896,6587,-8917xe" filled="true" fillcolor="#131516" stroked="false">
                <v:path arrowok="t"/>
                <v:fill type="solid"/>
              </v:shape>
            </v:group>
            <v:group style="position:absolute;left:6445;top:-8893;width:186;height:2" coordorigin="6445,-8893" coordsize="186,2">
              <v:shape style="position:absolute;left:6445;top:-8893;width:186;height:2" coordorigin="6445,-8893" coordsize="186,0" path="m6445,-8893l6631,-8893e" filled="false" stroked="true" strokeweight=".4pt" strokecolor="#131516">
                <v:path arrowok="t"/>
              </v:shape>
            </v:group>
            <v:group style="position:absolute;left:6461;top:-8875;width:150;height:2" coordorigin="6461,-8875" coordsize="150,2">
              <v:shape style="position:absolute;left:6461;top:-8875;width:150;height:2" coordorigin="6461,-8875" coordsize="150,0" path="m6461,-8875l6611,-8875e" filled="false" stroked="true" strokeweight=".46pt" strokecolor="#131516">
                <v:path arrowok="t"/>
              </v:shape>
            </v:group>
            <v:group style="position:absolute;left:6742;top:-8923;width:8;height:17" coordorigin="6742,-8923" coordsize="8,17">
              <v:shape style="position:absolute;left:6742;top:-8923;width:8;height:17" coordorigin="6742,-8923" coordsize="8,17" path="m6749,-8923l6744,-8923,6742,-8908,6748,-8907,6749,-8923xe" filled="true" fillcolor="#131516" stroked="false">
                <v:path arrowok="t"/>
                <v:fill type="solid"/>
              </v:shape>
            </v:group>
            <v:group style="position:absolute;left:6732;top:-8910;width:102;height:41" coordorigin="6732,-8910" coordsize="102,41">
              <v:shape style="position:absolute;left:6732;top:-8910;width:102;height:41" coordorigin="6732,-8910" coordsize="102,41" path="m6734,-8910l6732,-8904,6832,-8869,6834,-8875,6734,-8910xe" filled="true" fillcolor="#131516" stroked="false">
                <v:path arrowok="t"/>
                <v:fill type="solid"/>
              </v:shape>
            </v:group>
            <v:group style="position:absolute;left:6733;top:-8910;width:32;height:8" coordorigin="6733,-8910" coordsize="32,8">
              <v:shape style="position:absolute;left:6733;top:-8910;width:32;height:8" coordorigin="6733,-8910" coordsize="32,8" path="m6733,-8907l6764,-8907e" filled="false" stroked="true" strokeweight=".46pt" strokecolor="#131516">
                <v:path arrowok="t"/>
              </v:shape>
            </v:group>
            <v:group style="position:absolute;left:6749;top:-8875;width:15;height:54" coordorigin="6749,-8875" coordsize="15,54">
              <v:shape style="position:absolute;left:6749;top:-8875;width:15;height:54" coordorigin="6749,-8875" coordsize="15,54" path="m6756,-8875l6749,-8823,6756,-8821,6763,-8874,6756,-8875xe" filled="true" fillcolor="#131516" stroked="false">
                <v:path arrowok="t"/>
                <v:fill type="solid"/>
              </v:shape>
            </v:group>
            <v:group style="position:absolute;left:6798;top:-8859;width:15;height:57" coordorigin="6798,-8859" coordsize="15,57">
              <v:shape style="position:absolute;left:6798;top:-8859;width:15;height:57" coordorigin="6798,-8859" coordsize="15,57" path="m6805,-8859l6798,-8803,6805,-8802,6812,-8857,6805,-8859xe" filled="true" fillcolor="#131516" stroked="false">
                <v:path arrowok="t"/>
                <v:fill type="solid"/>
              </v:shape>
            </v:group>
            <v:group style="position:absolute;left:6803;top:-8860;width:15;height:57" coordorigin="6803,-8860" coordsize="15,57">
              <v:shape style="position:absolute;left:6803;top:-8860;width:15;height:57" coordorigin="6803,-8860" coordsize="15,57" path="m6810,-8860l6803,-8805,6809,-8803,6817,-8859,6810,-8860xe" filled="true" fillcolor="#131516" stroked="false">
                <v:path arrowok="t"/>
                <v:fill type="solid"/>
              </v:shape>
            </v:group>
            <v:group style="position:absolute;left:6751;top:-8825;width:52;height:26" coordorigin="6751,-8825" coordsize="52,26">
              <v:shape style="position:absolute;left:6751;top:-8825;width:52;height:26" coordorigin="6751,-8825" coordsize="52,26" path="m6754,-8825l6751,-8819,6800,-8800,6803,-8806,6754,-8825xe" filled="true" fillcolor="#131516" stroked="false">
                <v:path arrowok="t"/>
                <v:fill type="solid"/>
              </v:shape>
            </v:group>
            <v:group style="position:absolute;left:6750;top:-8820;width:52;height:26" coordorigin="6750,-8820" coordsize="52,26">
              <v:shape style="position:absolute;left:6750;top:-8820;width:52;height:26" coordorigin="6750,-8820" coordsize="52,26" path="m6752,-8820l6750,-8813,6799,-8795,6802,-8801,6752,-8820xe" filled="true" fillcolor="#131516" stroked="false">
                <v:path arrowok="t"/>
                <v:fill type="solid"/>
              </v:shape>
            </v:group>
            <v:group style="position:absolute;left:6755;top:-8820;width:51;height:24" coordorigin="6755,-8820" coordsize="51,24">
              <v:shape style="position:absolute;left:6755;top:-8820;width:51;height:24" coordorigin="6755,-8820" coordsize="51,24" path="m6757,-8820l6755,-8814,6804,-8796,6805,-8801,6757,-8820xe" filled="true" fillcolor="#131516" stroked="false">
                <v:path arrowok="t"/>
                <v:fill type="solid"/>
              </v:shape>
            </v:group>
            <v:group style="position:absolute;left:6800;top:-8800;width:5;height:2" coordorigin="6800,-8800" coordsize="5,2">
              <v:shape style="position:absolute;left:6800;top:-8800;width:5;height:2" coordorigin="6800,-8800" coordsize="5,0" path="m6800,-8800l6805,-8800e" filled="false" stroked="true" strokeweight=".64pt" strokecolor="#131516">
                <v:path arrowok="t"/>
              </v:shape>
            </v:group>
            <v:group style="position:absolute;left:6751;top:-8820;width:5;height:8" coordorigin="6751,-8820" coordsize="5,8">
              <v:shape style="position:absolute;left:6751;top:-8820;width:5;height:8" coordorigin="6751,-8820" coordsize="5,8" path="m6751,-8817l6756,-8817e" filled="false" stroked="true" strokeweight=".46pt" strokecolor="#131516">
                <v:path arrowok="t"/>
              </v:shape>
            </v:group>
            <v:group style="position:absolute;left:6763;top:-8910;width:81;height:41" coordorigin="6763,-8910" coordsize="81,41">
              <v:shape style="position:absolute;left:6763;top:-8910;width:81;height:41" coordorigin="6763,-8910" coordsize="81,41" path="m6766,-8910l6763,-8904,6841,-8869,6844,-8875,6766,-8910xe" filled="true" fillcolor="#131516" stroked="false">
                <v:path arrowok="t"/>
                <v:fill type="solid"/>
              </v:shape>
            </v:group>
            <v:group style="position:absolute;left:6833;top:-8875;width:10;height:6" coordorigin="6833,-8875" coordsize="10,6">
              <v:shape style="position:absolute;left:6833;top:-8875;width:10;height:6" coordorigin="6833,-8875" coordsize="10,6" path="m6833,-8872l6842,-8872e" filled="false" stroked="true" strokeweight=".4pt" strokecolor="#131516">
                <v:path arrowok="t"/>
              </v:shape>
            </v:group>
            <v:group style="position:absolute;left:6758;top:-8878;width:52;height:23" coordorigin="6758,-8878" coordsize="52,23">
              <v:shape style="position:absolute;left:6758;top:-8878;width:52;height:23" coordorigin="6758,-8878" coordsize="52,23" path="m6761,-8878l6758,-8873,6808,-8855,6810,-8861,6761,-8878xe" filled="true" fillcolor="#131516" stroked="false">
                <v:path arrowok="t"/>
                <v:fill type="solid"/>
              </v:shape>
            </v:group>
            <v:group style="position:absolute;left:6763;top:-8879;width:52;height:24" coordorigin="6763,-8879" coordsize="52,24">
              <v:shape style="position:absolute;left:6763;top:-8879;width:52;height:24" coordorigin="6763,-8879" coordsize="52,24" path="m6766,-8879l6763,-8873,6812,-8855,6815,-8861,6766,-8879xe" filled="true" fillcolor="#131516" stroked="false">
                <v:path arrowok="t"/>
                <v:fill type="solid"/>
              </v:shape>
            </v:group>
            <v:group style="position:absolute;left:6809;top:-8861;width:5;height:6" coordorigin="6809,-8861" coordsize="5,6">
              <v:shape style="position:absolute;left:6809;top:-8861;width:5;height:6" coordorigin="6809,-8861" coordsize="5,6" path="m6809,-8858l6814,-8858e" filled="false" stroked="true" strokeweight=".4pt" strokecolor="#131516">
                <v:path arrowok="t"/>
              </v:shape>
            </v:group>
            <v:group style="position:absolute;left:6760;top:-8879;width:5;height:8" coordorigin="6760,-8879" coordsize="5,8">
              <v:shape style="position:absolute;left:6760;top:-8879;width:5;height:8" coordorigin="6760,-8879" coordsize="5,8" path="m6760,-8875l6764,-8875e" filled="false" stroked="true" strokeweight=".46pt" strokecolor="#131516">
                <v:path arrowok="t"/>
              </v:shape>
            </v:group>
            <v:group style="position:absolute;left:6700;top:-8911;width:21;height:106" coordorigin="6700,-8911" coordsize="21,106">
              <v:shape style="position:absolute;left:6700;top:-8911;width:21;height:106" coordorigin="6700,-8911" coordsize="21,106" path="m6720,-8911l6714,-8911,6700,-8807,6707,-8806,6720,-8911xe" filled="true" fillcolor="#131516" stroked="false">
                <v:path arrowok="t"/>
                <v:fill type="solid"/>
              </v:shape>
            </v:group>
            <v:group style="position:absolute;left:6673;top:-8911;width:20;height:106" coordorigin="6673,-8911" coordsize="20,106">
              <v:shape style="position:absolute;left:6673;top:-8911;width:20;height:106" coordorigin="6673,-8911" coordsize="20,106" path="m6692,-8911l6686,-8911,6673,-8807,6679,-8806,6692,-8911xe" filled="true" fillcolor="#131516" stroked="false">
                <v:path arrowok="t"/>
                <v:fill type="solid"/>
              </v:shape>
            </v:group>
            <v:group style="position:absolute;left:6671;top:-8911;width:21;height:106" coordorigin="6671,-8911" coordsize="21,106">
              <v:shape style="position:absolute;left:6671;top:-8911;width:21;height:106" coordorigin="6671,-8911" coordsize="21,106" path="m6691,-8911l6685,-8911,6671,-8807,6678,-8806,6691,-8911xe" filled="true" fillcolor="#131516" stroked="false">
                <v:path arrowok="t"/>
                <v:fill type="solid"/>
              </v:shape>
            </v:group>
            <v:group style="position:absolute;left:6643;top:-8913;width:21;height:108" coordorigin="6643,-8913" coordsize="21,108">
              <v:shape style="position:absolute;left:6643;top:-8913;width:21;height:108" coordorigin="6643,-8913" coordsize="21,108" path="m6658,-8913l6643,-8806,6650,-8805,6664,-8911,6658,-8913xe" filled="true" fillcolor="#131516" stroked="false">
                <v:path arrowok="t"/>
                <v:fill type="solid"/>
              </v:shape>
            </v:group>
            <v:group style="position:absolute;left:6646;top:-8797;width:56;height:8" coordorigin="6646,-8797" coordsize="56,8">
              <v:shape style="position:absolute;left:6646;top:-8797;width:56;height:8" coordorigin="6646,-8797" coordsize="56,8" path="m6646,-8794l6701,-8794e" filled="false" stroked="true" strokeweight=".46pt" strokecolor="#131516">
                <v:path arrowok="t"/>
              </v:shape>
            </v:group>
            <v:group style="position:absolute;left:6647;top:-8806;width:57;height:2" coordorigin="6647,-8806" coordsize="57,2">
              <v:shape style="position:absolute;left:6647;top:-8806;width:57;height:2" coordorigin="6647,-8806" coordsize="57,0" path="m6647,-8806l6703,-8806e" filled="false" stroked="true" strokeweight=".46pt" strokecolor="#131516">
                <v:path arrowok="t"/>
              </v:shape>
            </v:group>
            <v:group style="position:absolute;left:6661;top:-8911;width:57;height:2" coordorigin="6661,-8911" coordsize="57,2">
              <v:shape style="position:absolute;left:6661;top:-8911;width:57;height:2" coordorigin="6661,-8911" coordsize="57,0" path="m6661,-8911l6718,-8911e" filled="false" stroked="true" strokeweight=".46pt" strokecolor="#131516">
                <v:path arrowok="t"/>
              </v:shape>
            </v:group>
            <v:group style="position:absolute;left:6596;top:-8991;width:152;height:71" coordorigin="6596,-8991" coordsize="152,71">
              <v:shape style="position:absolute;left:6596;top:-8991;width:152;height:71" coordorigin="6596,-8991" coordsize="152,71" path="m6600,-8991l6596,-8985,6745,-8920,6748,-8927,6600,-8991xe" filled="true" fillcolor="#131516" stroked="false">
                <v:path arrowok="t"/>
                <v:fill type="solid"/>
              </v:shape>
            </v:group>
            <v:group style="position:absolute;left:6659;top:-8923;width:89;height:2" coordorigin="6659,-8923" coordsize="89,2">
              <v:shape style="position:absolute;left:6659;top:-8923;width:89;height:2" coordorigin="6659,-8923" coordsize="89,0" path="m6659,-8923l6748,-8923e" filled="false" stroked="true" strokeweight=".46pt" strokecolor="#131516">
                <v:path arrowok="t"/>
              </v:shape>
            </v:group>
            <v:group style="position:absolute;left:6403;top:-8919;width:44;height:29" coordorigin="6403,-8919" coordsize="44,29">
              <v:shape style="position:absolute;left:6403;top:-8919;width:44;height:29" coordorigin="6403,-8919" coordsize="44,29" path="m6407,-8919l6403,-8913,6443,-8890,6446,-8896,6407,-8919xe" filled="true" fillcolor="#131516" stroked="false">
                <v:path arrowok="t"/>
                <v:fill type="solid"/>
              </v:shape>
            </v:group>
            <v:group style="position:absolute;left:6362;top:-8934;width:126;height:2" coordorigin="6362,-8934" coordsize="126,2">
              <v:shape style="position:absolute;left:6362;top:-8934;width:126;height:2" coordorigin="6362,-8934" coordsize="126,0" path="m6362,-8934l6488,-8934e" filled="false" stroked="true" strokeweight=".52pt" strokecolor="#131516">
                <v:path arrowok="t"/>
              </v:shape>
            </v:group>
            <v:group style="position:absolute;left:6404;top:-8915;width:182;height:2" coordorigin="6404,-8915" coordsize="182,2">
              <v:shape style="position:absolute;left:6404;top:-8915;width:182;height:2" coordorigin="6404,-8915" coordsize="182,0" path="m6404,-8915l6586,-8915e" filled="false" stroked="true" strokeweight=".46pt" strokecolor="#131516">
                <v:path arrowok="t"/>
              </v:shape>
            </v:group>
            <v:group style="position:absolute;left:6505;top:-8989;width:14;height:62" coordorigin="6505,-8989" coordsize="14,62">
              <v:shape style="position:absolute;left:6505;top:-8989;width:14;height:62" coordorigin="6505,-8989" coordsize="14,62" path="m6518,-8989l6512,-8989,6505,-8929,6512,-8928,6518,-8989xe" filled="true" fillcolor="#131516" stroked="false">
                <v:path arrowok="t"/>
                <v:fill type="solid"/>
              </v:shape>
            </v:group>
            <v:group style="position:absolute;left:6488;top:-8937;width:99;height:26" coordorigin="6488,-8937" coordsize="99,26">
              <v:shape style="position:absolute;left:6488;top:-8937;width:99;height:26" coordorigin="6488,-8937" coordsize="99,26" path="m6490,-8937l6488,-8929,6586,-8911,6587,-8919,6490,-8937xe" filled="true" fillcolor="#131516" stroked="false">
                <v:path arrowok="t"/>
                <v:fill type="solid"/>
              </v:shape>
            </v:group>
            <v:group style="position:absolute;left:6361;top:-8938;width:45;height:26" coordorigin="6361,-8938" coordsize="45,26">
              <v:shape style="position:absolute;left:6361;top:-8938;width:45;height:26" coordorigin="6361,-8938" coordsize="45,26" path="m6365,-8938l6361,-8932,6403,-8913,6406,-8919,6365,-8938xe" filled="true" fillcolor="#131516" stroked="false">
                <v:path arrowok="t"/>
                <v:fill type="solid"/>
              </v:shape>
            </v:group>
            <v:group style="position:absolute;left:6623;top:-8632;width:83;height:1125" coordorigin="6623,-8632" coordsize="83,1125">
              <v:shape style="position:absolute;left:6623;top:-8632;width:83;height:1125" coordorigin="6623,-8632" coordsize="83,1125" path="m6658,-7587l6623,-7587,6664,-7507,6703,-7582,6658,-7582,6658,-7587xe" filled="true" fillcolor="#1f1a17" stroked="false">
                <v:path arrowok="t"/>
                <v:fill type="solid"/>
              </v:shape>
              <v:shape style="position:absolute;left:6623;top:-8632;width:83;height:1125" coordorigin="6623,-8632" coordsize="83,1125" path="m6706,-7587l6671,-7587,6671,-7582,6703,-7582,6706,-7587xe" filled="true" fillcolor="#1f1a17" stroked="false">
                <v:path arrowok="t"/>
                <v:fill type="solid"/>
              </v:shape>
              <v:shape style="position:absolute;left:6623;top:-8632;width:83;height:1125" coordorigin="6623,-8632" coordsize="83,1125" path="m6672,-8554l6659,-8554,6658,-7587,6671,-7587,6672,-8554xe" filled="true" fillcolor="#1f1a17" stroked="false">
                <v:path arrowok="t"/>
                <v:fill type="solid"/>
              </v:shape>
              <v:shape style="position:absolute;left:6623;top:-8632;width:83;height:1125" coordorigin="6623,-8632" coordsize="83,1125" path="m6665,-8632l6624,-8554,6659,-8554,6659,-8557,6704,-8557,6665,-8632xe" filled="true" fillcolor="#1f1a17" stroked="false">
                <v:path arrowok="t"/>
                <v:fill type="solid"/>
              </v:shape>
              <v:shape style="position:absolute;left:6623;top:-8632;width:83;height:1125" coordorigin="6623,-8632" coordsize="83,1125" path="m6704,-8557l6672,-8557,6672,-8554,6706,-8554,6704,-8557xe" filled="true" fillcolor="#1f1a17" stroked="false">
                <v:path arrowok="t"/>
                <v:fill type="solid"/>
              </v:shape>
            </v:group>
            <v:group style="position:absolute;left:5584;top:-7498;width:2878;height:2" coordorigin="5584,-7498" coordsize="2878,2">
              <v:shape style="position:absolute;left:5584;top:-7498;width:2878;height:2" coordorigin="5584,-7498" coordsize="2878,0" path="m5584,-7498l8461,-7498e" filled="false" stroked="true" strokeweight="1.119995pt" strokecolor="#131516">
                <v:path arrowok="t"/>
              </v:shape>
            </v:group>
            <v:group style="position:absolute;left:9464;top:-5670;width:296;height:2" coordorigin="9464,-5670" coordsize="296,2">
              <v:shape style="position:absolute;left:9464;top:-5670;width:296;height:2" coordorigin="9464,-5670" coordsize="296,0" path="m9464,-5670l9760,-5670e" filled="false" stroked="true" strokeweight=".46pt" strokecolor="#1f1a17">
                <v:path arrowok="t"/>
              </v:shape>
            </v:group>
            <v:group style="position:absolute;left:9755;top:-5674;width:5;height:5" coordorigin="9755,-5674" coordsize="5,5">
              <v:shape style="position:absolute;left:9755;top:-5674;width:5;height:5" coordorigin="9755,-5674" coordsize="5,5" path="m9757,-5669l9756,-5669,9755,-5671,9757,-5674,9760,-5671,9758,-5669,9757,-5669xe" filled="false" stroked="true" strokeweight=".058pt" strokecolor="#1f1a17">
                <v:path arrowok="t"/>
              </v:shape>
            </v:group>
            <v:group style="position:absolute;left:9733;top:-5674;width:5;height:5" coordorigin="9733,-5674" coordsize="5,5">
              <v:shape style="position:absolute;left:9733;top:-5674;width:5;height:5" coordorigin="9733,-5674" coordsize="5,5" path="m9736,-5669l9733,-5669,9733,-5673,9736,-5674,9738,-5671,9737,-5669,9736,-5669xe" filled="false" stroked="true" strokeweight=".058pt" strokecolor="#1f1a17">
                <v:path arrowok="t"/>
              </v:shape>
            </v:group>
            <v:group style="position:absolute;left:9710;top:-5674;width:4;height:5" coordorigin="9710,-5674" coordsize="4,5">
              <v:shape style="position:absolute;left:9710;top:-5674;width:4;height:5" coordorigin="9710,-5674" coordsize="4,5" path="m9713,-5669l9712,-5669,9710,-5671,9713,-5674,9714,-5673,9714,-5669,9713,-5669xe" filled="false" stroked="true" strokeweight=".058pt" strokecolor="#1f1a17">
                <v:path arrowok="t"/>
              </v:shape>
            </v:group>
            <v:group style="position:absolute;left:9688;top:-5673;width:5;height:5" coordorigin="9688,-5673" coordsize="5,5">
              <v:shape style="position:absolute;left:9688;top:-5673;width:5;height:5" coordorigin="9688,-5673" coordsize="5,5" path="m9690,-5668l9688,-5670,9689,-5673,9691,-5673,9692,-5670,9690,-5668xe" filled="false" stroked="true" strokeweight=".058pt" strokecolor="#1f1a17">
                <v:path arrowok="t"/>
              </v:shape>
            </v:group>
            <v:group style="position:absolute;left:9666;top:-5673;width:4;height:5" coordorigin="9666,-5673" coordsize="4,5">
              <v:shape style="position:absolute;left:9666;top:-5673;width:4;height:5" coordorigin="9666,-5673" coordsize="4,5" path="m9668,-5668l9666,-5669,9666,-5673,9670,-5673,9670,-5669,9668,-5668xe" filled="false" stroked="true" strokeweight=".058pt" strokecolor="#1f1a17">
                <v:path arrowok="t"/>
              </v:shape>
            </v:group>
            <v:group style="position:absolute;left:9643;top:-5673;width:5;height:5" coordorigin="9643,-5673" coordsize="5,5">
              <v:shape style="position:absolute;left:9643;top:-5673;width:5;height:5" coordorigin="9643,-5673" coordsize="5,5" path="m9646,-5668l9643,-5670,9646,-5673,9648,-5671,9648,-5669,9646,-5668xe" filled="false" stroked="true" strokeweight=".058pt" strokecolor="#1f1a17">
                <v:path arrowok="t"/>
              </v:shape>
            </v:group>
            <v:group style="position:absolute;left:9622;top:-5673;width:5;height:5" coordorigin="9622,-5673" coordsize="5,5">
              <v:shape style="position:absolute;left:9622;top:-5673;width:5;height:5" coordorigin="9622,-5673" coordsize="5,5" path="m9624,-5668l9622,-5668,9622,-5671,9624,-5673,9626,-5670,9625,-5668,9624,-5668xe" filled="false" stroked="true" strokeweight=".058pt" strokecolor="#1f1a17">
                <v:path arrowok="t"/>
              </v:shape>
            </v:group>
            <v:group style="position:absolute;left:9598;top:-5673;width:5;height:5" coordorigin="9598,-5673" coordsize="5,5">
              <v:shape style="position:absolute;left:9598;top:-5673;width:5;height:5" coordorigin="9598,-5673" coordsize="5,5" path="m9600,-5668l9599,-5668,9598,-5670,9600,-5673,9602,-5671,9602,-5668,9600,-5668xe" filled="false" stroked="true" strokeweight=".058pt" strokecolor="#1f1a17">
                <v:path arrowok="t"/>
              </v:shape>
            </v:group>
            <v:group style="position:absolute;left:9576;top:-5673;width:5;height:5" coordorigin="9576,-5673" coordsize="5,5">
              <v:shape style="position:absolute;left:9576;top:-5673;width:5;height:5" coordorigin="9576,-5673" coordsize="5,5" path="m9578,-5668l9577,-5668,9576,-5670,9578,-5673,9581,-5670,9580,-5668,9578,-5668xe" filled="false" stroked="true" strokeweight=".058pt" strokecolor="#1f1a17">
                <v:path arrowok="t"/>
              </v:shape>
            </v:group>
            <v:group style="position:absolute;left:9554;top:-5671;width:5;height:5" coordorigin="9554,-5671" coordsize="5,5">
              <v:shape style="position:absolute;left:9554;top:-5671;width:5;height:5" coordorigin="9554,-5671" coordsize="5,5" path="m9557,-5667l9554,-5668,9554,-5671,9558,-5671,9559,-5669,9558,-5668,9557,-5667xe" filled="false" stroked="true" strokeweight=".058pt" strokecolor="#1f1a17">
                <v:path arrowok="t"/>
              </v:shape>
            </v:group>
            <v:group style="position:absolute;left:9532;top:-5671;width:5;height:5" coordorigin="9532,-5671" coordsize="5,5">
              <v:shape style="position:absolute;left:9532;top:-5671;width:5;height:5" coordorigin="9532,-5671" coordsize="5,5" path="m9534,-5667l9532,-5669,9533,-5671,9536,-5671,9536,-5668,9534,-5667xe" filled="false" stroked="true" strokeweight=".058pt" strokecolor="#1f1a17">
                <v:path arrowok="t"/>
              </v:shape>
            </v:group>
            <v:group style="position:absolute;left:9510;top:-5671;width:4;height:5" coordorigin="9510,-5671" coordsize="4,5">
              <v:shape style="position:absolute;left:9510;top:-5671;width:4;height:5" coordorigin="9510,-5671" coordsize="4,5" path="m9511,-5667l9511,-5668,9510,-5669,9511,-5670,9511,-5671,9514,-5669,9511,-5667xe" filled="false" stroked="true" strokeweight=".058pt" strokecolor="#1f1a17">
                <v:path arrowok="t"/>
              </v:shape>
            </v:group>
            <v:group style="position:absolute;left:9487;top:-5671;width:4;height:5" coordorigin="9487,-5671" coordsize="4,5">
              <v:shape style="position:absolute;left:9487;top:-5671;width:4;height:5" coordorigin="9487,-5671" coordsize="4,5" path="m9490,-5667l9487,-5667,9487,-5670,9490,-5671,9491,-5670,9491,-5667,9490,-5667xe" filled="false" stroked="true" strokeweight=".058pt" strokecolor="#1f1a17">
                <v:path arrowok="t"/>
              </v:shape>
            </v:group>
            <v:group style="position:absolute;left:9464;top:-5671;width:5;height:5" coordorigin="9464,-5671" coordsize="5,5">
              <v:shape style="position:absolute;left:9464;top:-5671;width:5;height:5" coordorigin="9464,-5671" coordsize="5,5" path="m9467,-5667l9466,-5667,9464,-5669,9467,-5671,9469,-5670,9469,-5667,9467,-5667xe" filled="false" stroked="true" strokeweight=".058pt" strokecolor="#1f1a17">
                <v:path arrowok="t"/>
              </v:shape>
            </v:group>
            <v:group style="position:absolute;left:4129;top:-6786;width:872;height:2" coordorigin="4129,-6786" coordsize="872,2">
              <v:shape style="position:absolute;left:4129;top:-6786;width:872;height:2" coordorigin="4129,-6786" coordsize="872,0" path="m4129,-6786l5000,-6786e" filled="false" stroked="true" strokeweight=".404pt" strokecolor="#1f1a17">
                <v:path arrowok="t"/>
              </v:shape>
            </v:group>
            <v:group style="position:absolute;left:4110;top:-7705;width:38;height:317" coordorigin="4110,-7705" coordsize="38,317">
              <v:shape style="position:absolute;left:4110;top:-7705;width:38;height:317" coordorigin="4110,-7705" coordsize="38,317" path="m4130,-7667l4126,-7667,4126,-7389,4130,-7389,4130,-7667xe" filled="true" fillcolor="#1f1a17" stroked="false">
                <v:path arrowok="t"/>
                <v:fill type="solid"/>
              </v:shape>
              <v:shape style="position:absolute;left:4110;top:-7705;width:38;height:317" coordorigin="4110,-7705" coordsize="38,317" path="m4145,-7696l4111,-7696,4111,-7693,4110,-7692,4110,-7679,4111,-7679,4111,-7678,4112,-7677,4112,-7675,4114,-7675,4114,-7674,4115,-7674,4115,-7673,4116,-7673,4116,-7672,4117,-7672,4117,-7671,4118,-7671,4118,-7669,4121,-7669,4121,-7668,4124,-7668,4124,-7667,4126,-7667,4126,-7686,4147,-7686,4147,-7689,4146,-7690,4146,-7693,4145,-7693,4145,-7696xe" filled="true" fillcolor="#1f1a17" stroked="false">
                <v:path arrowok="t"/>
                <v:fill type="solid"/>
              </v:shape>
              <v:shape style="position:absolute;left:4110;top:-7705;width:38;height:317" coordorigin="4110,-7705" coordsize="38,317" path="m4147,-7686l4130,-7686,4130,-7667,4132,-7667,4132,-7668,4135,-7668,4135,-7669,4138,-7669,4138,-7671,4139,-7671,4139,-7672,4140,-7672,4142,-7674,4142,-7675,4144,-7675,4144,-7677,4145,-7677,4145,-7679,4146,-7679,4146,-7683,4147,-7683,4147,-7686xe" filled="true" fillcolor="#1f1a17" stroked="false">
                <v:path arrowok="t"/>
                <v:fill type="solid"/>
              </v:shape>
              <v:shape style="position:absolute;left:4110;top:-7705;width:38;height:317" coordorigin="4110,-7705" coordsize="38,317" path="m4141,-7701l4115,-7701,4115,-7699,4114,-7698,4114,-7697,4112,-7697,4112,-7696,4144,-7696,4144,-7698,4142,-7698,4142,-7699,4141,-7699,4141,-7701xe" filled="true" fillcolor="#1f1a17" stroked="false">
                <v:path arrowok="t"/>
                <v:fill type="solid"/>
              </v:shape>
              <v:shape style="position:absolute;left:4110;top:-7705;width:38;height:317" coordorigin="4110,-7705" coordsize="38,317" path="m4140,-7702l4116,-7702,4116,-7701,4140,-7701,4140,-7702xe" filled="true" fillcolor="#1f1a17" stroked="false">
                <v:path arrowok="t"/>
                <v:fill type="solid"/>
              </v:shape>
              <v:shape style="position:absolute;left:4110;top:-7705;width:38;height:317" coordorigin="4110,-7705" coordsize="38,317" path="m4138,-7703l4118,-7703,4118,-7702,4138,-7702,4138,-7703xe" filled="true" fillcolor="#1f1a17" stroked="false">
                <v:path arrowok="t"/>
                <v:fill type="solid"/>
              </v:shape>
              <v:shape style="position:absolute;left:4110;top:-7705;width:38;height:317" coordorigin="4110,-7705" coordsize="38,317" path="m4136,-7704l4121,-7704,4120,-7703,4136,-7703,4136,-7704xe" filled="true" fillcolor="#1f1a17" stroked="false">
                <v:path arrowok="t"/>
                <v:fill type="solid"/>
              </v:shape>
              <v:shape style="position:absolute;left:4110;top:-7705;width:38;height:317" coordorigin="4110,-7705" coordsize="38,317" path="m4133,-7705l4123,-7705,4123,-7704,4133,-7704,4133,-7705xe" filled="true" fillcolor="#1f1a17" stroked="false">
                <v:path arrowok="t"/>
                <v:fill type="solid"/>
              </v:shape>
            </v:group>
            <v:group style="position:absolute;left:4399;top:-7710;width:38;height:317" coordorigin="4399,-7710" coordsize="38,317">
              <v:shape style="position:absolute;left:4399;top:-7710;width:38;height:317" coordorigin="4399,-7710" coordsize="38,317" path="m4421,-7672l4415,-7672,4415,-7393,4421,-7393,4421,-7672xe" filled="true" fillcolor="#1f1a17" stroked="false">
                <v:path arrowok="t"/>
                <v:fill type="solid"/>
              </v:shape>
              <v:shape style="position:absolute;left:4399;top:-7710;width:38;height:317" coordorigin="4399,-7710" coordsize="38,317" path="m4435,-7698l4400,-7698,4400,-7695,4399,-7695,4399,-7685,4400,-7685,4400,-7681,4402,-7681,4402,-7679,4404,-7679,4404,-7678,4405,-7678,4405,-7677,4406,-7677,4406,-7675,4408,-7675,4408,-7674,4410,-7674,4410,-7673,4412,-7673,4412,-7672,4415,-7672,4415,-7690,4436,-7690,4436,-7696,4435,-7696,4435,-7698xe" filled="true" fillcolor="#1f1a17" stroked="false">
                <v:path arrowok="t"/>
                <v:fill type="solid"/>
              </v:shape>
              <v:shape style="position:absolute;left:4399;top:-7710;width:38;height:317" coordorigin="4399,-7710" coordsize="38,317" path="m4436,-7690l4421,-7690,4421,-7672,4423,-7672,4423,-7673,4426,-7673,4427,-7674,4428,-7674,4428,-7675,4429,-7675,4432,-7678,4432,-7679,4434,-7679,4434,-7681,4435,-7681,4435,-7684,4436,-7684,4436,-7690xe" filled="true" fillcolor="#1f1a17" stroked="false">
                <v:path arrowok="t"/>
                <v:fill type="solid"/>
              </v:shape>
              <v:shape style="position:absolute;left:4399;top:-7710;width:38;height:317" coordorigin="4399,-7710" coordsize="38,317" path="m4434,-7701l4402,-7701,4402,-7698,4434,-7698,4434,-7701xe" filled="true" fillcolor="#1f1a17" stroked="false">
                <v:path arrowok="t"/>
                <v:fill type="solid"/>
              </v:shape>
              <v:shape style="position:absolute;left:4399;top:-7710;width:38;height:317" coordorigin="4399,-7710" coordsize="38,317" path="m4433,-7702l4403,-7702,4403,-7701,4433,-7701,4433,-7702xe" filled="true" fillcolor="#1f1a17" stroked="false">
                <v:path arrowok="t"/>
                <v:fill type="solid"/>
              </v:shape>
              <v:shape style="position:absolute;left:4399;top:-7710;width:38;height:317" coordorigin="4399,-7710" coordsize="38,317" path="m4432,-7703l4404,-7703,4404,-7702,4432,-7702,4432,-7703xe" filled="true" fillcolor="#1f1a17" stroked="false">
                <v:path arrowok="t"/>
                <v:fill type="solid"/>
              </v:shape>
              <v:shape style="position:absolute;left:4399;top:-7710;width:38;height:317" coordorigin="4399,-7710" coordsize="38,317" path="m4430,-7705l4405,-7705,4405,-7703,4430,-7703,4430,-7705xe" filled="true" fillcolor="#1f1a17" stroked="false">
                <v:path arrowok="t"/>
                <v:fill type="solid"/>
              </v:shape>
              <v:shape style="position:absolute;left:4399;top:-7710;width:38;height:317" coordorigin="4399,-7710" coordsize="38,317" path="m4429,-7707l4408,-7707,4406,-7705,4429,-7705,4429,-7707xe" filled="true" fillcolor="#1f1a17" stroked="false">
                <v:path arrowok="t"/>
                <v:fill type="solid"/>
              </v:shape>
              <v:shape style="position:absolute;left:4399;top:-7710;width:38;height:317" coordorigin="4399,-7710" coordsize="38,317" path="m4427,-7708l4409,-7708,4409,-7707,4427,-7707,4427,-7708xe" filled="true" fillcolor="#1f1a17" stroked="false">
                <v:path arrowok="t"/>
                <v:fill type="solid"/>
              </v:shape>
              <v:shape style="position:absolute;left:4399;top:-7710;width:38;height:317" coordorigin="4399,-7710" coordsize="38,317" path="m4424,-7709l4411,-7709,4411,-7708,4424,-7708,4424,-7709xe" filled="true" fillcolor="#1f1a17" stroked="false">
                <v:path arrowok="t"/>
                <v:fill type="solid"/>
              </v:shape>
              <v:shape style="position:absolute;left:4399;top:-7710;width:38;height:317" coordorigin="4399,-7710" coordsize="38,317" path="m4421,-7710l4415,-7710,4415,-7709,4421,-7709,4421,-7710xe" filled="true" fillcolor="#1f1a17" stroked="false">
                <v:path arrowok="t"/>
                <v:fill type="solid"/>
              </v:shape>
            </v:group>
            <v:group style="position:absolute;left:4301;top:-7710;width:36;height:317" coordorigin="4301,-7710" coordsize="36,317">
              <v:shape style="position:absolute;left:4301;top:-7710;width:36;height:317" coordorigin="4301,-7710" coordsize="36,317" path="m4322,-7672l4315,-7672,4315,-7393,4322,-7393,4322,-7672xe" filled="true" fillcolor="#1f1a17" stroked="false">
                <v:path arrowok="t"/>
                <v:fill type="solid"/>
              </v:shape>
              <v:shape style="position:absolute;left:4301;top:-7710;width:36;height:317" coordorigin="4301,-7710" coordsize="36,317" path="m4336,-7698l4301,-7698,4301,-7681,4302,-7681,4302,-7679,4304,-7679,4304,-7678,4306,-7678,4306,-7677,4307,-7677,4307,-7675,4308,-7675,4308,-7674,4310,-7674,4310,-7673,4313,-7673,4313,-7672,4315,-7672,4315,-7690,4337,-7690,4337,-7696,4336,-7696,4336,-7698xe" filled="true" fillcolor="#1f1a17" stroked="false">
                <v:path arrowok="t"/>
                <v:fill type="solid"/>
              </v:shape>
              <v:shape style="position:absolute;left:4301;top:-7710;width:36;height:317" coordorigin="4301,-7710" coordsize="36,317" path="m4337,-7690l4322,-7690,4322,-7672,4325,-7672,4325,-7673,4327,-7673,4328,-7674,4330,-7674,4330,-7675,4332,-7678,4332,-7679,4334,-7679,4334,-7681,4336,-7681,4336,-7684,4337,-7684,4337,-7690xe" filled="true" fillcolor="#1f1a17" stroked="false">
                <v:path arrowok="t"/>
                <v:fill type="solid"/>
              </v:shape>
              <v:shape style="position:absolute;left:4301;top:-7710;width:36;height:317" coordorigin="4301,-7710" coordsize="36,317" path="m4334,-7701l4302,-7701,4302,-7698,4334,-7698,4334,-7701xe" filled="true" fillcolor="#1f1a17" stroked="false">
                <v:path arrowok="t"/>
                <v:fill type="solid"/>
              </v:shape>
              <v:shape style="position:absolute;left:4301;top:-7710;width:36;height:317" coordorigin="4301,-7710" coordsize="36,317" path="m4333,-7702l4303,-7702,4303,-7701,4333,-7701,4333,-7702xe" filled="true" fillcolor="#1f1a17" stroked="false">
                <v:path arrowok="t"/>
                <v:fill type="solid"/>
              </v:shape>
              <v:shape style="position:absolute;left:4301;top:-7710;width:36;height:317" coordorigin="4301,-7710" coordsize="36,317" path="m4332,-7703l4304,-7703,4304,-7702,4332,-7702,4332,-7703xe" filled="true" fillcolor="#1f1a17" stroked="false">
                <v:path arrowok="t"/>
                <v:fill type="solid"/>
              </v:shape>
              <v:shape style="position:absolute;left:4301;top:-7710;width:36;height:317" coordorigin="4301,-7710" coordsize="36,317" path="m4331,-7705l4306,-7705,4306,-7703,4331,-7703,4331,-7705xe" filled="true" fillcolor="#1f1a17" stroked="false">
                <v:path arrowok="t"/>
                <v:fill type="solid"/>
              </v:shape>
              <v:shape style="position:absolute;left:4301;top:-7710;width:36;height:317" coordorigin="4301,-7710" coordsize="36,317" path="m4330,-7707l4308,-7707,4307,-7705,4330,-7705,4330,-7707xe" filled="true" fillcolor="#1f1a17" stroked="false">
                <v:path arrowok="t"/>
                <v:fill type="solid"/>
              </v:shape>
              <v:shape style="position:absolute;left:4301;top:-7710;width:36;height:317" coordorigin="4301,-7710" coordsize="36,317" path="m4328,-7708l4309,-7708,4309,-7707,4328,-7707,4328,-7708xe" filled="true" fillcolor="#1f1a17" stroked="false">
                <v:path arrowok="t"/>
                <v:fill type="solid"/>
              </v:shape>
              <v:shape style="position:absolute;left:4301;top:-7710;width:36;height:317" coordorigin="4301,-7710" coordsize="36,317" path="m4326,-7709l4312,-7709,4312,-7708,4326,-7708,4326,-7709xe" filled="true" fillcolor="#1f1a17" stroked="false">
                <v:path arrowok="t"/>
                <v:fill type="solid"/>
              </v:shape>
              <v:shape style="position:absolute;left:4301;top:-7710;width:36;height:317" coordorigin="4301,-7710" coordsize="36,317" path="m4322,-7710l4315,-7710,4315,-7709,4322,-7709,4322,-7710xe" filled="true" fillcolor="#1f1a17" stroked="false">
                <v:path arrowok="t"/>
                <v:fill type="solid"/>
              </v:shape>
            </v:group>
            <v:group style="position:absolute;left:4208;top:-7710;width:36;height:317" coordorigin="4208,-7710" coordsize="36,317">
              <v:shape style="position:absolute;left:4208;top:-7710;width:36;height:317" coordorigin="4208,-7710" coordsize="36,317" path="m4230,-7672l4223,-7672,4223,-7393,4230,-7393,4230,-7672xe" filled="true" fillcolor="#1f1a17" stroked="false">
                <v:path arrowok="t"/>
                <v:fill type="solid"/>
              </v:shape>
              <v:shape style="position:absolute;left:4208;top:-7710;width:36;height:317" coordorigin="4208,-7710" coordsize="36,317" path="m4242,-7702l4212,-7702,4212,-7701,4211,-7701,4211,-7698,4210,-7698,4210,-7695,4208,-7695,4208,-7685,4210,-7685,4210,-7681,4211,-7681,4211,-7679,4213,-7679,4213,-7678,4214,-7678,4214,-7675,4216,-7674,4217,-7674,4217,-7673,4219,-7673,4220,-7672,4223,-7672,4223,-7690,4244,-7690,4244,-7692,4243,-7693,4243,-7699,4242,-7699,4242,-7702xe" filled="true" fillcolor="#1f1a17" stroked="false">
                <v:path arrowok="t"/>
                <v:fill type="solid"/>
              </v:shape>
              <v:shape style="position:absolute;left:4208;top:-7710;width:36;height:317" coordorigin="4208,-7710" coordsize="36,317" path="m4244,-7690l4230,-7690,4230,-7672,4232,-7672,4232,-7673,4235,-7673,4236,-7674,4237,-7674,4237,-7675,4238,-7675,4241,-7678,4241,-7679,4242,-7679,4242,-7680,4243,-7680,4243,-7686,4244,-7686,4244,-7690xe" filled="true" fillcolor="#1f1a17" stroked="false">
                <v:path arrowok="t"/>
                <v:fill type="solid"/>
              </v:shape>
              <v:shape style="position:absolute;left:4208;top:-7710;width:36;height:317" coordorigin="4208,-7710" coordsize="36,317" path="m4241,-7703l4213,-7703,4213,-7702,4241,-7702,4241,-7703xe" filled="true" fillcolor="#1f1a17" stroked="false">
                <v:path arrowok="t"/>
                <v:fill type="solid"/>
              </v:shape>
              <v:shape style="position:absolute;left:4208;top:-7710;width:36;height:317" coordorigin="4208,-7710" coordsize="36,317" path="m4238,-7707l4214,-7707,4214,-7703,4240,-7703,4240,-7705,4238,-7705,4238,-7707xe" filled="true" fillcolor="#1f1a17" stroked="false">
                <v:path arrowok="t"/>
                <v:fill type="solid"/>
              </v:shape>
              <v:shape style="position:absolute;left:4208;top:-7710;width:36;height:317" coordorigin="4208,-7710" coordsize="36,317" path="m4236,-7708l4217,-7708,4217,-7707,4236,-7707,4236,-7708xe" filled="true" fillcolor="#1f1a17" stroked="false">
                <v:path arrowok="t"/>
                <v:fill type="solid"/>
              </v:shape>
              <v:shape style="position:absolute;left:4208;top:-7710;width:36;height:317" coordorigin="4208,-7710" coordsize="36,317" path="m4234,-7709l4219,-7709,4219,-7708,4234,-7708,4234,-7709xe" filled="true" fillcolor="#1f1a17" stroked="false">
                <v:path arrowok="t"/>
                <v:fill type="solid"/>
              </v:shape>
              <v:shape style="position:absolute;left:4208;top:-7710;width:36;height:317" coordorigin="4208,-7710" coordsize="36,317" path="m4230,-7710l4223,-7710,4223,-7709,4230,-7709,4230,-7710xe" filled="true" fillcolor="#1f1a17" stroked="false">
                <v:path arrowok="t"/>
                <v:fill type="solid"/>
              </v:shape>
            </v:group>
            <v:group style="position:absolute;left:4128;top:-7387;width:2;height:603" coordorigin="4128,-7387" coordsize="2,603">
              <v:shape style="position:absolute;left:4128;top:-7387;width:2;height:603" coordorigin="4128,-7387" coordsize="0,603" path="m4128,-6785l4128,-7387e" filled="false" stroked="true" strokeweight=".404pt" strokecolor="#1f1a17">
                <v:path arrowok="t"/>
              </v:shape>
            </v:group>
            <v:group style="position:absolute;left:4226;top:-7440;width:2;height:521" coordorigin="4226,-7440" coordsize="2,521">
              <v:shape style="position:absolute;left:4226;top:-7440;width:2;height:521" coordorigin="4226,-7440" coordsize="0,521" path="m4226,-6919l4226,-7440e" filled="false" stroked="true" strokeweight=".404pt" strokecolor="#1f1a17">
                <v:path arrowok="t"/>
              </v:shape>
            </v:group>
            <v:group style="position:absolute;left:4226;top:-6916;width:930;height:2" coordorigin="4226,-6916" coordsize="930,2">
              <v:shape style="position:absolute;left:4226;top:-6916;width:930;height:2" coordorigin="4226,-6916" coordsize="930,0" path="m4226,-6916l5156,-6916e" filled="false" stroked="true" strokeweight=".404pt" strokecolor="#1f1a17">
                <v:path arrowok="t"/>
              </v:shape>
            </v:group>
            <v:group style="position:absolute;left:4320;top:-7044;width:837;height:2" coordorigin="4320,-7044" coordsize="837,2">
              <v:shape style="position:absolute;left:4320;top:-7044;width:837;height:2" coordorigin="4320,-7044" coordsize="837,0" path="m4320,-7044l5156,-7044e" filled="false" stroked="true" strokeweight=".404pt" strokecolor="#1f1a17">
                <v:path arrowok="t"/>
              </v:shape>
            </v:group>
            <v:group style="position:absolute;left:4320;top:-7440;width:2;height:396" coordorigin="4320,-7440" coordsize="2,396">
              <v:shape style="position:absolute;left:4320;top:-7440;width:2;height:396" coordorigin="4320,-7440" coordsize="0,396" path="m4320,-7044l4320,-7440e" filled="false" stroked="true" strokeweight=".404pt" strokecolor="#1f1a17">
                <v:path arrowok="t"/>
              </v:shape>
            </v:group>
            <v:group style="position:absolute;left:5278;top:-6810;width:316;height:48" coordorigin="5278,-6810" coordsize="316,48">
              <v:shape style="position:absolute;left:5278;top:-6810;width:316;height:48" coordorigin="5278,-6810" coordsize="316,48" path="m5544,-6810l5544,-6790,5549,-6790,5549,-6783,5544,-6783,5544,-6762,5593,-6786,5544,-6810xe" filled="true" fillcolor="#1f1a17" stroked="false">
                <v:path arrowok="t"/>
                <v:fill type="solid"/>
              </v:shape>
              <v:shape style="position:absolute;left:5278;top:-6810;width:316;height:48" coordorigin="5278,-6810" coordsize="316,48" path="m5544,-6790l5278,-6790,5278,-6783,5544,-6783,5544,-6790xe" filled="true" fillcolor="#1f1a17" stroked="false">
                <v:path arrowok="t"/>
                <v:fill type="solid"/>
              </v:shape>
            </v:group>
            <v:group style="position:absolute;left:5234;top:-6804;width:186;height:36" coordorigin="5234,-6804" coordsize="186,36">
              <v:shape style="position:absolute;left:5234;top:-6804;width:186;height:36" coordorigin="5234,-6804" coordsize="186,36" path="m5254,-6777l5238,-6777,5238,-6774,5239,-6774,5239,-6773,5240,-6773,5240,-6772,5243,-6772,5244,-6771,5245,-6771,5245,-6769,5251,-6769,5251,-6768,5254,-6768,5254,-6777xe" filled="true" fillcolor="#1f1a17" stroked="false">
                <v:path arrowok="t"/>
                <v:fill type="solid"/>
              </v:shape>
              <v:shape style="position:absolute;left:5234;top:-6804;width:186;height:36" coordorigin="5234,-6804" coordsize="186,36" path="m5269,-6777l5254,-6777,5254,-6768,5256,-6768,5257,-6769,5261,-6769,5262,-6771,5263,-6771,5263,-6772,5267,-6772,5267,-6773,5268,-6774,5268,-6775,5269,-6775,5269,-6777xe" filled="true" fillcolor="#1f1a17" stroked="false">
                <v:path arrowok="t"/>
                <v:fill type="solid"/>
              </v:shape>
              <v:shape style="position:absolute;left:5234;top:-6804;width:186;height:36" coordorigin="5234,-6804" coordsize="186,36" path="m5249,-6779l5237,-6779,5237,-6777,5251,-6777,5250,-6778,5249,-6778,5249,-6779xe" filled="true" fillcolor="#1f1a17" stroked="false">
                <v:path arrowok="t"/>
                <v:fill type="solid"/>
              </v:shape>
              <v:shape style="position:absolute;left:5234;top:-6804;width:186;height:36" coordorigin="5234,-6804" coordsize="186,36" path="m5272,-6783l5261,-6783,5261,-6779,5258,-6779,5258,-6778,5257,-6778,5257,-6777,5270,-6777,5270,-6779,5272,-6780,5272,-6783xe" filled="true" fillcolor="#1f1a17" stroked="false">
                <v:path arrowok="t"/>
                <v:fill type="solid"/>
              </v:shape>
              <v:shape style="position:absolute;left:5234;top:-6804;width:186;height:36" coordorigin="5234,-6804" coordsize="186,36" path="m5248,-6793l5236,-6793,5236,-6790,5234,-6790,5234,-6783,5236,-6783,5236,-6779,5248,-6779,5248,-6780,5246,-6780,5246,-6781,5245,-6781,5245,-6785,5244,-6785,5244,-6787,5245,-6787,5245,-6791,5246,-6791,5246,-6792,5248,-6792,5248,-6793xe" filled="true" fillcolor="#1f1a17" stroked="false">
                <v:path arrowok="t"/>
                <v:fill type="solid"/>
              </v:shape>
              <v:shape style="position:absolute;left:5234;top:-6804;width:186;height:36" coordorigin="5234,-6804" coordsize="186,36" path="m5272,-6792l5261,-6792,5261,-6791,5262,-6791,5262,-6783,5266,-6783,5266,-6790,5272,-6790,5272,-6792xe" filled="true" fillcolor="#1f1a17" stroked="false">
                <v:path arrowok="t"/>
                <v:fill type="solid"/>
              </v:shape>
              <v:shape style="position:absolute;left:5234;top:-6804;width:186;height:36" coordorigin="5234,-6804" coordsize="186,36" path="m5420,-6790l5272,-6790,5272,-6783,5420,-6783,5420,-6790xe" filled="true" fillcolor="#1f1a17" stroked="false">
                <v:path arrowok="t"/>
                <v:fill type="solid"/>
              </v:shape>
              <v:shape style="position:absolute;left:5234;top:-6804;width:186;height:36" coordorigin="5234,-6804" coordsize="186,36" path="m5270,-6795l5258,-6795,5258,-6793,5260,-6793,5260,-6792,5270,-6792,5270,-6795xe" filled="true" fillcolor="#1f1a17" stroked="false">
                <v:path arrowok="t"/>
                <v:fill type="solid"/>
              </v:shape>
              <v:shape style="position:absolute;left:5234;top:-6804;width:186;height:36" coordorigin="5234,-6804" coordsize="186,36" path="m5251,-6796l5237,-6796,5237,-6793,5249,-6793,5249,-6795,5251,-6795,5251,-6796xe" filled="true" fillcolor="#1f1a17" stroked="false">
                <v:path arrowok="t"/>
                <v:fill type="solid"/>
              </v:shape>
              <v:shape style="position:absolute;left:5234;top:-6804;width:186;height:36" coordorigin="5234,-6804" coordsize="186,36" path="m5257,-6804l5254,-6804,5254,-6796,5255,-6796,5256,-6795,5269,-6795,5269,-6797,5268,-6797,5268,-6798,5267,-6798,5267,-6799,5266,-6799,5266,-6801,5264,-6801,5264,-6802,5261,-6802,5261,-6803,5257,-6803,5257,-6804xe" filled="true" fillcolor="#1f1a17" stroked="false">
                <v:path arrowok="t"/>
                <v:fill type="solid"/>
              </v:shape>
              <v:shape style="position:absolute;left:5234;top:-6804;width:186;height:36" coordorigin="5234,-6804" coordsize="186,36" path="m5254,-6804l5250,-6804,5250,-6803,5246,-6803,5246,-6802,5243,-6802,5243,-6801,5240,-6801,5240,-6799,5239,-6798,5239,-6797,5238,-6797,5238,-6796,5254,-6796,5254,-6804xe" filled="true" fillcolor="#1f1a17" stroked="false">
                <v:path arrowok="t"/>
                <v:fill type="solid"/>
              </v:shape>
            </v:group>
            <v:group style="position:absolute;left:4417;top:-7477;width:2;height:303" coordorigin="4417,-7477" coordsize="2,303">
              <v:shape style="position:absolute;left:4417;top:-7477;width:2;height:303" coordorigin="4417,-7477" coordsize="0,303" path="m4417,-7175l4417,-7477e" filled="false" stroked="true" strokeweight=".404pt" strokecolor="#1f1a17">
                <v:path arrowok="t"/>
              </v:shape>
            </v:group>
            <v:group style="position:absolute;left:4417;top:-7176;width:740;height:2" coordorigin="4417,-7176" coordsize="740,2">
              <v:shape style="position:absolute;left:4417;top:-7176;width:740;height:2" coordorigin="4417,-7176" coordsize="740,0" path="m4417,-7176l5156,-7176e" filled="false" stroked="true" strokeweight=".404pt" strokecolor="#1f1a17">
                <v:path arrowok="t"/>
              </v:shape>
            </v:group>
            <v:group style="position:absolute;left:8454;top:-6955;width:1762;height:2" coordorigin="8454,-6955" coordsize="1762,2">
              <v:shape style="position:absolute;left:8454;top:-6955;width:1762;height:2" coordorigin="8454,-6955" coordsize="1762,0" path="m8454,-6955l10216,-6955e" filled="false" stroked="true" strokeweight=".404pt" strokecolor="#1f1a17">
                <v:path arrowok="t"/>
              </v:shape>
            </v:group>
            <v:group style="position:absolute;left:10216;top:-6952;width:2;height:6736" coordorigin="10216,-6952" coordsize="2,6736">
              <v:shape style="position:absolute;left:10216;top:-6952;width:2;height:6736" coordorigin="10216,-6952" coordsize="0,6736" path="m10216,-6952l10216,-216e" filled="false" stroked="true" strokeweight=".404pt" strokecolor="#1f1a17">
                <v:path arrowok="t"/>
              </v:shape>
            </v:group>
            <v:group style="position:absolute;left:8473;top:-5031;width:347;height:47" coordorigin="8473,-5031" coordsize="347,47">
              <v:shape style="position:absolute;left:8473;top:-5031;width:347;height:47" coordorigin="8473,-5031" coordsize="347,47" path="m8525,-5031l8473,-5007,8525,-4984,8525,-5003,8520,-5003,8520,-5011,8525,-5011,8525,-5031xe" filled="true" fillcolor="#1f1a17" stroked="false">
                <v:path arrowok="t"/>
                <v:fill type="solid"/>
              </v:shape>
              <v:shape style="position:absolute;left:8473;top:-5031;width:347;height:47" coordorigin="8473,-5031" coordsize="347,47" path="m8820,-5011l8525,-5011,8525,-5003,8820,-5003,8820,-5011xe" filled="true" fillcolor="#1f1a17" stroked="false">
                <v:path arrowok="t"/>
                <v:fill type="solid"/>
              </v:shape>
            </v:group>
            <v:group style="position:absolute;left:8820;top:-5007;width:758;height:2652" coordorigin="8820,-5007" coordsize="758,2652">
              <v:shape style="position:absolute;left:8820;top:-5007;width:758;height:2652" coordorigin="8820,-5007" coordsize="758,2652" path="m8820,-5007l9577,-5007,9577,-2355e" filled="false" stroked="true" strokeweight=".404pt" strokecolor="#1f1a17">
                <v:path arrowok="t"/>
              </v:shape>
            </v:group>
            <v:group style="position:absolute;left:4391;top:-2353;width:5187;height:2" coordorigin="4391,-2353" coordsize="5187,2">
              <v:shape style="position:absolute;left:4391;top:-2353;width:5187;height:2" coordorigin="4391,-2353" coordsize="5187,0" path="m9577,-2353l4391,-2353e" filled="false" stroked="true" strokeweight=".404pt" strokecolor="#1f1a17">
                <v:path arrowok="t"/>
              </v:shape>
            </v:group>
            <v:group style="position:absolute;left:4386;top:-2459;width:5067;height:2" coordorigin="4386,-2459" coordsize="5067,2">
              <v:shape style="position:absolute;left:4386;top:-2459;width:5067;height:2" coordorigin="4386,-2459" coordsize="5067,0" path="m9452,-2459l4386,-2459e" filled="false" stroked="true" strokeweight=".404pt" strokecolor="#1f1a17">
                <v:path arrowok="t"/>
              </v:shape>
            </v:group>
            <v:group style="position:absolute;left:9452;top:-4873;width:2;height:2412" coordorigin="9452,-4873" coordsize="2,2412">
              <v:shape style="position:absolute;left:9452;top:-4873;width:2;height:2412" coordorigin="9452,-4873" coordsize="0,2412" path="m9452,-4873l9452,-2461e" filled="false" stroked="true" strokeweight=".404pt" strokecolor="#1f1a17">
                <v:path arrowok="t"/>
              </v:shape>
            </v:group>
            <v:group style="position:absolute;left:8473;top:-4899;width:347;height:47" coordorigin="8473,-4899" coordsize="347,47">
              <v:shape style="position:absolute;left:8473;top:-4899;width:347;height:47" coordorigin="8473,-4899" coordsize="347,47" path="m8525,-4899l8473,-4875,8525,-4852,8525,-4871,8520,-4871,8520,-4879,8525,-4879,8525,-4899xe" filled="true" fillcolor="#1f1a17" stroked="false">
                <v:path arrowok="t"/>
                <v:fill type="solid"/>
              </v:shape>
              <v:shape style="position:absolute;left:8473;top:-4899;width:347;height:47" coordorigin="8473,-4899" coordsize="347,47" path="m8820,-4879l8525,-4879,8525,-4871,8820,-4871,8820,-4879xe" filled="true" fillcolor="#1f1a17" stroked="false">
                <v:path arrowok="t"/>
                <v:fill type="solid"/>
              </v:shape>
            </v:group>
            <v:group style="position:absolute;left:5166;top:-2236;width:2;height:27" coordorigin="5166,-2236" coordsize="2,27">
              <v:shape style="position:absolute;left:5166;top:-2236;width:2;height:27" coordorigin="5166,-2236" coordsize="0,27" path="m5166,-2209l5166,-2236e" filled="false" stroked="true" strokeweight=".404pt" strokecolor="#1f1a17">
                <v:path arrowok="t"/>
              </v:shape>
            </v:group>
            <v:group style="position:absolute;left:5153;top:-2244;width:2;height:42" coordorigin="5153,-2244" coordsize="2,42">
              <v:shape style="position:absolute;left:5153;top:-2244;width:2;height:42" coordorigin="5153,-2244" coordsize="0,42" path="m5153,-2202l5153,-2244e" filled="false" stroked="true" strokeweight=".404pt" strokecolor="#1f1a17">
                <v:path arrowok="t"/>
              </v:shape>
            </v:group>
            <v:group style="position:absolute;left:5138;top:-2256;width:2;height:66" coordorigin="5138,-2256" coordsize="2,66">
              <v:shape style="position:absolute;left:5138;top:-2256;width:2;height:66" coordorigin="5138,-2256" coordsize="0,66" path="m5138,-2190l5138,-2256e" filled="false" stroked="true" strokeweight=".404pt" strokecolor="#1f1a17">
                <v:path arrowok="t"/>
              </v:shape>
            </v:group>
            <v:group style="position:absolute;left:4471;top:-3023;width:2;height:27" coordorigin="4471,-3023" coordsize="2,27">
              <v:shape style="position:absolute;left:4471;top:-3023;width:2;height:27" coordorigin="4471,-3023" coordsize="0,27" path="m4471,-2997l4471,-3023e" filled="false" stroked="true" strokeweight=".404pt" strokecolor="#1f1a17">
                <v:path arrowok="t"/>
              </v:shape>
            </v:group>
            <v:group style="position:absolute;left:4457;top:-3031;width:2;height:42" coordorigin="4457,-3031" coordsize="2,42">
              <v:shape style="position:absolute;left:4457;top:-3031;width:2;height:42" coordorigin="4457,-3031" coordsize="0,42" path="m4457,-2989l4457,-3031e" filled="false" stroked="true" strokeweight=".404pt" strokecolor="#1f1a17">
                <v:path arrowok="t"/>
              </v:shape>
            </v:group>
            <v:group style="position:absolute;left:4444;top:-3043;width:2;height:66" coordorigin="4444,-3043" coordsize="2,66">
              <v:shape style="position:absolute;left:4444;top:-3043;width:2;height:66" coordorigin="4444,-3043" coordsize="0,66" path="m4444,-2977l4444,-3043e" filled="false" stroked="true" strokeweight=".404pt" strokecolor="#1f1a17">
                <v:path arrowok="t"/>
              </v:shape>
            </v:group>
            <v:group style="position:absolute;left:4210;top:-3168;width:2;height:154" coordorigin="4210,-3168" coordsize="2,154">
              <v:shape style="position:absolute;left:4210;top:-3168;width:2;height:154" coordorigin="4210,-3168" coordsize="0,154" path="m4210,-3015l4210,-3168e" filled="false" stroked="true" strokeweight=".404pt" strokecolor="#1f1a17">
                <v:path arrowok="t"/>
              </v:shape>
            </v:group>
            <v:group style="position:absolute;left:4212;top:-3012;width:227;height:2" coordorigin="4212,-3012" coordsize="227,2">
              <v:shape style="position:absolute;left:4212;top:-3012;width:227;height:2" coordorigin="4212,-3012" coordsize="227,0" path="m4212,-3012l4439,-3012e" filled="false" stroked="true" strokeweight=".404pt" strokecolor="#1f1a17">
                <v:path arrowok="t"/>
              </v:shape>
            </v:group>
            <v:group style="position:absolute;left:3703;top:-882;width:6;height:26" coordorigin="3703,-882" coordsize="6,26">
              <v:shape style="position:absolute;left:3703;top:-882;width:6;height:26" coordorigin="3703,-882" coordsize="6,26" path="m3703,-870l3709,-870e" filled="false" stroked="true" strokeweight="1.36pt" strokecolor="#1f1a17">
                <v:path arrowok="t"/>
              </v:shape>
            </v:group>
            <v:group style="position:absolute;left:3703;top:-808;width:6;height:2" coordorigin="3703,-808" coordsize="6,2">
              <v:shape style="position:absolute;left:3703;top:-808;width:6;height:2" coordorigin="3703,-808" coordsize="6,0" path="m3703,-808l3709,-808e" filled="false" stroked="true" strokeweight="3.28pt" strokecolor="#1f1a17">
                <v:path arrowok="t"/>
              </v:shape>
            </v:group>
            <v:group style="position:absolute;left:3703;top:-765;width:6;height:26" coordorigin="3703,-765" coordsize="6,26">
              <v:shape style="position:absolute;left:3703;top:-765;width:6;height:26" coordorigin="3703,-765" coordsize="6,26" path="m3703,-752l3709,-752e" filled="false" stroked="true" strokeweight="1.36pt" strokecolor="#1f1a17">
                <v:path arrowok="t"/>
              </v:shape>
            </v:group>
            <v:group style="position:absolute;left:3684;top:-729;width:44;height:40" coordorigin="3684,-729" coordsize="44,40">
              <v:shape style="position:absolute;left:3684;top:-729;width:44;height:40" coordorigin="3684,-729" coordsize="44,40" path="m3727,-729l3684,-729,3706,-689,3727,-729xe" filled="true" fillcolor="#1f1a17" stroked="false">
                <v:path arrowok="t"/>
                <v:fill type="solid"/>
              </v:shape>
            </v:group>
            <v:group style="position:absolute;left:3163;top:-1398;width:34;height:35" coordorigin="3163,-1398" coordsize="34,35">
              <v:shape style="position:absolute;left:3163;top:-1398;width:34;height:35" coordorigin="3163,-1398" coordsize="34,35" path="m3185,-1366l3175,-1366,3178,-1363,3185,-1363,3185,-1366xe" filled="true" fillcolor="#1f1a17" stroked="false">
                <v:path arrowok="t"/>
                <v:fill type="solid"/>
              </v:shape>
              <v:shape style="position:absolute;left:3163;top:-1398;width:34;height:35" coordorigin="3163,-1398" coordsize="34,35" path="m3180,-1398l3175,-1398,3175,-1396,3172,-1396,3172,-1393,3169,-1393,3169,-1391,3167,-1391,3167,-1390,3166,-1390,3166,-1385,3163,-1383,3163,-1380,3166,-1378,3166,-1374,3167,-1372,3167,-1369,3169,-1369,3169,-1368,3172,-1368,3172,-1366,3188,-1366,3191,-1368,3193,-1369,3196,-1372,3196,-1374,3197,-1374,3197,-1383,3180,-1383,3180,-1398xe" filled="true" fillcolor="#1f1a17" stroked="false">
                <v:path arrowok="t"/>
                <v:fill type="solid"/>
              </v:shape>
              <v:shape style="position:absolute;left:3163;top:-1398;width:34;height:35" coordorigin="3163,-1398" coordsize="34,35" path="m3185,-1398l3180,-1398,3180,-1383,3197,-1383,3197,-1387,3196,-1387,3196,-1391,3193,-1391,3191,-1393,3191,-1396,3187,-1396,3185,-1398xe" filled="true" fillcolor="#1f1a17" stroked="false">
                <v:path arrowok="t"/>
                <v:fill type="solid"/>
              </v:shape>
            </v:group>
            <v:group style="position:absolute;left:3163;top:-1631;width:34;height:34" coordorigin="3163,-1631" coordsize="34,34">
              <v:shape style="position:absolute;left:3163;top:-1631;width:34;height:34" coordorigin="3163,-1631" coordsize="34,34" path="m3187,-1600l3175,-1600,3175,-1597,3187,-1597,3187,-1600xe" filled="true" fillcolor="#1f1a17" stroked="false">
                <v:path arrowok="t"/>
                <v:fill type="solid"/>
              </v:shape>
              <v:shape style="position:absolute;left:3163;top:-1631;width:34;height:34" coordorigin="3163,-1631" coordsize="34,34" path="m3191,-1601l3172,-1601,3172,-1600,3191,-1600,3191,-1601xe" filled="true" fillcolor="#1f1a17" stroked="false">
                <v:path arrowok="t"/>
                <v:fill type="solid"/>
              </v:shape>
              <v:shape style="position:absolute;left:3163;top:-1631;width:34;height:34" coordorigin="3163,-1631" coordsize="34,34" path="m3193,-1603l3169,-1603,3169,-1601,3193,-1601,3193,-1603xe" filled="true" fillcolor="#1f1a17" stroked="false">
                <v:path arrowok="t"/>
                <v:fill type="solid"/>
              </v:shape>
              <v:shape style="position:absolute;left:3163;top:-1631;width:34;height:34" coordorigin="3163,-1631" coordsize="34,34" path="m3180,-1631l3178,-1631,3178,-1630,3172,-1630,3172,-1627,3169,-1627,3169,-1626,3167,-1626,3167,-1625,3166,-1623,3166,-1618,3163,-1617,3163,-1612,3166,-1612,3166,-1606,3167,-1606,3167,-1603,3196,-1603,3196,-1608,3197,-1608,3197,-1614,3180,-1614,3180,-1631xe" filled="true" fillcolor="#1f1a17" stroked="false">
                <v:path arrowok="t"/>
                <v:fill type="solid"/>
              </v:shape>
              <v:shape style="position:absolute;left:3163;top:-1631;width:34;height:34" coordorigin="3163,-1631" coordsize="34,34" path="m3185,-1631l3180,-1631,3180,-1614,3197,-1614,3197,-1623,3196,-1623,3196,-1625,3191,-1627,3188,-1630,3185,-1630,3185,-1631xe" filled="true" fillcolor="#1f1a17" stroked="false">
                <v:path arrowok="t"/>
                <v:fill type="solid"/>
              </v:shape>
            </v:group>
            <v:group style="position:absolute;left:3163;top:-1873;width:36;height:34" coordorigin="3163,-1873" coordsize="36,34">
              <v:shape style="position:absolute;left:3163;top:-1873;width:36;height:34" coordorigin="3163,-1873" coordsize="36,34" path="m3185,-1841l3178,-1841,3179,-1840,3182,-1840,3185,-1841xe" filled="true" fillcolor="#1f1a17" stroked="false">
                <v:path arrowok="t"/>
                <v:fill type="solid"/>
              </v:shape>
              <v:shape style="position:absolute;left:3163;top:-1873;width:36;height:34" coordorigin="3163,-1873" coordsize="36,34" path="m3188,-1843l3172,-1843,3174,-1841,3188,-1841,3188,-1843xe" filled="true" fillcolor="#1f1a17" stroked="false">
                <v:path arrowok="t"/>
                <v:fill type="solid"/>
              </v:shape>
              <v:shape style="position:absolute;left:3163;top:-1873;width:36;height:34" coordorigin="3163,-1873" coordsize="36,34" path="m3191,-1846l3169,-1846,3169,-1843,3191,-1843,3191,-1846xe" filled="true" fillcolor="#1f1a17" stroked="false">
                <v:path arrowok="t"/>
                <v:fill type="solid"/>
              </v:shape>
              <v:shape style="position:absolute;left:3163;top:-1873;width:36;height:34" coordorigin="3163,-1873" coordsize="36,34" path="m3180,-1873l3175,-1873,3174,-1871,3172,-1871,3169,-1870,3169,-1869,3167,-1869,3167,-1866,3166,-1866,3166,-1860,3163,-1860,3163,-1857,3166,-1857,3166,-1849,3167,-1848,3167,-1846,3193,-1846,3198,-1850,3196,-1857,3196,-1858,3180,-1858,3180,-1873xe" filled="true" fillcolor="#1f1a17" stroked="false">
                <v:path arrowok="t"/>
                <v:fill type="solid"/>
              </v:shape>
              <v:shape style="position:absolute;left:3163;top:-1873;width:36;height:34" coordorigin="3163,-1873" coordsize="36,34" path="m3187,-1873l3180,-1873,3180,-1858,3196,-1858,3197,-1860,3197,-1865,3196,-1865,3196,-1869,3193,-1869,3193,-1870,3191,-1870,3191,-1871,3187,-1871,3187,-1873xe" filled="true" fillcolor="#1f1a17" stroked="false">
                <v:path arrowok="t"/>
                <v:fill type="solid"/>
              </v:shape>
            </v:group>
            <v:group style="position:absolute;left:4075;top:-1900;width:353;height:87" coordorigin="4075,-1900" coordsize="353,87">
              <v:shape style="position:absolute;left:4075;top:-1900;width:353;height:87" coordorigin="4075,-1900" coordsize="353,87" path="m4428,-1813l4075,-1813,4075,-1900,4428,-1900,4428,-1813xe" filled="false" stroked="true" strokeweight=".404pt" strokecolor="#1f1a17">
                <v:path arrowok="t"/>
              </v:shape>
            </v:group>
            <v:group style="position:absolute;left:4144;top:-1977;width:197;height:290" coordorigin="4144,-1977" coordsize="197,290">
              <v:shape style="position:absolute;left:4144;top:-1977;width:197;height:290" coordorigin="4144,-1977" coordsize="197,290" path="m4340,-1687l4338,-1764,4144,-1977e" filled="false" stroked="true" strokeweight=".288pt" strokecolor="#1f1a17">
                <v:path arrowok="t"/>
              </v:shape>
            </v:group>
            <v:group style="position:absolute;left:4075;top:-1660;width:353;height:87" coordorigin="4075,-1660" coordsize="353,87">
              <v:shape style="position:absolute;left:4075;top:-1660;width:353;height:87" coordorigin="4075,-1660" coordsize="353,87" path="m4428,-1573l4075,-1573,4075,-1660,4428,-1660,4428,-1573xe" filled="false" stroked="true" strokeweight=".404pt" strokecolor="#1f1a17">
                <v:path arrowok="t"/>
              </v:shape>
            </v:group>
            <v:group style="position:absolute;left:4144;top:-1740;width:197;height:290" coordorigin="4144,-1740" coordsize="197,290">
              <v:shape style="position:absolute;left:4144;top:-1740;width:197;height:290" coordorigin="4144,-1740" coordsize="197,290" path="m4340,-1451l4338,-1528,4144,-1740e" filled="false" stroked="true" strokeweight=".288pt" strokecolor="#1f1a17">
                <v:path arrowok="t"/>
              </v:shape>
            </v:group>
            <v:group style="position:absolute;left:4075;top:-1423;width:353;height:87" coordorigin="4075,-1423" coordsize="353,87">
              <v:shape style="position:absolute;left:4075;top:-1423;width:353;height:87" coordorigin="4075,-1423" coordsize="353,87" path="m4428,-1337l4075,-1337,4075,-1423,4428,-1423,4428,-1337xe" filled="false" stroked="true" strokeweight=".404pt" strokecolor="#1f1a17">
                <v:path arrowok="t"/>
              </v:shape>
            </v:group>
            <v:group style="position:absolute;left:4144;top:-1504;width:197;height:288" coordorigin="4144,-1504" coordsize="197,288">
              <v:shape style="position:absolute;left:4144;top:-1504;width:197;height:288" coordorigin="4144,-1504" coordsize="197,288" path="m4340,-1216l4338,-1293,4144,-1504e" filled="false" stroked="true" strokeweight=".288pt" strokecolor="#1f1a17">
                <v:path arrowok="t"/>
              </v:shape>
            </v:group>
            <v:group style="position:absolute;left:5203;top:-948;width:34;height:34" coordorigin="5203,-948" coordsize="34,34">
              <v:shape style="position:absolute;left:5203;top:-948;width:34;height:34" coordorigin="5203,-948" coordsize="34,34" path="m5227,-917l5215,-917,5215,-915,5227,-915,5227,-917xe" filled="true" fillcolor="#1f1a17" stroked="false">
                <v:path arrowok="t"/>
                <v:fill type="solid"/>
              </v:shape>
              <v:shape style="position:absolute;left:5203;top:-948;width:34;height:34" coordorigin="5203,-948" coordsize="34,34" path="m5231,-918l5212,-918,5212,-917,5231,-917,5231,-918xe" filled="true" fillcolor="#1f1a17" stroked="false">
                <v:path arrowok="t"/>
                <v:fill type="solid"/>
              </v:shape>
              <v:shape style="position:absolute;left:5203;top:-948;width:34;height:34" coordorigin="5203,-948" coordsize="34,34" path="m5233,-921l5209,-921,5209,-918,5233,-918,5233,-921xe" filled="true" fillcolor="#1f1a17" stroked="false">
                <v:path arrowok="t"/>
                <v:fill type="solid"/>
              </v:shape>
              <v:shape style="position:absolute;left:5203;top:-948;width:34;height:34" coordorigin="5203,-948" coordsize="34,34" path="m5233,-945l5209,-945,5209,-942,5207,-942,5207,-940,5206,-939,5206,-933,5203,-933,5203,-931,5206,-931,5206,-923,5207,-923,5207,-921,5236,-921,5236,-925,5237,-925,5237,-939,5236,-939,5236,-940,5233,-942,5233,-945xe" filled="true" fillcolor="#1f1a17" stroked="false">
                <v:path arrowok="t"/>
                <v:fill type="solid"/>
              </v:shape>
              <v:shape style="position:absolute;left:5203;top:-948;width:34;height:34" coordorigin="5203,-948" coordsize="34,34" path="m5228,-947l5214,-947,5212,-945,5231,-945,5228,-947xe" filled="true" fillcolor="#1f1a17" stroked="false">
                <v:path arrowok="t"/>
                <v:fill type="solid"/>
              </v:shape>
              <v:shape style="position:absolute;left:5203;top:-948;width:34;height:34" coordorigin="5203,-948" coordsize="34,34" path="m5225,-948l5218,-948,5215,-947,5225,-947,5225,-948xe" filled="true" fillcolor="#1f1a17" stroked="false">
                <v:path arrowok="t"/>
                <v:fill type="solid"/>
              </v:shape>
            </v:group>
            <v:group style="position:absolute;left:3162;top:-946;width:35;height:34" coordorigin="3162,-946" coordsize="35,34">
              <v:shape style="position:absolute;left:3162;top:-946;width:35;height:34" coordorigin="3162,-946" coordsize="35,34" path="m3186,-913l3173,-913,3175,-912,3186,-912,3186,-913xe" filled="true" fillcolor="#1f1a17" stroked="false">
                <v:path arrowok="t"/>
                <v:fill type="solid"/>
              </v:shape>
              <v:shape style="position:absolute;left:3162;top:-946;width:35;height:34" coordorigin="3162,-946" coordsize="35,34" path="m3180,-946l3179,-946,3179,-943,3173,-943,3170,-942,3169,-942,3169,-940,3167,-937,3167,-936,3164,-936,3164,-930,3162,-930,3162,-927,3164,-927,3164,-921,3167,-921,3167,-918,3169,-916,3170,-913,3191,-913,3191,-916,3192,-916,3192,-918,3194,-918,3194,-921,3197,-922,3197,-929,3180,-929,3180,-946xe" filled="true" fillcolor="#1f1a17" stroked="false">
                <v:path arrowok="t"/>
                <v:fill type="solid"/>
              </v:shape>
              <v:shape style="position:absolute;left:3162;top:-946;width:35;height:34" coordorigin="3162,-946" coordsize="35,34" path="m3180,-946l3180,-929,3197,-929,3197,-934,3194,-936,3194,-937,3192,-937,3192,-940,3191,-940,3191,-942,3188,-942,3188,-943,3182,-943,3180,-946xe" filled="true" fillcolor="#1f1a17" stroked="false">
                <v:path arrowok="t"/>
                <v:fill type="solid"/>
              </v:shape>
            </v:group>
            <v:group style="position:absolute;left:3698;top:-983;width:2;height:118" coordorigin="3698,-983" coordsize="2,118">
              <v:shape style="position:absolute;left:3698;top:-983;width:2;height:118" coordorigin="3698,-983" coordsize="0,118" path="m3698,-983l3698,-865e" filled="false" stroked="true" strokeweight="3.1pt" strokecolor="#ffffff">
                <v:path arrowok="t"/>
              </v:shape>
            </v:group>
            <v:group style="position:absolute;left:3668;top:-983;width:60;height:118" coordorigin="3668,-983" coordsize="60,118">
              <v:shape style="position:absolute;left:3668;top:-983;width:60;height:118" coordorigin="3668,-983" coordsize="60,118" path="m3728,-983l3668,-983,3668,-865,3728,-865,3728,-983xe" filled="false" stroked="true" strokeweight=".288pt" strokecolor="#1f1a17">
                <v:path arrowok="t"/>
              </v:shape>
            </v:group>
            <v:group style="position:absolute;left:3670;top:-963;width:59;height:84" coordorigin="3670,-963" coordsize="59,84">
              <v:shape style="position:absolute;left:3670;top:-963;width:59;height:84" coordorigin="3670,-963" coordsize="59,84" path="m3728,-879l3670,-963e" filled="false" stroked="true" strokeweight=".288pt" strokecolor="#1f1a17">
                <v:path arrowok="t"/>
              </v:shape>
            </v:group>
            <v:group style="position:absolute;left:3518;top:-654;width:388;height:2" coordorigin="3518,-654" coordsize="388,2">
              <v:shape style="position:absolute;left:3518;top:-654;width:388;height:2" coordorigin="3518,-654" coordsize="388,0" path="m3518,-654l3906,-654e" filled="false" stroked="true" strokeweight="1.06pt" strokecolor="#1f1a17">
                <v:path arrowok="t"/>
              </v:shape>
            </v:group>
            <v:group style="position:absolute;left:3611;top:-731;width:189;height:149" coordorigin="3611,-731" coordsize="189,149">
              <v:shape style="position:absolute;left:3611;top:-731;width:189;height:149" coordorigin="3611,-731" coordsize="189,149" path="m3611,-731l3611,-582,3705,-657,3611,-731xe" filled="true" fillcolor="#ffffff" stroked="false">
                <v:path arrowok="t"/>
                <v:fill type="solid"/>
              </v:shape>
              <v:shape style="position:absolute;left:3611;top:-731;width:189;height:149" coordorigin="3611,-731" coordsize="189,149" path="m3799,-731l3705,-657,3799,-582,3799,-731xe" filled="true" fillcolor="#ffffff" stroked="false">
                <v:path arrowok="t"/>
                <v:fill type="solid"/>
              </v:shape>
            </v:group>
            <v:group style="position:absolute;left:3799;top:-731;width:2;height:161" coordorigin="3799,-731" coordsize="2,161">
              <v:shape style="position:absolute;left:3799;top:-731;width:2;height:161" coordorigin="3799,-731" coordsize="0,161" path="m3799,-731l3799,-570e" filled="false" stroked="true" strokeweight=".7pt" strokecolor="#1f1a17">
                <v:path arrowok="t"/>
              </v:shape>
            </v:group>
            <v:group style="position:absolute;left:3606;top:-743;width:197;height:165" coordorigin="3606,-743" coordsize="197,165">
              <v:shape style="position:absolute;left:3606;top:-743;width:197;height:165" coordorigin="3606,-743" coordsize="197,165" path="m3616,-735l3606,-731,3608,-726,3797,-579,3803,-589,3616,-735xe" filled="true" fillcolor="#1f1a17" stroked="false">
                <v:path arrowok="t"/>
                <v:fill type="solid"/>
              </v:shape>
              <v:shape style="position:absolute;left:3606;top:-743;width:197;height:165" coordorigin="3606,-743" coordsize="197,165" path="m3606,-743l3606,-731,3616,-735,3606,-743xe" filled="true" fillcolor="#1f1a17" stroked="false">
                <v:path arrowok="t"/>
                <v:fill type="solid"/>
              </v:shape>
            </v:group>
            <v:group style="position:absolute;left:3612;top:-731;width:2;height:161" coordorigin="3612,-731" coordsize="2,161">
              <v:shape style="position:absolute;left:3612;top:-731;width:2;height:161" coordorigin="3612,-731" coordsize="0,161" path="m3612,-731l3612,-570e" filled="false" stroked="true" strokeweight=".7pt" strokecolor="#1f1a17">
                <v:path arrowok="t"/>
              </v:shape>
            </v:group>
            <v:group style="position:absolute;left:3608;top:-743;width:197;height:165" coordorigin="3608,-743" coordsize="197,165">
              <v:shape style="position:absolute;left:3608;top:-743;width:197;height:165" coordorigin="3608,-743" coordsize="197,165" path="m3797,-735l3608,-589,3616,-579,3803,-726,3805,-731,3797,-735xe" filled="true" fillcolor="#1f1a17" stroked="false">
                <v:path arrowok="t"/>
                <v:fill type="solid"/>
              </v:shape>
              <v:shape style="position:absolute;left:3608;top:-743;width:197;height:165" coordorigin="3608,-743" coordsize="197,165" path="m3805,-743l3797,-735,3805,-731,3805,-743xe" filled="true" fillcolor="#1f1a17" stroked="false">
                <v:path arrowok="t"/>
                <v:fill type="solid"/>
              </v:shape>
            </v:group>
            <v:group style="position:absolute;left:4294;top:-267;width:335;height:2" coordorigin="4294,-267" coordsize="335,2">
              <v:shape style="position:absolute;left:4294;top:-267;width:335;height:2" coordorigin="4294,-267" coordsize="335,0" path="m4294,-267l4628,-267e" filled="false" stroked="true" strokeweight=".580pt" strokecolor="#1f1a17">
                <v:path arrowok="t"/>
              </v:shape>
            </v:group>
            <v:group style="position:absolute;left:4623;top:-267;width:2;height:222" coordorigin="4623,-267" coordsize="2,222">
              <v:shape style="position:absolute;left:4623;top:-267;width:2;height:222" coordorigin="4623,-267" coordsize="0,222" path="m4623,-267l4623,-45e" filled="false" stroked="true" strokeweight=".64pt" strokecolor="#1f1a17">
                <v:path arrowok="t"/>
              </v:shape>
            </v:group>
            <v:group style="position:absolute;left:4289;top:-50;width:334;height:2" coordorigin="4289,-50" coordsize="334,2">
              <v:shape style="position:absolute;left:4289;top:-50;width:334;height:2" coordorigin="4289,-50" coordsize="334,0" path="m4289,-50l4622,-50e" filled="false" stroked="true" strokeweight=".64pt" strokecolor="#1f1a17">
                <v:path arrowok="t"/>
              </v:shape>
            </v:group>
            <v:group style="position:absolute;left:4294;top:-271;width:2;height:221" coordorigin="4294,-271" coordsize="2,221">
              <v:shape style="position:absolute;left:4294;top:-271;width:2;height:221" coordorigin="4294,-271" coordsize="0,221" path="m4294,-271l4294,-51e" filled="false" stroked="true" strokeweight=".64pt" strokecolor="#1f1a17">
                <v:path arrowok="t"/>
              </v:shape>
            </v:group>
            <v:group style="position:absolute;left:5311;top:-640;width:118;height:62" coordorigin="5311,-640" coordsize="118,62">
              <v:shape style="position:absolute;left:5311;top:-640;width:118;height:62" coordorigin="5311,-640" coordsize="118,62" path="m5429,-640l5311,-640,5311,-579,5429,-579,5429,-640xe" filled="false" stroked="true" strokeweight=".288pt" strokecolor="#1f1a17">
                <v:path arrowok="t"/>
              </v:shape>
            </v:group>
            <v:group style="position:absolute;left:5326;top:-640;width:87;height:62" coordorigin="5326,-640" coordsize="87,62">
              <v:shape style="position:absolute;left:5326;top:-640;width:87;height:62" coordorigin="5326,-640" coordsize="87,62" path="m5326,-579l5412,-640e" filled="false" stroked="true" strokeweight=".288pt" strokecolor="#1f1a17">
                <v:path arrowok="t"/>
              </v:shape>
            </v:group>
            <v:group style="position:absolute;left:5165;top:-571;width:354;height:2" coordorigin="5165,-571" coordsize="354,2">
              <v:shape style="position:absolute;left:5165;top:-571;width:354;height:2" coordorigin="5165,-571" coordsize="354,0" path="m5165,-571l5519,-571e" filled="false" stroked="true" strokeweight=".64pt" strokecolor="#1f1a17">
                <v:path arrowok="t"/>
              </v:shape>
            </v:group>
            <v:group style="position:absolute;left:5513;top:-570;width:2;height:194" coordorigin="5513,-570" coordsize="2,194">
              <v:shape style="position:absolute;left:5513;top:-570;width:2;height:194" coordorigin="5513,-570" coordsize="0,194" path="m5513,-570l5513,-377e" filled="false" stroked="true" strokeweight=".64pt" strokecolor="#1f1a17">
                <v:path arrowok="t"/>
              </v:shape>
            </v:group>
            <v:group style="position:absolute;left:5160;top:-382;width:456;height:2" coordorigin="5160,-382" coordsize="456,2">
              <v:shape style="position:absolute;left:5160;top:-382;width:456;height:2" coordorigin="5160,-382" coordsize="456,0" path="m5160,-382l5616,-382e" filled="false" stroked="true" strokeweight=".76pt" strokecolor="#1f1a17">
                <v:path arrowok="t"/>
              </v:shape>
            </v:group>
            <v:group style="position:absolute;left:5165;top:-576;width:2;height:192" coordorigin="5165,-576" coordsize="2,192">
              <v:shape style="position:absolute;left:5165;top:-576;width:2;height:192" coordorigin="5165,-576" coordsize="0,192" path="m5165,-576l5165,-384e" filled="false" stroked="true" strokeweight=".64pt" strokecolor="#1f1a17">
                <v:path arrowok="t"/>
              </v:shape>
            </v:group>
            <v:group style="position:absolute;left:5513;top:-483;width:200;height:2" coordorigin="5513,-483" coordsize="200,2">
              <v:shape style="position:absolute;left:5513;top:-483;width:200;height:2" coordorigin="5513,-483" coordsize="200,0" path="m5513,-483l5712,-483e" filled="false" stroked="true" strokeweight=".7pt" strokecolor="#1f1a17">
                <v:path arrowok="t"/>
              </v:shape>
            </v:group>
            <v:group style="position:absolute;left:5700;top:-480;width:12;height:64" coordorigin="5700,-480" coordsize="12,64">
              <v:shape style="position:absolute;left:5700;top:-480;width:12;height:64" coordorigin="5700,-480" coordsize="12,64" path="m5712,-480l5700,-480,5700,-423,5708,-417,5712,-423,5712,-480xe" filled="true" fillcolor="#1f1a17" stroked="false">
                <v:path arrowok="t"/>
                <v:fill type="solid"/>
              </v:shape>
              <v:shape style="position:absolute;left:5700;top:-480;width:12;height:64" coordorigin="5700,-480" coordsize="12,64" path="m5712,-423l5708,-417,5712,-419,5712,-423xe" filled="true" fillcolor="#1f1a17" stroked="false">
                <v:path arrowok="t"/>
                <v:fill type="solid"/>
              </v:shape>
            </v:group>
            <v:group style="position:absolute;left:5614;top:-429;width:95;height:53" coordorigin="5614,-429" coordsize="95,53">
              <v:shape style="position:absolute;left:5614;top:-429;width:95;height:53" coordorigin="5614,-429" coordsize="95,53" path="m5704,-429l5614,-387,5616,-376,5617,-377,5708,-417,5704,-429xe" filled="true" fillcolor="#1f1a17" stroked="false">
                <v:path arrowok="t"/>
                <v:fill type="solid"/>
              </v:shape>
            </v:group>
            <v:group style="position:absolute;left:5508;top:-489;width:11;height:105" coordorigin="5508,-489" coordsize="11,105">
              <v:shape style="position:absolute;left:5508;top:-489;width:11;height:105" coordorigin="5508,-489" coordsize="11,105" path="m5513,-489l5508,-483,5508,-384,5519,-384,5519,-483,5513,-489xe" filled="true" fillcolor="#1f1a17" stroked="false">
                <v:path arrowok="t"/>
                <v:fill type="solid"/>
              </v:shape>
              <v:shape style="position:absolute;left:5508;top:-489;width:11;height:105" coordorigin="5508,-489" coordsize="11,105" path="m5513,-489l5508,-489,5508,-483,5513,-489xe" filled="true" fillcolor="#1f1a17" stroked="false">
                <v:path arrowok="t"/>
                <v:fill type="solid"/>
              </v:shape>
            </v:group>
            <v:group style="position:absolute;left:5579;top:-537;width:108;height:51" coordorigin="5579,-537" coordsize="108,51">
              <v:shape style="position:absolute;left:5579;top:-537;width:108;height:51" coordorigin="5579,-537" coordsize="108,51" path="m5687,-486l5579,-486,5579,-537,5687,-537,5687,-486xe" filled="false" stroked="true" strokeweight=".288pt" strokecolor="#1f1a17">
                <v:path arrowok="t"/>
              </v:shape>
            </v:group>
            <v:group style="position:absolute;left:3176;top:-213;width:1110;height:2" coordorigin="3176,-213" coordsize="1110,2">
              <v:shape style="position:absolute;left:3176;top:-213;width:1110;height:2" coordorigin="3176,-213" coordsize="1110,0" path="m3176,-213l4286,-213e" filled="false" stroked="true" strokeweight=".4pt" strokecolor="#1f1a17">
                <v:path arrowok="t"/>
              </v:shape>
            </v:group>
            <v:group style="position:absolute;left:3165;top:-213;width:1132;height:2" coordorigin="3165,-213" coordsize="1132,2">
              <v:shape style="position:absolute;left:3165;top:-213;width:1132;height:2" coordorigin="3165,-213" coordsize="1132,0" path="m3165,-213l4297,-213e" filled="false" stroked="true" strokeweight="1.495pt" strokecolor="#000000">
                <v:path arrowok="t"/>
              </v:shape>
            </v:group>
            <v:group style="position:absolute;left:3158;top:-228;width:34;height:34" coordorigin="3158,-228" coordsize="34,34">
              <v:shape style="position:absolute;left:3158;top:-228;width:34;height:34" coordorigin="3158,-228" coordsize="34,34" path="m3184,-226l3167,-226,3167,-225,3164,-225,3164,-222,3162,-222,3162,-220,3161,-217,3161,-214,3158,-211,3158,-209,3161,-208,3161,-202,3162,-202,3162,-201,3164,-201,3164,-198,3167,-198,3167,-196,3170,-196,3170,-195,3176,-195,3176,-209,3192,-209,3192,-217,3191,-217,3191,-220,3186,-225,3184,-226xe" filled="true" fillcolor="#1f1a17" stroked="false">
                <v:path arrowok="t"/>
                <v:fill type="solid"/>
              </v:shape>
              <v:shape style="position:absolute;left:3158;top:-228;width:34;height:34" coordorigin="3158,-228" coordsize="34,34" path="m3192,-209l3176,-209,3176,-195,3180,-195,3182,-196,3186,-196,3186,-198,3188,-198,3188,-201,3191,-201,3191,-204,3192,-204,3192,-209xe" filled="true" fillcolor="#1f1a17" stroked="false">
                <v:path arrowok="t"/>
                <v:fill type="solid"/>
              </v:shape>
              <v:shape style="position:absolute;left:3158;top:-228;width:34;height:34" coordorigin="3158,-228" coordsize="34,34" path="m3180,-228l3173,-228,3170,-226,3180,-226,3180,-228xe" filled="true" fillcolor="#1f1a17" stroked="false">
                <v:path arrowok="t"/>
                <v:fill type="solid"/>
              </v:shape>
            </v:group>
            <v:group style="position:absolute;left:9271;top:-5513;width:327;height:94" coordorigin="9271,-5513" coordsize="327,94">
              <v:shape style="position:absolute;left:9271;top:-5513;width:327;height:94" coordorigin="9271,-5513" coordsize="327,94" path="m9289,-5421l9283,-5421,9283,-5419,9289,-5419,9289,-5421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294,-5422l9280,-5422,9281,-5421,9293,-5421,9294,-5422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295,-5423l9278,-5423,9278,-5422,9295,-5422,9295,-5423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299,-5427l9275,-5427,9275,-5425,9277,-5423,9296,-5423,9299,-5425,9299,-5427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300,-5428l9274,-5428,9274,-5427,9300,-5427,9300,-5428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282,-5449l9281,-5449,9281,-5448,9278,-5448,9278,-5447,9277,-5447,9277,-5446,9276,-5446,9276,-5445,9275,-5445,9275,-5443,9274,-5443,9274,-5442,9272,-5442,9272,-5440,9271,-5440,9271,-5431,9272,-5430,9272,-5428,9301,-5428,9301,-5430,9302,-5431,9302,-5436,9282,-5436,9282,-5449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293,-5449l9289,-5449,9289,-5436,9302,-5436,9302,-5440,9301,-5440,9301,-5442,9300,-5442,9300,-5443,9299,-5443,9299,-5445,9298,-5445,9298,-5446,9296,-5446,9296,-5447,9295,-5447,9295,-5448,9293,-5448,9293,-5449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286,-5501l9282,-5499,9282,-5449,9283,-5449,9284,-5451,9289,-5451,9289,-5495,9286,-5495,9286,-5501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289,-5451l9288,-5451,9288,-5449,9289,-5449,9289,-5451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87,-5484l9577,-5484,9577,-5483,9587,-5483,9587,-5484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92,-5485l9572,-5485,9572,-5484,9590,-5484,9592,-5485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93,-5487l9571,-5487,9571,-5485,9593,-5485,9593,-5487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94,-5488l9570,-5488,9570,-5487,9594,-5487,9594,-5488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95,-5507l9569,-5507,9569,-5505,9568,-5503,9568,-5501,9582,-5501,9582,-5495,9568,-5495,9568,-5491,9569,-5491,9569,-5488,9595,-5488,9595,-5490,9596,-5490,9596,-5491,9598,-5493,9598,-5503,9596,-5503,9596,-5506,9595,-5506,9595,-5507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66,-5501l9286,-5501,9289,-5499,9289,-5495,9566,-5495,9566,-5501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94,-5508l9570,-5508,9570,-5507,9594,-5507,9594,-5508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93,-5509l9571,-5509,9571,-5508,9593,-5508,9593,-5509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90,-5511l9572,-5511,9572,-5509,9592,-5509,9590,-5511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89,-5512l9575,-5512,9575,-5511,9589,-5511,9589,-5512xe" filled="true" fillcolor="#1f1a17" stroked="false">
                <v:path arrowok="t"/>
                <v:fill type="solid"/>
              </v:shape>
              <v:shape style="position:absolute;left:9271;top:-5513;width:327;height:94" coordorigin="9271,-5513" coordsize="327,94" path="m9584,-5513l9580,-5513,9580,-5512,9586,-5512,9584,-5513xe" filled="true" fillcolor="#1f1a17" stroked="false">
                <v:path arrowok="t"/>
                <v:fill type="solid"/>
              </v:shape>
            </v:group>
            <v:group style="position:absolute;left:8449;top:-5436;width:1133;height:3" coordorigin="8449,-5436" coordsize="1133,3">
              <v:shape style="position:absolute;left:8449;top:-5436;width:1133;height:3" coordorigin="8449,-5436" coordsize="1133,3" path="m8449,-5436l9582,-5434e" filled="false" stroked="true" strokeweight=".288pt" strokecolor="#1f1a17">
                <v:path arrowok="t"/>
              </v:shape>
            </v:group>
            <v:group style="position:absolute;left:9436;top:-5475;width:46;height:82" coordorigin="9436,-5475" coordsize="46,82">
              <v:shape style="position:absolute;left:9436;top:-5475;width:46;height:82" coordorigin="9436,-5475" coordsize="46,82" path="m9481,-5475l9436,-5475,9436,-5393,9481,-5393,9481,-5475xe" filled="false" stroked="true" strokeweight=".404pt" strokecolor="#1f1a17">
                <v:path arrowok="t"/>
              </v:shape>
            </v:group>
            <v:group style="position:absolute;left:9365;top:-5513;width:33;height:33" coordorigin="9365,-5513" coordsize="33,33">
              <v:shape style="position:absolute;left:9365;top:-5513;width:33;height:33" coordorigin="9365,-5513" coordsize="33,33" path="m9365,-5513l9365,-5481,9397,-5499,9365,-5513xe" filled="false" stroked="true" strokeweight=".288pt" strokecolor="#1f1a17">
                <v:path arrowok="t"/>
              </v:shape>
            </v:group>
            <v:group style="position:absolute;left:9454;top:-5673;width:5;height:5" coordorigin="9454,-5673" coordsize="5,5">
              <v:shape style="position:absolute;left:9454;top:-5673;width:5;height:5" coordorigin="9454,-5673" coordsize="5,5" path="m9456,-5673l9454,-5670,9455,-5668,9458,-5668,9458,-5671,9456,-5673xe" filled="true" fillcolor="#1f1a17" stroked="false">
                <v:path arrowok="t"/>
                <v:fill type="solid"/>
              </v:shape>
            </v:group>
            <v:group style="position:absolute;left:9454;top:-5673;width:5;height:5" coordorigin="9454,-5673" coordsize="5,5">
              <v:shape style="position:absolute;left:9454;top:-5673;width:5;height:5" coordorigin="9454,-5673" coordsize="5,5" path="m9454,-5670l9456,-5673,9458,-5671,9458,-5668,9455,-5668,9454,-5670xe" filled="false" stroked="true" strokeweight=".058pt" strokecolor="#1f1a17">
                <v:path arrowok="t"/>
              </v:shape>
              <v:shape style="position:absolute;left:9753;top:-7915;width:9;height:2250" type="#_x0000_t75" stroked="false">
                <v:imagedata r:id="rId31" o:title=""/>
              </v:shape>
            </v:group>
            <v:group style="position:absolute;left:2021;top:-7930;width:7731;height:3" coordorigin="2021,-7930" coordsize="7731,3">
              <v:shape style="position:absolute;left:2021;top:-7930;width:7731;height:3" coordorigin="2021,-7930" coordsize="7731,3" path="m9751,-7930l2021,-7927e" filled="false" stroked="true" strokeweight=".231pt" strokecolor="#1f1a17">
                <v:path arrowok="t"/>
              </v:shape>
              <v:shape style="position:absolute;left:2022;top:-7930;width:156;height:2973" type="#_x0000_t75" stroked="false">
                <v:imagedata r:id="rId32" o:title=""/>
              </v:shape>
            </v:group>
            <v:group style="position:absolute;left:4493;top:-2223;width:629;height:2" coordorigin="4493,-2223" coordsize="629,2">
              <v:shape style="position:absolute;left:4493;top:-2223;width:629;height:2" coordorigin="4493,-2223" coordsize="629,0" path="m4493,-2223l5122,-2223e" filled="false" stroked="true" strokeweight=".34pt" strokecolor="#1f1a17">
                <v:path arrowok="t"/>
              </v:shape>
            </v:group>
            <v:group style="position:absolute;left:5117;top:-2225;width:5;height:5" coordorigin="5117,-2225" coordsize="5,5">
              <v:shape style="position:absolute;left:5117;top:-2225;width:5;height:5" coordorigin="5117,-2225" coordsize="5,5" path="m5119,-2220l5118,-2220,5117,-2223,5119,-2225,5120,-2224,5122,-2223,5120,-2220,5119,-2220xe" filled="false" stroked="true" strokeweight=".058pt" strokecolor="#1f1a17">
                <v:path arrowok="t"/>
              </v:shape>
            </v:group>
            <v:group style="position:absolute;left:5095;top:-2225;width:4;height:5" coordorigin="5095,-2225" coordsize="4,5">
              <v:shape style="position:absolute;left:5095;top:-2225;width:4;height:5" coordorigin="5095,-2225" coordsize="4,5" path="m5096,-2220l5095,-2220,5095,-2224,5096,-2225,5099,-2224,5099,-2220,5096,-2220xe" filled="false" stroked="true" strokeweight=".058pt" strokecolor="#1f1a17">
                <v:path arrowok="t"/>
              </v:shape>
            </v:group>
            <v:group style="position:absolute;left:5072;top:-2225;width:5;height:5" coordorigin="5072,-2225" coordsize="5,5">
              <v:shape style="position:absolute;left:5072;top:-2225;width:5;height:5" coordorigin="5072,-2225" coordsize="5,5" path="m5075,-2220l5074,-2220,5072,-2223,5075,-2225,5077,-2224,5077,-2220,5075,-2220xe" filled="false" stroked="true" strokeweight=".058pt" strokecolor="#1f1a17">
                <v:path arrowok="t"/>
              </v:shape>
            </v:group>
            <v:group style="position:absolute;left:5050;top:-2225;width:5;height:5" coordorigin="5050,-2225" coordsize="5,5">
              <v:shape style="position:absolute;left:5050;top:-2225;width:5;height:5" coordorigin="5050,-2225" coordsize="5,5" path="m5052,-2220l5050,-2220,5050,-2224,5052,-2225,5054,-2223,5053,-2220,5052,-2220xe" filled="false" stroked="true" strokeweight=".058pt" strokecolor="#1f1a17">
                <v:path arrowok="t"/>
              </v:shape>
            </v:group>
            <v:group style="position:absolute;left:5027;top:-2225;width:5;height:5" coordorigin="5027,-2225" coordsize="5,5">
              <v:shape style="position:absolute;left:5027;top:-2225;width:5;height:5" coordorigin="5027,-2225" coordsize="5,5" path="m5029,-2220l5028,-2220,5027,-2223,5029,-2225,5032,-2224,5032,-2220,5029,-2220xe" filled="false" stroked="true" strokeweight=".058pt" strokecolor="#1f1a17">
                <v:path arrowok="t"/>
              </v:shape>
            </v:group>
            <v:group style="position:absolute;left:5005;top:-2225;width:5;height:5" coordorigin="5005,-2225" coordsize="5,5">
              <v:shape style="position:absolute;left:5005;top:-2225;width:5;height:5" coordorigin="5005,-2225" coordsize="5,5" path="m5008,-2220l5006,-2220,5005,-2223,5008,-2225,5010,-2223,5009,-2220,5008,-2220xe" filled="false" stroked="true" strokeweight=".058pt" strokecolor="#1f1a17">
                <v:path arrowok="t"/>
              </v:shape>
            </v:group>
            <v:group style="position:absolute;left:4984;top:-2225;width:5;height:5" coordorigin="4984,-2225" coordsize="5,5">
              <v:shape style="position:absolute;left:4984;top:-2225;width:5;height:5" coordorigin="4984,-2225" coordsize="5,5" path="m4986,-2220l4984,-2220,4984,-2224,4986,-2225,4988,-2223,4987,-2220,4986,-2220xe" filled="false" stroked="true" strokeweight=".058pt" strokecolor="#1f1a17">
                <v:path arrowok="t"/>
              </v:shape>
            </v:group>
            <v:group style="position:absolute;left:4961;top:-2225;width:4;height:5" coordorigin="4961,-2225" coordsize="4,5">
              <v:shape style="position:absolute;left:4961;top:-2225;width:4;height:5" coordorigin="4961,-2225" coordsize="4,5" path="m4963,-2220l4962,-2220,4961,-2223,4963,-2225,4964,-2224,4964,-2220,4963,-2220xe" filled="false" stroked="true" strokeweight=".058pt" strokecolor="#1f1a17">
                <v:path arrowok="t"/>
              </v:shape>
            </v:group>
            <v:group style="position:absolute;left:4938;top:-2225;width:5;height:5" coordorigin="4938,-2225" coordsize="5,5">
              <v:shape style="position:absolute;left:4938;top:-2225;width:5;height:5" coordorigin="4938,-2225" coordsize="5,5" path="m4940,-2220l4939,-2220,4938,-2223,4940,-2225,4943,-2223,4942,-2220,4940,-2220xe" filled="false" stroked="true" strokeweight=".058pt" strokecolor="#1f1a17">
                <v:path arrowok="t"/>
              </v:shape>
            </v:group>
            <v:group style="position:absolute;left:4916;top:-2225;width:4;height:5" coordorigin="4916,-2225" coordsize="4,5">
              <v:shape style="position:absolute;left:4916;top:-2225;width:4;height:5" coordorigin="4916,-2225" coordsize="4,5" path="m4919,-2220l4916,-2220,4916,-2224,4919,-2225,4920,-2224,4920,-2220,4919,-2220xe" filled="false" stroked="true" strokeweight=".058pt" strokecolor="#1f1a17">
                <v:path arrowok="t"/>
              </v:shape>
            </v:group>
            <v:group style="position:absolute;left:4894;top:-2225;width:5;height:5" coordorigin="4894,-2225" coordsize="5,5">
              <v:shape style="position:absolute;left:4894;top:-2225;width:5;height:5" coordorigin="4894,-2225" coordsize="5,5" path="m4896,-2220l4895,-2220,4894,-2223,4896,-2225,4898,-2224,4898,-2220,4896,-2220xe" filled="false" stroked="true" strokeweight=".058pt" strokecolor="#1f1a17">
                <v:path arrowok="t"/>
              </v:shape>
            </v:group>
            <v:group style="position:absolute;left:4872;top:-2225;width:5;height:5" coordorigin="4872,-2225" coordsize="5,5">
              <v:shape style="position:absolute;left:4872;top:-2225;width:5;height:5" coordorigin="4872,-2225" coordsize="5,5" path="m4874,-2220l4872,-2220,4872,-2224,4874,-2225,4877,-2223,4876,-2220,4874,-2220xe" filled="false" stroked="true" strokeweight=".058pt" strokecolor="#1f1a17">
                <v:path arrowok="t"/>
              </v:shape>
            </v:group>
            <v:group style="position:absolute;left:4848;top:-2225;width:5;height:5" coordorigin="4848,-2225" coordsize="5,5">
              <v:shape style="position:absolute;left:4848;top:-2225;width:5;height:5" coordorigin="4848,-2225" coordsize="5,5" path="m4850,-2220l4849,-2220,4848,-2223,4850,-2225,4853,-2224,4853,-2220,4850,-2220xe" filled="false" stroked="true" strokeweight=".058pt" strokecolor="#1f1a17">
                <v:path arrowok="t"/>
              </v:shape>
            </v:group>
            <v:group style="position:absolute;left:4826;top:-2225;width:5;height:5" coordorigin="4826,-2225" coordsize="5,5">
              <v:shape style="position:absolute;left:4826;top:-2225;width:5;height:5" coordorigin="4826,-2225" coordsize="5,5" path="m4829,-2220l4828,-2220,4826,-2223,4829,-2225,4831,-2223,4830,-2220,4829,-2220xe" filled="false" stroked="true" strokeweight=".058pt" strokecolor="#1f1a17">
                <v:path arrowok="t"/>
              </v:shape>
            </v:group>
            <v:group style="position:absolute;left:4805;top:-2225;width:5;height:5" coordorigin="4805,-2225" coordsize="5,5">
              <v:shape style="position:absolute;left:4805;top:-2225;width:5;height:5" coordorigin="4805,-2225" coordsize="5,5" path="m4807,-2220l4805,-2220,4805,-2224,4807,-2225,4810,-2223,4808,-2220,4807,-2220xe" filled="false" stroked="true" strokeweight=".058pt" strokecolor="#1f1a17">
                <v:path arrowok="t"/>
              </v:shape>
            </v:group>
            <v:group style="position:absolute;left:4782;top:-2225;width:5;height:5" coordorigin="4782,-2225" coordsize="5,5">
              <v:shape style="position:absolute;left:4782;top:-2225;width:5;height:5" coordorigin="4782,-2225" coordsize="5,5" path="m4784,-2220l4783,-2220,4782,-2223,4784,-2225,4787,-2224,4787,-2220,4784,-2220xe" filled="false" stroked="true" strokeweight=".058pt" strokecolor="#1f1a17">
                <v:path arrowok="t"/>
              </v:shape>
            </v:group>
            <v:group style="position:absolute;left:4760;top:-2225;width:4;height:5" coordorigin="4760,-2225" coordsize="4,5">
              <v:shape style="position:absolute;left:4760;top:-2225;width:4;height:5" coordorigin="4760,-2225" coordsize="4,5" path="m4762,-2220l4760,-2223,4762,-2224,4762,-2225,4764,-2223,4763,-2220,4762,-2220xe" filled="false" stroked="true" strokeweight=".058pt" strokecolor="#1f1a17">
                <v:path arrowok="t"/>
              </v:shape>
            </v:group>
            <v:group style="position:absolute;left:4738;top:-2225;width:4;height:5" coordorigin="4738,-2225" coordsize="4,5">
              <v:shape style="position:absolute;left:4738;top:-2225;width:4;height:5" coordorigin="4738,-2225" coordsize="4,5" path="m4740,-2220l4738,-2220,4738,-2224,4740,-2225,4741,-2224,4741,-2220,4740,-2220xe" filled="false" stroked="true" strokeweight=".058pt" strokecolor="#1f1a17">
                <v:path arrowok="t"/>
              </v:shape>
            </v:group>
            <v:group style="position:absolute;left:4715;top:-2225;width:5;height:5" coordorigin="4715,-2225" coordsize="5,5">
              <v:shape style="position:absolute;left:4715;top:-2225;width:5;height:5" coordorigin="4715,-2225" coordsize="5,5" path="m4717,-2220l4716,-2220,4715,-2223,4717,-2225,4720,-2224,4720,-2220,4717,-2220xe" filled="false" stroked="true" strokeweight=".058pt" strokecolor="#1f1a17">
                <v:path arrowok="t"/>
              </v:shape>
            </v:group>
            <v:group style="position:absolute;left:4693;top:-2225;width:5;height:5" coordorigin="4693,-2225" coordsize="5,5">
              <v:shape style="position:absolute;left:4693;top:-2225;width:5;height:5" coordorigin="4693,-2225" coordsize="5,5" path="m4696,-2220l4693,-2220,4693,-2224,4696,-2225,4698,-2223,4697,-2220,4696,-2220xe" filled="false" stroked="true" strokeweight=".058pt" strokecolor="#1f1a17">
                <v:path arrowok="t"/>
              </v:shape>
            </v:group>
            <v:group style="position:absolute;left:4670;top:-2225;width:5;height:5" coordorigin="4670,-2225" coordsize="5,5">
              <v:shape style="position:absolute;left:4670;top:-2225;width:5;height:5" coordorigin="4670,-2225" coordsize="5,5" path="m4673,-2220l4672,-2220,4670,-2223,4673,-2225,4675,-2224,4675,-2220,4673,-2220xe" filled="false" stroked="true" strokeweight=".058pt" strokecolor="#1f1a17">
                <v:path arrowok="t"/>
              </v:shape>
            </v:group>
            <v:group style="position:absolute;left:4648;top:-2225;width:5;height:5" coordorigin="4648,-2225" coordsize="5,5">
              <v:shape style="position:absolute;left:4648;top:-2225;width:5;height:5" coordorigin="4648,-2225" coordsize="5,5" path="m4650,-2220l4649,-2220,4648,-2223,4650,-2225,4652,-2223,4651,-2220,4650,-2220xe" filled="false" stroked="true" strokeweight=".058pt" strokecolor="#1f1a17">
                <v:path arrowok="t"/>
              </v:shape>
            </v:group>
            <v:group style="position:absolute;left:4626;top:-2225;width:5;height:5" coordorigin="4626,-2225" coordsize="5,5">
              <v:shape style="position:absolute;left:4626;top:-2225;width:5;height:5" coordorigin="4626,-2225" coordsize="5,5" path="m4628,-2220l4626,-2220,4626,-2224,4628,-2225,4631,-2223,4630,-2220,4628,-2220xe" filled="false" stroked="true" strokeweight=".058pt" strokecolor="#1f1a17">
                <v:path arrowok="t"/>
              </v:shape>
            </v:group>
            <v:group style="position:absolute;left:4603;top:-2225;width:5;height:5" coordorigin="4603,-2225" coordsize="5,5">
              <v:shape style="position:absolute;left:4603;top:-2225;width:5;height:5" coordorigin="4603,-2225" coordsize="5,5" path="m4606,-2220l4604,-2220,4603,-2223,4606,-2225,4608,-2224,4608,-2220,4606,-2220xe" filled="false" stroked="true" strokeweight=".058pt" strokecolor="#1f1a17">
                <v:path arrowok="t"/>
              </v:shape>
            </v:group>
            <v:group style="position:absolute;left:4582;top:-2225;width:5;height:5" coordorigin="4582,-2225" coordsize="5,5">
              <v:shape style="position:absolute;left:4582;top:-2225;width:5;height:5" coordorigin="4582,-2225" coordsize="5,5" path="m4584,-2220l4583,-2220,4582,-2223,4584,-2225,4586,-2223,4585,-2220,4584,-2220xe" filled="false" stroked="true" strokeweight=".058pt" strokecolor="#1f1a17">
                <v:path arrowok="t"/>
              </v:shape>
            </v:group>
            <v:group style="position:absolute;left:4560;top:-2225;width:3;height:5" coordorigin="4560,-2225" coordsize="3,5">
              <v:shape style="position:absolute;left:4560;top:-2225;width:3;height:5" coordorigin="4560,-2225" coordsize="3,5" path="m4561,-2220l4560,-2220,4560,-2224,4561,-2225,4562,-2224,4562,-2220,4561,-2220xe" filled="false" stroked="true" strokeweight=".058pt" strokecolor="#1f1a17">
                <v:path arrowok="t"/>
              </v:shape>
            </v:group>
            <v:group style="position:absolute;left:4536;top:-2225;width:5;height:5" coordorigin="4536,-2225" coordsize="5,5">
              <v:shape style="position:absolute;left:4536;top:-2225;width:5;height:5" coordorigin="4536,-2225" coordsize="5,5" path="m4538,-2220l4537,-2220,4536,-2223,4538,-2225,4541,-2224,4541,-2220,4538,-2220xe" filled="false" stroked="true" strokeweight=".058pt" strokecolor="#1f1a17">
                <v:path arrowok="t"/>
              </v:shape>
            </v:group>
            <v:group style="position:absolute;left:4514;top:-2225;width:5;height:5" coordorigin="4514,-2225" coordsize="5,5">
              <v:shape style="position:absolute;left:4514;top:-2225;width:5;height:5" coordorigin="4514,-2225" coordsize="5,5" path="m4517,-2220l4514,-2220,4514,-2224,4517,-2225,4519,-2223,4518,-2220,4517,-2220xe" filled="false" stroked="true" strokeweight=".058pt" strokecolor="#1f1a17">
                <v:path arrowok="t"/>
              </v:shape>
            </v:group>
            <v:group style="position:absolute;left:4493;top:-2225;width:4;height:5" coordorigin="4493,-2225" coordsize="4,5">
              <v:shape style="position:absolute;left:4493;top:-2225;width:4;height:5" coordorigin="4493,-2225" coordsize="4,5" path="m4494,-2220l4493,-2220,4493,-2224,4494,-2225,4496,-2224,4496,-2220,4494,-2220xe" filled="false" stroked="true" strokeweight=".058pt" strokecolor="#1f1a17">
                <v:path arrowok="t"/>
              </v:shape>
            </v:group>
            <v:group style="position:absolute;left:4481;top:-2268;width:5;height:48" coordorigin="4481,-2268" coordsize="5,48">
              <v:shape style="position:absolute;left:4481;top:-2268;width:5;height:48" coordorigin="4481,-2268" coordsize="5,48" path="m4483,-2225l4481,-2224,4481,-2220,4484,-2220,4486,-2223,4483,-2225xe" filled="true" fillcolor="#1f1a17" stroked="false">
                <v:path arrowok="t"/>
                <v:fill type="solid"/>
              </v:shape>
              <v:shape style="position:absolute;left:4481;top:-2268;width:5;height:48" coordorigin="4481,-2268" coordsize="5,48" path="m4483,-2247l4481,-2245,4481,-2243,4483,-2242,4486,-2244,4483,-2247xe" filled="true" fillcolor="#1f1a17" stroked="false">
                <v:path arrowok="t"/>
                <v:fill type="solid"/>
              </v:shape>
              <v:shape style="position:absolute;left:4481;top:-2268;width:5;height:48" coordorigin="4481,-2268" coordsize="5,48" path="m4484,-2268l4481,-2268,4481,-2265,4483,-2263,4486,-2266,4484,-2268xe" filled="true" fillcolor="#1f1a17" stroked="false">
                <v:path arrowok="t"/>
                <v:fill type="solid"/>
              </v:shape>
            </v:group>
            <v:group style="position:absolute;left:4481;top:-2225;width:5;height:5" coordorigin="4481,-2225" coordsize="5,5">
              <v:shape style="position:absolute;left:4481;top:-2225;width:5;height:5" coordorigin="4481,-2225" coordsize="5,5" path="m4481,-2223l4481,-2224,4483,-2225,4486,-2223,4484,-2220,4481,-2220,4481,-2223xe" filled="false" stroked="true" strokeweight=".058pt" strokecolor="#1f1a17">
                <v:path arrowok="t"/>
              </v:shape>
            </v:group>
            <v:group style="position:absolute;left:4481;top:-2247;width:5;height:5" coordorigin="4481,-2247" coordsize="5,5">
              <v:shape style="position:absolute;left:4481;top:-2247;width:5;height:5" coordorigin="4481,-2247" coordsize="5,5" path="m4481,-2244l4481,-2245,4483,-2247,4484,-2245,4486,-2244,4483,-2242,4481,-2243,4481,-2244xe" filled="false" stroked="true" strokeweight=".058pt" strokecolor="#1f1a17">
                <v:path arrowok="t"/>
              </v:shape>
            </v:group>
            <v:group style="position:absolute;left:4481;top:-2268;width:5;height:5" coordorigin="4481,-2268" coordsize="5,5">
              <v:shape style="position:absolute;left:4481;top:-2268;width:5;height:5" coordorigin="4481,-2268" coordsize="5,5" path="m4481,-2266l4481,-2268,4484,-2268,4486,-2266,4483,-2263,4481,-2265,4481,-2266xe" filled="false" stroked="true" strokeweight=".058pt" strokecolor="#1f1a17">
                <v:path arrowok="t"/>
              </v:shape>
            </v:group>
            <v:group style="position:absolute;left:3179;top:-1848;width:2;height:1632" coordorigin="3179,-1848" coordsize="2,1632">
              <v:shape style="position:absolute;left:3179;top:-1848;width:2;height:1632" coordorigin="3179,-1848" coordsize="0,1632" path="m3179,-216l3179,-1848e" filled="false" stroked="true" strokeweight=".404pt" strokecolor="#1f1a17">
                <v:path arrowok="t"/>
              </v:shape>
            </v:group>
            <v:group style="position:absolute;left:3179;top:-1383;width:893;height:2" coordorigin="3179,-1383" coordsize="893,2">
              <v:shape style="position:absolute;left:3179;top:-1383;width:893;height:2" coordorigin="3179,-1383" coordsize="893,0" path="m3179,-1383l4072,-1383e" filled="false" stroked="true" strokeweight=".404pt" strokecolor="#1f1a17">
                <v:path arrowok="t"/>
              </v:shape>
            </v:group>
            <v:group style="position:absolute;left:3976;top:-1044;width:5786;height:2" coordorigin="3976,-1044" coordsize="5786,2">
              <v:shape style="position:absolute;left:3976;top:-1044;width:5786;height:2" coordorigin="3976,-1044" coordsize="5786,0" path="m3976,-1044l9761,-1044e" filled="false" stroked="true" strokeweight=".231pt" strokecolor="#1f1a17">
                <v:path arrowok="t"/>
              </v:shape>
            </v:group>
            <v:group style="position:absolute;left:3182;top:-927;width:483;height:2" coordorigin="3182,-927" coordsize="483,2">
              <v:shape style="position:absolute;left:3182;top:-927;width:483;height:2" coordorigin="3182,-927" coordsize="483,0" path="m3182,-927l3665,-927e" filled="false" stroked="true" strokeweight=".404pt" strokecolor="#1f1a17">
                <v:path arrowok="t"/>
              </v:shape>
            </v:group>
            <v:group style="position:absolute;left:3731;top:-927;width:188;height:2" coordorigin="3731,-927" coordsize="188,2">
              <v:shape style="position:absolute;left:3731;top:-927;width:188;height:2" coordorigin="3731,-927" coordsize="188,0" path="m3731,-927l3918,-927e" filled="false" stroked="true" strokeweight=".404pt" strokecolor="#1f1a17">
                <v:path arrowok="t"/>
              </v:shape>
            </v:group>
            <v:group style="position:absolute;left:4022;top:-928;width:1352;height:2" coordorigin="4022,-928" coordsize="1352,2">
              <v:shape style="position:absolute;left:4022;top:-928;width:1352;height:2" coordorigin="4022,-928" coordsize="1352,0" path="m4022,-928l5374,-928e" filled="false" stroked="true" strokeweight=".404pt" strokecolor="#1f1a17">
                <v:path arrowok="t"/>
              </v:shape>
            </v:group>
            <v:group style="position:absolute;left:3928;top:-953;width:95;height:26" coordorigin="3928,-953" coordsize="95,26">
              <v:shape style="position:absolute;left:3928;top:-953;width:95;height:26" coordorigin="3928,-953" coordsize="95,26" path="m3928,-953l4022,-928e" filled="false" stroked="true" strokeweight=".404pt" strokecolor="#1f1a17">
                <v:path arrowok="t"/>
              </v:shape>
            </v:group>
            <v:group style="position:absolute;left:3953;top:-1002;width:44;height:40" coordorigin="3953,-1002" coordsize="44,40">
              <v:shape style="position:absolute;left:3953;top:-1002;width:44;height:40" coordorigin="3953,-1002" coordsize="44,40" path="m3996,-1002l3953,-1002,3974,-963,3996,-1002xe" filled="true" fillcolor="#1f1a17" stroked="false">
                <v:path arrowok="t"/>
                <v:fill type="solid"/>
              </v:shape>
            </v:group>
            <v:group style="position:absolute;left:3179;top:-1614;width:891;height:2" coordorigin="3179,-1614" coordsize="891,2">
              <v:shape style="position:absolute;left:3179;top:-1614;width:891;height:2" coordorigin="3179,-1614" coordsize="891,0" path="m3179,-1614l4069,-1614e" filled="false" stroked="true" strokeweight=".404pt" strokecolor="#1f1a17">
                <v:path arrowok="t"/>
              </v:shape>
            </v:group>
            <v:group style="position:absolute;left:3179;top:-1858;width:897;height:2" coordorigin="3179,-1858" coordsize="897,2">
              <v:shape style="position:absolute;left:3179;top:-1858;width:897;height:2" coordorigin="3179,-1858" coordsize="897,0" path="m3179,-1858l4075,-1858e" filled="false" stroked="true" strokeweight=".404pt" strokecolor="#1f1a17">
                <v:path arrowok="t"/>
              </v:shape>
            </v:group>
            <v:group style="position:absolute;left:4524;top:-765;width:696;height:491" coordorigin="4524,-765" coordsize="696,491">
              <v:shape style="position:absolute;left:4524;top:-765;width:696;height:491" coordorigin="4524,-765" coordsize="696,491" path="m5220,-765l4524,-765,4524,-274e" filled="false" stroked="true" strokeweight="1.095pt" strokecolor="#1f1a17">
                <v:path arrowok="t"/>
              </v:shape>
            </v:group>
            <v:group style="position:absolute;left:5220;top:-765;width:2;height:191" coordorigin="5220,-765" coordsize="2,191">
              <v:shape style="position:absolute;left:5220;top:-765;width:2;height:191" coordorigin="5220,-765" coordsize="0,191" path="m5220,-765l5220,-574e" filled="false" stroked="true" strokeweight="1.095pt" strokecolor="#1f1a17">
                <v:path arrowok="t"/>
              </v:shape>
            </v:group>
            <v:group style="position:absolute;left:5374;top:-738;width:2;height:101" coordorigin="5374,-738" coordsize="2,101">
              <v:shape style="position:absolute;left:5374;top:-738;width:2;height:101" coordorigin="5374,-738" coordsize="0,101" path="m5374,-738l5374,-637e" filled="false" stroked="true" strokeweight=".404pt" strokecolor="#1f1a17">
                <v:path arrowok="t"/>
              </v:shape>
            </v:group>
            <v:group style="position:absolute;left:5374;top:-827;width:51;height:84" coordorigin="5374,-827" coordsize="51,84">
              <v:shape style="position:absolute;left:5374;top:-827;width:51;height:84" coordorigin="5374,-827" coordsize="51,84" path="m5424,-827l5374,-743e" filled="false" stroked="true" strokeweight=".404pt" strokecolor="#1f1a17">
                <v:path arrowok="t"/>
              </v:shape>
            </v:group>
            <v:group style="position:absolute;left:5374;top:-928;width:2;height:99" coordorigin="5374,-928" coordsize="2,99">
              <v:shape style="position:absolute;left:5374;top:-928;width:2;height:99" coordorigin="5374,-928" coordsize="0,99" path="m5374,-928l5374,-829e" filled="false" stroked="true" strokeweight=".404pt" strokecolor="#1f1a17">
                <v:path arrowok="t"/>
              </v:shape>
            </v:group>
            <v:group style="position:absolute;left:5429;top:-805;width:41;height:45" coordorigin="5429,-805" coordsize="41,45">
              <v:shape style="position:absolute;left:5429;top:-805;width:41;height:45" coordorigin="5429,-805" coordsize="41,45" path="m5470,-805l5429,-783,5470,-761,5470,-805xe" filled="true" fillcolor="#1f1a17" stroked="false">
                <v:path arrowok="t"/>
                <v:fill type="solid"/>
              </v:shape>
            </v:group>
            <v:group style="position:absolute;left:4902;top:-923;width:2;height:602" coordorigin="4902,-923" coordsize="2,602">
              <v:shape style="position:absolute;left:4902;top:-923;width:2;height:602" coordorigin="4902,-923" coordsize="0,602" path="m4902,-923l4902,-322e" filled="false" stroked="true" strokeweight=".404pt" strokecolor="#1f1a17">
                <v:path arrowok="t"/>
              </v:shape>
            </v:group>
            <v:group style="position:absolute;left:4884;top:-946;width:34;height:35" coordorigin="4884,-946" coordsize="34,35">
              <v:shape style="position:absolute;left:4884;top:-946;width:34;height:35" coordorigin="4884,-946" coordsize="34,35" path="m4908,-913l4896,-913,4896,-911,4908,-911,4908,-913xe" filled="true" fillcolor="#1f1a17" stroked="false">
                <v:path arrowok="t"/>
                <v:fill type="solid"/>
              </v:shape>
              <v:shape style="position:absolute;left:4884;top:-946;width:34;height:35" coordorigin="4884,-946" coordsize="34,35" path="m4912,-916l4892,-916,4892,-913,4912,-913,4912,-916xe" filled="true" fillcolor="#1f1a17" stroked="false">
                <v:path arrowok="t"/>
                <v:fill type="solid"/>
              </v:shape>
              <v:shape style="position:absolute;left:4884;top:-946;width:34;height:35" coordorigin="4884,-946" coordsize="34,35" path="m4914,-918l4890,-918,4890,-916,4914,-916,4914,-918xe" filled="true" fillcolor="#1f1a17" stroked="false">
                <v:path arrowok="t"/>
                <v:fill type="solid"/>
              </v:shape>
              <v:shape style="position:absolute;left:4884;top:-946;width:34;height:35" coordorigin="4884,-946" coordsize="34,35" path="m4914,-941l4890,-941,4890,-940,4889,-940,4889,-937,4886,-935,4886,-930,4884,-930,4884,-928,4886,-928,4886,-919,4889,-919,4889,-918,4916,-918,4916,-922,4918,-922,4918,-935,4916,-935,4916,-937,4914,-940,4914,-941xe" filled="true" fillcolor="#1f1a17" stroked="false">
                <v:path arrowok="t"/>
                <v:fill type="solid"/>
              </v:shape>
              <v:shape style="position:absolute;left:4884;top:-946;width:34;height:35" coordorigin="4884,-946" coordsize="34,35" path="m4910,-943l4895,-943,4892,-941,4912,-941,4910,-943xe" filled="true" fillcolor="#1f1a17" stroked="false">
                <v:path arrowok="t"/>
                <v:fill type="solid"/>
              </v:shape>
              <v:shape style="position:absolute;left:4884;top:-946;width:34;height:35" coordorigin="4884,-946" coordsize="34,35" path="m4906,-946l4898,-946,4896,-943,4906,-943,4906,-946xe" filled="true" fillcolor="#1f1a17" stroked="false">
                <v:path arrowok="t"/>
                <v:fill type="solid"/>
              </v:shape>
            </v:group>
            <v:group style="position:absolute;left:4866;top:-227;width:74;height:2" coordorigin="4866,-227" coordsize="74,2">
              <v:shape style="position:absolute;left:4866;top:-227;width:74;height:2" coordorigin="4866,-227" coordsize="74,0" path="m4866,-227l4939,-227e" filled="false" stroked="true" strokeweight=".404pt" strokecolor="#1f1a17">
                <v:path arrowok="t"/>
              </v:shape>
            </v:group>
            <v:group style="position:absolute;left:4866;top:-196;width:74;height:2" coordorigin="4866,-196" coordsize="74,2">
              <v:shape style="position:absolute;left:4866;top:-196;width:74;height:2" coordorigin="4866,-196" coordsize="74,0" path="m4866,-196l4939,-196e" filled="false" stroked="true" strokeweight=".404pt" strokecolor="#1f1a17">
                <v:path arrowok="t"/>
              </v:shape>
            </v:group>
            <v:group style="position:absolute;left:4866;top:-16;width:74;height:2" coordorigin="4866,-16" coordsize="74,2">
              <v:shape style="position:absolute;left:4866;top:-16;width:74;height:2" coordorigin="4866,-16" coordsize="74,0" path="m4866,-16l4939,-16e" filled="false" stroked="true" strokeweight=".404pt" strokecolor="#1f1a17">
                <v:path arrowok="t"/>
              </v:shape>
            </v:group>
            <v:group style="position:absolute;left:4902;top:-196;width:2;height:180" coordorigin="4902,-196" coordsize="2,180">
              <v:shape style="position:absolute;left:4902;top:-196;width:2;height:180" coordorigin="4902,-196" coordsize="0,180" path="m4902,-196l4902,-16e" filled="false" stroked="true" strokeweight=".404pt" strokecolor="#1f1a17">
                <v:path arrowok="t"/>
              </v:shape>
            </v:group>
            <v:group style="position:absolute;left:5014;top:-216;width:5202;height:2" coordorigin="5014,-216" coordsize="5202,2">
              <v:shape style="position:absolute;left:5014;top:-216;width:5202;height:2" coordorigin="5014,-216" coordsize="5202,0" path="m5014,-216l10216,-216e" filled="false" stroked="true" strokeweight=".404pt" strokecolor="#1f1a17">
                <v:path arrowok="t"/>
              </v:shape>
            </v:group>
            <v:group style="position:absolute;left:3179;top:-448;width:1983;height:2" coordorigin="3179,-448" coordsize="1983,2">
              <v:shape style="position:absolute;left:3179;top:-448;width:1983;height:2" coordorigin="3179,-448" coordsize="1983,0" path="m3179,-448l5161,-448e" filled="false" stroked="true" strokeweight=".404pt" strokecolor="#1f1a17">
                <v:path arrowok="t"/>
              </v:shape>
            </v:group>
            <v:group style="position:absolute;left:4434;top:-1383;width:4671;height:2" coordorigin="4434,-1383" coordsize="4671,2">
              <v:shape style="position:absolute;left:4434;top:-1383;width:4671;height:2" coordorigin="4434,-1383" coordsize="4671,0" path="m4434,-1383l9104,-1383e" filled="false" stroked="true" strokeweight=".404pt" strokecolor="#1f1a17">
                <v:path arrowok="t"/>
              </v:shape>
            </v:group>
            <v:group style="position:absolute;left:4434;top:-1614;width:4596;height:2" coordorigin="4434,-1614" coordsize="4596,2">
              <v:shape style="position:absolute;left:4434;top:-1614;width:4596;height:2" coordorigin="4434,-1614" coordsize="4596,0" path="m4434,-1614l9030,-1614e" filled="false" stroked="true" strokeweight=".404pt" strokecolor="#1f1a17">
                <v:path arrowok="t"/>
              </v:shape>
            </v:group>
            <v:group style="position:absolute;left:4430;top:-1860;width:4527;height:2" coordorigin="4430,-1860" coordsize="4527,2">
              <v:shape style="position:absolute;left:4430;top:-1860;width:4527;height:2" coordorigin="4430,-1860" coordsize="4527,0" path="m4430,-1860l8957,-1860e" filled="false" stroked="true" strokeweight=".404pt" strokecolor="#1f1a17">
                <v:path arrowok="t"/>
              </v:shape>
            </v:group>
            <v:group style="position:absolute;left:3972;top:-1041;width:4;height:27" coordorigin="3972,-1041" coordsize="4,27">
              <v:shape style="position:absolute;left:3972;top:-1041;width:4;height:27" coordorigin="3972,-1041" coordsize="4,27" path="m3974,-1041l3972,-1039,3972,-1037,3974,-1036,3976,-1037,3976,-1039,3974,-1041xe" filled="true" fillcolor="#1f1a17" stroked="false">
                <v:path arrowok="t"/>
                <v:fill type="solid"/>
              </v:shape>
              <v:shape style="position:absolute;left:3972;top:-1041;width:4;height:27" coordorigin="3972,-1041" coordsize="4,27" path="m3974,-1019l3972,-1018,3972,-1014,3976,-1014,3976,-1018,3974,-1019xe" filled="true" fillcolor="#1f1a17" stroked="false">
                <v:path arrowok="t"/>
                <v:fill type="solid"/>
              </v:shape>
            </v:group>
            <v:group style="position:absolute;left:3972;top:-1041;width:4;height:5" coordorigin="3972,-1041" coordsize="4,5">
              <v:shape style="position:absolute;left:3972;top:-1041;width:4;height:5" coordorigin="3972,-1041" coordsize="4,5" path="m3976,-1038l3976,-1037,3974,-1036,3972,-1037,3972,-1039,3974,-1041,3976,-1039,3976,-1038xe" filled="false" stroked="true" strokeweight=".058pt" strokecolor="#1f1a17">
                <v:path arrowok="t"/>
              </v:shape>
            </v:group>
            <v:group style="position:absolute;left:3972;top:-1019;width:4;height:5" coordorigin="3972,-1019" coordsize="4,5">
              <v:shape style="position:absolute;left:3972;top:-1019;width:4;height:5" coordorigin="3972,-1019" coordsize="4,5" path="m3976,-1017l3976,-1014,3972,-1014,3972,-1018,3974,-1019,3976,-1018,3976,-1017xe" filled="false" stroked="true" strokeweight=".058pt" strokecolor="#1f1a17">
                <v:path arrowok="t"/>
              </v:shape>
            </v:group>
            <v:group style="position:absolute;left:5465;top:-783;width:4222;height:2" coordorigin="5465,-783" coordsize="4222,2">
              <v:shape style="position:absolute;left:5465;top:-783;width:4222;height:2" coordorigin="5465,-783" coordsize="4222,0" path="m5465,-783l9686,-783e" filled="false" stroked="true" strokeweight=".34pt" strokecolor="#1f1a17">
                <v:path arrowok="t"/>
              </v:shape>
              <v:shape style="position:absolute;left:5464;top:-786;width:4223;height:6" type="#_x0000_t75" stroked="false">
                <v:imagedata r:id="rId33" o:title=""/>
              </v:shape>
            </v:group>
            <v:group style="position:absolute;left:9272;top:-5664;width:327;height:94" coordorigin="9272,-5664" coordsize="327,94">
              <v:shape style="position:absolute;left:9272;top:-5664;width:327;height:94" coordorigin="9272,-5664" coordsize="327,94" path="m9290,-5572l9284,-5572,9284,-5571,9290,-5571,9290,-5572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295,-5573l9281,-5573,9281,-5572,9294,-5572,9295,-5573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296,-5574l9280,-5574,9280,-5573,9296,-5573,9296,-5574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300,-5578l9276,-5578,9276,-5577,9278,-5574,9298,-5574,9300,-5577,9300,-5578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301,-5579l9275,-5579,9275,-5578,9301,-5578,9301,-5579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283,-5601l9281,-5601,9281,-5599,9280,-5599,9280,-5598,9278,-5598,9278,-5597,9277,-5597,9277,-5596,9276,-5596,9276,-5595,9275,-5595,9275,-5593,9274,-5593,9274,-5591,9272,-5591,9272,-5583,9274,-5581,9274,-5579,9302,-5579,9302,-5581,9304,-5583,9304,-5586,9283,-5586,9283,-5601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293,-5601l9290,-5601,9290,-5586,9304,-5586,9304,-5591,9302,-5591,9302,-5593,9301,-5593,9301,-5595,9300,-5595,9300,-5596,9299,-5596,9299,-5597,9298,-5597,9298,-5598,9296,-5598,9296,-5599,9294,-5599,9293,-5601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287,-5652l9283,-5650,9283,-5601,9284,-5601,9286,-5602,9290,-5602,9290,-5646,9287,-5646,9287,-5652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290,-5602l9289,-5602,9289,-5601,9290,-5601,9290,-5602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87,-5634l9580,-5634,9580,-5633,9586,-5633,9587,-5634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90,-5635l9576,-5635,9576,-5634,9590,-5634,9590,-5635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93,-5637l9574,-5637,9574,-5635,9592,-5635,9593,-5637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94,-5638l9572,-5638,9572,-5637,9594,-5637,9594,-5638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95,-5639l9571,-5639,9571,-5638,9595,-5638,9595,-5639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96,-5658l9570,-5658,9570,-5657,9569,-5657,9569,-5652,9583,-5652,9583,-5646,9569,-5646,9569,-5640,9570,-5640,9570,-5639,9596,-5639,9596,-5641,9598,-5641,9598,-5647,9599,-5647,9599,-5651,9598,-5651,9598,-5656,9596,-5656,9596,-5658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68,-5652l9287,-5652,9290,-5650,9290,-5646,9568,-5646,9568,-5652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95,-5659l9571,-5659,9571,-5658,9595,-5658,9595,-5659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94,-5661l9572,-5661,9572,-5659,9594,-5659,9594,-5661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92,-5662l9574,-5662,9574,-5661,9593,-5661,9592,-5662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90,-5663l9576,-5663,9576,-5662,9590,-5662,9590,-5663xe" filled="true" fillcolor="#1f1a17" stroked="false">
                <v:path arrowok="t"/>
                <v:fill type="solid"/>
              </v:shape>
              <v:shape style="position:absolute;left:9272;top:-5664;width:327;height:94" coordorigin="9272,-5664" coordsize="327,94" path="m9586,-5664l9580,-5664,9580,-5663,9587,-5663,9586,-5664xe" filled="true" fillcolor="#1f1a17" stroked="false">
                <v:path arrowok="t"/>
                <v:fill type="solid"/>
              </v:shape>
            </v:group>
            <v:group style="position:absolute;left:8450;top:-5586;width:1133;height:3" coordorigin="8450,-5586" coordsize="1133,3">
              <v:shape style="position:absolute;left:8450;top:-5586;width:1133;height:3" coordorigin="8450,-5586" coordsize="1133,3" path="m8450,-5586l9583,-5584e" filled="false" stroked="true" strokeweight=".288pt" strokecolor="#1f1a17">
                <v:path arrowok="t"/>
              </v:shape>
            </v:group>
            <v:group style="position:absolute;left:9437;top:-5626;width:46;height:82" coordorigin="9437,-5626" coordsize="46,82">
              <v:shape style="position:absolute;left:9437;top:-5626;width:46;height:82" coordorigin="9437,-5626" coordsize="46,82" path="m9482,-5626l9437,-5626,9437,-5544,9482,-5544,9482,-5626xe" filled="false" stroked="true" strokeweight=".404pt" strokecolor="#1f1a17">
                <v:path arrowok="t"/>
              </v:shape>
            </v:group>
            <v:group style="position:absolute;left:9362;top:-5664;width:34;height:34" coordorigin="9362,-5664" coordsize="34,34">
              <v:shape style="position:absolute;left:9362;top:-5664;width:34;height:34" coordorigin="9362,-5664" coordsize="34,34" path="m9362,-5664l9362,-5631,9396,-5650,9362,-5664xe" filled="false" stroked="true" strokeweight=".288pt" strokecolor="#1f1a17">
                <v:path arrowok="t"/>
              </v:shape>
            </v:group>
            <v:group style="position:absolute;left:8449;top:-5886;width:1133;height:3" coordorigin="8449,-5886" coordsize="1133,3">
              <v:shape style="position:absolute;left:8449;top:-5886;width:1133;height:3" coordorigin="8449,-5886" coordsize="1133,3" path="m8449,-5886l9582,-5884e" filled="false" stroked="true" strokeweight=".288pt" strokecolor="#1f1a17">
                <v:path arrowok="t"/>
              </v:shape>
            </v:group>
            <v:group style="position:absolute;left:9436;top:-5926;width:46;height:83" coordorigin="9436,-5926" coordsize="46,83">
              <v:shape style="position:absolute;left:9436;top:-5926;width:46;height:83" coordorigin="9436,-5926" coordsize="46,83" path="m9481,-5926l9436,-5926,9436,-5843,9481,-5843,9481,-5926xe" filled="false" stroked="true" strokeweight=".404pt" strokecolor="#1f1a17">
                <v:path arrowok="t"/>
              </v:shape>
            </v:group>
            <v:group style="position:absolute;left:9464;top:-5524;width:296;height:2" coordorigin="9464,-5524" coordsize="296,2">
              <v:shape style="position:absolute;left:9464;top:-5524;width:296;height:2" coordorigin="9464,-5524" coordsize="296,0" path="m9464,-5524l9760,-5524e" filled="false" stroked="true" strokeweight=".46pt" strokecolor="#1f1a17">
                <v:path arrowok="t"/>
              </v:shape>
            </v:group>
            <v:group style="position:absolute;left:9755;top:-5527;width:5;height:5" coordorigin="9755,-5527" coordsize="5,5">
              <v:shape style="position:absolute;left:9755;top:-5527;width:5;height:5" coordorigin="9755,-5527" coordsize="5,5" path="m9757,-5523l9755,-5525,9756,-5527,9758,-5527,9760,-5525,9757,-5523xe" filled="false" stroked="true" strokeweight=".058pt" strokecolor="#1f1a17">
                <v:path arrowok="t"/>
              </v:shape>
            </v:group>
            <v:group style="position:absolute;left:9733;top:-5527;width:5;height:5" coordorigin="9733,-5527" coordsize="5,5">
              <v:shape style="position:absolute;left:9733;top:-5527;width:5;height:5" coordorigin="9733,-5527" coordsize="5,5" path="m9736,-5523l9733,-5524,9733,-5526,9736,-5527,9737,-5526,9738,-5525,9736,-5523xe" filled="false" stroked="true" strokeweight=".058pt" strokecolor="#1f1a17">
                <v:path arrowok="t"/>
              </v:shape>
            </v:group>
            <v:group style="position:absolute;left:9710;top:-5527;width:4;height:5" coordorigin="9710,-5527" coordsize="4,5">
              <v:shape style="position:absolute;left:9710;top:-5527;width:4;height:5" coordorigin="9710,-5527" coordsize="4,5" path="m9713,-5523l9712,-5523,9710,-5525,9712,-5526,9713,-5527,9714,-5526,9714,-5523,9713,-5523xe" filled="false" stroked="true" strokeweight=".058pt" strokecolor="#1f1a17">
                <v:path arrowok="t"/>
              </v:shape>
            </v:group>
            <v:group style="position:absolute;left:9688;top:-5527;width:5;height:5" coordorigin="9688,-5527" coordsize="5,5">
              <v:shape style="position:absolute;left:9688;top:-5527;width:5;height:5" coordorigin="9688,-5527" coordsize="5,5" path="m9690,-5523l9689,-5523,9688,-5525,9689,-5526,9690,-5527,9691,-5526,9692,-5525,9691,-5523,9690,-5523xe" filled="false" stroked="true" strokeweight=".058pt" strokecolor="#1f1a17">
                <v:path arrowok="t"/>
              </v:shape>
            </v:group>
            <v:group style="position:absolute;left:9666;top:-5526;width:4;height:4" coordorigin="9666,-5526" coordsize="4,4">
              <v:shape style="position:absolute;left:9666;top:-5526;width:4;height:4" coordorigin="9666,-5526" coordsize="4,4" path="m9668,-5523l9666,-5523,9666,-5526,9670,-5526,9670,-5523,9668,-5523xe" filled="false" stroked="true" strokeweight=".058pt" strokecolor="#1f1a17">
                <v:path arrowok="t"/>
              </v:shape>
            </v:group>
            <v:group style="position:absolute;left:9643;top:-5526;width:5;height:5" coordorigin="9643,-5526" coordsize="5,5">
              <v:shape style="position:absolute;left:9643;top:-5526;width:5;height:5" coordorigin="9643,-5526" coordsize="5,5" path="m9646,-5521l9643,-5524,9644,-5526,9648,-5526,9648,-5523,9646,-5521xe" filled="false" stroked="true" strokeweight=".058pt" strokecolor="#1f1a17">
                <v:path arrowok="t"/>
              </v:shape>
            </v:group>
            <v:group style="position:absolute;left:9622;top:-5526;width:5;height:5" coordorigin="9622,-5526" coordsize="5,5">
              <v:shape style="position:absolute;left:9622;top:-5526;width:5;height:5" coordorigin="9622,-5526" coordsize="5,5" path="m9624,-5521l9622,-5523,9622,-5526,9625,-5526,9626,-5524,9624,-5521xe" filled="false" stroked="true" strokeweight=".058pt" strokecolor="#1f1a17">
                <v:path arrowok="t"/>
              </v:shape>
            </v:group>
            <v:group style="position:absolute;left:9598;top:-5526;width:5;height:5" coordorigin="9598,-5526" coordsize="5,5">
              <v:shape style="position:absolute;left:9598;top:-5526;width:5;height:5" coordorigin="9598,-5526" coordsize="5,5" path="m9600,-5521l9598,-5524,9599,-5525,9600,-5526,9602,-5525,9602,-5523,9600,-5521xe" filled="false" stroked="true" strokeweight=".058pt" strokecolor="#1f1a17">
                <v:path arrowok="t"/>
              </v:shape>
            </v:group>
            <v:group style="position:absolute;left:9576;top:-5526;width:5;height:5" coordorigin="9576,-5526" coordsize="5,5">
              <v:shape style="position:absolute;left:9576;top:-5526;width:5;height:5" coordorigin="9576,-5526" coordsize="5,5" path="m9578,-5521l9577,-5521,9576,-5524,9577,-5525,9578,-5526,9580,-5525,9581,-5524,9580,-5521,9578,-5521xe" filled="false" stroked="true" strokeweight=".058pt" strokecolor="#1f1a17">
                <v:path arrowok="t"/>
              </v:shape>
            </v:group>
            <v:group style="position:absolute;left:9554;top:-5526;width:5;height:5" coordorigin="9554,-5526" coordsize="5,5">
              <v:shape style="position:absolute;left:9554;top:-5526;width:5;height:5" coordorigin="9554,-5526" coordsize="5,5" path="m9557,-5521l9554,-5521,9554,-5525,9557,-5526,9558,-5525,9559,-5524,9558,-5521,9557,-5521xe" filled="false" stroked="true" strokeweight=".058pt" strokecolor="#1f1a17">
                <v:path arrowok="t"/>
              </v:shape>
            </v:group>
            <v:group style="position:absolute;left:9532;top:-5525;width:5;height:4" coordorigin="9532,-5525" coordsize="5,4">
              <v:shape style="position:absolute;left:9532;top:-5525;width:5;height:4" coordorigin="9532,-5525" coordsize="5,4" path="m9534,-5521l9533,-5521,9532,-5524,9533,-5525,9536,-5525,9536,-5521,9534,-5521xe" filled="false" stroked="true" strokeweight=".058pt" strokecolor="#1f1a17">
                <v:path arrowok="t"/>
              </v:shape>
            </v:group>
            <v:group style="position:absolute;left:9510;top:-5525;width:4;height:5" coordorigin="9510,-5525" coordsize="4,5">
              <v:shape style="position:absolute;left:9510;top:-5525;width:4;height:5" coordorigin="9510,-5525" coordsize="4,5" path="m9511,-5520l9511,-5521,9510,-5523,9511,-5525,9512,-5525,9514,-5523,9511,-5520xe" filled="false" stroked="true" strokeweight=".058pt" strokecolor="#1f1a17">
                <v:path arrowok="t"/>
              </v:shape>
            </v:group>
            <v:group style="position:absolute;left:9487;top:-5525;width:4;height:5" coordorigin="9487,-5525" coordsize="4,5">
              <v:shape style="position:absolute;left:9487;top:-5525;width:4;height:5" coordorigin="9487,-5525" coordsize="4,5" path="m9490,-5520l9487,-5521,9487,-5525,9491,-5525,9491,-5521,9490,-5520xe" filled="false" stroked="true" strokeweight=".058pt" strokecolor="#1f1a17">
                <v:path arrowok="t"/>
              </v:shape>
            </v:group>
            <v:group style="position:absolute;left:9464;top:-5525;width:5;height:5" coordorigin="9464,-5525" coordsize="5,5">
              <v:shape style="position:absolute;left:9464;top:-5525;width:5;height:5" coordorigin="9464,-5525" coordsize="5,5" path="m9467,-5520l9464,-5523,9467,-5525,9469,-5524,9469,-5521,9467,-5520xe" filled="false" stroked="true" strokeweight=".058pt" strokecolor="#1f1a17">
                <v:path arrowok="t"/>
              </v:shape>
            </v:group>
            <v:group style="position:absolute;left:9457;top:-5526;width:4;height:5" coordorigin="9457,-5526" coordsize="4,5">
              <v:shape style="position:absolute;left:9457;top:-5526;width:4;height:5" coordorigin="9457,-5526" coordsize="4,5" path="m9460,-5526l9457,-5525,9457,-5523,9460,-5521,9461,-5523,9461,-5525,9460,-5526xe" filled="true" fillcolor="#1f1a17" stroked="false">
                <v:path arrowok="t"/>
                <v:fill type="solid"/>
              </v:shape>
            </v:group>
            <v:group style="position:absolute;left:9457;top:-5526;width:4;height:5" coordorigin="9457,-5526" coordsize="4,5">
              <v:shape style="position:absolute;left:9457;top:-5526;width:4;height:5" coordorigin="9457,-5526" coordsize="4,5" path="m9457,-5524l9457,-5525,9460,-5526,9461,-5525,9461,-5523,9460,-5521,9457,-5523,9457,-5524xe" filled="false" stroked="true" strokeweight=".058pt" strokecolor="#1f1a17">
                <v:path arrowok="t"/>
              </v:shape>
            </v:group>
            <v:group style="position:absolute;left:9468;top:-5370;width:228;height:2" coordorigin="9468,-5370" coordsize="228,2">
              <v:shape style="position:absolute;left:9468;top:-5370;width:228;height:2" coordorigin="9468,-5370" coordsize="228,0" path="m9468,-5370l9696,-5370e" filled="false" stroked="true" strokeweight=".46pt" strokecolor="#1f1a17">
                <v:path arrowok="t"/>
              </v:shape>
            </v:group>
            <v:group style="position:absolute;left:9691;top:-5374;width:5;height:5" coordorigin="9691,-5374" coordsize="5,5">
              <v:shape style="position:absolute;left:9691;top:-5374;width:5;height:5" coordorigin="9691,-5374" coordsize="5,5" path="m9694,-5369l9692,-5369,9691,-5371,9694,-5374,9696,-5373,9696,-5369,9694,-5369xe" filled="false" stroked="true" strokeweight=".058pt" strokecolor="#1f1a17">
                <v:path arrowok="t"/>
              </v:shape>
            </v:group>
            <v:group style="position:absolute;left:9670;top:-5373;width:5;height:4" coordorigin="9670,-5373" coordsize="5,4">
              <v:shape style="position:absolute;left:9670;top:-5373;width:5;height:4" coordorigin="9670,-5373" coordsize="5,4" path="m9672,-5369l9670,-5369,9670,-5373,9673,-5373,9674,-5370,9673,-5369,9672,-5369xe" filled="false" stroked="true" strokeweight=".058pt" strokecolor="#1f1a17">
                <v:path arrowok="t"/>
              </v:shape>
            </v:group>
            <v:group style="position:absolute;left:9647;top:-5373;width:5;height:5" coordorigin="9647,-5373" coordsize="5,5">
              <v:shape style="position:absolute;left:9647;top:-5373;width:5;height:5" coordorigin="9647,-5373" coordsize="5,5" path="m9649,-5368l9648,-5369,9647,-5370,9648,-5373,9652,-5373,9652,-5369,9649,-5368xe" filled="false" stroked="true" strokeweight=".058pt" strokecolor="#1f1a17">
                <v:path arrowok="t"/>
              </v:shape>
            </v:group>
            <v:group style="position:absolute;left:9625;top:-5373;width:4;height:5" coordorigin="9625,-5373" coordsize="4,5">
              <v:shape style="position:absolute;left:9625;top:-5373;width:4;height:5" coordorigin="9625,-5373" coordsize="4,5" path="m9626,-5368l9626,-5369,9625,-5370,9626,-5371,9626,-5373,9628,-5371,9629,-5370,9628,-5369,9626,-5368xe" filled="false" stroked="true" strokeweight=".058pt" strokecolor="#1f1a17">
                <v:path arrowok="t"/>
              </v:shape>
            </v:group>
            <v:group style="position:absolute;left:9602;top:-5373;width:5;height:5" coordorigin="9602,-5373" coordsize="5,5">
              <v:shape style="position:absolute;left:9602;top:-5373;width:5;height:5" coordorigin="9602,-5373" coordsize="5,5" path="m9605,-5368l9602,-5368,9602,-5371,9605,-5373,9607,-5370,9606,-5368,9605,-5368xe" filled="false" stroked="true" strokeweight=".058pt" strokecolor="#1f1a17">
                <v:path arrowok="t"/>
              </v:shape>
            </v:group>
            <v:group style="position:absolute;left:9580;top:-5373;width:5;height:5" coordorigin="9580,-5373" coordsize="5,5">
              <v:shape style="position:absolute;left:9580;top:-5373;width:5;height:5" coordorigin="9580,-5373" coordsize="5,5" path="m9582,-5368l9581,-5368,9580,-5370,9582,-5373,9584,-5371,9584,-5368,9582,-5368xe" filled="false" stroked="true" strokeweight=".058pt" strokecolor="#1f1a17">
                <v:path arrowok="t"/>
              </v:shape>
            </v:group>
            <v:group style="position:absolute;left:9558;top:-5371;width:5;height:5" coordorigin="9558,-5371" coordsize="5,5">
              <v:shape style="position:absolute;left:9558;top:-5371;width:5;height:5" coordorigin="9558,-5371" coordsize="5,5" path="m9560,-5367l9559,-5368,9558,-5369,9559,-5371,9562,-5371,9563,-5369,9560,-5367xe" filled="false" stroked="true" strokeweight=".058pt" strokecolor="#1f1a17">
                <v:path arrowok="t"/>
              </v:shape>
            </v:group>
            <v:group style="position:absolute;left:9536;top:-5371;width:4;height:5" coordorigin="9536,-5371" coordsize="4,5">
              <v:shape style="position:absolute;left:9536;top:-5371;width:4;height:5" coordorigin="9536,-5371" coordsize="4,5" path="m9539,-5367l9536,-5368,9536,-5371,9540,-5371,9540,-5368,9539,-5367xe" filled="false" stroked="true" strokeweight=".058pt" strokecolor="#1f1a17">
                <v:path arrowok="t"/>
              </v:shape>
            </v:group>
            <v:group style="position:absolute;left:9512;top:-5371;width:5;height:5" coordorigin="9512,-5371" coordsize="5,5">
              <v:shape style="position:absolute;left:9512;top:-5371;width:5;height:5" coordorigin="9512,-5371" coordsize="5,5" path="m9515,-5367l9512,-5369,9515,-5371,9517,-5370,9517,-5368,9515,-5367xe" filled="false" stroked="true" strokeweight=".058pt" strokecolor="#1f1a17">
                <v:path arrowok="t"/>
              </v:shape>
            </v:group>
            <v:group style="position:absolute;left:9491;top:-5371;width:5;height:5" coordorigin="9491,-5371" coordsize="5,5">
              <v:shape style="position:absolute;left:9491;top:-5371;width:5;height:5" coordorigin="9491,-5371" coordsize="5,5" path="m9493,-5367l9491,-5367,9491,-5370,9493,-5371,9496,-5369,9494,-5367,9493,-5367xe" filled="false" stroked="true" strokeweight=".058pt" strokecolor="#1f1a17">
                <v:path arrowok="t"/>
              </v:shape>
            </v:group>
            <v:group style="position:absolute;left:9468;top:-5371;width:5;height:5" coordorigin="9468,-5371" coordsize="5,5">
              <v:shape style="position:absolute;left:9468;top:-5371;width:5;height:5" coordorigin="9468,-5371" coordsize="5,5" path="m9470,-5367l9469,-5367,9468,-5369,9469,-5370,9470,-5371,9473,-5370,9473,-5367,9470,-5367xe" filled="false" stroked="true" strokeweight=".058pt" strokecolor="#1f1a17">
                <v:path arrowok="t"/>
              </v:shape>
            </v:group>
            <v:group style="position:absolute;left:9457;top:-5373;width:4;height:5" coordorigin="9457,-5373" coordsize="4,5">
              <v:shape style="position:absolute;left:9457;top:-5373;width:4;height:5" coordorigin="9457,-5373" coordsize="4,5" path="m9460,-5373l9457,-5371,9457,-5368,9461,-5368,9461,-5371,9460,-5373xe" filled="true" fillcolor="#1f1a17" stroked="false">
                <v:path arrowok="t"/>
                <v:fill type="solid"/>
              </v:shape>
            </v:group>
            <v:group style="position:absolute;left:9457;top:-5373;width:4;height:5" coordorigin="9457,-5373" coordsize="4,5">
              <v:shape style="position:absolute;left:9457;top:-5373;width:4;height:5" coordorigin="9457,-5373" coordsize="4,5" path="m9457,-5370l9457,-5371,9460,-5373,9461,-5371,9461,-5368,9457,-5368,9457,-5370xe" filled="false" stroked="true" strokeweight=".058pt" strokecolor="#1f1a17">
                <v:path arrowok="t"/>
              </v:shape>
            </v:group>
            <v:group style="position:absolute;left:9760;top:-5525;width:4;height:4481" coordorigin="9760,-5525" coordsize="4,4481">
              <v:shape style="position:absolute;left:9760;top:-5525;width:4;height:4481" coordorigin="9760,-5525" coordsize="4,4481" path="m9763,-1044l9760,-5525e" filled="false" stroked="true" strokeweight=".231pt" strokecolor="#1f1a17">
                <v:path arrowok="t"/>
              </v:shape>
            </v:group>
            <v:group style="position:absolute;left:9702;top:-5370;width:3;height:4581" coordorigin="9702,-5370" coordsize="3,4581">
              <v:shape style="position:absolute;left:9702;top:-5370;width:3;height:4581" coordorigin="9702,-5370" coordsize="3,4581" path="m9704,-790l9702,-5370e" filled="false" stroked="true" strokeweight=".231pt" strokecolor="#1f1a17">
                <v:path arrowok="t"/>
              </v:shape>
            </v:group>
            <v:group style="position:absolute;left:9362;top:-5664;width:34;height:34" coordorigin="9362,-5664" coordsize="34,34">
              <v:shape style="position:absolute;left:9362;top:-5664;width:34;height:34" coordorigin="9362,-5664" coordsize="34,34" path="m9362,-5664l9362,-5631,9396,-5650,9362,-5664xe" filled="true" fillcolor="#1f1a17" stroked="false">
                <v:path arrowok="t"/>
                <v:fill type="solid"/>
              </v:shape>
            </v:group>
            <v:group style="position:absolute;left:9394;top:-5664;width:2;height:33" coordorigin="9394,-5664" coordsize="2,33">
              <v:shape style="position:absolute;left:9394;top:-5664;width:2;height:33" coordorigin="9394,-5664" coordsize="0,33" path="m9394,-5632l9394,-5664e" filled="false" stroked="true" strokeweight=".404pt" strokecolor="#1f1a17">
                <v:path arrowok="t"/>
              </v:shape>
            </v:group>
            <v:group style="position:absolute;left:9362;top:-5513;width:34;height:34" coordorigin="9362,-5513" coordsize="34,34">
              <v:shape style="position:absolute;left:9362;top:-5513;width:34;height:34" coordorigin="9362,-5513" coordsize="34,34" path="m9362,-5513l9362,-5479,9396,-5499,9362,-5513xe" filled="false" stroked="true" strokeweight=".288pt" strokecolor="#1f1a17">
                <v:path arrowok="t"/>
              </v:shape>
            </v:group>
            <v:group style="position:absolute;left:9362;top:-5513;width:34;height:34" coordorigin="9362,-5513" coordsize="34,34">
              <v:shape style="position:absolute;left:9362;top:-5513;width:34;height:34" coordorigin="9362,-5513" coordsize="34,34" path="m9362,-5513l9362,-5479,9396,-5499,9362,-5513xe" filled="true" fillcolor="#1f1a17" stroked="false">
                <v:path arrowok="t"/>
                <v:fill type="solid"/>
              </v:shape>
            </v:group>
            <v:group style="position:absolute;left:9398;top:-5513;width:2;height:33" coordorigin="9398,-5513" coordsize="2,33">
              <v:shape style="position:absolute;left:9398;top:-5513;width:2;height:33" coordorigin="9398,-5513" coordsize="0,33" path="m9398,-5481l9398,-5513e" filled="false" stroked="true" strokeweight=".404pt" strokecolor="#1f1a17">
                <v:path arrowok="t"/>
              </v:shape>
            </v:group>
            <v:group style="position:absolute;left:3863;top:-1986;width:2;height:27" coordorigin="3863,-1986" coordsize="2,27">
              <v:shape style="position:absolute;left:3863;top:-1986;width:2;height:27" coordorigin="3863,-1986" coordsize="0,27" path="m3863,-1960l3863,-1986e" filled="false" stroked="true" strokeweight=".404pt" strokecolor="#1f1a17">
                <v:path arrowok="t"/>
              </v:shape>
            </v:group>
            <v:group style="position:absolute;left:3848;top:-1992;width:2;height:41" coordorigin="3848,-1992" coordsize="2,41">
              <v:shape style="position:absolute;left:3848;top:-1992;width:2;height:41" coordorigin="3848,-1992" coordsize="0,41" path="m3848,-1951l3848,-1992e" filled="false" stroked="true" strokeweight=".404pt" strokecolor="#1f1a17">
                <v:path arrowok="t"/>
              </v:shape>
            </v:group>
            <v:group style="position:absolute;left:3835;top:-2005;width:2;height:66" coordorigin="3835,-2005" coordsize="2,66">
              <v:shape style="position:absolute;left:3835;top:-2005;width:2;height:66" coordorigin="3835,-2005" coordsize="0,66" path="m3835,-1939l3835,-2005e" filled="false" stroked="true" strokeweight=".404pt" strokecolor="#1f1a17">
                <v:path arrowok="t"/>
              </v:shape>
            </v:group>
            <v:group style="position:absolute;left:3181;top:-1971;width:634;height:2" coordorigin="3181,-1971" coordsize="634,2">
              <v:shape style="position:absolute;left:3181;top:-1971;width:634;height:2" coordorigin="3181,-1971" coordsize="634,0" path="m3815,-1971l3181,-1971e" filled="false" stroked="true" strokeweight=".231pt" strokecolor="#1f1a17">
                <v:path arrowok="t"/>
              </v:shape>
            </v:group>
            <v:group style="position:absolute;left:3163;top:-1989;width:35;height:35" coordorigin="3163,-1989" coordsize="35,35">
              <v:shape style="position:absolute;left:3163;top:-1989;width:35;height:35" coordorigin="3163,-1989" coordsize="35,35" path="m3186,-1956l3179,-1956,3179,-1954,3184,-1954,3186,-1956xe" filled="true" fillcolor="#1f1a17" stroked="false">
                <v:path arrowok="t"/>
                <v:fill type="solid"/>
              </v:shape>
              <v:shape style="position:absolute;left:3163;top:-1989;width:35;height:35" coordorigin="3163,-1989" coordsize="35,35" path="m3190,-1959l3172,-1959,3174,-1956,3190,-1956,3190,-1959xe" filled="true" fillcolor="#1f1a17" stroked="false">
                <v:path arrowok="t"/>
                <v:fill type="solid"/>
              </v:shape>
              <v:shape style="position:absolute;left:3163;top:-1989;width:35;height:35" coordorigin="3163,-1989" coordsize="35,35" path="m3192,-1960l3170,-1960,3170,-1959,3192,-1959,3192,-1960xe" filled="true" fillcolor="#1f1a17" stroked="false">
                <v:path arrowok="t"/>
                <v:fill type="solid"/>
              </v:shape>
              <v:shape style="position:absolute;left:3163;top:-1989;width:35;height:35" coordorigin="3163,-1989" coordsize="35,35" path="m3181,-1989l3176,-1989,3174,-1986,3172,-1986,3170,-1984,3170,-1983,3168,-1983,3168,-1980,3166,-1980,3166,-1974,3163,-1974,3163,-1969,3166,-1969,3166,-1963,3168,-1961,3168,-1960,3193,-1960,3196,-1961,3196,-1963,3198,-1966,3198,-1972,3181,-1972,3181,-1989xe" filled="true" fillcolor="#1f1a17" stroked="false">
                <v:path arrowok="t"/>
                <v:fill type="solid"/>
              </v:shape>
              <v:shape style="position:absolute;left:3163;top:-1989;width:35;height:35" coordorigin="3163,-1989" coordsize="35,35" path="m3187,-1989l3181,-1989,3181,-1972,3198,-1972,3198,-1978,3196,-1978,3196,-1983,3193,-1983,3193,-1984,3192,-1984,3192,-1986,3187,-1986,3187,-1989xe" filled="true" fillcolor="#1f1a17" stroked="false">
                <v:path arrowok="t"/>
                <v:fill type="solid"/>
              </v:shape>
            </v:group>
            <v:group style="position:absolute;left:8462;top:-4189;width:41;height:45" coordorigin="8462,-4189" coordsize="41,45">
              <v:shape style="position:absolute;left:8462;top:-4189;width:41;height:45" coordorigin="8462,-4189" coordsize="41,45" path="m8503,-4189l8462,-4168,8503,-4145,8503,-4189xe" filled="true" fillcolor="#1f1a17" stroked="false">
                <v:path arrowok="t"/>
                <v:fill type="solid"/>
              </v:shape>
            </v:group>
            <v:group style="position:absolute;left:8462;top:-4327;width:41;height:44" coordorigin="8462,-4327" coordsize="41,44">
              <v:shape style="position:absolute;left:8462;top:-4327;width:41;height:44" coordorigin="8462,-4327" coordsize="41,44" path="m8503,-4327l8462,-4306,8503,-4284,8503,-4327xe" filled="true" fillcolor="#1f1a17" stroked="false">
                <v:path arrowok="t"/>
                <v:fill type="solid"/>
              </v:shape>
            </v:group>
            <v:group style="position:absolute;left:8461;top:-4452;width:41;height:44" coordorigin="8461,-4452" coordsize="41,44">
              <v:shape style="position:absolute;left:8461;top:-4452;width:41;height:44" coordorigin="8461,-4452" coordsize="41,44" path="m8502,-4452l8461,-4431,8502,-4409,8502,-4452xe" filled="true" fillcolor="#1f1a17" stroked="false">
                <v:path arrowok="t"/>
                <v:fill type="solid"/>
              </v:shape>
            </v:group>
            <v:group style="position:absolute;left:8820;top:-4873;width:633;height:2" coordorigin="8820,-4873" coordsize="633,2">
              <v:shape style="position:absolute;left:8820;top:-4873;width:633;height:2" coordorigin="8820,-4873" coordsize="633,0" path="m8820,-4873l9452,-4873e" filled="false" stroked="true" strokeweight=".404pt" strokecolor="#1f1a17">
                <v:path arrowok="t"/>
              </v:shape>
            </v:group>
            <v:group style="position:absolute;left:8500;top:-4432;width:605;height:2" coordorigin="8500,-4432" coordsize="605,2">
              <v:shape style="position:absolute;left:8500;top:-4432;width:605;height:2" coordorigin="8500,-4432" coordsize="605,0" path="m8500,-4432l9104,-4432e" filled="false" stroked="true" strokeweight=".404pt" strokecolor="#1f1a17">
                <v:path arrowok="t"/>
              </v:shape>
            </v:group>
            <v:group style="position:absolute;left:8492;top:-4305;width:538;height:2" coordorigin="8492,-4305" coordsize="538,2">
              <v:shape style="position:absolute;left:8492;top:-4305;width:538;height:2" coordorigin="8492,-4305" coordsize="538,0" path="m8492,-4305l9030,-4305e" filled="false" stroked="true" strokeweight=".404pt" strokecolor="#1f1a17">
                <v:path arrowok="t"/>
              </v:shape>
            </v:group>
            <v:group style="position:absolute;left:8503;top:-4169;width:454;height:2309" coordorigin="8503,-4169" coordsize="454,2309">
              <v:shape style="position:absolute;left:8503;top:-4169;width:454;height:2309" coordorigin="8503,-4169" coordsize="454,2309" path="m8503,-4169l8957,-4169,8957,-1860e" filled="false" stroked="true" strokeweight=".404pt" strokecolor="#1f1a17">
                <v:path arrowok="t"/>
              </v:shape>
            </v:group>
            <v:group style="position:absolute;left:9030;top:-4305;width:2;height:2687" coordorigin="9030,-4305" coordsize="2,2687">
              <v:shape style="position:absolute;left:9030;top:-4305;width:2;height:2687" coordorigin="9030,-4305" coordsize="0,2687" path="m9030,-4305l9030,-1618e" filled="false" stroked="true" strokeweight=".404pt" strokecolor="#1f1a17">
                <v:path arrowok="t"/>
              </v:shape>
            </v:group>
            <v:group style="position:absolute;left:9104;top:-4432;width:2;height:3047" coordorigin="9104,-4432" coordsize="2,3047">
              <v:shape style="position:absolute;left:9104;top:-4432;width:2;height:3047" coordorigin="9104,-4432" coordsize="0,3047" path="m9104,-4432l9104,-1385e" filled="false" stroked="true" strokeweight=".404pt" strokecolor="#1f1a17">
                <v:path arrowok="t"/>
              </v:shape>
            </v:group>
            <v:group style="position:absolute;left:2731;top:-1324;width:264;height:401" coordorigin="2731,-1324" coordsize="264,401">
              <v:shape style="position:absolute;left:2731;top:-1324;width:264;height:401" coordorigin="2731,-1324" coordsize="264,401" path="m2731,-923l2995,-923,2995,-1324,2731,-1324,2731,-923xe" filled="true" fillcolor="#ffffff" stroked="false">
                <v:path arrowok="t"/>
                <v:fill type="solid"/>
              </v:shape>
            </v:group>
            <v:group style="position:absolute;left:2731;top:-1324;width:264;height:401" coordorigin="2731,-1324" coordsize="264,401">
              <v:shape style="position:absolute;left:2731;top:-1324;width:264;height:401" coordorigin="2731,-1324" coordsize="264,401" path="m2731,-923l2995,-923,2995,-1324,2731,-1324,2731,-923xe" filled="false" stroked="true" strokeweight=".692pt" strokecolor="#000000">
                <v:path arrowok="t"/>
              </v:shape>
            </v:group>
            <v:group style="position:absolute;left:2999;top:-1133;width:5662;height:2" coordorigin="2999,-1133" coordsize="5662,2">
              <v:shape style="position:absolute;left:2999;top:-1133;width:5662;height:2" coordorigin="2999,-1133" coordsize="5662,0" path="m2999,-1133l8660,-1133e" filled="false" stroked="true" strokeweight=".404pt" strokecolor="#1f1a17">
                <v:path arrowok="t"/>
              </v:shape>
            </v:group>
            <v:group style="position:absolute;left:2999;top:-1096;width:5715;height:2" coordorigin="2999,-1096" coordsize="5715,2">
              <v:shape style="position:absolute;left:2999;top:-1096;width:5715;height:2" coordorigin="2999,-1096" coordsize="5715,0" path="m2999,-1096l8713,-1096e" filled="false" stroked="true" strokeweight=".404pt" strokecolor="#1f1a17">
                <v:path arrowok="t"/>
              </v:shape>
            </v:group>
            <v:group style="position:absolute;left:8461;top:-3694;width:41;height:44" coordorigin="8461,-3694" coordsize="41,44">
              <v:shape style="position:absolute;left:8461;top:-3694;width:41;height:44" coordorigin="8461,-3694" coordsize="41,44" path="m8502,-3694l8461,-3672,8502,-3651,8502,-3694xe" filled="true" fillcolor="#1f1a17" stroked="false">
                <v:path arrowok="t"/>
                <v:fill type="solid"/>
              </v:shape>
            </v:group>
            <v:group style="position:absolute;left:8490;top:-3673;width:224;height:2572" coordorigin="8490,-3673" coordsize="224,2572">
              <v:shape style="position:absolute;left:8490;top:-3673;width:224;height:2572" coordorigin="8490,-3673" coordsize="224,2572" path="m8490,-3673l8713,-3673,8713,-1102e" filled="false" stroked="true" strokeweight=".404pt" strokecolor="#1f1a17">
                <v:path arrowok="t"/>
              </v:shape>
            </v:group>
            <v:group style="position:absolute;left:8461;top:-3435;width:41;height:45" coordorigin="8461,-3435" coordsize="41,45">
              <v:shape style="position:absolute;left:8461;top:-3435;width:41;height:45" coordorigin="8461,-3435" coordsize="41,45" path="m8502,-3435l8461,-3413,8502,-3390,8502,-3435xe" filled="true" fillcolor="#1f1a17" stroked="false">
                <v:path arrowok="t"/>
                <v:fill type="solid"/>
              </v:shape>
            </v:group>
            <v:group style="position:absolute;left:8490;top:-3413;width:171;height:2" coordorigin="8490,-3413" coordsize="171,2">
              <v:shape style="position:absolute;left:8490;top:-3413;width:171;height:2" coordorigin="8490,-3413" coordsize="171,0" path="m8490,-3413l8660,-3413e" filled="false" stroked="true" strokeweight=".404pt" strokecolor="#1f1a17">
                <v:path arrowok="t"/>
              </v:shape>
            </v:group>
            <v:group style="position:absolute;left:8660;top:-3409;width:2;height:2277" coordorigin="8660,-3409" coordsize="2,2277">
              <v:shape style="position:absolute;left:8660;top:-3409;width:2;height:2277" coordorigin="8660,-3409" coordsize="0,2277" path="m8660,-3409l8660,-1133e" filled="false" stroked="true" strokeweight=".404pt" strokecolor="#1f1a17">
                <v:path arrowok="t"/>
              </v:shape>
            </v:group>
            <v:group style="position:absolute;left:8150;top:-6879;width:267;height:135" coordorigin="8150,-6879" coordsize="267,135">
              <v:shape style="position:absolute;left:8150;top:-6879;width:267;height:135" coordorigin="8150,-6879" coordsize="267,135" path="m8150,-6744l8417,-6744,8417,-6879,8150,-6879,8150,-6744xe" filled="false" stroked="true" strokeweight=".288pt" strokecolor="#1f1a17">
                <v:path arrowok="t"/>
              </v:shape>
            </v:group>
            <v:group style="position:absolute;left:8200;top:-7143;width:2;height:399" coordorigin="8200,-7143" coordsize="2,399">
              <v:shape style="position:absolute;left:8200;top:-7143;width:2;height:399" coordorigin="8200,-7143" coordsize="0,399" path="m8200,-7143l8200,-6744e" filled="false" stroked="true" strokeweight=".288015pt" strokecolor="#1f1a17">
                <v:path arrowok="t"/>
              </v:shape>
            </v:group>
            <v:group style="position:absolute;left:8396;top:-7143;width:2;height:399" coordorigin="8396,-7143" coordsize="2,399">
              <v:shape style="position:absolute;left:8396;top:-7143;width:2;height:399" coordorigin="8396,-7143" coordsize="0,399" path="m8396,-7143l8396,-6744e" filled="false" stroked="true" strokeweight=".40801pt" strokecolor="#1f1a17">
                <v:path arrowok="t"/>
              </v:shape>
            </v:group>
            <v:group style="position:absolute;left:8371;top:-6839;width:27;height:54" coordorigin="8371,-6839" coordsize="27,54">
              <v:shape style="position:absolute;left:8371;top:-6839;width:27;height:54" coordorigin="8371,-6839" coordsize="27,54" path="m8371,-6785l8398,-6785,8398,-6839,8371,-6839,8371,-6785xe" filled="false" stroked="true" strokeweight=".288pt" strokecolor="#1f1a17">
                <v:path arrowok="t"/>
              </v:shape>
            </v:group>
            <v:group style="position:absolute;left:8212;top:-6864;width:106;height:106" coordorigin="8212,-6864" coordsize="106,106">
              <v:shape style="position:absolute;left:8212;top:-6864;width:106;height:106" coordorigin="8212,-6864" coordsize="106,106" path="m8317,-6813l8317,-6825,8312,-6832,8308,-6841,8302,-6851,8294,-6856,8285,-6863,8274,-6864,8254,-6864,8243,-6863,8234,-6856,8227,-6851,8220,-6841,8216,-6832,8212,-6825,8212,-6802,8216,-6792,8220,-6783,8227,-6774,8234,-6768,8243,-6763,8254,-6761,8263,-6759,8284,-6763,8300,-6772,8317,-6802,8317,-6813xe" filled="false" stroked="true" strokeweight=".288pt" strokecolor="#1f1a17">
                <v:path arrowok="t"/>
              </v:shape>
            </v:group>
            <v:group style="position:absolute;left:8236;top:-6846;width:70;height:81" coordorigin="8236,-6846" coordsize="70,81">
              <v:shape style="position:absolute;left:8236;top:-6846;width:70;height:81" coordorigin="8236,-6846" coordsize="70,81" path="m8236,-6766l8305,-6846e" filled="false" stroked="true" strokeweight=".288pt" strokecolor="#1f1a17">
                <v:path arrowok="t"/>
              </v:shape>
            </v:group>
            <v:group style="position:absolute;left:8222;top:-6858;width:68;height:81" coordorigin="8222,-6858" coordsize="68,81">
              <v:shape style="position:absolute;left:8222;top:-6858;width:68;height:81" coordorigin="8222,-6858" coordsize="68,81" path="m8222,-6778l8290,-6858e" filled="false" stroked="true" strokeweight=".288pt" strokecolor="#1f1a17">
                <v:path arrowok="t"/>
              </v:shape>
            </v:group>
            <v:group style="position:absolute;left:8150;top:-7009;width:267;height:134" coordorigin="8150,-7009" coordsize="267,134">
              <v:shape style="position:absolute;left:8150;top:-7009;width:267;height:134" coordorigin="8150,-7009" coordsize="267,134" path="m8150,-6876l8417,-6876,8417,-7009,8150,-7009,8150,-6876xe" filled="false" stroked="true" strokeweight=".288pt" strokecolor="#1f1a17">
                <v:path arrowok="t"/>
              </v:shape>
            </v:group>
            <v:group style="position:absolute;left:8371;top:-6971;width:27;height:54" coordorigin="8371,-6971" coordsize="27,54">
              <v:shape style="position:absolute;left:8371;top:-6971;width:27;height:54" coordorigin="8371,-6971" coordsize="27,54" path="m8371,-6917l8398,-6917,8398,-6971,8371,-6971,8371,-6917xe" filled="false" stroked="true" strokeweight=".288pt" strokecolor="#1f1a17">
                <v:path arrowok="t"/>
              </v:shape>
            </v:group>
            <v:group style="position:absolute;left:8212;top:-6997;width:106;height:108" coordorigin="8212,-6997" coordsize="106,108">
              <v:shape style="position:absolute;left:8212;top:-6997;width:106;height:108" coordorigin="8212,-6997" coordsize="106,108" path="m8317,-6943l8317,-6954,8308,-6973,8302,-6983,8294,-6988,8285,-6993,8263,-6997,8254,-6995,8243,-6993,8234,-6988,8227,-6983,8220,-6973,8216,-6964,8212,-6954,8212,-6933,8221,-6913,8234,-6900,8250,-6892,8267,-6890,8284,-6893,8298,-6903,8310,-6918,8317,-6933,8317,-6943xe" filled="false" stroked="true" strokeweight=".288pt" strokecolor="#1f1a17">
                <v:path arrowok="t"/>
              </v:shape>
            </v:group>
            <v:group style="position:absolute;left:8236;top:-6978;width:70;height:81" coordorigin="8236,-6978" coordsize="70,81">
              <v:shape style="position:absolute;left:8236;top:-6978;width:70;height:81" coordorigin="8236,-6978" coordsize="70,81" path="m8236,-6898l8305,-6978e" filled="false" stroked="true" strokeweight=".288pt" strokecolor="#1f1a17">
                <v:path arrowok="t"/>
              </v:shape>
            </v:group>
            <v:group style="position:absolute;left:8222;top:-6990;width:68;height:81" coordorigin="8222,-6990" coordsize="68,81">
              <v:shape style="position:absolute;left:8222;top:-6990;width:68;height:81" coordorigin="8222,-6990" coordsize="68,81" path="m8222,-6910l8290,-6990e" filled="false" stroked="true" strokeweight=".288pt" strokecolor="#1f1a17">
                <v:path arrowok="t"/>
              </v:shape>
            </v:group>
            <v:group style="position:absolute;left:8150;top:-7143;width:267;height:136" coordorigin="8150,-7143" coordsize="267,136">
              <v:shape style="position:absolute;left:8150;top:-7143;width:267;height:136" coordorigin="8150,-7143" coordsize="267,136" path="m8150,-7007l8417,-7007,8417,-7143,8150,-7143,8150,-7007xe" filled="false" stroked="true" strokeweight=".288pt" strokecolor="#1f1a17">
                <v:path arrowok="t"/>
              </v:shape>
            </v:group>
            <v:group style="position:absolute;left:8371;top:-7102;width:27;height:53" coordorigin="8371,-7102" coordsize="27,53">
              <v:shape style="position:absolute;left:8371;top:-7102;width:27;height:53" coordorigin="8371,-7102" coordsize="27,53" path="m8371,-7049l8398,-7049,8398,-7102,8371,-7102,8371,-7049xe" filled="false" stroked="true" strokeweight=".288pt" strokecolor="#1f1a17">
                <v:path arrowok="t"/>
              </v:shape>
            </v:group>
            <v:group style="position:absolute;left:8212;top:-7129;width:106;height:107" coordorigin="8212,-7129" coordsize="106,107">
              <v:shape style="position:absolute;left:8212;top:-7129;width:106;height:107" coordorigin="8212,-7129" coordsize="106,107" path="m8317,-7074l8269,-7129,8253,-7129,8238,-7123,8225,-7111,8215,-7094,8212,-7066,8219,-7047,8232,-7034,8247,-7026,8263,-7023,8280,-7025,8296,-7034,8309,-7048,8315,-7066,8317,-7074xe" filled="false" stroked="true" strokeweight=".288pt" strokecolor="#1f1a17">
                <v:path arrowok="t"/>
              </v:shape>
            </v:group>
            <v:group style="position:absolute;left:8236;top:-7108;width:70;height:78" coordorigin="8236,-7108" coordsize="70,78">
              <v:shape style="position:absolute;left:8236;top:-7108;width:70;height:78" coordorigin="8236,-7108" coordsize="70,78" path="m8236,-7030l8305,-7108e" filled="false" stroked="true" strokeweight=".288pt" strokecolor="#1f1a17">
                <v:path arrowok="t"/>
              </v:shape>
            </v:group>
            <v:group style="position:absolute;left:8222;top:-7122;width:68;height:82" coordorigin="8222,-7122" coordsize="68,82">
              <v:shape style="position:absolute;left:8222;top:-7122;width:68;height:82" coordorigin="8222,-7122" coordsize="68,82" path="m8222,-7041l8290,-7122e" filled="false" stroked="true" strokeweight=".288pt" strokecolor="#1f1a17">
                <v:path arrowok="t"/>
              </v:shape>
            </v:group>
            <v:group style="position:absolute;left:5610;top:-6561;width:267;height:132" coordorigin="5610,-6561" coordsize="267,132">
              <v:shape style="position:absolute;left:5610;top:-6561;width:267;height:132" coordorigin="5610,-6561" coordsize="267,132" path="m5610,-6429l5876,-6429,5876,-6561,5610,-6561,5610,-6429xe" filled="false" stroked="true" strokeweight=".288pt" strokecolor="#1f1a17">
                <v:path arrowok="t"/>
              </v:shape>
            </v:group>
            <v:group style="position:absolute;left:5850;top:-7237;width:2;height:809" coordorigin="5850,-7237" coordsize="2,809">
              <v:shape style="position:absolute;left:5850;top:-7237;width:2;height:809" coordorigin="5850,-7237" coordsize="0,809" path="m5850,-7237l5850,-6429e" filled="false" stroked="true" strokeweight=".288pt" strokecolor="#1f1a17">
                <v:path arrowok="t"/>
              </v:shape>
            </v:group>
            <v:group style="position:absolute;left:5653;top:-7237;width:2;height:809" coordorigin="5653,-7237" coordsize="2,809">
              <v:shape style="position:absolute;left:5653;top:-7237;width:2;height:809" coordorigin="5653,-7237" coordsize="0,809" path="m5653,-7237l5653,-6429e" filled="false" stroked="true" strokeweight=".288pt" strokecolor="#1f1a17">
                <v:path arrowok="t"/>
              </v:shape>
            </v:group>
            <v:group style="position:absolute;left:5653;top:-6523;width:27;height:54" coordorigin="5653,-6523" coordsize="27,54">
              <v:shape style="position:absolute;left:5653;top:-6523;width:27;height:54" coordorigin="5653,-6523" coordsize="27,54" path="m5653,-6469l5680,-6469,5680,-6523,5653,-6523,5653,-6469xe" filled="false" stroked="true" strokeweight=".288pt" strokecolor="#1f1a17">
                <v:path arrowok="t"/>
              </v:shape>
            </v:group>
            <v:group style="position:absolute;left:5734;top:-6551;width:106;height:108" coordorigin="5734,-6551" coordsize="106,108">
              <v:shape style="position:absolute;left:5734;top:-6551;width:106;height:108" coordorigin="5734,-6551" coordsize="106,108" path="m5839,-6497l5839,-6507,5834,-6516,5830,-6526,5824,-6534,5816,-6541,5807,-6546,5788,-6551,5776,-6549,5765,-6546,5755,-6541,5749,-6534,5742,-6526,5738,-6516,5734,-6507,5734,-6487,5741,-6469,5753,-6455,5768,-6446,5784,-6443,5801,-6445,5816,-6453,5829,-6467,5839,-6487,5839,-6497xe" filled="false" stroked="true" strokeweight=".288pt" strokecolor="#1f1a17">
                <v:path arrowok="t"/>
              </v:shape>
            </v:group>
            <v:group style="position:absolute;left:5744;top:-6529;width:70;height:78" coordorigin="5744,-6529" coordsize="70,78">
              <v:shape style="position:absolute;left:5744;top:-6529;width:70;height:78" coordorigin="5744,-6529" coordsize="70,78" path="m5814,-6451l5744,-6529e" filled="false" stroked="true" strokeweight=".288pt" strokecolor="#1f1a17">
                <v:path arrowok="t"/>
              </v:shape>
            </v:group>
            <v:group style="position:absolute;left:5760;top:-6544;width:68;height:82" coordorigin="5760,-6544" coordsize="68,82">
              <v:shape style="position:absolute;left:5760;top:-6544;width:68;height:82" coordorigin="5760,-6544" coordsize="68,82" path="m5827,-6462l5760,-6544e" filled="false" stroked="true" strokeweight=".288pt" strokecolor="#1f1a17">
                <v:path arrowok="t"/>
              </v:shape>
            </v:group>
            <v:group style="position:absolute;left:5610;top:-6834;width:267;height:132" coordorigin="5610,-6834" coordsize="267,132">
              <v:shape style="position:absolute;left:5610;top:-6834;width:267;height:132" coordorigin="5610,-6834" coordsize="267,132" path="m5610,-6702l5876,-6702,5876,-6834,5610,-6834,5610,-6702xe" filled="false" stroked="true" strokeweight=".288pt" strokecolor="#1f1a17">
                <v:path arrowok="t"/>
              </v:shape>
            </v:group>
            <v:group style="position:absolute;left:5653;top:-6795;width:27;height:53" coordorigin="5653,-6795" coordsize="27,53">
              <v:shape style="position:absolute;left:5653;top:-6795;width:27;height:53" coordorigin="5653,-6795" coordsize="27,53" path="m5653,-6742l5680,-6742,5680,-6795,5653,-6795,5653,-6742xe" filled="false" stroked="true" strokeweight=".288pt" strokecolor="#1f1a17">
                <v:path arrowok="t"/>
              </v:shape>
            </v:group>
            <v:group style="position:absolute;left:5734;top:-6821;width:106;height:107" coordorigin="5734,-6821" coordsize="106,107">
              <v:shape style="position:absolute;left:5734;top:-6821;width:106;height:107" coordorigin="5734,-6821" coordsize="106,107" path="m5839,-6769l5839,-6778,5834,-6790,5823,-6806,5809,-6817,5792,-6821,5775,-6821,5759,-6814,5745,-6802,5736,-6786,5734,-6759,5741,-6740,5753,-6726,5768,-6718,5785,-6715,5801,-6717,5817,-6725,5830,-6739,5839,-6759,5839,-6769xe" filled="false" stroked="true" strokeweight=".288pt" strokecolor="#1f1a17">
                <v:path arrowok="t"/>
              </v:shape>
            </v:group>
            <v:group style="position:absolute;left:5744;top:-6803;width:70;height:82" coordorigin="5744,-6803" coordsize="70,82">
              <v:shape style="position:absolute;left:5744;top:-6803;width:70;height:82" coordorigin="5744,-6803" coordsize="70,82" path="m5814,-6721l5744,-6803e" filled="false" stroked="true" strokeweight=".288pt" strokecolor="#1f1a17">
                <v:path arrowok="t"/>
              </v:shape>
            </v:group>
            <v:group style="position:absolute;left:5760;top:-6815;width:68;height:82" coordorigin="5760,-6815" coordsize="68,82">
              <v:shape style="position:absolute;left:5760;top:-6815;width:68;height:82" coordorigin="5760,-6815" coordsize="68,82" path="m5827,-6733l5760,-6815e" filled="false" stroked="true" strokeweight=".288pt" strokecolor="#1f1a17">
                <v:path arrowok="t"/>
              </v:shape>
            </v:group>
            <v:group style="position:absolute;left:5610;top:-6700;width:267;height:135" coordorigin="5610,-6700" coordsize="267,135">
              <v:shape style="position:absolute;left:5610;top:-6700;width:267;height:135" coordorigin="5610,-6700" coordsize="267,135" path="m5610,-6565l5876,-6565,5876,-6700,5610,-6700,5610,-6565xe" filled="false" stroked="true" strokeweight=".288pt" strokecolor="#1f1a17">
                <v:path arrowok="t"/>
              </v:shape>
            </v:group>
            <v:group style="position:absolute;left:5653;top:-6661;width:27;height:54" coordorigin="5653,-6661" coordsize="27,54">
              <v:shape style="position:absolute;left:5653;top:-6661;width:27;height:54" coordorigin="5653,-6661" coordsize="27,54" path="m5653,-6607l5680,-6607,5680,-6661,5653,-6661,5653,-6607xe" filled="false" stroked="true" strokeweight=".288pt" strokecolor="#1f1a17">
                <v:path arrowok="t"/>
              </v:shape>
            </v:group>
            <v:group style="position:absolute;left:5734;top:-6685;width:106;height:106" coordorigin="5734,-6685" coordsize="106,106">
              <v:shape style="position:absolute;left:5734;top:-6685;width:106;height:106" coordorigin="5734,-6685" coordsize="106,106" path="m5839,-6634l5839,-6646,5834,-6654,5830,-6664,5824,-6672,5816,-6677,5807,-6683,5797,-6685,5776,-6685,5738,-6654,5734,-6646,5734,-6622,5738,-6613,5742,-6605,5788,-6580,5808,-6585,5824,-6596,5839,-6622,5839,-6634xe" filled="false" stroked="true" strokeweight=".288pt" strokecolor="#1f1a17">
                <v:path arrowok="t"/>
              </v:shape>
            </v:group>
            <v:group style="position:absolute;left:5744;top:-6667;width:70;height:81" coordorigin="5744,-6667" coordsize="70,81">
              <v:shape style="position:absolute;left:5744;top:-6667;width:70;height:81" coordorigin="5744,-6667" coordsize="70,81" path="m5814,-6587l5744,-6667e" filled="false" stroked="true" strokeweight=".288pt" strokecolor="#1f1a17">
                <v:path arrowok="t"/>
              </v:shape>
            </v:group>
            <v:group style="position:absolute;left:5760;top:-6679;width:68;height:80" coordorigin="5760,-6679" coordsize="68,80">
              <v:shape style="position:absolute;left:5760;top:-6679;width:68;height:80" coordorigin="5760,-6679" coordsize="68,80" path="m5827,-6600l5760,-6679e" filled="false" stroked="true" strokeweight=".288pt" strokecolor="#1f1a17">
                <v:path arrowok="t"/>
              </v:shape>
            </v:group>
            <v:group style="position:absolute;left:5610;top:-6969;width:267;height:135" coordorigin="5610,-6969" coordsize="267,135">
              <v:shape style="position:absolute;left:5610;top:-6969;width:267;height:135" coordorigin="5610,-6969" coordsize="267,135" path="m5610,-6834l5876,-6834,5876,-6969,5610,-6969,5610,-6834xe" filled="false" stroked="true" strokeweight=".288pt" strokecolor="#1f1a17">
                <v:path arrowok="t"/>
              </v:shape>
            </v:group>
            <v:group style="position:absolute;left:5653;top:-6927;width:27;height:52" coordorigin="5653,-6927" coordsize="27,52">
              <v:shape style="position:absolute;left:5653;top:-6927;width:27;height:52" coordorigin="5653,-6927" coordsize="27,52" path="m5653,-6875l5680,-6875,5680,-6927,5653,-6927,5653,-6875xe" filled="false" stroked="true" strokeweight=".288pt" strokecolor="#1f1a17">
                <v:path arrowok="t"/>
              </v:shape>
            </v:group>
            <v:group style="position:absolute;left:5734;top:-6955;width:106;height:106" coordorigin="5734,-6955" coordsize="106,106">
              <v:shape style="position:absolute;left:5734;top:-6955;width:106;height:106" coordorigin="5734,-6955" coordsize="106,106" path="m5839,-6903l5839,-6912,5834,-6923,5823,-6940,5808,-6950,5792,-6955,5775,-6954,5759,-6947,5746,-6936,5736,-6919,5734,-6892,5741,-6873,5754,-6860,5770,-6852,5787,-6849,5804,-6852,5820,-6861,5832,-6876,5839,-6892,5839,-6903xe" filled="false" stroked="true" strokeweight=".288pt" strokecolor="#1f1a17">
                <v:path arrowok="t"/>
              </v:shape>
            </v:group>
            <v:group style="position:absolute;left:5744;top:-6936;width:70;height:81" coordorigin="5744,-6936" coordsize="70,81">
              <v:shape style="position:absolute;left:5744;top:-6936;width:70;height:81" coordorigin="5744,-6936" coordsize="70,81" path="m5814,-6856l5744,-6936e" filled="false" stroked="true" strokeweight=".288pt" strokecolor="#1f1a17">
                <v:path arrowok="t"/>
              </v:shape>
            </v:group>
            <v:group style="position:absolute;left:5760;top:-6948;width:68;height:82" coordorigin="5760,-6948" coordsize="68,82">
              <v:shape style="position:absolute;left:5760;top:-6948;width:68;height:82" coordorigin="5760,-6948" coordsize="68,82" path="m5827,-6867l5760,-6948e" filled="false" stroked="true" strokeweight=".288pt" strokecolor="#1f1a17">
                <v:path arrowok="t"/>
              </v:shape>
            </v:group>
            <v:group style="position:absolute;left:5610;top:-7237;width:267;height:134" coordorigin="5610,-7237" coordsize="267,134">
              <v:shape style="position:absolute;left:5610;top:-7237;width:267;height:134" coordorigin="5610,-7237" coordsize="267,134" path="m5610,-7104l5876,-7104,5876,-7237,5610,-7237,5610,-7104xe" filled="false" stroked="true" strokeweight=".288pt" strokecolor="#1f1a17">
                <v:path arrowok="t"/>
              </v:shape>
            </v:group>
            <v:group style="position:absolute;left:5653;top:-7195;width:27;height:52" coordorigin="5653,-7195" coordsize="27,52">
              <v:shape style="position:absolute;left:5653;top:-7195;width:27;height:52" coordorigin="5653,-7195" coordsize="27,52" path="m5653,-7144l5680,-7144,5680,-7195,5653,-7195,5653,-7144xe" filled="false" stroked="true" strokeweight=".288pt" strokecolor="#1f1a17">
                <v:path arrowok="t"/>
              </v:shape>
            </v:group>
            <v:group style="position:absolute;left:5734;top:-7224;width:106;height:108" coordorigin="5734,-7224" coordsize="106,108">
              <v:shape style="position:absolute;left:5734;top:-7224;width:106;height:108" coordorigin="5734,-7224" coordsize="106,108" path="m5839,-7171l5839,-7181,5834,-7192,5823,-7209,5808,-7219,5792,-7224,5776,-7224,5761,-7218,5747,-7206,5737,-7190,5734,-7161,5741,-7142,5753,-7129,5768,-7120,5785,-7117,5802,-7119,5817,-7127,5830,-7141,5839,-7161,5839,-7171xe" filled="false" stroked="true" strokeweight=".288pt" strokecolor="#1f1a17">
                <v:path arrowok="t"/>
              </v:shape>
            </v:group>
            <v:group style="position:absolute;left:5744;top:-7205;width:70;height:81" coordorigin="5744,-7205" coordsize="70,81">
              <v:shape style="position:absolute;left:5744;top:-7205;width:70;height:81" coordorigin="5744,-7205" coordsize="70,81" path="m5814,-7125l5744,-7205e" filled="false" stroked="true" strokeweight=".288pt" strokecolor="#1f1a17">
                <v:path arrowok="t"/>
              </v:shape>
            </v:group>
            <v:group style="position:absolute;left:5760;top:-7217;width:68;height:82" coordorigin="5760,-7217" coordsize="68,82">
              <v:shape style="position:absolute;left:5760;top:-7217;width:68;height:82" coordorigin="5760,-7217" coordsize="68,82" path="m5827,-7135l5760,-7217e" filled="false" stroked="true" strokeweight=".288pt" strokecolor="#1f1a17">
                <v:path arrowok="t"/>
              </v:shape>
            </v:group>
            <v:group style="position:absolute;left:5610;top:-7102;width:267;height:134" coordorigin="5610,-7102" coordsize="267,134">
              <v:shape style="position:absolute;left:5610;top:-7102;width:267;height:134" coordorigin="5610,-7102" coordsize="267,134" path="m5610,-6969l5876,-6969,5876,-7102,5610,-7102,5610,-6969xe" filled="false" stroked="true" strokeweight=".288pt" strokecolor="#1f1a17">
                <v:path arrowok="t"/>
              </v:shape>
            </v:group>
            <v:group style="position:absolute;left:5653;top:-7063;width:27;height:54" coordorigin="5653,-7063" coordsize="27,54">
              <v:shape style="position:absolute;left:5653;top:-7063;width:27;height:54" coordorigin="5653,-7063" coordsize="27,54" path="m5653,-7009l5680,-7009,5680,-7063,5653,-7063,5653,-7009xe" filled="false" stroked="true" strokeweight=".288pt" strokecolor="#1f1a17">
                <v:path arrowok="t"/>
              </v:shape>
            </v:group>
            <v:group style="position:absolute;left:5734;top:-7090;width:106;height:109" coordorigin="5734,-7090" coordsize="106,109">
              <v:shape style="position:absolute;left:5734;top:-7090;width:106;height:109" coordorigin="5734,-7090" coordsize="106,109" path="m5839,-7036l5839,-7047,5834,-7056,5830,-7066,5824,-7074,5816,-7081,5807,-7085,5788,-7090,5776,-7087,5755,-7081,5742,-7065,5734,-7047,5734,-7025,5743,-7007,5755,-6993,5769,-6985,5785,-6982,5801,-6984,5816,-6992,5829,-7006,5839,-7025,5839,-7036xe" filled="false" stroked="true" strokeweight=".288pt" strokecolor="#1f1a17">
                <v:path arrowok="t"/>
              </v:shape>
            </v:group>
            <v:group style="position:absolute;left:5744;top:-7071;width:70;height:81" coordorigin="5744,-7071" coordsize="70,81">
              <v:shape style="position:absolute;left:5744;top:-7071;width:70;height:81" coordorigin="5744,-7071" coordsize="70,81" path="m5814,-6990l5744,-7071e" filled="false" stroked="true" strokeweight=".288pt" strokecolor="#1f1a17">
                <v:path arrowok="t"/>
              </v:shape>
            </v:group>
            <v:group style="position:absolute;left:5760;top:-7083;width:68;height:81" coordorigin="5760,-7083" coordsize="68,81">
              <v:shape style="position:absolute;left:5760;top:-7083;width:68;height:81" coordorigin="5760,-7083" coordsize="68,81" path="m5827,-7002l5760,-7083e" filled="false" stroked="true" strokeweight=".288pt" strokecolor="#1f1a17">
                <v:path arrowok="t"/>
              </v:shape>
            </v:group>
            <v:group style="position:absolute;left:8153;top:-5769;width:266;height:134" coordorigin="8153,-5769" coordsize="266,134">
              <v:shape style="position:absolute;left:8153;top:-5769;width:266;height:134" coordorigin="8153,-5769" coordsize="266,134" path="m8153,-5635l8418,-5635,8418,-5769,8153,-5769,8153,-5635xe" filled="false" stroked="true" strokeweight=".288pt" strokecolor="#1f1a17">
                <v:path arrowok="t"/>
              </v:shape>
            </v:group>
            <v:group style="position:absolute;left:8374;top:-5730;width:27;height:54" coordorigin="8374,-5730" coordsize="27,54">
              <v:shape style="position:absolute;left:8374;top:-5730;width:27;height:54" coordorigin="8374,-5730" coordsize="27,54" path="m8374,-5676l8400,-5676,8400,-5730,8374,-5730,8374,-5676xe" filled="false" stroked="true" strokeweight=".288pt" strokecolor="#1f1a17">
                <v:path arrowok="t"/>
              </v:shape>
            </v:group>
            <v:group style="position:absolute;left:8214;top:-5755;width:106;height:107" coordorigin="8214,-5755" coordsize="106,107">
              <v:shape style="position:absolute;left:8214;top:-5755;width:106;height:107" coordorigin="8214,-5755" coordsize="106,107" path="m8320,-5703l8320,-5713,8315,-5723,8305,-5740,8290,-5751,8272,-5755,8254,-5754,8237,-5748,8224,-5735,8217,-5718,8214,-5703,8216,-5692,8218,-5682,8256,-5651,8268,-5649,8320,-5692,8320,-5703xe" filled="false" stroked="true" strokeweight=".288pt" strokecolor="#1f1a17">
                <v:path arrowok="t"/>
              </v:shape>
            </v:group>
            <v:group style="position:absolute;left:8240;top:-5737;width:68;height:83" coordorigin="8240,-5737" coordsize="68,83">
              <v:shape style="position:absolute;left:8240;top:-5737;width:68;height:83" coordorigin="8240,-5737" coordsize="68,83" path="m8240,-5655l8308,-5737e" filled="false" stroked="true" strokeweight=".288pt" strokecolor="#1f1a17">
                <v:path arrowok="t"/>
              </v:shape>
            </v:group>
            <v:group style="position:absolute;left:8225;top:-5748;width:70;height:80" coordorigin="8225,-5748" coordsize="70,80">
              <v:shape style="position:absolute;left:8225;top:-5748;width:70;height:80" coordorigin="8225,-5748" coordsize="70,80" path="m8225,-5669l8294,-5748e" filled="false" stroked="true" strokeweight=".288pt" strokecolor="#1f1a17">
                <v:path arrowok="t"/>
              </v:shape>
            </v:group>
            <v:group style="position:absolute;left:8153;top:-6040;width:266;height:134" coordorigin="8153,-6040" coordsize="266,134">
              <v:shape style="position:absolute;left:8153;top:-6040;width:266;height:134" coordorigin="8153,-6040" coordsize="266,134" path="m8153,-5907l8418,-5907,8418,-6040,8153,-6040,8153,-5907xe" filled="false" stroked="true" strokeweight=".288pt" strokecolor="#1f1a17">
                <v:path arrowok="t"/>
              </v:shape>
            </v:group>
            <v:group style="position:absolute;left:8374;top:-6001;width:27;height:52" coordorigin="8374,-6001" coordsize="27,52">
              <v:shape style="position:absolute;left:8374;top:-6001;width:27;height:52" coordorigin="8374,-6001" coordsize="27,52" path="m8374,-5950l8400,-5950,8400,-6001,8374,-6001,8374,-5950xe" filled="false" stroked="true" strokeweight=".288pt" strokecolor="#1f1a17">
                <v:path arrowok="t"/>
              </v:shape>
            </v:group>
            <v:group style="position:absolute;left:8214;top:-6027;width:106;height:106" coordorigin="8214,-6027" coordsize="106,106">
              <v:shape style="position:absolute;left:8214;top:-6027;width:106;height:106" coordorigin="8214,-6027" coordsize="106,106" path="m8320,-5974l8320,-5985,8315,-5997,8304,-6013,8288,-6023,8270,-6027,8252,-6026,8236,-6019,8224,-6006,8217,-5989,8214,-5974,8216,-5964,8223,-5945,8234,-5932,8250,-5924,8267,-5922,8285,-5925,8300,-5934,8312,-5949,8320,-5964,8320,-5974xe" filled="false" stroked="true" strokeweight=".288pt" strokecolor="#1f1a17">
                <v:path arrowok="t"/>
              </v:shape>
            </v:group>
            <v:group style="position:absolute;left:8240;top:-6009;width:68;height:81" coordorigin="8240,-6009" coordsize="68,81">
              <v:shape style="position:absolute;left:8240;top:-6009;width:68;height:81" coordorigin="8240,-6009" coordsize="68,81" path="m8240,-5928l8308,-6009e" filled="false" stroked="true" strokeweight=".288pt" strokecolor="#1f1a17">
                <v:path arrowok="t"/>
              </v:shape>
            </v:group>
            <v:group style="position:absolute;left:8225;top:-6021;width:70;height:81" coordorigin="8225,-6021" coordsize="70,81">
              <v:shape style="position:absolute;left:8225;top:-6021;width:70;height:81" coordorigin="8225,-6021" coordsize="70,81" path="m8225,-5940l8294,-6021e" filled="false" stroked="true" strokeweight=".288pt" strokecolor="#1f1a17">
                <v:path arrowok="t"/>
              </v:shape>
            </v:group>
            <v:group style="position:absolute;left:8153;top:-5907;width:266;height:134" coordorigin="8153,-5907" coordsize="266,134">
              <v:shape style="position:absolute;left:8153;top:-5907;width:266;height:134" coordorigin="8153,-5907" coordsize="266,134" path="m8153,-5773l8418,-5773,8418,-5907,8153,-5907,8153,-5773xe" filled="false" stroked="true" strokeweight=".288pt" strokecolor="#1f1a17">
                <v:path arrowok="t"/>
              </v:shape>
            </v:group>
            <v:group style="position:absolute;left:8374;top:-5865;width:27;height:52" coordorigin="8374,-5865" coordsize="27,52">
              <v:shape style="position:absolute;left:8374;top:-5865;width:27;height:52" coordorigin="8374,-5865" coordsize="27,52" path="m8374,-5813l8400,-5813,8400,-5865,8374,-5865,8374,-5813xe" filled="false" stroked="true" strokeweight=".288pt" strokecolor="#1f1a17">
                <v:path arrowok="t"/>
              </v:shape>
            </v:group>
            <v:group style="position:absolute;left:8214;top:-5893;width:106;height:107" coordorigin="8214,-5893" coordsize="106,107">
              <v:shape style="position:absolute;left:8214;top:-5893;width:106;height:107" coordorigin="8214,-5893" coordsize="106,107" path="m8320,-5841l8320,-5850,8315,-5861,8303,-5878,8288,-5888,8271,-5893,8254,-5892,8238,-5885,8225,-5873,8218,-5856,8214,-5841,8216,-5830,8222,-5811,8233,-5797,8249,-5789,8267,-5787,8285,-5790,8301,-5799,8313,-5814,8320,-5830,8320,-5841xe" filled="false" stroked="true" strokeweight=".288pt" strokecolor="#1f1a17">
                <v:path arrowok="t"/>
              </v:shape>
            </v:group>
            <v:group style="position:absolute;left:8240;top:-5874;width:68;height:81" coordorigin="8240,-5874" coordsize="68,81">
              <v:shape style="position:absolute;left:8240;top:-5874;width:68;height:81" coordorigin="8240,-5874" coordsize="68,81" path="m8240,-5794l8308,-5874e" filled="false" stroked="true" strokeweight=".288pt" strokecolor="#1f1a17">
                <v:path arrowok="t"/>
              </v:shape>
            </v:group>
            <v:group style="position:absolute;left:8225;top:-5886;width:70;height:83" coordorigin="8225,-5886" coordsize="70,83">
              <v:shape style="position:absolute;left:8225;top:-5886;width:70;height:83" coordorigin="8225,-5886" coordsize="70,83" path="m8225,-5803l8294,-5886e" filled="false" stroked="true" strokeweight=".288pt" strokecolor="#1f1a17">
                <v:path arrowok="t"/>
              </v:shape>
            </v:group>
            <v:group style="position:absolute;left:8153;top:-6174;width:266;height:135" coordorigin="8153,-6174" coordsize="266,135">
              <v:shape style="position:absolute;left:8153;top:-6174;width:266;height:135" coordorigin="8153,-6174" coordsize="266,135" path="m8153,-6040l8418,-6040,8418,-6174,8153,-6174,8153,-6040xe" filled="false" stroked="true" strokeweight=".288pt" strokecolor="#1f1a17">
                <v:path arrowok="t"/>
              </v:shape>
            </v:group>
            <v:group style="position:absolute;left:8374;top:-6135;width:27;height:53" coordorigin="8374,-6135" coordsize="27,53">
              <v:shape style="position:absolute;left:8374;top:-6135;width:27;height:53" coordorigin="8374,-6135" coordsize="27,53" path="m8374,-6082l8400,-6082,8400,-6135,8374,-6135,8374,-6082xe" filled="false" stroked="true" strokeweight=".288pt" strokecolor="#1f1a17">
                <v:path arrowok="t"/>
              </v:shape>
            </v:group>
            <v:group style="position:absolute;left:8214;top:-6162;width:106;height:107" coordorigin="8214,-6162" coordsize="106,107">
              <v:shape style="position:absolute;left:8214;top:-6162;width:106;height:107" coordorigin="8214,-6162" coordsize="106,107" path="m8320,-6107l8320,-6118,8315,-6130,8303,-6147,8288,-6157,8271,-6162,8254,-6161,8238,-6154,8226,-6142,8218,-6125,8214,-6107,8216,-6099,8221,-6080,8233,-6067,8248,-6058,8266,-6055,8283,-6058,8300,-6067,8312,-6081,8320,-6099,8320,-6107xe" filled="false" stroked="true" strokeweight=".288pt" strokecolor="#1f1a17">
                <v:path arrowok="t"/>
              </v:shape>
            </v:group>
            <v:group style="position:absolute;left:8240;top:-6141;width:68;height:78" coordorigin="8240,-6141" coordsize="68,78">
              <v:shape style="position:absolute;left:8240;top:-6141;width:68;height:78" coordorigin="8240,-6141" coordsize="68,78" path="m8240,-6063l8308,-6141e" filled="false" stroked="true" strokeweight=".288pt" strokecolor="#1f1a17">
                <v:path arrowok="t"/>
              </v:shape>
            </v:group>
            <v:group style="position:absolute;left:8225;top:-6155;width:70;height:82" coordorigin="8225,-6155" coordsize="70,82">
              <v:shape style="position:absolute;left:8225;top:-6155;width:70;height:82" coordorigin="8225,-6155" coordsize="70,82" path="m8225,-6073l8294,-6155e" filled="false" stroked="true" strokeweight=".288pt" strokecolor="#1f1a17">
                <v:path arrowok="t"/>
              </v:shape>
            </v:group>
            <v:group style="position:absolute;left:5615;top:-3201;width:266;height:137" coordorigin="5615,-3201" coordsize="266,137">
              <v:shape style="position:absolute;left:5615;top:-3201;width:266;height:137" coordorigin="5615,-3201" coordsize="266,137" path="m5615,-3064l5880,-3064,5880,-3201,5615,-3201,5615,-3064xe" filled="false" stroked="true" strokeweight=".288pt" strokecolor="#1f1a17">
                <v:path arrowok="t"/>
              </v:shape>
            </v:group>
            <v:group style="position:absolute;left:5858;top:-3601;width:2;height:538" coordorigin="5858,-3601" coordsize="2,538">
              <v:shape style="position:absolute;left:5858;top:-3601;width:2;height:538" coordorigin="5858,-3601" coordsize="0,538" path="m5858,-3601l5858,-3064e" filled="false" stroked="true" strokeweight=".288pt" strokecolor="#1f1a17">
                <v:path arrowok="t"/>
              </v:shape>
            </v:group>
            <v:group style="position:absolute;left:5662;top:-3601;width:2;height:538" coordorigin="5662,-3601" coordsize="2,538">
              <v:shape style="position:absolute;left:5662;top:-3601;width:2;height:538" coordorigin="5662,-3601" coordsize="0,538" path="m5662,-3601l5662,-3064e" filled="false" stroked="true" strokeweight=".288pt" strokecolor="#1f1a17">
                <v:path arrowok="t"/>
              </v:shape>
            </v:group>
            <v:group style="position:absolute;left:5662;top:-3159;width:27;height:52" coordorigin="5662,-3159" coordsize="27,52">
              <v:shape style="position:absolute;left:5662;top:-3159;width:27;height:52" coordorigin="5662,-3159" coordsize="27,52" path="m5662,-3107l5688,-3107,5688,-3159,5662,-3159,5662,-3107xe" filled="false" stroked="true" strokeweight=".288pt" strokecolor="#1f1a17">
                <v:path arrowok="t"/>
              </v:shape>
            </v:group>
            <v:group style="position:absolute;left:5742;top:-3186;width:107;height:107" coordorigin="5742,-3186" coordsize="107,107">
              <v:shape style="position:absolute;left:5742;top:-3186;width:107;height:107" coordorigin="5742,-3186" coordsize="107,107" path="m5849,-3132l5849,-3143,5844,-3155,5832,-3171,5817,-3182,5800,-3186,5783,-3185,5767,-3178,5754,-3166,5746,-3149,5742,-3132,5744,-3123,5752,-3104,5763,-3090,5778,-3082,5795,-3079,5812,-3082,5828,-3091,5841,-3105,5849,-3123,5849,-3132xe" filled="false" stroked="true" strokeweight=".288pt" strokecolor="#1f1a17">
                <v:path arrowok="t"/>
              </v:shape>
            </v:group>
            <v:group style="position:absolute;left:5754;top:-3168;width:70;height:82" coordorigin="5754,-3168" coordsize="70,82">
              <v:shape style="position:absolute;left:5754;top:-3168;width:70;height:82" coordorigin="5754,-3168" coordsize="70,82" path="m5824,-3087l5754,-3168e" filled="false" stroked="true" strokeweight=".288pt" strokecolor="#1f1a17">
                <v:path arrowok="t"/>
              </v:shape>
            </v:group>
            <v:group style="position:absolute;left:5770;top:-3179;width:68;height:81" coordorigin="5770,-3179" coordsize="68,81">
              <v:shape style="position:absolute;left:5770;top:-3179;width:68;height:81" coordorigin="5770,-3179" coordsize="68,81" path="m5837,-3099l5770,-3179e" filled="false" stroked="true" strokeweight=".288pt" strokecolor="#1f1a17">
                <v:path arrowok="t"/>
              </v:shape>
            </v:group>
            <v:group style="position:absolute;left:5615;top:-3333;width:266;height:132" coordorigin="5615,-3333" coordsize="266,132">
              <v:shape style="position:absolute;left:5615;top:-3333;width:266;height:132" coordorigin="5615,-3333" coordsize="266,132" path="m5615,-3201l5880,-3201,5880,-3333,5615,-3333,5615,-3201xe" filled="false" stroked="true" strokeweight=".288pt" strokecolor="#1f1a17">
                <v:path arrowok="t"/>
              </v:shape>
            </v:group>
            <v:group style="position:absolute;left:5662;top:-3294;width:27;height:54" coordorigin="5662,-3294" coordsize="27,54">
              <v:shape style="position:absolute;left:5662;top:-3294;width:27;height:54" coordorigin="5662,-3294" coordsize="27,54" path="m5662,-3240l5688,-3240,5688,-3294,5662,-3294,5662,-3240xe" filled="false" stroked="true" strokeweight=".288pt" strokecolor="#1f1a17">
                <v:path arrowok="t"/>
              </v:shape>
            </v:group>
            <v:group style="position:absolute;left:5742;top:-3320;width:107;height:107" coordorigin="5742,-3320" coordsize="107,107">
              <v:shape style="position:absolute;left:5742;top:-3320;width:107;height:107" coordorigin="5742,-3320" coordsize="107,107" path="m5849,-3267l5849,-3279,5844,-3288,5834,-3305,5819,-3315,5801,-3320,5783,-3319,5766,-3312,5753,-3300,5745,-3282,5742,-3267,5744,-3257,5751,-3238,5763,-3225,5778,-3216,5796,-3213,5813,-3216,5828,-3225,5840,-3239,5849,-3257,5849,-3267xe" filled="false" stroked="true" strokeweight=".288pt" strokecolor="#1f1a17">
                <v:path arrowok="t"/>
              </v:shape>
            </v:group>
            <v:group style="position:absolute;left:5754;top:-3301;width:70;height:82" coordorigin="5754,-3301" coordsize="70,82">
              <v:shape style="position:absolute;left:5754;top:-3301;width:70;height:82" coordorigin="5754,-3301" coordsize="70,82" path="m5824,-3220l5754,-3301e" filled="false" stroked="true" strokeweight=".288pt" strokecolor="#1f1a17">
                <v:path arrowok="t"/>
              </v:shape>
            </v:group>
            <v:group style="position:absolute;left:5770;top:-3313;width:68;height:81" coordorigin="5770,-3313" coordsize="68,81">
              <v:shape style="position:absolute;left:5770;top:-3313;width:68;height:81" coordorigin="5770,-3313" coordsize="68,81" path="m5837,-3233l5770,-3313e" filled="false" stroked="true" strokeweight=".288pt" strokecolor="#1f1a17">
                <v:path arrowok="t"/>
              </v:shape>
            </v:group>
            <v:group style="position:absolute;left:5615;top:-3601;width:266;height:132" coordorigin="5615,-3601" coordsize="266,132">
              <v:shape style="position:absolute;left:5615;top:-3601;width:266;height:132" coordorigin="5615,-3601" coordsize="266,132" path="m5615,-3469l5880,-3469,5880,-3601,5615,-3601,5615,-3469xe" filled="false" stroked="true" strokeweight=".288pt" strokecolor="#1f1a17">
                <v:path arrowok="t"/>
              </v:shape>
            </v:group>
            <v:group style="position:absolute;left:5662;top:-3564;width:27;height:56" coordorigin="5662,-3564" coordsize="27,56">
              <v:shape style="position:absolute;left:5662;top:-3564;width:27;height:56" coordorigin="5662,-3564" coordsize="27,56" path="m5662,-3509l5688,-3509,5688,-3564,5662,-3564,5662,-3509xe" filled="false" stroked="true" strokeweight=".288pt" strokecolor="#1f1a17">
                <v:path arrowok="t"/>
              </v:shape>
            </v:group>
            <v:group style="position:absolute;left:5742;top:-3589;width:107;height:107" coordorigin="5742,-3589" coordsize="107,107">
              <v:shape style="position:absolute;left:5742;top:-3589;width:107;height:107" coordorigin="5742,-3589" coordsize="107,107" path="m5849,-3535l5849,-3547,5844,-3557,5832,-3574,5817,-3584,5801,-3589,5784,-3588,5768,-3581,5754,-3569,5746,-3551,5742,-3535,5744,-3526,5751,-3507,5763,-3493,5778,-3485,5796,-3482,5813,-3485,5828,-3494,5840,-3508,5849,-3526,5849,-3535xe" filled="false" stroked="true" strokeweight=".288pt" strokecolor="#1f1a17">
                <v:path arrowok="t"/>
              </v:shape>
            </v:group>
            <v:group style="position:absolute;left:5754;top:-3570;width:70;height:82" coordorigin="5754,-3570" coordsize="70,82">
              <v:shape style="position:absolute;left:5754;top:-3570;width:70;height:82" coordorigin="5754,-3570" coordsize="70,82" path="m5824,-3489l5754,-3570e" filled="false" stroked="true" strokeweight=".288pt" strokecolor="#1f1a17">
                <v:path arrowok="t"/>
              </v:shape>
            </v:group>
            <v:group style="position:absolute;left:5770;top:-3581;width:68;height:78" coordorigin="5770,-3581" coordsize="68,78">
              <v:shape style="position:absolute;left:5770;top:-3581;width:68;height:78" coordorigin="5770,-3581" coordsize="68,78" path="m5837,-3503l5770,-3581e" filled="false" stroked="true" strokeweight=".288pt" strokecolor="#1f1a17">
                <v:path arrowok="t"/>
              </v:shape>
            </v:group>
            <v:group style="position:absolute;left:5615;top:-3469;width:266;height:137" coordorigin="5615,-3469" coordsize="266,137">
              <v:shape style="position:absolute;left:5615;top:-3469;width:266;height:137" coordorigin="5615,-3469" coordsize="266,137" path="m5615,-3333l5880,-3333,5880,-3469,5615,-3469,5615,-3333xe" filled="false" stroked="true" strokeweight=".288pt" strokecolor="#1f1a17">
                <v:path arrowok="t"/>
              </v:shape>
            </v:group>
            <v:group style="position:absolute;left:5662;top:-3427;width:27;height:52" coordorigin="5662,-3427" coordsize="27,52">
              <v:shape style="position:absolute;left:5662;top:-3427;width:27;height:52" coordorigin="5662,-3427" coordsize="27,52" path="m5662,-3376l5688,-3376,5688,-3427,5662,-3427,5662,-3376xe" filled="false" stroked="true" strokeweight=".288pt" strokecolor="#1f1a17">
                <v:path arrowok="t"/>
              </v:shape>
            </v:group>
            <v:group style="position:absolute;left:5742;top:-3455;width:107;height:106" coordorigin="5742,-3455" coordsize="107,106">
              <v:shape style="position:absolute;left:5742;top:-3455;width:107;height:106" coordorigin="5742,-3455" coordsize="107,106" path="m5849,-3401l5849,-3413,5844,-3423,5833,-3439,5818,-3450,5801,-3455,5784,-3454,5768,-3447,5755,-3435,5746,-3418,5742,-3401,5744,-3391,5751,-3374,5762,-3360,5777,-3352,5794,-3349,5812,-3351,5828,-3360,5840,-3374,5849,-3391,5849,-3401xe" filled="false" stroked="true" strokeweight=".288pt" strokecolor="#1f1a17">
                <v:path arrowok="t"/>
              </v:shape>
            </v:group>
            <v:group style="position:absolute;left:5754;top:-3435;width:70;height:80" coordorigin="5754,-3435" coordsize="70,80">
              <v:shape style="position:absolute;left:5754;top:-3435;width:70;height:80" coordorigin="5754,-3435" coordsize="70,80" path="m5824,-3355l5754,-3435e" filled="false" stroked="true" strokeweight=".288pt" strokecolor="#1f1a17">
                <v:path arrowok="t"/>
              </v:shape>
            </v:group>
            <v:group style="position:absolute;left:5770;top:-3448;width:68;height:81" coordorigin="5770,-3448" coordsize="68,81">
              <v:shape style="position:absolute;left:5770;top:-3448;width:68;height:81" coordorigin="5770,-3448" coordsize="68,81" path="m5837,-3367l5770,-3448e" filled="false" stroked="true" strokeweight=".288pt" strokecolor="#1f1a17">
                <v:path arrowok="t"/>
              </v:shape>
            </v:group>
            <v:group style="position:absolute;left:5615;top:-4713;width:266;height:215" coordorigin="5615,-4713" coordsize="266,215">
              <v:shape style="position:absolute;left:5615;top:-4713;width:266;height:215" coordorigin="5615,-4713" coordsize="266,215" path="m5615,-4498l5880,-4498,5880,-4713,5615,-4713,5615,-4498xe" filled="false" stroked="true" strokeweight=".288pt" strokecolor="#1f1a17">
                <v:path arrowok="t"/>
              </v:shape>
            </v:group>
            <v:group style="position:absolute;left:5858;top:-4713;width:2;height:857" coordorigin="5858,-4713" coordsize="2,857">
              <v:shape style="position:absolute;left:5858;top:-4713;width:2;height:857" coordorigin="5858,-4713" coordsize="0,857" path="m5858,-4713l5858,-3856e" filled="false" stroked="true" strokeweight=".28803pt" strokecolor="#1f1a17">
                <v:path arrowok="t"/>
              </v:shape>
            </v:group>
            <v:group style="position:absolute;left:5663;top:-4713;width:2;height:857" coordorigin="5663,-4713" coordsize="2,857">
              <v:shape style="position:absolute;left:5663;top:-4713;width:2;height:857" coordorigin="5663,-4713" coordsize="0,857" path="m5663,-4713l5663,-3856e" filled="false" stroked="true" strokeweight=".28803pt" strokecolor="#1f1a17">
                <v:path arrowok="t"/>
              </v:shape>
            </v:group>
            <v:group style="position:absolute;left:5660;top:-4649;width:28;height:87" coordorigin="5660,-4649" coordsize="28,87">
              <v:shape style="position:absolute;left:5660;top:-4649;width:28;height:87" coordorigin="5660,-4649" coordsize="28,87" path="m5660,-4563l5688,-4563,5688,-4649,5660,-4649,5660,-4563xe" filled="false" stroked="true" strokeweight=".288pt" strokecolor="#1f1a17">
                <v:path arrowok="t"/>
              </v:shape>
            </v:group>
            <v:group style="position:absolute;left:5741;top:-4657;width:108;height:106" coordorigin="5741,-4657" coordsize="108,106">
              <v:shape style="position:absolute;left:5741;top:-4657;width:108;height:106" coordorigin="5741,-4657" coordsize="108,106" path="m5849,-4603l5799,-4657,5781,-4656,5765,-4650,5752,-4638,5743,-4621,5741,-4603,5742,-4594,5749,-4576,5761,-4563,5776,-4555,5793,-4552,5810,-4554,5826,-4563,5840,-4577,5849,-4603xe" filled="false" stroked="true" strokeweight=".288pt" strokecolor="#1f1a17">
                <v:path arrowok="t"/>
              </v:shape>
            </v:group>
            <v:group style="position:absolute;left:5753;top:-4637;width:69;height:78" coordorigin="5753,-4637" coordsize="69,78">
              <v:shape style="position:absolute;left:5753;top:-4637;width:69;height:78" coordorigin="5753,-4637" coordsize="69,78" path="m5821,-4559l5753,-4637e" filled="false" stroked="true" strokeweight=".288pt" strokecolor="#1f1a17">
                <v:path arrowok="t"/>
              </v:shape>
            </v:group>
            <v:group style="position:absolute;left:5767;top:-4651;width:68;height:82" coordorigin="5767,-4651" coordsize="68,82">
              <v:shape style="position:absolute;left:5767;top:-4651;width:68;height:82" coordorigin="5767,-4651" coordsize="68,82" path="m5834,-4570l5767,-4651e" filled="false" stroked="true" strokeweight=".288pt" strokecolor="#1f1a17">
                <v:path arrowok="t"/>
              </v:shape>
            </v:group>
            <v:group style="position:absolute;left:5615;top:-4498;width:266;height:215" coordorigin="5615,-4498" coordsize="266,215">
              <v:shape style="position:absolute;left:5615;top:-4498;width:266;height:215" coordorigin="5615,-4498" coordsize="266,215" path="m5615,-4283l5880,-4283,5880,-4498,5615,-4498,5615,-4283xe" filled="false" stroked="true" strokeweight=".288pt" strokecolor="#1f1a17">
                <v:path arrowok="t"/>
              </v:shape>
            </v:group>
            <v:group style="position:absolute;left:5660;top:-4434;width:28;height:86" coordorigin="5660,-4434" coordsize="28,86">
              <v:shape style="position:absolute;left:5660;top:-4434;width:28;height:86" coordorigin="5660,-4434" coordsize="28,86" path="m5660,-4349l5688,-4349,5688,-4434,5660,-4434,5660,-4349xe" filled="false" stroked="true" strokeweight=".288pt" strokecolor="#1f1a17">
                <v:path arrowok="t"/>
              </v:shape>
            </v:group>
            <v:group style="position:absolute;left:5741;top:-4443;width:108;height:106" coordorigin="5741,-4443" coordsize="108,106">
              <v:shape style="position:absolute;left:5741;top:-4443;width:108;height:106" coordorigin="5741,-4443" coordsize="108,106" path="m5849,-4391l5800,-4443,5782,-4442,5765,-4436,5751,-4424,5743,-4406,5741,-4391,5742,-4380,5749,-4361,5762,-4348,5778,-4340,5796,-4338,5813,-4341,5829,-4351,5841,-4365,5846,-4380,5849,-4391xe" filled="false" stroked="true" strokeweight=".288pt" strokecolor="#1f1a17">
                <v:path arrowok="t"/>
              </v:shape>
            </v:group>
            <v:group style="position:absolute;left:5753;top:-4426;width:69;height:82" coordorigin="5753,-4426" coordsize="69,82">
              <v:shape style="position:absolute;left:5753;top:-4426;width:69;height:82" coordorigin="5753,-4426" coordsize="69,82" path="m5821,-4344l5753,-4426e" filled="false" stroked="true" strokeweight=".288pt" strokecolor="#1f1a17">
                <v:path arrowok="t"/>
              </v:shape>
            </v:group>
            <v:group style="position:absolute;left:5767;top:-4437;width:68;height:80" coordorigin="5767,-4437" coordsize="68,80">
              <v:shape style="position:absolute;left:5767;top:-4437;width:68;height:80" coordorigin="5767,-4437" coordsize="68,80" path="m5834,-4357l5767,-4437e" filled="false" stroked="true" strokeweight=".288pt" strokecolor="#1f1a17">
                <v:path arrowok="t"/>
              </v:shape>
            </v:group>
            <v:group style="position:absolute;left:5615;top:-4283;width:266;height:213" coordorigin="5615,-4283" coordsize="266,213">
              <v:shape style="position:absolute;left:5615;top:-4283;width:266;height:213" coordorigin="5615,-4283" coordsize="266,213" path="m5615,-4071l5880,-4071,5880,-4283,5615,-4283,5615,-4071xe" filled="false" stroked="true" strokeweight=".288pt" strokecolor="#1f1a17">
                <v:path arrowok="t"/>
              </v:shape>
            </v:group>
            <v:group style="position:absolute;left:5662;top:-4222;width:27;height:86" coordorigin="5662,-4222" coordsize="27,86">
              <v:shape style="position:absolute;left:5662;top:-4222;width:27;height:86" coordorigin="5662,-4222" coordsize="27,86" path="m5662,-4137l5688,-4137,5688,-4222,5662,-4222,5662,-4137xe" filled="false" stroked="true" strokeweight=".288pt" strokecolor="#1f1a17">
                <v:path arrowok="t"/>
              </v:shape>
            </v:group>
            <v:group style="position:absolute;left:5741;top:-4230;width:108;height:106" coordorigin="5741,-4230" coordsize="108,106">
              <v:shape style="position:absolute;left:5741;top:-4230;width:108;height:106" coordorigin="5741,-4230" coordsize="108,106" path="m5849,-4176l5800,-4230,5783,-4229,5766,-4223,5753,-4211,5744,-4194,5741,-4176,5742,-4168,5748,-4150,5760,-4137,5774,-4128,5791,-4125,5808,-4126,5824,-4134,5838,-4147,5846,-4168,5849,-4176xe" filled="false" stroked="true" strokeweight=".288pt" strokecolor="#1f1a17">
                <v:path arrowok="t"/>
              </v:shape>
            </v:group>
            <v:group style="position:absolute;left:5754;top:-4211;width:68;height:80" coordorigin="5754,-4211" coordsize="68,80">
              <v:shape style="position:absolute;left:5754;top:-4211;width:68;height:80" coordorigin="5754,-4211" coordsize="68,80" path="m5821,-4132l5754,-4211e" filled="false" stroked="true" strokeweight=".288pt" strokecolor="#1f1a17">
                <v:path arrowok="t"/>
              </v:shape>
            </v:group>
            <v:group style="position:absolute;left:5767;top:-4224;width:68;height:82" coordorigin="5767,-4224" coordsize="68,82">
              <v:shape style="position:absolute;left:5767;top:-4224;width:68;height:82" coordorigin="5767,-4224" coordsize="68,82" path="m5834,-4143l5767,-4224e" filled="false" stroked="true" strokeweight=".288pt" strokecolor="#1f1a17">
                <v:path arrowok="t"/>
              </v:shape>
            </v:group>
            <v:group style="position:absolute;left:5615;top:-4071;width:266;height:215" coordorigin="5615,-4071" coordsize="266,215">
              <v:shape style="position:absolute;left:5615;top:-4071;width:266;height:215" coordorigin="5615,-4071" coordsize="266,215" path="m5615,-3856l5880,-3856,5880,-4071,5615,-4071,5615,-3856xe" filled="false" stroked="true" strokeweight=".288pt" strokecolor="#1f1a17">
                <v:path arrowok="t"/>
              </v:shape>
            </v:group>
            <v:group style="position:absolute;left:5662;top:-4007;width:27;height:86" coordorigin="5662,-4007" coordsize="27,86">
              <v:shape style="position:absolute;left:5662;top:-4007;width:27;height:86" coordorigin="5662,-4007" coordsize="27,86" path="m5662,-3922l5688,-3922,5688,-4007,5662,-4007,5662,-3922xe" filled="false" stroked="true" strokeweight=".288pt" strokecolor="#1f1a17">
                <v:path arrowok="t"/>
              </v:shape>
            </v:group>
            <v:group style="position:absolute;left:5741;top:-4017;width:108;height:107" coordorigin="5741,-4017" coordsize="108,107">
              <v:shape style="position:absolute;left:5741;top:-4017;width:108;height:107" coordorigin="5741,-4017" coordsize="108,107" path="m5849,-3964l5846,-3973,5844,-3985,5833,-4002,5817,-4012,5800,-4017,5782,-4016,5766,-4009,5752,-3998,5744,-3981,5741,-3964,5742,-3953,5750,-3934,5762,-3921,5778,-3913,5795,-3911,5812,-3914,5828,-3923,5840,-3937,5846,-3953,5849,-3964xe" filled="false" stroked="true" strokeweight=".288pt" strokecolor="#1f1a17">
                <v:path arrowok="t"/>
              </v:shape>
            </v:group>
            <v:group style="position:absolute;left:5754;top:-3999;width:68;height:82" coordorigin="5754,-3999" coordsize="68,82">
              <v:shape style="position:absolute;left:5754;top:-3999;width:68;height:82" coordorigin="5754,-3999" coordsize="68,82" path="m5821,-3917l5754,-3999e" filled="false" stroked="true" strokeweight=".288pt" strokecolor="#1f1a17">
                <v:path arrowok="t"/>
              </v:shape>
            </v:group>
            <v:group style="position:absolute;left:5767;top:-4009;width:68;height:80" coordorigin="5767,-4009" coordsize="68,80">
              <v:shape style="position:absolute;left:5767;top:-4009;width:68;height:80" coordorigin="5767,-4009" coordsize="68,80" path="m5834,-3930l5767,-4009e" filled="false" stroked="true" strokeweight=".288pt" strokecolor="#1f1a17">
                <v:path arrowok="t"/>
              </v:shape>
            </v:group>
            <v:group style="position:absolute;left:8153;top:-4374;width:266;height:135" coordorigin="8153,-4374" coordsize="266,135">
              <v:shape style="position:absolute;left:8153;top:-4374;width:266;height:135" coordorigin="8153,-4374" coordsize="266,135" path="m8153,-4240l8418,-4240,8418,-4374,8153,-4374,8153,-4240xe" filled="false" stroked="true" strokeweight=".288pt" strokecolor="#1f1a17">
                <v:path arrowok="t"/>
              </v:shape>
            </v:group>
            <v:group style="position:absolute;left:8153;top:-4509;width:266;height:135" coordorigin="8153,-4509" coordsize="266,135">
              <v:shape style="position:absolute;left:8153;top:-4509;width:266;height:135" coordorigin="8153,-4509" coordsize="266,135" path="m8153,-4374l8418,-4374,8418,-4509,8153,-4509,8153,-4374xe" filled="false" stroked="true" strokeweight=".288pt" strokecolor="#1f1a17">
                <v:path arrowok="t"/>
              </v:shape>
            </v:group>
            <v:group style="position:absolute;left:8203;top:-4509;width:2;height:536" coordorigin="8203,-4509" coordsize="2,536">
              <v:shape style="position:absolute;left:8203;top:-4509;width:2;height:536" coordorigin="8203,-4509" coordsize="0,536" path="m8203,-4509l8203,-3973e" filled="false" stroked="true" strokeweight=".407995pt" strokecolor="#1f1a17">
                <v:path arrowok="t"/>
              </v:shape>
            </v:group>
            <v:group style="position:absolute;left:8400;top:-4509;width:2;height:536" coordorigin="8400,-4509" coordsize="2,536">
              <v:shape style="position:absolute;left:8400;top:-4509;width:2;height:536" coordorigin="8400,-4509" coordsize="0,536" path="m8400,-4509l8400,-3973e" filled="false" stroked="true" strokeweight=".288pt" strokecolor="#1f1a17">
                <v:path arrowok="t"/>
              </v:shape>
            </v:group>
            <v:group style="position:absolute;left:8374;top:-4335;width:27;height:54" coordorigin="8374,-4335" coordsize="27,54">
              <v:shape style="position:absolute;left:8374;top:-4335;width:27;height:54" coordorigin="8374,-4335" coordsize="27,54" path="m8374,-4281l8400,-4281,8400,-4335,8374,-4335,8374,-4281xe" filled="false" stroked="true" strokeweight=".288pt" strokecolor="#1f1a17">
                <v:path arrowok="t"/>
              </v:shape>
            </v:group>
            <v:group style="position:absolute;left:8374;top:-4469;width:27;height:53" coordorigin="8374,-4469" coordsize="27,53">
              <v:shape style="position:absolute;left:8374;top:-4469;width:27;height:53" coordorigin="8374,-4469" coordsize="27,53" path="m8374,-4416l8400,-4416,8400,-4469,8374,-4469,8374,-4416xe" filled="false" stroked="true" strokeweight=".288pt" strokecolor="#1f1a17">
                <v:path arrowok="t"/>
              </v:shape>
            </v:group>
            <v:group style="position:absolute;left:8214;top:-4361;width:106;height:106" coordorigin="8214,-4361" coordsize="106,106">
              <v:shape style="position:absolute;left:8214;top:-4361;width:106;height:106" coordorigin="8214,-4361" coordsize="106,106" path="m8320,-4308l8320,-4320,8315,-4327,8305,-4344,8291,-4356,8274,-4361,8257,-4361,8240,-4354,8225,-4342,8215,-4324,8214,-4296,8222,-4278,8235,-4265,8251,-4258,8269,-4256,8286,-4259,8302,-4269,8313,-4284,8320,-4296,8320,-4308xe" filled="false" stroked="true" strokeweight=".288pt" strokecolor="#1f1a17">
                <v:path arrowok="t"/>
              </v:shape>
            </v:group>
            <v:group style="position:absolute;left:8214;top:-4495;width:106;height:108" coordorigin="8214,-4495" coordsize="106,108">
              <v:shape style="position:absolute;left:8214;top:-4495;width:106;height:108" coordorigin="8214,-4495" coordsize="106,108" path="m8320,-4441l8320,-4452,8315,-4464,8303,-4481,8288,-4491,8271,-4495,8255,-4494,8239,-4488,8226,-4477,8217,-4461,8214,-4432,8222,-4413,8234,-4400,8249,-4391,8265,-4388,8281,-4390,8297,-4399,8310,-4413,8320,-4432,8320,-4441xe" filled="false" stroked="true" strokeweight=".288pt" strokecolor="#1f1a17">
                <v:path arrowok="t"/>
              </v:shape>
            </v:group>
            <v:group style="position:absolute;left:8240;top:-4342;width:68;height:80" coordorigin="8240,-4342" coordsize="68,80">
              <v:shape style="position:absolute;left:8240;top:-4342;width:68;height:80" coordorigin="8240,-4342" coordsize="68,80" path="m8240,-4263l8308,-4342e" filled="false" stroked="true" strokeweight=".288pt" strokecolor="#1f1a17">
                <v:path arrowok="t"/>
              </v:shape>
            </v:group>
            <v:group style="position:absolute;left:8240;top:-4475;width:68;height:80" coordorigin="8240,-4475" coordsize="68,80">
              <v:shape style="position:absolute;left:8240;top:-4475;width:68;height:80" coordorigin="8240,-4475" coordsize="68,80" path="m8240,-4396l8308,-4475e" filled="false" stroked="true" strokeweight=".288pt" strokecolor="#1f1a17">
                <v:path arrowok="t"/>
              </v:shape>
            </v:group>
            <v:group style="position:absolute;left:8225;top:-4355;width:68;height:82" coordorigin="8225,-4355" coordsize="68,82">
              <v:shape style="position:absolute;left:8225;top:-4355;width:68;height:82" coordorigin="8225,-4355" coordsize="68,82" path="m8225,-4273l8292,-4355e" filled="false" stroked="true" strokeweight=".288pt" strokecolor="#1f1a17">
                <v:path arrowok="t"/>
              </v:shape>
            </v:group>
            <v:group style="position:absolute;left:8225;top:-4488;width:68;height:81" coordorigin="8225,-4488" coordsize="68,81">
              <v:shape style="position:absolute;left:8225;top:-4488;width:68;height:81" coordorigin="8225,-4488" coordsize="68,81" path="m8225,-4408l8292,-4488e" filled="false" stroked="true" strokeweight=".288pt" strokecolor="#1f1a17">
                <v:path arrowok="t"/>
              </v:shape>
            </v:group>
            <v:group style="position:absolute;left:8153;top:-4240;width:266;height:135" coordorigin="8153,-4240" coordsize="266,135">
              <v:shape style="position:absolute;left:8153;top:-4240;width:266;height:135" coordorigin="8153,-4240" coordsize="266,135" path="m8153,-4105l8418,-4105,8418,-4240,8153,-4240,8153,-4105xe" filled="false" stroked="true" strokeweight=".288pt" strokecolor="#1f1a17">
                <v:path arrowok="t"/>
              </v:shape>
            </v:group>
            <v:group style="position:absolute;left:8374;top:-4199;width:27;height:52" coordorigin="8374,-4199" coordsize="27,52">
              <v:shape style="position:absolute;left:8374;top:-4199;width:27;height:52" coordorigin="8374,-4199" coordsize="27,52" path="m8374,-4147l8400,-4147,8400,-4199,8374,-4199,8374,-4147xe" filled="false" stroked="true" strokeweight=".288pt" strokecolor="#1f1a17">
                <v:path arrowok="t"/>
              </v:shape>
            </v:group>
            <v:group style="position:absolute;left:8214;top:-4227;width:106;height:108" coordorigin="8214,-4227" coordsize="106,108">
              <v:shape style="position:absolute;left:8214;top:-4227;width:106;height:108" coordorigin="8214,-4227" coordsize="106,108" path="m8320,-4171l8320,-4183,8315,-4195,8303,-4212,8288,-4222,8272,-4227,8255,-4226,8239,-4219,8225,-4207,8216,-4191,8214,-4164,8221,-4146,8233,-4132,8247,-4123,8263,-4119,8280,-4121,8295,-4129,8309,-4142,8320,-4164,8320,-4171xe" filled="false" stroked="true" strokeweight=".288pt" strokecolor="#1f1a17">
                <v:path arrowok="t"/>
              </v:shape>
            </v:group>
            <v:group style="position:absolute;left:8240;top:-4206;width:68;height:80" coordorigin="8240,-4206" coordsize="68,80">
              <v:shape style="position:absolute;left:8240;top:-4206;width:68;height:80" coordorigin="8240,-4206" coordsize="68,80" path="m8240,-4127l8308,-4206e" filled="false" stroked="true" strokeweight=".288pt" strokecolor="#1f1a17">
                <v:path arrowok="t"/>
              </v:shape>
            </v:group>
            <v:group style="position:absolute;left:8225;top:-4219;width:68;height:81" coordorigin="8225,-4219" coordsize="68,81">
              <v:shape style="position:absolute;left:8225;top:-4219;width:68;height:81" coordorigin="8225,-4219" coordsize="68,81" path="m8225,-4139l8292,-4219e" filled="false" stroked="true" strokeweight=".288pt" strokecolor="#1f1a17">
                <v:path arrowok="t"/>
              </v:shape>
            </v:group>
            <v:group style="position:absolute;left:8153;top:-5499;width:266;height:134" coordorigin="8153,-5499" coordsize="266,134">
              <v:shape style="position:absolute;left:8153;top:-5499;width:266;height:134" coordorigin="8153,-5499" coordsize="266,134" path="m8153,-5365l8418,-5365,8418,-5499,8153,-5499,8153,-5365xe" filled="false" stroked="true" strokeweight=".288pt" strokecolor="#1f1a17">
                <v:path arrowok="t"/>
              </v:shape>
            </v:group>
            <v:group style="position:absolute;left:8202;top:-6174;width:2;height:809" coordorigin="8202,-6174" coordsize="2,809">
              <v:shape style="position:absolute;left:8202;top:-6174;width:2;height:809" coordorigin="8202,-6174" coordsize="0,809" path="m8202,-6174l8202,-5365e" filled="false" stroked="true" strokeweight=".288pt" strokecolor="#1f1a17">
                <v:path arrowok="t"/>
              </v:shape>
            </v:group>
            <v:group style="position:absolute;left:8400;top:-6174;width:2;height:809" coordorigin="8400,-6174" coordsize="2,809">
              <v:shape style="position:absolute;left:8400;top:-6174;width:2;height:809" coordorigin="8400,-6174" coordsize="0,809" path="m8400,-6174l8400,-5365e" filled="false" stroked="true" strokeweight=".288pt" strokecolor="#1f1a17">
                <v:path arrowok="t"/>
              </v:shape>
            </v:group>
            <v:group style="position:absolute;left:8376;top:-5458;width:24;height:52" coordorigin="8376,-5458" coordsize="24,52">
              <v:shape style="position:absolute;left:8376;top:-5458;width:24;height:52" coordorigin="8376,-5458" coordsize="24,52" path="m8373,-5432l8403,-5432e" filled="false" stroked="true" strokeweight="2.968pt" strokecolor="#1f1a17">
                <v:path arrowok="t"/>
              </v:shape>
            </v:group>
            <v:group style="position:absolute;left:8214;top:-5484;width:108;height:106" coordorigin="8214,-5484" coordsize="108,106">
              <v:shape style="position:absolute;left:8214;top:-5484;width:108;height:106" coordorigin="8214,-5484" coordsize="108,106" path="m8322,-5433l8320,-5441,8317,-5453,8306,-5470,8290,-5480,8273,-5484,8255,-5483,8238,-5477,8225,-5466,8218,-5450,8214,-5433,8216,-5422,8222,-5403,8234,-5389,8250,-5381,8268,-5378,8286,-5382,8302,-5390,8315,-5405,8320,-5422,8322,-5433xe" filled="false" stroked="true" strokeweight=".288pt" strokecolor="#1f1a17">
                <v:path arrowok="t"/>
              </v:shape>
            </v:group>
            <v:group style="position:absolute;left:8240;top:-5467;width:68;height:83" coordorigin="8240,-5467" coordsize="68,83">
              <v:shape style="position:absolute;left:8240;top:-5467;width:68;height:83" coordorigin="8240,-5467" coordsize="68,83" path="m8240,-5385l8308,-5467e" filled="false" stroked="true" strokeweight=".288pt" strokecolor="#1f1a17">
                <v:path arrowok="t"/>
              </v:shape>
            </v:group>
            <v:group style="position:absolute;left:8227;top:-5478;width:68;height:82" coordorigin="8227,-5478" coordsize="68,82">
              <v:shape style="position:absolute;left:8227;top:-5478;width:68;height:82" coordorigin="8227,-5478" coordsize="68,82" path="m8227,-5397l8294,-5478e" filled="false" stroked="true" strokeweight=".288pt" strokecolor="#1f1a17">
                <v:path arrowok="t"/>
              </v:shape>
            </v:group>
            <v:group style="position:absolute;left:8153;top:-5632;width:266;height:134" coordorigin="8153,-5632" coordsize="266,134">
              <v:shape style="position:absolute;left:8153;top:-5632;width:266;height:134" coordorigin="8153,-5632" coordsize="266,134" path="m8153,-5499l8418,-5499,8418,-5632,8153,-5632,8153,-5499xe" filled="false" stroked="true" strokeweight=".288pt" strokecolor="#1f1a17">
                <v:path arrowok="t"/>
              </v:shape>
            </v:group>
            <v:group style="position:absolute;left:8376;top:-5591;width:24;height:53" coordorigin="8376,-5591" coordsize="24,53">
              <v:shape style="position:absolute;left:8376;top:-5591;width:24;height:53" coordorigin="8376,-5591" coordsize="24,53" path="m8373,-5565l8403,-5565e" filled="false" stroked="true" strokeweight="3.028pt" strokecolor="#1f1a17">
                <v:path arrowok="t"/>
              </v:shape>
            </v:group>
            <v:group style="position:absolute;left:8214;top:-5618;width:108;height:106" coordorigin="8214,-5618" coordsize="108,106">
              <v:shape style="position:absolute;left:8214;top:-5618;width:108;height:106" coordorigin="8214,-5618" coordsize="108,106" path="m8322,-5566l8320,-5575,8317,-5586,8306,-5603,8290,-5613,8273,-5618,8255,-5617,8239,-5611,8226,-5599,8218,-5581,8214,-5566,8216,-5555,8222,-5536,8234,-5523,8250,-5515,8268,-5512,8286,-5515,8302,-5524,8315,-5539,8320,-5555,8322,-5566xe" filled="false" stroked="true" strokeweight=".288pt" strokecolor="#1f1a17">
                <v:path arrowok="t"/>
              </v:shape>
            </v:group>
            <v:group style="position:absolute;left:8240;top:-5599;width:68;height:81" coordorigin="8240,-5599" coordsize="68,81">
              <v:shape style="position:absolute;left:8240;top:-5599;width:68;height:81" coordorigin="8240,-5599" coordsize="68,81" path="m8240,-5519l8308,-5599e" filled="false" stroked="true" strokeweight=".288pt" strokecolor="#1f1a17">
                <v:path arrowok="t"/>
              </v:shape>
            </v:group>
            <v:group style="position:absolute;left:8227;top:-5611;width:68;height:81" coordorigin="8227,-5611" coordsize="68,81">
              <v:shape style="position:absolute;left:8227;top:-5611;width:68;height:81" coordorigin="8227,-5611" coordsize="68,81" path="m8227,-5531l8294,-5611e" filled="false" stroked="true" strokeweight=".288pt" strokecolor="#1f1a17">
                <v:path arrowok="t"/>
              </v:shape>
            </v:group>
            <v:group style="position:absolute;left:8153;top:-4943;width:266;height:137" coordorigin="8153,-4943" coordsize="266,137">
              <v:shape style="position:absolute;left:8153;top:-4943;width:266;height:137" coordorigin="8153,-4943" coordsize="266,137" path="m8153,-4806l8418,-4806,8418,-4943,8153,-4943,8153,-4806xe" filled="false" stroked="true" strokeweight=".288pt" strokecolor="#1f1a17">
                <v:path arrowok="t"/>
              </v:shape>
            </v:group>
            <v:group style="position:absolute;left:8202;top:-5076;width:2;height:270" coordorigin="8202,-5076" coordsize="2,270">
              <v:shape style="position:absolute;left:8202;top:-5076;width:2;height:270" coordorigin="8202,-5076" coordsize="0,270" path="m8202,-5076l8202,-4806e" filled="false" stroked="true" strokeweight=".288pt" strokecolor="#1f1a17">
                <v:path arrowok="t"/>
              </v:shape>
            </v:group>
            <v:group style="position:absolute;left:8400;top:-5076;width:2;height:270" coordorigin="8400,-5076" coordsize="2,270">
              <v:shape style="position:absolute;left:8400;top:-5076;width:2;height:270" coordorigin="8400,-5076" coordsize="0,270" path="m8400,-5076l8400,-4806e" filled="false" stroked="true" strokeweight=".288pt" strokecolor="#1f1a17">
                <v:path arrowok="t"/>
              </v:shape>
            </v:group>
            <v:group style="position:absolute;left:8374;top:-4901;width:27;height:52" coordorigin="8374,-4901" coordsize="27,52">
              <v:shape style="position:absolute;left:8374;top:-4901;width:27;height:52" coordorigin="8374,-4901" coordsize="27,52" path="m8374,-4849l8400,-4849,8400,-4901,8374,-4901,8374,-4849xe" filled="false" stroked="true" strokeweight=".288pt" strokecolor="#1f1a17">
                <v:path arrowok="t"/>
              </v:shape>
            </v:group>
            <v:group style="position:absolute;left:8214;top:-4929;width:106;height:107" coordorigin="8214,-4929" coordsize="106,107">
              <v:shape style="position:absolute;left:8214;top:-4929;width:106;height:107" coordorigin="8214,-4929" coordsize="106,107" path="m8320,-4875l8320,-4887,8315,-4897,8303,-4914,8288,-4924,8272,-4929,8255,-4928,8239,-4922,8226,-4910,8216,-4893,8214,-4865,8222,-4847,8234,-4834,8249,-4826,8265,-4823,8282,-4825,8298,-4833,8311,-4848,8320,-4865,8320,-4875xe" filled="false" stroked="true" strokeweight=".288pt" strokecolor="#1f1a17">
                <v:path arrowok="t"/>
              </v:shape>
            </v:group>
            <v:group style="position:absolute;left:8238;top:-4908;width:70;height:78" coordorigin="8238,-4908" coordsize="70,78">
              <v:shape style="position:absolute;left:8238;top:-4908;width:70;height:78" coordorigin="8238,-4908" coordsize="70,78" path="m8238,-4830l8308,-4908e" filled="false" stroked="true" strokeweight=".288pt" strokecolor="#1f1a17">
                <v:path arrowok="t"/>
              </v:shape>
            </v:group>
            <v:group style="position:absolute;left:8225;top:-4923;width:68;height:82" coordorigin="8225,-4923" coordsize="68,82">
              <v:shape style="position:absolute;left:8225;top:-4923;width:68;height:82" coordorigin="8225,-4923" coordsize="68,82" path="m8225,-4841l8292,-4923e" filled="false" stroked="true" strokeweight=".288pt" strokecolor="#1f1a17">
                <v:path arrowok="t"/>
              </v:shape>
            </v:group>
            <v:group style="position:absolute;left:8153;top:-5076;width:266;height:134" coordorigin="8153,-5076" coordsize="266,134">
              <v:shape style="position:absolute;left:8153;top:-5076;width:266;height:134" coordorigin="8153,-5076" coordsize="266,134" path="m8153,-4943l8418,-4943,8418,-5076,8153,-5076,8153,-4943xe" filled="false" stroked="true" strokeweight=".288pt" strokecolor="#1f1a17">
                <v:path arrowok="t"/>
              </v:shape>
            </v:group>
            <v:group style="position:absolute;left:8374;top:-5035;width:27;height:52" coordorigin="8374,-5035" coordsize="27,52">
              <v:shape style="position:absolute;left:8374;top:-5035;width:27;height:52" coordorigin="8374,-5035" coordsize="27,52" path="m8374,-4984l8400,-4984,8400,-5035,8374,-5035,8374,-4984xe" filled="false" stroked="true" strokeweight=".288pt" strokecolor="#1f1a17">
                <v:path arrowok="t"/>
              </v:shape>
            </v:group>
            <v:group style="position:absolute;left:8214;top:-5062;width:106;height:107" coordorigin="8214,-5062" coordsize="106,107">
              <v:shape style="position:absolute;left:8214;top:-5062;width:106;height:107" coordorigin="8214,-5062" coordsize="106,107" path="m8320,-5010l8320,-5019,8315,-5031,8303,-5047,8288,-5057,8272,-5062,8254,-5061,8238,-5054,8225,-5043,8216,-5026,8214,-4999,8221,-4981,8233,-4967,8248,-4959,8265,-4955,8281,-4958,8297,-4966,8310,-4980,8320,-4999,8320,-5010xe" filled="false" stroked="true" strokeweight=".288pt" strokecolor="#1f1a17">
                <v:path arrowok="t"/>
              </v:shape>
            </v:group>
            <v:group style="position:absolute;left:8238;top:-5045;width:70;height:83" coordorigin="8238,-5045" coordsize="70,83">
              <v:shape style="position:absolute;left:8238;top:-5045;width:70;height:83" coordorigin="8238,-5045" coordsize="70,83" path="m8238,-4962l8308,-5045e" filled="false" stroked="true" strokeweight=".288pt" strokecolor="#1f1a17">
                <v:path arrowok="t"/>
              </v:shape>
            </v:group>
            <v:group style="position:absolute;left:8225;top:-5056;width:68;height:82" coordorigin="8225,-5056" coordsize="68,82">
              <v:shape style="position:absolute;left:8225;top:-5056;width:68;height:82" coordorigin="8225,-5056" coordsize="68,82" path="m8225,-4974l8292,-5056e" filled="false" stroked="true" strokeweight=".288pt" strokecolor="#1f1a17">
                <v:path arrowok="t"/>
              </v:shape>
            </v:group>
            <v:group style="position:absolute;left:5910;top:-7488;width:2;height:4598" coordorigin="5910,-7488" coordsize="2,4598">
              <v:shape style="position:absolute;left:5910;top:-7488;width:2;height:4598" coordorigin="5910,-7488" coordsize="0,4598" path="m5910,-7488l5910,-2890e" filled="false" stroked="true" strokeweight=".82pt" strokecolor="#131516">
                <v:path arrowok="t"/>
              </v:shape>
            </v:group>
            <v:group style="position:absolute;left:5910;top:-2881;width:2222;height:2" coordorigin="5910,-2881" coordsize="2222,2">
              <v:shape style="position:absolute;left:5910;top:-2881;width:2222;height:2" coordorigin="5910,-2881" coordsize="2222,0" path="m5910,-2881l8131,-2881e" filled="false" stroked="true" strokeweight="1pt" strokecolor="#131516">
                <v:path arrowok="t"/>
              </v:shape>
            </v:group>
            <v:group style="position:absolute;left:8125;top:-7488;width:2;height:4598" coordorigin="8125,-7488" coordsize="2,4598">
              <v:shape style="position:absolute;left:8125;top:-7488;width:2;height:4598" coordorigin="8125,-7488" coordsize="0,4598" path="m8125,-7488l8125,-2890e" filled="false" stroked="true" strokeweight=".76pt" strokecolor="#131516">
                <v:path arrowok="t"/>
              </v:shape>
            </v:group>
            <v:group style="position:absolute;left:5910;top:-7501;width:2216;height:2" coordorigin="5910,-7501" coordsize="2216,2">
              <v:shape style="position:absolute;left:5910;top:-7501;width:2216;height:2" coordorigin="5910,-7501" coordsize="2216,0" path="m5910,-7501l8125,-7501e" filled="false" stroked="true" strokeweight=".64pt" strokecolor="#131516">
                <v:path arrowok="t"/>
              </v:shape>
              <v:shape style="position:absolute;left:6162;top:-7458;width:1710;height:617" type="#_x0000_t75" stroked="false">
                <v:imagedata r:id="rId34" o:title=""/>
              </v:shape>
            </v:group>
            <v:group style="position:absolute;left:5593;top:-7488;width:2;height:4596" coordorigin="5593,-7488" coordsize="2,4596">
              <v:shape style="position:absolute;left:5593;top:-7488;width:2;height:4596" coordorigin="5593,-7488" coordsize="0,4596" path="m5593,-7488l5593,-2892e" filled="false" stroked="true" strokeweight="1.06pt" strokecolor="#131516">
                <v:path arrowok="t"/>
              </v:shape>
            </v:group>
            <v:group style="position:absolute;left:5584;top:-2878;width:2878;height:2" coordorigin="5584,-2878" coordsize="2878,2">
              <v:shape style="position:absolute;left:5584;top:-2878;width:2878;height:2" coordorigin="5584,-2878" coordsize="2878,0" path="m5584,-2878l8461,-2878e" filled="false" stroked="true" strokeweight=".52pt" strokecolor="#131516">
                <v:path arrowok="t"/>
              </v:shape>
            </v:group>
            <v:group style="position:absolute;left:8441;top:-7488;width:2;height:4596" coordorigin="8441,-7488" coordsize="2,4596">
              <v:shape style="position:absolute;left:8441;top:-7488;width:2;height:4596" coordorigin="8441,-7488" coordsize="0,4596" path="m8441,-7488l8441,-2892e" filled="false" stroked="true" strokeweight=".94pt" strokecolor="#131516">
                <v:path arrowok="t"/>
              </v:shape>
            </v:group>
            <v:group style="position:absolute;left:5603;top:-2887;width:2830;height:2" coordorigin="5603,-2887" coordsize="2830,2">
              <v:shape style="position:absolute;left:5603;top:-2887;width:2830;height:2" coordorigin="5603,-2887" coordsize="2830,0" path="m5603,-2887l8432,-2887e" filled="false" stroked="true" strokeweight=".580pt" strokecolor="#131516">
                <v:path arrowok="t"/>
              </v:shape>
            </v:group>
            <v:group style="position:absolute;left:5593;top:-7498;width:2849;height:2" coordorigin="5593,-7498" coordsize="2849,2">
              <v:shape style="position:absolute;left:5593;top:-7498;width:2849;height:2" coordorigin="5593,-7498" coordsize="2849,0" path="m5593,-7498l8442,-7498e" filled="false" stroked="true" strokeweight="1.120pt" strokecolor="#131516">
                <v:path arrowok="t"/>
              </v:shape>
            </v:group>
            <v:group style="position:absolute;left:8148;top:-3485;width:267;height:134" coordorigin="8148,-3485" coordsize="267,134">
              <v:shape style="position:absolute;left:8148;top:-3485;width:267;height:134" coordorigin="8148,-3485" coordsize="267,134" path="m8148,-3352l8414,-3352,8414,-3485,8148,-3485,8148,-3352xe" filled="false" stroked="true" strokeweight=".288pt" strokecolor="#1f1a17">
                <v:path arrowok="t"/>
              </v:shape>
            </v:group>
            <v:group style="position:absolute;left:8197;top:-3749;width:2;height:398" coordorigin="8197,-3749" coordsize="2,398">
              <v:shape style="position:absolute;left:8197;top:-3749;width:2;height:398" coordorigin="8197,-3749" coordsize="0,398" path="m8197,-3749l8197,-3352e" filled="false" stroked="true" strokeweight=".288015pt" strokecolor="#1f1a17">
                <v:path arrowok="t"/>
              </v:shape>
            </v:group>
            <v:group style="position:absolute;left:8394;top:-3749;width:2;height:398" coordorigin="8394,-3749" coordsize="2,398">
              <v:shape style="position:absolute;left:8394;top:-3749;width:2;height:398" coordorigin="8394,-3749" coordsize="0,398" path="m8394,-3749l8394,-3352e" filled="false" stroked="true" strokeweight=".40801pt" strokecolor="#1f1a17">
                <v:path arrowok="t"/>
              </v:shape>
            </v:group>
            <v:group style="position:absolute;left:8369;top:-3447;width:27;height:54" coordorigin="8369,-3447" coordsize="27,54">
              <v:shape style="position:absolute;left:8369;top:-3447;width:27;height:54" coordorigin="8369,-3447" coordsize="27,54" path="m8369,-3393l8395,-3393,8395,-3447,8369,-3447,8369,-3393xe" filled="false" stroked="true" strokeweight=".288pt" strokecolor="#1f1a17">
                <v:path arrowok="t"/>
              </v:shape>
            </v:group>
            <v:group style="position:absolute;left:8209;top:-3472;width:106;height:108" coordorigin="8209,-3472" coordsize="106,108">
              <v:shape style="position:absolute;left:8209;top:-3472;width:106;height:108" coordorigin="8209,-3472" coordsize="106,108" path="m8315,-3419l8315,-3431,8310,-3441,8299,-3457,8284,-3468,8268,-3472,8252,-3472,8236,-3465,8222,-3454,8212,-3438,8209,-3408,8218,-3389,8231,-3376,8247,-3368,8263,-3365,8280,-3369,8295,-3377,8307,-3392,8315,-3408,8315,-3419xe" filled="false" stroked="true" strokeweight=".288pt" strokecolor="#1f1a17">
                <v:path arrowok="t"/>
              </v:shape>
            </v:group>
            <v:group style="position:absolute;left:8234;top:-3453;width:69;height:81" coordorigin="8234,-3453" coordsize="69,81">
              <v:shape style="position:absolute;left:8234;top:-3453;width:69;height:81" coordorigin="8234,-3453" coordsize="69,81" path="m8234,-3372l8303,-3453e" filled="false" stroked="true" strokeweight=".288pt" strokecolor="#1f1a17">
                <v:path arrowok="t"/>
              </v:shape>
            </v:group>
            <v:group style="position:absolute;left:8220;top:-3465;width:69;height:80" coordorigin="8220,-3465" coordsize="69,80">
              <v:shape style="position:absolute;left:8220;top:-3465;width:69;height:80" coordorigin="8220,-3465" coordsize="69,80" path="m8220,-3385l8288,-3465e" filled="false" stroked="true" strokeweight=".288pt" strokecolor="#1f1a17">
                <v:path arrowok="t"/>
              </v:shape>
            </v:group>
            <v:group style="position:absolute;left:8148;top:-3616;width:267;height:134" coordorigin="8148,-3616" coordsize="267,134">
              <v:shape style="position:absolute;left:8148;top:-3616;width:267;height:134" coordorigin="8148,-3616" coordsize="267,134" path="m8148,-3483l8414,-3483,8414,-3616,8148,-3616,8148,-3483xe" filled="false" stroked="true" strokeweight=".288pt" strokecolor="#1f1a17">
                <v:path arrowok="t"/>
              </v:shape>
            </v:group>
            <v:group style="position:absolute;left:8369;top:-3577;width:27;height:54" coordorigin="8369,-3577" coordsize="27,54">
              <v:shape style="position:absolute;left:8369;top:-3577;width:27;height:54" coordorigin="8369,-3577" coordsize="27,54" path="m8369,-3523l8395,-3523,8395,-3577,8369,-3577,8369,-3523xe" filled="false" stroked="true" strokeweight=".288pt" strokecolor="#1f1a17">
                <v:path arrowok="t"/>
              </v:shape>
            </v:group>
            <v:group style="position:absolute;left:8209;top:-3604;width:106;height:107" coordorigin="8209,-3604" coordsize="106,107">
              <v:shape style="position:absolute;left:8209;top:-3604;width:106;height:107" coordorigin="8209,-3604" coordsize="106,107" path="m8315,-3551l8315,-3562,8310,-3570,8305,-3580,8261,-3604,8251,-3603,8232,-3595,8217,-3579,8209,-3562,8209,-3539,8214,-3531,8218,-3521,8225,-3511,8232,-3507,8242,-3501,8251,-3499,8261,-3497,8282,-3501,8298,-3511,8310,-3531,8315,-3539,8315,-3551xe" filled="false" stroked="true" strokeweight=".288pt" strokecolor="#1f1a17">
                <v:path arrowok="t"/>
              </v:shape>
            </v:group>
            <v:group style="position:absolute;left:8234;top:-3585;width:69;height:81" coordorigin="8234,-3585" coordsize="69,81">
              <v:shape style="position:absolute;left:8234;top:-3585;width:69;height:81" coordorigin="8234,-3585" coordsize="69,81" path="m8234,-3504l8303,-3585e" filled="false" stroked="true" strokeweight=".288pt" strokecolor="#1f1a17">
                <v:path arrowok="t"/>
              </v:shape>
            </v:group>
            <v:group style="position:absolute;left:8220;top:-3598;width:69;height:82" coordorigin="8220,-3598" coordsize="69,82">
              <v:shape style="position:absolute;left:8220;top:-3598;width:69;height:82" coordorigin="8220,-3598" coordsize="69,82" path="m8220,-3516l8288,-3598e" filled="false" stroked="true" strokeweight=".288pt" strokecolor="#1f1a17">
                <v:path arrowok="t"/>
              </v:shape>
            </v:group>
            <v:group style="position:absolute;left:8148;top:-3749;width:267;height:136" coordorigin="8148,-3749" coordsize="267,136">
              <v:shape style="position:absolute;left:8148;top:-3749;width:267;height:136" coordorigin="8148,-3749" coordsize="267,136" path="m8148,-3613l8414,-3613,8414,-3749,8148,-3749,8148,-3613xe" filled="false" stroked="true" strokeweight=".288pt" strokecolor="#1f1a17">
                <v:path arrowok="t"/>
              </v:shape>
            </v:group>
            <v:group style="position:absolute;left:8369;top:-3708;width:27;height:53" coordorigin="8369,-3708" coordsize="27,53">
              <v:shape style="position:absolute;left:8369;top:-3708;width:27;height:53" coordorigin="8369,-3708" coordsize="27,53" path="m8369,-3655l8395,-3655,8395,-3708,8369,-3708,8369,-3655xe" filled="false" stroked="true" strokeweight=".288pt" strokecolor="#1f1a17">
                <v:path arrowok="t"/>
              </v:shape>
            </v:group>
            <v:group style="position:absolute;left:8209;top:-3736;width:106;height:108" coordorigin="8209,-3736" coordsize="106,108">
              <v:shape style="position:absolute;left:8209;top:-3736;width:106;height:108" coordorigin="8209,-3736" coordsize="106,108" path="m8315,-3682l8312,-3693,8310,-3705,8298,-3721,8283,-3731,8266,-3736,8250,-3735,8235,-3728,8222,-3717,8212,-3700,8209,-3672,8218,-3654,8229,-3641,8243,-3632,8259,-3629,8275,-3631,8290,-3638,8304,-3652,8312,-3672,8315,-3682xe" filled="false" stroked="true" strokeweight=".288pt" strokecolor="#1f1a17">
                <v:path arrowok="t"/>
              </v:shape>
            </v:group>
            <v:group style="position:absolute;left:8234;top:-3715;width:69;height:80" coordorigin="8234,-3715" coordsize="69,80">
              <v:shape style="position:absolute;left:8234;top:-3715;width:69;height:80" coordorigin="8234,-3715" coordsize="69,80" path="m8234,-3636l8303,-3715e" filled="false" stroked="true" strokeweight=".288pt" strokecolor="#1f1a17">
                <v:path arrowok="t"/>
              </v:shape>
            </v:group>
            <v:group style="position:absolute;left:8220;top:-3729;width:69;height:81" coordorigin="8220,-3729" coordsize="69,81">
              <v:shape style="position:absolute;left:8220;top:-3729;width:69;height:81" coordorigin="8220,-3729" coordsize="69,81" path="m8220,-3648l8288,-3729e" filled="false" stroked="true" strokeweight=".288pt" strokecolor="#1f1a17">
                <v:path arrowok="t"/>
              </v:shape>
            </v:group>
            <v:group style="position:absolute;left:6175;top:-2955;width:21;height:22" coordorigin="6175,-2955" coordsize="21,22">
              <v:shape style="position:absolute;left:6175;top:-2955;width:21;height:22" coordorigin="6175,-2955" coordsize="21,22" path="m6175,-2944l6196,-2944e" filled="false" stroked="true" strokeweight="1.2pt" strokecolor="#131516">
                <v:path arrowok="t"/>
              </v:shape>
            </v:group>
            <v:group style="position:absolute;left:6193;top:-3503;width:2;height:548" coordorigin="6193,-3503" coordsize="2,548">
              <v:shape style="position:absolute;left:6193;top:-3503;width:2;height:548" coordorigin="6193,-3503" coordsize="0,548" path="m6193,-3503l6193,-2955e" filled="false" stroked="true" strokeweight="1.9pt" strokecolor="#131516">
                <v:path arrowok="t"/>
              </v:shape>
            </v:group>
            <v:group style="position:absolute;left:6175;top:-3525;width:21;height:22" coordorigin="6175,-3525" coordsize="21,22">
              <v:shape style="position:absolute;left:6175;top:-3525;width:21;height:22" coordorigin="6175,-3525" coordsize="21,22" path="m6175,-3514l6196,-3514e" filled="false" stroked="true" strokeweight="1.2pt" strokecolor="#131516">
                <v:path arrowok="t"/>
              </v:shape>
            </v:group>
            <v:group style="position:absolute;left:6196;top:-2938;width:1644;height:2" coordorigin="6196,-2938" coordsize="1644,2">
              <v:shape style="position:absolute;left:6196;top:-2938;width:1644;height:2" coordorigin="6196,-2938" coordsize="1644,0" path="m6196,-2938l7840,-2938e" filled="false" stroked="true" strokeweight=".64pt" strokecolor="#131516">
                <v:path arrowok="t"/>
              </v:shape>
            </v:group>
            <v:group style="position:absolute;left:7840;top:-2955;width:20;height:22" coordorigin="7840,-2955" coordsize="20,22">
              <v:shape style="position:absolute;left:7840;top:-2955;width:20;height:22" coordorigin="7840,-2955" coordsize="20,22" path="m7840,-2944l7859,-2944e" filled="false" stroked="true" strokeweight="1.2pt" strokecolor="#131516">
                <v:path arrowok="t"/>
              </v:shape>
            </v:group>
            <v:group style="position:absolute;left:7841;top:-3503;width:2;height:548" coordorigin="7841,-3503" coordsize="2,548">
              <v:shape style="position:absolute;left:7841;top:-3503;width:2;height:548" coordorigin="7841,-3503" coordsize="0,548" path="m7841,-3503l7841,-2955e" filled="false" stroked="true" strokeweight="1.9pt" strokecolor="#131516">
                <v:path arrowok="t"/>
              </v:shape>
            </v:group>
            <v:group style="position:absolute;left:7840;top:-3525;width:20;height:22" coordorigin="7840,-3525" coordsize="20,22">
              <v:shape style="position:absolute;left:7840;top:-3525;width:20;height:22" coordorigin="7840,-3525" coordsize="20,22" path="m7840,-3514l7859,-3514e" filled="false" stroked="true" strokeweight="1.2pt" strokecolor="#131516">
                <v:path arrowok="t"/>
              </v:shape>
            </v:group>
            <v:group style="position:absolute;left:6211;top:-2950;width:1612;height:2" coordorigin="6211,-2950" coordsize="1612,2">
              <v:shape style="position:absolute;left:6211;top:-2950;width:1612;height:2" coordorigin="6211,-2950" coordsize="1612,0" path="m6211,-2950l7823,-2950e" filled="false" stroked="true" strokeweight=".7pt" strokecolor="#131516">
                <v:path arrowok="t"/>
              </v:shape>
            </v:group>
            <v:group style="position:absolute;left:6211;top:-3508;width:1612;height:2" coordorigin="6211,-3508" coordsize="1612,2">
              <v:shape style="position:absolute;left:6211;top:-3508;width:1612;height:2" coordorigin="6211,-3508" coordsize="1612,0" path="m6211,-3508l7823,-3508e" filled="false" stroked="true" strokeweight=".580pt" strokecolor="#131516">
                <v:path arrowok="t"/>
              </v:shape>
            </v:group>
            <v:group style="position:absolute;left:6196;top:-3519;width:1644;height:2" coordorigin="6196,-3519" coordsize="1644,2">
              <v:shape style="position:absolute;left:6196;top:-3519;width:1644;height:2" coordorigin="6196,-3519" coordsize="1644,0" path="m6196,-3519l7840,-3519e" filled="false" stroked="true" strokeweight=".7pt" strokecolor="#131516">
                <v:path arrowok="t"/>
              </v:shape>
            </v:group>
            <v:group style="position:absolute;left:6610;top:-3303;width:135;height:266" coordorigin="6610,-3303" coordsize="135,266">
              <v:shape style="position:absolute;left:6610;top:-3303;width:135;height:266" coordorigin="6610,-3303" coordsize="135,266" path="m6744,-3303l6610,-3303,6610,-3037,6744,-3037,6744,-3303xe" filled="false" stroked="true" strokeweight=".288pt" strokecolor="#1f1a17">
                <v:path arrowok="t"/>
              </v:shape>
            </v:group>
            <v:group style="position:absolute;left:6649;top:-3285;width:54;height:27" coordorigin="6649,-3285" coordsize="54,27">
              <v:shape style="position:absolute;left:6649;top:-3285;width:54;height:27" coordorigin="6649,-3285" coordsize="54,27" path="m6703,-3285l6649,-3285,6649,-3258,6703,-3258,6703,-3285xe" filled="false" stroked="true" strokeweight=".288pt" strokecolor="#1f1a17">
                <v:path arrowok="t"/>
              </v:shape>
            </v:group>
            <v:group style="position:absolute;left:6624;top:-3203;width:106;height:106" coordorigin="6624,-3203" coordsize="106,106">
              <v:shape style="position:absolute;left:6624;top:-3203;width:106;height:106" coordorigin="6624,-3203" coordsize="106,106" path="m6676,-3203l6664,-3203,6647,-3195,6637,-3187,6632,-3180,6626,-3172,6624,-3161,6624,-3141,6631,-3121,6647,-3107,6664,-3097,6688,-3097,6696,-3102,6706,-3107,6715,-3113,6720,-3120,6725,-3130,6727,-3141,6730,-3149,6725,-3169,6716,-3187,6696,-3199,6688,-3203,6676,-3203xe" filled="false" stroked="true" strokeweight=".288pt" strokecolor="#1f1a17">
                <v:path arrowok="t"/>
              </v:shape>
            </v:group>
            <v:group style="position:absolute;left:6642;top:-3192;width:81;height:70" coordorigin="6642,-3192" coordsize="81,70">
              <v:shape style="position:absolute;left:6642;top:-3192;width:81;height:70" coordorigin="6642,-3192" coordsize="81,70" path="m6722,-3123l6642,-3192e" filled="false" stroked="true" strokeweight=".288pt" strokecolor="#1f1a17">
                <v:path arrowok="t"/>
              </v:shape>
            </v:group>
            <v:group style="position:absolute;left:6631;top:-3177;width:80;height:68" coordorigin="6631,-3177" coordsize="80,68">
              <v:shape style="position:absolute;left:6631;top:-3177;width:80;height:68" coordorigin="6631,-3177" coordsize="80,68" path="m6710,-3109l6631,-3177e" filled="false" stroked="true" strokeweight=".288pt" strokecolor="#1f1a17">
                <v:path arrowok="t"/>
              </v:shape>
            </v:group>
            <v:group style="position:absolute;left:6480;top:-3303;width:132;height:266" coordorigin="6480,-3303" coordsize="132,266">
              <v:shape style="position:absolute;left:6480;top:-3303;width:132;height:266" coordorigin="6480,-3303" coordsize="132,266" path="m6612,-3303l6480,-3303,6480,-3037,6612,-3037,6612,-3303xe" filled="false" stroked="true" strokeweight=".288pt" strokecolor="#1f1a17">
                <v:path arrowok="t"/>
              </v:shape>
            </v:group>
            <v:group style="position:absolute;left:6518;top:-3285;width:54;height:27" coordorigin="6518,-3285" coordsize="54,27">
              <v:shape style="position:absolute;left:6518;top:-3285;width:54;height:27" coordorigin="6518,-3285" coordsize="54,27" path="m6572,-3285l6518,-3285,6518,-3258,6572,-3258,6572,-3285xe" filled="false" stroked="true" strokeweight=".288pt" strokecolor="#1f1a17">
                <v:path arrowok="t"/>
              </v:shape>
            </v:group>
            <v:group style="position:absolute;left:6491;top:-3203;width:109;height:106" coordorigin="6491,-3203" coordsize="109,106">
              <v:shape style="position:absolute;left:6491;top:-3203;width:109;height:106" coordorigin="6491,-3203" coordsize="109,106" path="m6546,-3203l6534,-3203,6524,-3199,6507,-3188,6496,-3174,6491,-3158,6491,-3142,6496,-3127,6507,-3113,6523,-3102,6556,-3097,6574,-3107,6588,-3119,6596,-3134,6599,-3150,6597,-3166,6589,-3181,6575,-3194,6556,-3203,6546,-3203xe" filled="false" stroked="true" strokeweight=".288pt" strokecolor="#1f1a17">
                <v:path arrowok="t"/>
              </v:shape>
            </v:group>
            <v:group style="position:absolute;left:6511;top:-3192;width:80;height:70" coordorigin="6511,-3192" coordsize="80,70">
              <v:shape style="position:absolute;left:6511;top:-3192;width:80;height:70" coordorigin="6511,-3192" coordsize="80,70" path="m6590,-3123l6511,-3192e" filled="false" stroked="true" strokeweight=".288pt" strokecolor="#1f1a17">
                <v:path arrowok="t"/>
              </v:shape>
            </v:group>
            <v:group style="position:absolute;left:6497;top:-3177;width:82;height:68" coordorigin="6497,-3177" coordsize="82,68">
              <v:shape style="position:absolute;left:6497;top:-3177;width:82;height:68" coordorigin="6497,-3177" coordsize="82,68" path="m6578,-3109l6497,-3177e" filled="false" stroked="true" strokeweight=".288pt" strokecolor="#1f1a17">
                <v:path arrowok="t"/>
              </v:shape>
            </v:group>
            <v:group style="position:absolute;left:6346;top:-3303;width:137;height:266" coordorigin="6346,-3303" coordsize="137,266">
              <v:shape style="position:absolute;left:6346;top:-3303;width:137;height:266" coordorigin="6346,-3303" coordsize="137,266" path="m6482,-3303l6346,-3303,6346,-3037,6482,-3037,6482,-3303xe" filled="false" stroked="true" strokeweight=".288pt" strokecolor="#1f1a17">
                <v:path arrowok="t"/>
              </v:shape>
            </v:group>
            <v:group style="position:absolute;left:6386;top:-3285;width:52;height:27" coordorigin="6386,-3285" coordsize="52,27">
              <v:shape style="position:absolute;left:6386;top:-3285;width:52;height:27" coordorigin="6386,-3285" coordsize="52,27" path="m6438,-3285l6386,-3285,6386,-3258,6438,-3258,6438,-3285xe" filled="false" stroked="true" strokeweight=".288pt" strokecolor="#1f1a17">
                <v:path arrowok="t"/>
              </v:shape>
            </v:group>
            <v:group style="position:absolute;left:6360;top:-3203;width:106;height:106" coordorigin="6360,-3203" coordsize="106,106">
              <v:shape style="position:absolute;left:6360;top:-3203;width:106;height:106" coordorigin="6360,-3203" coordsize="106,106" path="m6414,-3203l6403,-3201,6391,-3199,6375,-3187,6365,-3172,6360,-3155,6361,-3138,6368,-3122,6380,-3109,6397,-3099,6424,-3097,6442,-3106,6455,-3119,6463,-3134,6466,-3151,6463,-3167,6454,-3183,6439,-3196,6424,-3201,6414,-3203xe" filled="false" stroked="true" strokeweight=".288pt" strokecolor="#1f1a17">
                <v:path arrowok="t"/>
              </v:shape>
            </v:group>
            <v:group style="position:absolute;left:6379;top:-3192;width:81;height:70" coordorigin="6379,-3192" coordsize="81,70">
              <v:shape style="position:absolute;left:6379;top:-3192;width:81;height:70" coordorigin="6379,-3192" coordsize="81,70" path="m6460,-3123l6379,-3192e" filled="false" stroked="true" strokeweight=".288pt" strokecolor="#1f1a17">
                <v:path arrowok="t"/>
              </v:shape>
            </v:group>
            <v:group style="position:absolute;left:6367;top:-3177;width:81;height:68" coordorigin="6367,-3177" coordsize="81,68">
              <v:shape style="position:absolute;left:6367;top:-3177;width:81;height:68" coordorigin="6367,-3177" coordsize="81,68" path="m6448,-3109l6367,-3177e" filled="false" stroked="true" strokeweight=".288pt" strokecolor="#1f1a17">
                <v:path arrowok="t"/>
              </v:shape>
            </v:group>
            <v:group style="position:absolute;left:7285;top:-3303;width:132;height:266" coordorigin="7285,-3303" coordsize="132,266">
              <v:shape style="position:absolute;left:7285;top:-3303;width:132;height:266" coordorigin="7285,-3303" coordsize="132,266" path="m7417,-3303l7285,-3303,7285,-3037,7417,-3037,7417,-3303xe" filled="false" stroked="true" strokeweight=".288pt" strokecolor="#1f1a17">
                <v:path arrowok="t"/>
              </v:shape>
            </v:group>
            <v:group style="position:absolute;left:7324;top:-3285;width:54;height:27" coordorigin="7324,-3285" coordsize="54,27">
              <v:shape style="position:absolute;left:7324;top:-3285;width:54;height:27" coordorigin="7324,-3285" coordsize="54,27" path="m7378,-3285l7324,-3285,7324,-3258,7378,-3258,7378,-3285xe" filled="false" stroked="true" strokeweight=".288pt" strokecolor="#1f1a17">
                <v:path arrowok="t"/>
              </v:shape>
            </v:group>
            <v:group style="position:absolute;left:7296;top:-3203;width:109;height:106" coordorigin="7296,-3203" coordsize="109,106">
              <v:shape style="position:absolute;left:7296;top:-3203;width:109;height:106" coordorigin="7296,-3203" coordsize="109,106" path="m7351,-3203l7339,-3203,7330,-3199,7313,-3189,7301,-3174,7296,-3157,7297,-3140,7303,-3124,7315,-3110,7332,-3101,7351,-3097,7361,-3100,7380,-3107,7394,-3118,7402,-3134,7404,-3151,7401,-3168,7392,-3184,7378,-3196,7361,-3203,7351,-3203xe" filled="false" stroked="true" strokeweight=".288pt" strokecolor="#1f1a17">
                <v:path arrowok="t"/>
              </v:shape>
            </v:group>
            <v:group style="position:absolute;left:7316;top:-3192;width:82;height:68" coordorigin="7316,-3192" coordsize="82,68">
              <v:shape style="position:absolute;left:7316;top:-3192;width:82;height:68" coordorigin="7316,-3192" coordsize="82,68" path="m7398,-3125l7316,-3192e" filled="false" stroked="true" strokeweight=".288pt" strokecolor="#1f1a17">
                <v:path arrowok="t"/>
              </v:shape>
            </v:group>
            <v:group style="position:absolute;left:7304;top:-3178;width:80;height:69" coordorigin="7304,-3178" coordsize="80,69">
              <v:shape style="position:absolute;left:7304;top:-3178;width:80;height:69" coordorigin="7304,-3178" coordsize="80,69" path="m7384,-3109l7304,-3178e" filled="false" stroked="true" strokeweight=".288pt" strokecolor="#1f1a17">
                <v:path arrowok="t"/>
              </v:shape>
            </v:group>
            <v:group style="position:absolute;left:7013;top:-3303;width:135;height:266" coordorigin="7013,-3303" coordsize="135,266">
              <v:shape style="position:absolute;left:7013;top:-3303;width:135;height:266" coordorigin="7013,-3303" coordsize="135,266" path="m7147,-3303l7013,-3303,7013,-3037,7147,-3037,7147,-3303xe" filled="false" stroked="true" strokeweight=".288pt" strokecolor="#1f1a17">
                <v:path arrowok="t"/>
              </v:shape>
            </v:group>
            <v:group style="position:absolute;left:7052;top:-3285;width:52;height:27" coordorigin="7052,-3285" coordsize="52,27">
              <v:shape style="position:absolute;left:7052;top:-3285;width:52;height:27" coordorigin="7052,-3285" coordsize="52,27" path="m7104,-3285l7052,-3285,7052,-3258,7104,-3258,7104,-3285xe" filled="false" stroked="true" strokeweight=".288pt" strokecolor="#1f1a17">
                <v:path arrowok="t"/>
              </v:shape>
            </v:group>
            <v:group style="position:absolute;left:7025;top:-3203;width:106;height:106" coordorigin="7025,-3203" coordsize="106,106">
              <v:shape style="position:absolute;left:7025;top:-3203;width:106;height:106" coordorigin="7025,-3203" coordsize="106,106" path="m7079,-3203l7067,-3203,7057,-3199,7040,-3188,7030,-3173,7025,-3156,7026,-3139,7032,-3123,7044,-3110,7060,-3101,7079,-3097,7088,-3100,7107,-3106,7121,-3118,7128,-3135,7130,-3153,7127,-3171,7117,-3187,7102,-3198,7088,-3203,7079,-3203xe" filled="false" stroked="true" strokeweight=".288pt" strokecolor="#1f1a17">
                <v:path arrowok="t"/>
              </v:shape>
            </v:group>
            <v:group style="position:absolute;left:7045;top:-3192;width:78;height:68" coordorigin="7045,-3192" coordsize="78,68">
              <v:shape style="position:absolute;left:7045;top:-3192;width:78;height:68" coordorigin="7045,-3192" coordsize="78,68" path="m7123,-3125l7045,-3192e" filled="false" stroked="true" strokeweight=".288pt" strokecolor="#1f1a17">
                <v:path arrowok="t"/>
              </v:shape>
            </v:group>
            <v:group style="position:absolute;left:7032;top:-3178;width:82;height:69" coordorigin="7032,-3178" coordsize="82,69">
              <v:shape style="position:absolute;left:7032;top:-3178;width:82;height:69" coordorigin="7032,-3178" coordsize="82,69" path="m7114,-3109l7032,-3178e" filled="false" stroked="true" strokeweight=".288pt" strokecolor="#1f1a17">
                <v:path arrowok="t"/>
              </v:shape>
            </v:group>
            <v:group style="position:absolute;left:7147;top:-3303;width:134;height:266" coordorigin="7147,-3303" coordsize="134,266">
              <v:shape style="position:absolute;left:7147;top:-3303;width:134;height:266" coordorigin="7147,-3303" coordsize="134,266" path="m7280,-3303l7147,-3303,7147,-3037,7280,-3037,7280,-3303xe" filled="false" stroked="true" strokeweight=".288pt" strokecolor="#1f1a17">
                <v:path arrowok="t"/>
              </v:shape>
            </v:group>
            <v:group style="position:absolute;left:7187;top:-3285;width:53;height:27" coordorigin="7187,-3285" coordsize="53,27">
              <v:shape style="position:absolute;left:7187;top:-3285;width:53;height:27" coordorigin="7187,-3285" coordsize="53,27" path="m7240,-3285l7187,-3285,7187,-3258,7240,-3258,7240,-3285xe" filled="false" stroked="true" strokeweight=".288pt" strokecolor="#1f1a17">
                <v:path arrowok="t"/>
              </v:shape>
            </v:group>
            <v:group style="position:absolute;left:7160;top:-3203;width:107;height:106" coordorigin="7160,-3203" coordsize="107,106">
              <v:shape style="position:absolute;left:7160;top:-3203;width:107;height:106" coordorigin="7160,-3203" coordsize="107,106" path="m7212,-3203l7204,-3203,7192,-3199,7175,-3187,7165,-3171,7160,-3155,7162,-3138,7168,-3123,7179,-3110,7195,-3102,7212,-3097,7224,-3100,7243,-3107,7256,-3119,7264,-3134,7267,-3151,7263,-3169,7254,-3185,7239,-3198,7224,-3203,7212,-3203xe" filled="false" stroked="true" strokeweight=".288pt" strokecolor="#1f1a17">
                <v:path arrowok="t"/>
              </v:shape>
            </v:group>
            <v:group style="position:absolute;left:7180;top:-3192;width:81;height:68" coordorigin="7180,-3192" coordsize="81,68">
              <v:shape style="position:absolute;left:7180;top:-3192;width:81;height:68" coordorigin="7180,-3192" coordsize="81,68" path="m7260,-3125l7180,-3192e" filled="false" stroked="true" strokeweight=".288pt" strokecolor="#1f1a17">
                <v:path arrowok="t"/>
              </v:shape>
            </v:group>
            <v:group style="position:absolute;left:7168;top:-3178;width:81;height:69" coordorigin="7168,-3178" coordsize="81,69">
              <v:shape style="position:absolute;left:7168;top:-3178;width:81;height:69" coordorigin="7168,-3178" coordsize="81,69" path="m7248,-3109l7168,-3178e" filled="false" stroked="true" strokeweight=".288pt" strokecolor="#1f1a17">
                <v:path arrowok="t"/>
              </v:shape>
            </v:group>
            <v:group style="position:absolute;left:6878;top:-3303;width:135;height:266" coordorigin="6878,-3303" coordsize="135,266">
              <v:shape style="position:absolute;left:6878;top:-3303;width:135;height:266" coordorigin="6878,-3303" coordsize="135,266" path="m7013,-3303l6878,-3303,6878,-3037,7013,-3037,7013,-3303xe" filled="false" stroked="true" strokeweight=".288pt" strokecolor="#1f1a17">
                <v:path arrowok="t"/>
              </v:shape>
            </v:group>
            <v:group style="position:absolute;left:6919;top:-3285;width:52;height:27" coordorigin="6919,-3285" coordsize="52,27">
              <v:shape style="position:absolute;left:6919;top:-3285;width:52;height:27" coordorigin="6919,-3285" coordsize="52,27" path="m6971,-3285l6919,-3285,6919,-3258,6971,-3258,6971,-3285xe" filled="false" stroked="true" strokeweight=".288pt" strokecolor="#1f1a17">
                <v:path arrowok="t"/>
              </v:shape>
            </v:group>
            <v:group style="position:absolute;left:6891;top:-3203;width:108;height:106" coordorigin="6891,-3203" coordsize="108,106">
              <v:shape style="position:absolute;left:6891;top:-3203;width:108;height:106" coordorigin="6891,-3203" coordsize="108,106" path="m6947,-3203l6935,-3203,6923,-3199,6906,-3187,6896,-3172,6891,-3155,6892,-3138,6899,-3123,6910,-3110,6926,-3102,6947,-3097,6954,-3100,6972,-3105,6985,-3116,6994,-3130,6998,-3146,6997,-3162,6990,-3178,6977,-3192,6954,-3203,6947,-3203xe" filled="false" stroked="true" strokeweight=".288pt" strokecolor="#1f1a17">
                <v:path arrowok="t"/>
              </v:shape>
            </v:group>
            <v:group style="position:absolute;left:6912;top:-3192;width:80;height:68" coordorigin="6912,-3192" coordsize="80,68">
              <v:shape style="position:absolute;left:6912;top:-3192;width:80;height:68" coordorigin="6912,-3192" coordsize="80,68" path="m6991,-3125l6912,-3192e" filled="false" stroked="true" strokeweight=".288pt" strokecolor="#1f1a17">
                <v:path arrowok="t"/>
              </v:shape>
            </v:group>
            <v:group style="position:absolute;left:6898;top:-3178;width:82;height:69" coordorigin="6898,-3178" coordsize="82,69">
              <v:shape style="position:absolute;left:6898;top:-3178;width:82;height:69" coordorigin="6898,-3178" coordsize="82,69" path="m6979,-3109l6898,-3178e" filled="false" stroked="true" strokeweight=".288pt" strokecolor="#1f1a17">
                <v:path arrowok="t"/>
              </v:shape>
            </v:group>
            <v:group style="position:absolute;left:6745;top:-3303;width:134;height:266" coordorigin="6745,-3303" coordsize="134,266">
              <v:shape style="position:absolute;left:6745;top:-3303;width:134;height:266" coordorigin="6745,-3303" coordsize="134,266" path="m6878,-3303l6745,-3303,6745,-3037,6878,-3037,6878,-3303xe" filled="false" stroked="true" strokeweight=".288pt" strokecolor="#1f1a17">
                <v:path arrowok="t"/>
              </v:shape>
            </v:group>
            <v:group style="position:absolute;left:6782;top:-3285;width:54;height:27" coordorigin="6782,-3285" coordsize="54,27">
              <v:shape style="position:absolute;left:6782;top:-3285;width:54;height:27" coordorigin="6782,-3285" coordsize="54,27" path="m6836,-3285l6782,-3285,6782,-3258,6836,-3258,6836,-3285xe" filled="false" stroked="true" strokeweight=".288pt" strokecolor="#1f1a17">
                <v:path arrowok="t"/>
              </v:shape>
            </v:group>
            <v:group style="position:absolute;left:6757;top:-3203;width:108;height:106" coordorigin="6757,-3203" coordsize="108,106">
              <v:shape style="position:absolute;left:6757;top:-3203;width:108;height:106" coordorigin="6757,-3203" coordsize="108,106" path="m6810,-3203l6799,-3203,6790,-3199,6773,-3188,6762,-3173,6757,-3156,6758,-3139,6764,-3123,6776,-3110,6794,-3101,6810,-3097,6822,-3100,6841,-3107,6854,-3120,6862,-3135,6864,-3152,6861,-3169,6851,-3185,6836,-3197,6822,-3203,6810,-3203xe" filled="false" stroked="true" strokeweight=".288pt" strokecolor="#1f1a17">
                <v:path arrowok="t"/>
              </v:shape>
            </v:group>
            <v:group style="position:absolute;left:6776;top:-3192;width:82;height:68" coordorigin="6776,-3192" coordsize="82,68">
              <v:shape style="position:absolute;left:6776;top:-3192;width:82;height:68" coordorigin="6776,-3192" coordsize="82,68" path="m6858,-3125l6776,-3192e" filled="false" stroked="true" strokeweight=".288pt" strokecolor="#1f1a17">
                <v:path arrowok="t"/>
              </v:shape>
            </v:group>
            <v:group style="position:absolute;left:6766;top:-3178;width:78;height:69" coordorigin="6766,-3178" coordsize="78,69">
              <v:shape style="position:absolute;left:6766;top:-3178;width:78;height:69" coordorigin="6766,-3178" coordsize="78,69" path="m6844,-3109l6766,-3178e" filled="false" stroked="true" strokeweight=".288pt" strokecolor="#1f1a17">
                <v:path arrowok="t"/>
              </v:shape>
            </v:group>
            <v:group style="position:absolute;left:7554;top:-3303;width:135;height:266" coordorigin="7554,-3303" coordsize="135,266">
              <v:shape style="position:absolute;left:7554;top:-3303;width:135;height:266" coordorigin="7554,-3303" coordsize="135,266" path="m7688,-3303l7554,-3303,7554,-3037,7688,-3037,7688,-3303xe" filled="false" stroked="true" strokeweight=".288pt" strokecolor="#1f1a17">
                <v:path arrowok="t"/>
              </v:shape>
            </v:group>
            <v:group style="position:absolute;left:6346;top:-3087;width:1343;height:2" coordorigin="6346,-3087" coordsize="1343,2">
              <v:shape style="position:absolute;left:6346;top:-3087;width:1343;height:2" coordorigin="6346,-3087" coordsize="1343,0" path="m6346,-3087l7688,-3087e" filled="false" stroked="true" strokeweight=".288pt" strokecolor="#1f1a17">
                <v:path arrowok="t"/>
              </v:shape>
            </v:group>
            <v:group style="position:absolute;left:6346;top:-3285;width:1343;height:2" coordorigin="6346,-3285" coordsize="1343,2">
              <v:shape style="position:absolute;left:6346;top:-3285;width:1343;height:2" coordorigin="6346,-3285" coordsize="1343,0" path="m6346,-3285l7688,-3285e" filled="false" stroked="true" strokeweight=".288pt" strokecolor="#1f1a17">
                <v:path arrowok="t"/>
              </v:shape>
            </v:group>
            <v:group style="position:absolute;left:7595;top:-3285;width:53;height:24" coordorigin="7595,-3285" coordsize="53,24">
              <v:shape style="position:absolute;left:7595;top:-3285;width:53;height:24" coordorigin="7595,-3285" coordsize="53,24" path="m7592,-3273l7650,-3273e" filled="false" stroked="true" strokeweight="1.588pt" strokecolor="#1f1a17">
                <v:path arrowok="t"/>
              </v:shape>
            </v:group>
            <v:group style="position:absolute;left:7569;top:-3205;width:106;height:108" coordorigin="7569,-3205" coordsize="106,108">
              <v:shape style="position:absolute;left:7569;top:-3205;width:106;height:108" coordorigin="7569,-3205" coordsize="106,108" path="m7620,-3205l7612,-3203,7600,-3201,7583,-3189,7573,-3173,7569,-3156,7570,-3139,7576,-3123,7587,-3110,7603,-3102,7620,-3097,7632,-3100,7650,-3106,7664,-3119,7672,-3135,7674,-3153,7670,-3171,7661,-3187,7646,-3199,7632,-3203,7620,-3205xe" filled="false" stroked="true" strokeweight=".288pt" strokecolor="#1f1a17">
                <v:path arrowok="t"/>
              </v:shape>
            </v:group>
            <v:group style="position:absolute;left:7586;top:-3192;width:82;height:68" coordorigin="7586,-3192" coordsize="82,68">
              <v:shape style="position:absolute;left:7586;top:-3192;width:82;height:68" coordorigin="7586,-3192" coordsize="82,68" path="m7668,-3125l7586,-3192e" filled="false" stroked="true" strokeweight=".288pt" strokecolor="#1f1a17">
                <v:path arrowok="t"/>
              </v:shape>
            </v:group>
            <v:group style="position:absolute;left:7576;top:-3178;width:81;height:68" coordorigin="7576,-3178" coordsize="81,68">
              <v:shape style="position:absolute;left:7576;top:-3178;width:81;height:68" coordorigin="7576,-3178" coordsize="81,68" path="m7656,-3111l7576,-3178e" filled="false" stroked="true" strokeweight=".288pt" strokecolor="#1f1a17">
                <v:path arrowok="t"/>
              </v:shape>
            </v:group>
            <v:group style="position:absolute;left:7421;top:-3303;width:134;height:266" coordorigin="7421,-3303" coordsize="134,266">
              <v:shape style="position:absolute;left:7421;top:-3303;width:134;height:266" coordorigin="7421,-3303" coordsize="134,266" path="m7554,-3303l7421,-3303,7421,-3037,7554,-3037,7554,-3303xe" filled="false" stroked="true" strokeweight=".288pt" strokecolor="#1f1a17">
                <v:path arrowok="t"/>
              </v:shape>
            </v:group>
            <v:group style="position:absolute;left:7463;top:-3285;width:52;height:24" coordorigin="7463,-3285" coordsize="52,24">
              <v:shape style="position:absolute;left:7463;top:-3285;width:52;height:24" coordorigin="7463,-3285" coordsize="52,24" path="m7460,-3273l7517,-3273e" filled="false" stroked="true" strokeweight="1.588pt" strokecolor="#1f1a17">
                <v:path arrowok="t"/>
              </v:shape>
            </v:group>
            <v:group style="position:absolute;left:7435;top:-3205;width:106;height:108" coordorigin="7435,-3205" coordsize="106,108">
              <v:shape style="position:absolute;left:7435;top:-3205;width:106;height:108" coordorigin="7435,-3205" coordsize="106,108" path="m7487,-3205l7478,-3203,7468,-3201,7451,-3190,7440,-3176,7435,-3158,7436,-3140,7442,-3124,7454,-3110,7471,-3101,7487,-3097,7498,-3100,7516,-3106,7530,-3118,7538,-3134,7541,-3152,7538,-3170,7529,-3186,7515,-3198,7498,-3203,7487,-3205xe" filled="false" stroked="true" strokeweight=".288pt" strokecolor="#1f1a17">
                <v:path arrowok="t"/>
              </v:shape>
            </v:group>
            <v:group style="position:absolute;left:7453;top:-3192;width:82;height:68" coordorigin="7453,-3192" coordsize="82,68">
              <v:shape style="position:absolute;left:7453;top:-3192;width:82;height:68" coordorigin="7453,-3192" coordsize="82,68" path="m7535,-3125l7453,-3192e" filled="false" stroked="true" strokeweight=".288pt" strokecolor="#1f1a17">
                <v:path arrowok="t"/>
              </v:shape>
            </v:group>
            <v:group style="position:absolute;left:7441;top:-3178;width:83;height:68" coordorigin="7441,-3178" coordsize="83,68">
              <v:shape style="position:absolute;left:7441;top:-3178;width:83;height:68" coordorigin="7441,-3178" coordsize="83,68" path="m7524,-3111l7441,-3178e" filled="false" stroked="true" strokeweight=".288pt" strokecolor="#1f1a17">
                <v:path arrowok="t"/>
              </v:shape>
              <v:shape style="position:absolute;left:6012;top:-6835;width:2015;height:3250" type="#_x0000_t75" stroked="false">
                <v:imagedata r:id="rId35" o:title=""/>
              </v:shape>
              <v:shape style="position:absolute;left:6012;top:-6835;width:2015;height:3250" type="#_x0000_t75" stroked="false">
                <v:imagedata r:id="rId36" o:title=""/>
              </v:shape>
            </v:group>
            <v:group style="position:absolute;left:2958;top:-3029;width:155;height:578" coordorigin="2958,-3029" coordsize="155,578">
              <v:shape style="position:absolute;left:2958;top:-3029;width:155;height:578" coordorigin="2958,-3029" coordsize="155,578" path="m2958,-2452l3113,-3029e" filled="false" stroked="true" strokeweight=".404pt" strokecolor="#1f1a17">
                <v:path arrowok="t"/>
              </v:shape>
            </v:group>
            <v:group style="position:absolute;left:1440;top:-6425;width:393;height:1164" coordorigin="1440,-6425" coordsize="393,1164">
              <v:shape style="position:absolute;left:1440;top:-6425;width:393;height:1164" coordorigin="1440,-6425" coordsize="393,1164" path="m1637,-6425l1488,-6154,1488,-5783,1440,-5783,1440,-5709,1488,-5709,1488,-5261,1628,-5261,1628,-5273,1832,-5273,1832,-6382,1637,-6382,1637,-6425xe" filled="true" fillcolor="#1f1a17" stroked="false">
                <v:path arrowok="t"/>
                <v:fill type="solid"/>
              </v:shape>
            </v:group>
            <v:group style="position:absolute;left:1440;top:-6425;width:393;height:1164" coordorigin="1440,-6425" coordsize="393,1164">
              <v:shape style="position:absolute;left:1440;top:-6425;width:393;height:1164" coordorigin="1440,-6425" coordsize="393,1164" path="m1832,-6382l1637,-6382,1637,-6425,1488,-6154,1488,-5783,1440,-5783,1440,-5709,1488,-5709,1488,-5261,1628,-5261,1628,-5273,1832,-5273,1832,-6382xe" filled="false" stroked="true" strokeweight="0pt" strokecolor="#24211d">
                <v:path arrowok="t"/>
              </v:shape>
            </v:group>
            <v:group style="position:absolute;left:1444;top:-6402;width:383;height:1120" coordorigin="1444,-6402" coordsize="383,1120">
              <v:shape style="position:absolute;left:1444;top:-6402;width:383;height:1120" coordorigin="1444,-6402" coordsize="383,1120" path="m1826,-6373l1628,-6373,1628,-5283,1826,-5283,1826,-5333,1656,-5333,1656,-5657,1826,-5657,1826,-5755,1669,-5755,1669,-5850,1826,-5850,1826,-6373xe" filled="true" fillcolor="#ffffff" stroked="false">
                <v:path arrowok="t"/>
                <v:fill type="solid"/>
              </v:shape>
              <v:shape style="position:absolute;left:1444;top:-6402;width:383;height:1120" coordorigin="1444,-6402" coordsize="383,1120" path="m1538,-5779l1444,-5779,1444,-5712,1538,-5712,1538,-5779xe" filled="true" fillcolor="#ffffff" stroked="false">
                <v:path arrowok="t"/>
                <v:fill type="solid"/>
              </v:shape>
              <v:shape style="position:absolute;left:1444;top:-6402;width:383;height:1120" coordorigin="1444,-6402" coordsize="383,1120" path="m1628,-6402l1495,-6155,1628,-5908,1628,-6402xe" filled="true" fillcolor="#ffffff" stroked="false">
                <v:path arrowok="t"/>
                <v:fill type="solid"/>
              </v:shape>
            </v:group>
            <v:group style="position:absolute;left:1441;top:-6404;width:388;height:1124" coordorigin="1441,-6404" coordsize="388,1124">
              <v:shape style="position:absolute;left:1441;top:-6404;width:388;height:1124" coordorigin="1441,-6404" coordsize="388,1124" path="m1626,-5282l1626,-5280,1628,-5280,1626,-528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5,-5284l1632,-5284,1632,-5282,1628,-5282,1628,-5280,1825,-5280,1825,-5284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6,-5282l1825,-5282,1826,-5280,1826,-528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5282l1826,-5280,1829,-5280,1829,-528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28,-5284l1626,-5282,1628,-5282,1628,-5284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5330l1825,-5330,1825,-5284,1826,-5284,1826,-5282,1829,-5282,1829,-5330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26,-5906l1626,-5284,1632,-5284,1632,-5904,1627,-5904,1626,-5906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58,-5332l1656,-5332,1656,-5328,1658,-533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6,-5336l1658,-5336,1658,-5330,1657,-5330,1656,-5328,1825,-5330,1825,-5332,1826,-5332,1826,-5336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54,-5332l1654,-5330,1655,-5330,1654,-533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5332l1826,-5332,1826,-5330,1829,-533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54,-5654l1654,-5332,1656,-5332,1656,-5336,1658,-5336,1658,-5652,1655,-5652,1654,-5654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8,-5336l1826,-5336,1829,-5332,1829,-5334,1828,-5336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56,-5656l1654,-5656,1656,-5652,1656,-5656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5,-5658l1656,-5658,1656,-5656,1658,-5656,1658,-5652,1825,-5652,1825,-5658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6,-5656l1825,-5656,1826,-5652,1826,-5656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5656l1826,-5652,1828,-5652,1829,-5654,1829,-5656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56,-5658l1654,-5658,1654,-5656,1656,-5658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5752l1828,-5752,1828,-5750,1825,-5750,1825,-5658,1826,-5658,1826,-5656,1829,-5656,1829,-575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441,-5712l1441,-5708,1444,-5708,1441,-571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536,-5712l1444,-5712,1444,-5708,1536,-5708,1536,-571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540,-5776l1539,-5776,1538,-5774,1536,-5774,1536,-5712,1538,-5708,1538,-5712,1540,-5712,1540,-5776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540,-5712l1538,-5708,1540,-5708,1540,-571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444,-5778l1441,-5778,1441,-5712,1446,-5712,1446,-5774,1444,-5774,1444,-5778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67,-5753l1667,-5752,1668,-5750,1669,-5750,1667,-5753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73,-5754l1669,-5754,1669,-5750,1673,-5754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6,-5758l1673,-5756,1673,-5754,1670,-5750,1825,-5750,1825,-5754,1826,-5754,1826,-5758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5754l1826,-5754,1826,-5750,1829,-5754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66,-5850l1666,-5754,1667,-5753,1667,-5754,1669,-5754,1669,-5756,1673,-5756,1673,-5846,1667,-5846,1667,-5848,1666,-5850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5756l1828,-5756,1829,-5754,1829,-5756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538,-5780l1446,-5780,1446,-5774,1536,-5774,1536,-5778,1538,-5778,1538,-5780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540,-5778l1538,-5778,1538,-5776,1539,-5776,1540,-5778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444,-5780l1441,-5780,1441,-5778,1444,-5780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444,-5780l1444,-5778,1446,-5778,1444,-5780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540,-5780l1538,-5780,1540,-5778,1540,-5780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67,-5851l1666,-5850,1669,-5846,1669,-5850,1667,-5850,1667,-5851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5,-5852l1669,-5852,1669,-5850,1673,-5850,1673,-5846,1825,-5846,1825,-585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6,-5850l1825,-5850,1826,-5846,1826,-5850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5850l1826,-5846,1829,-5846,1829,-5850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6370l1828,-6368,1825,-6368,1825,-5852,1826,-5852,1826,-5850,1829,-5850,1829,-6370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69,-5852l1668,-5852,1667,-5851,1669,-585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32,-5906l1631,-5906,1631,-5904,1632,-5904,1632,-5906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499,-6154l1498,-6152,1496,-6152,1496,-6150,1494,-6150,1626,-5906,1626,-5919,1499,-6154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26,-5919l1626,-5906,1631,-5910,1626,-5919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31,-5910l1632,-5906,1632,-5908,1631,-5910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495,-6154l1493,-6152,1494,-6150,1494,-6152,1498,-6152,1495,-6154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26,-6402l1493,-6156,1495,-6154,1498,-6156,1500,-6156,1626,-6391,1626,-640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500,-6156l1498,-6156,1499,-6154,1500,-6156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32,-6372l1628,-6372,1628,-6368,1632,-6368,1632,-637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6,-6374l1632,-6374,1632,-6368,1825,-6368,1825,-6372,1826,-6372,1826,-6374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6372l1826,-6372,1826,-6368,1829,-637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28,-6374l1626,-6372,1628,-6372,1628,-6374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32,-6402l1626,-6402,1631,-6400,1626,-6391,1626,-6374,1628,-6374,1632,-6372,1632,-6402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829,-6374l1826,-6374,1829,-6372,1829,-6374xe" filled="true" fillcolor="#1f1a17" stroked="false">
                <v:path arrowok="t"/>
                <v:fill type="solid"/>
              </v:shape>
              <v:shape style="position:absolute;left:1441;top:-6404;width:388;height:1124" coordorigin="1441,-6404" coordsize="388,1124" path="m1631,-6404l1627,-6404,1627,-6402,1631,-6402,1631,-6404xe" filled="true" fillcolor="#1f1a17" stroked="false">
                <v:path arrowok="t"/>
                <v:fill type="solid"/>
              </v:shape>
            </v:group>
            <v:group style="position:absolute;left:1679;top:-6329;width:64;height:364" coordorigin="1679,-6329" coordsize="64,364">
              <v:shape style="position:absolute;left:1679;top:-6329;width:64;height:364" coordorigin="1679,-6329" coordsize="64,364" path="m1742,-6093l1679,-6093,1679,-5965,1742,-5965,1742,-5971,1682,-5971,1682,-6027,1742,-6027,1742,-6031,1682,-6031,1682,-6084,1742,-6084,1742,-6093xe" filled="true" fillcolor="#1f1a17" stroked="false">
                <v:path arrowok="t"/>
                <v:fill type="solid"/>
              </v:shape>
              <v:shape style="position:absolute;left:1679;top:-6329;width:64;height:364" coordorigin="1679,-6329" coordsize="64,364" path="m1742,-6027l1740,-6027,1740,-5971,1742,-5971,1742,-6027xe" filled="true" fillcolor="#1f1a17" stroked="false">
                <v:path arrowok="t"/>
                <v:fill type="solid"/>
              </v:shape>
              <v:shape style="position:absolute;left:1679;top:-6329;width:64;height:364" coordorigin="1679,-6329" coordsize="64,364" path="m1742,-6084l1740,-6084,1740,-6031,1742,-6031,1742,-6084xe" filled="true" fillcolor="#1f1a17" stroked="false">
                <v:path arrowok="t"/>
                <v:fill type="solid"/>
              </v:shape>
              <v:shape style="position:absolute;left:1679;top:-6329;width:64;height:364" coordorigin="1679,-6329" coordsize="64,364" path="m1742,-6329l1679,-6329,1679,-6202,1742,-6202,1742,-6209,1682,-6209,1682,-6263,1742,-6263,1742,-6267,1682,-6267,1682,-6322,1742,-6322,1742,-6329xe" filled="true" fillcolor="#1f1a17" stroked="false">
                <v:path arrowok="t"/>
                <v:fill type="solid"/>
              </v:shape>
              <v:shape style="position:absolute;left:1679;top:-6329;width:64;height:364" coordorigin="1679,-6329" coordsize="64,364" path="m1742,-6263l1740,-6263,1740,-6209,1742,-6209,1742,-6263xe" filled="true" fillcolor="#1f1a17" stroked="false">
                <v:path arrowok="t"/>
                <v:fill type="solid"/>
              </v:shape>
              <v:shape style="position:absolute;left:1679;top:-6329;width:64;height:364" coordorigin="1679,-6329" coordsize="64,364" path="m1742,-6322l1740,-6322,1740,-6267,1742,-6267,1742,-6322xe" filled="true" fillcolor="#1f1a17" stroked="false">
                <v:path arrowok="t"/>
                <v:fill type="solid"/>
              </v:shape>
            </v:group>
            <v:group style="position:absolute;left:1682;top:-6027;width:58;height:56" coordorigin="1682,-6027" coordsize="58,56">
              <v:shape style="position:absolute;left:1682;top:-6027;width:58;height:56" coordorigin="1682,-6027" coordsize="58,56" path="m1740,-5971l1682,-5971,1682,-6027,1740,-6027,1740,-5971xe" filled="false" stroked="true" strokeweight="0pt" strokecolor="#24211d">
                <v:path arrowok="t"/>
              </v:shape>
            </v:group>
            <v:group style="position:absolute;left:1682;top:-6084;width:58;height:53" coordorigin="1682,-6084" coordsize="58,53">
              <v:shape style="position:absolute;left:1682;top:-6084;width:58;height:53" coordorigin="1682,-6084" coordsize="58,53" path="m1740,-6031l1682,-6031,1682,-6084,1740,-6084,1740,-6031xe" filled="false" stroked="true" strokeweight="0pt" strokecolor="#24211d">
                <v:path arrowok="t"/>
              </v:shape>
            </v:group>
            <v:group style="position:absolute;left:1679;top:-6093;width:64;height:128" coordorigin="1679,-6093" coordsize="64,128">
              <v:shape style="position:absolute;left:1679;top:-6093;width:64;height:128" coordorigin="1679,-6093" coordsize="64,128" path="m1742,-5965l1679,-5965,1679,-6093,1742,-6093,1742,-5965xe" filled="false" stroked="true" strokeweight="0pt" strokecolor="#24211d">
                <v:path arrowok="t"/>
              </v:shape>
            </v:group>
            <v:group style="position:absolute;left:1682;top:-6263;width:58;height:54" coordorigin="1682,-6263" coordsize="58,54">
              <v:shape style="position:absolute;left:1682;top:-6263;width:58;height:54" coordorigin="1682,-6263" coordsize="58,54" path="m1740,-6209l1682,-6209,1682,-6263,1740,-6263,1740,-6209xe" filled="false" stroked="true" strokeweight="0pt" strokecolor="#24211d">
                <v:path arrowok="t"/>
              </v:shape>
            </v:group>
            <v:group style="position:absolute;left:1682;top:-6322;width:58;height:56" coordorigin="1682,-6322" coordsize="58,56">
              <v:shape style="position:absolute;left:1682;top:-6322;width:58;height:56" coordorigin="1682,-6322" coordsize="58,56" path="m1740,-6267l1682,-6267,1682,-6322,1740,-6322,1740,-6267xe" filled="false" stroked="true" strokeweight="0pt" strokecolor="#24211d">
                <v:path arrowok="t"/>
              </v:shape>
            </v:group>
            <v:group style="position:absolute;left:1679;top:-6329;width:64;height:128" coordorigin="1679,-6329" coordsize="64,128">
              <v:shape style="position:absolute;left:1679;top:-6329;width:64;height:128" coordorigin="1679,-6329" coordsize="64,128" path="m1742,-6202l1679,-6202,1679,-6329,1742,-6329,1742,-6202xe" filled="false" stroked="true" strokeweight="0pt" strokecolor="#24211d">
                <v:path arrowok="t"/>
              </v:shape>
            </v:group>
            <v:group style="position:absolute;left:1787;top:-5649;width:2;height:308" coordorigin="1787,-5649" coordsize="2,308">
              <v:shape style="position:absolute;left:1787;top:-5649;width:2;height:308" coordorigin="1787,-5649" coordsize="0,308" path="m1787,-5649l1787,-5341e" filled="false" stroked="true" strokeweight=".46pt" strokecolor="#ffffff">
                <v:path arrowok="t"/>
              </v:shape>
            </v:group>
            <v:group style="position:absolute;left:1745;top:-5649;width:2;height:308" coordorigin="1745,-5649" coordsize="2,308">
              <v:shape style="position:absolute;left:1745;top:-5649;width:2;height:308" coordorigin="1745,-5649" coordsize="0,308" path="m1745,-5649l1745,-5341e" filled="false" stroked="true" strokeweight=".46pt" strokecolor="#ffffff">
                <v:path arrowok="t"/>
              </v:shape>
            </v:group>
            <v:group style="position:absolute;left:1704;top:-5649;width:2;height:308" coordorigin="1704,-5649" coordsize="2,308">
              <v:shape style="position:absolute;left:1704;top:-5649;width:2;height:308" coordorigin="1704,-5649" coordsize="0,308" path="m1704,-5649l1704,-5341e" filled="false" stroked="true" strokeweight=".46pt" strokecolor="#ffffff">
                <v:path arrowok="t"/>
              </v:shape>
            </v:group>
            <v:group style="position:absolute;left:1787;top:-5649;width:2;height:308" coordorigin="1787,-5649" coordsize="2,308">
              <v:shape style="position:absolute;left:1787;top:-5649;width:2;height:308" coordorigin="1787,-5649" coordsize="0,308" path="m1787,-5649l1787,-5341e" filled="false" stroked="true" strokeweight=".46pt" strokecolor="#24211d">
                <v:path arrowok="t"/>
              </v:shape>
            </v:group>
            <v:group style="position:absolute;left:1745;top:-5649;width:2;height:308" coordorigin="1745,-5649" coordsize="2,308">
              <v:shape style="position:absolute;left:1745;top:-5649;width:2;height:308" coordorigin="1745,-5649" coordsize="0,308" path="m1745,-5649l1745,-5341e" filled="false" stroked="true" strokeweight=".46pt" strokecolor="#24211d">
                <v:path arrowok="t"/>
              </v:shape>
            </v:group>
            <v:group style="position:absolute;left:1704;top:-5649;width:2;height:308" coordorigin="1704,-5649" coordsize="2,308">
              <v:shape style="position:absolute;left:1704;top:-5649;width:2;height:308" coordorigin="1704,-5649" coordsize="0,308" path="m1704,-5649l1704,-5341e" filled="false" stroked="true" strokeweight=".46pt" strokecolor="#24211d">
                <v:path arrowok="t"/>
              </v:shape>
            </v:group>
            <v:group style="position:absolute;left:1841;top:-5760;width:1274;height:2" coordorigin="1841,-5760" coordsize="1274,2">
              <v:shape style="position:absolute;left:1841;top:-5760;width:1274;height:2" coordorigin="1841,-5760" coordsize="1274,0" path="m1841,-5760l3114,-5760e" filled="false" stroked="true" strokeweight=".404pt" strokecolor="#1f1a17">
                <v:path arrowok="t"/>
              </v:shape>
            </v:group>
            <v:group style="position:absolute;left:1832;top:-5782;width:40;height:44" coordorigin="1832,-5782" coordsize="40,44">
              <v:shape style="position:absolute;left:1832;top:-5782;width:40;height:44" coordorigin="1832,-5782" coordsize="40,44" path="m1872,-5782l1832,-5760,1872,-5739,1872,-5782xe" filled="true" fillcolor="#1f1a17" stroked="false">
                <v:path arrowok="t"/>
                <v:fill type="solid"/>
              </v:shape>
            </v:group>
            <v:group style="position:absolute;left:3035;top:-2323;width:366;height:2" coordorigin="3035,-2323" coordsize="366,2">
              <v:shape style="position:absolute;left:3035;top:-2323;width:366;height:2" coordorigin="3035,-2323" coordsize="366,0" path="m3035,-2323l3401,-2323e" filled="false" stroked="true" strokeweight=".404pt" strokecolor="#1f1a17">
                <v:path arrowok="t"/>
              </v:shape>
            </v:group>
            <v:group style="position:absolute;left:3404;top:-5580;width:2;height:3255" coordorigin="3404,-5580" coordsize="2,3255">
              <v:shape style="position:absolute;left:3404;top:-5580;width:2;height:3255" coordorigin="3404,-5580" coordsize="0,3255" path="m3404,-5580l3404,-2326e" filled="false" stroked="true" strokeweight=".404pt" strokecolor="#1f1a17">
                <v:path arrowok="t"/>
              </v:shape>
            </v:group>
            <v:group style="position:absolute;left:1858;top:-5580;width:1548;height:2" coordorigin="1858,-5580" coordsize="1548,2">
              <v:shape style="position:absolute;left:1858;top:-5580;width:1548;height:2" coordorigin="1858,-5580" coordsize="1548,0" path="m1858,-5580l3406,-5580e" filled="false" stroked="true" strokeweight=".404pt" strokecolor="#1f1a17">
                <v:path arrowok="t"/>
              </v:shape>
            </v:group>
            <v:group style="position:absolute;left:1835;top:-5603;width:41;height:44" coordorigin="1835,-5603" coordsize="41,44">
              <v:shape style="position:absolute;left:1835;top:-5603;width:41;height:44" coordorigin="1835,-5603" coordsize="41,44" path="m1876,-5603l1835,-5581,1876,-5560,1876,-5603xe" filled="true" fillcolor="#1f1a17" stroked="false">
                <v:path arrowok="t"/>
                <v:fill type="solid"/>
              </v:shape>
            </v:group>
            <v:group style="position:absolute;left:1843;top:-5959;width:999;height:2" coordorigin="1843,-5959" coordsize="999,2">
              <v:shape style="position:absolute;left:1843;top:-5959;width:999;height:2" coordorigin="1843,-5959" coordsize="999,0" path="m1843,-5959l2842,-5959e" filled="false" stroked="true" strokeweight=".404pt" strokecolor="#1f1a17">
                <v:path arrowok="t"/>
              </v:shape>
            </v:group>
            <v:group style="position:absolute;left:1835;top:-5983;width:41;height:45" coordorigin="1835,-5983" coordsize="41,45">
              <v:shape style="position:absolute;left:1835;top:-5983;width:41;height:45" coordorigin="1835,-5983" coordsize="41,45" path="m1876,-5983l1835,-5961,1876,-5939,1876,-5983xe" filled="true" fillcolor="#1f1a17" stroked="false">
                <v:path arrowok="t"/>
                <v:fill type="solid"/>
              </v:shape>
            </v:group>
            <v:group style="position:absolute;left:1852;top:-6108;width:717;height:2" coordorigin="1852,-6108" coordsize="717,2">
              <v:shape style="position:absolute;left:1852;top:-6108;width:717;height:2" coordorigin="1852,-6108" coordsize="717,0" path="m1852,-6108l2568,-6108e" filled="false" stroked="true" strokeweight=".404pt" strokecolor="#1f1a17">
                <v:path arrowok="t"/>
              </v:shape>
            </v:group>
            <v:group style="position:absolute;left:1837;top:-6131;width:41;height:45" coordorigin="1837,-6131" coordsize="41,45">
              <v:shape style="position:absolute;left:1837;top:-6131;width:41;height:45" coordorigin="1837,-6131" coordsize="41,45" path="m1878,-6131l1837,-6108,1878,-6087,1878,-6131xe" filled="true" fillcolor="#1f1a17" stroked="false">
                <v:path arrowok="t"/>
                <v:fill type="solid"/>
              </v:shape>
            </v:group>
            <v:group style="position:absolute;left:2569;top:-3030;width:154;height:575" coordorigin="2569,-3030" coordsize="154,575">
              <v:shape style="position:absolute;left:2569;top:-3030;width:154;height:575" coordorigin="2569,-3030" coordsize="154,575" path="m2723,-2455l2569,-3030e" filled="false" stroked="true" strokeweight=".404pt" strokecolor="#1f1a17">
                <v:path arrowok="t"/>
              </v:shape>
            </v:group>
            <v:group style="position:absolute;left:3943;top:-7693;width:2;height:1160" coordorigin="3943,-7693" coordsize="2,1160">
              <v:shape style="position:absolute;left:3943;top:-7693;width:2;height:1160" coordorigin="3943,-7693" coordsize="0,1160" path="m3943,-6534l3943,-7693e" filled="false" stroked="true" strokeweight=".404pt" strokecolor="#1f1a17">
                <v:path arrowok="t"/>
              </v:shape>
            </v:group>
            <v:group style="position:absolute;left:3944;top:-7693;width:5639;height:2" coordorigin="3944,-7693" coordsize="5639,2">
              <v:shape style="position:absolute;left:3944;top:-7693;width:5639;height:2" coordorigin="3944,-7693" coordsize="5639,0" path="m9583,-7693l3944,-7693e" filled="false" stroked="true" strokeweight=".404pt" strokecolor="#1f1a17">
                <v:path arrowok="t"/>
              </v:shape>
            </v:group>
            <v:group style="position:absolute;left:9583;top:-7693;width:2;height:606" coordorigin="9583,-7693" coordsize="2,606">
              <v:shape style="position:absolute;left:9583;top:-7693;width:2;height:606" coordorigin="9583,-7693" coordsize="0,606" path="m9583,-7087l9583,-7693e" filled="false" stroked="true" strokeweight=".404pt" strokecolor="#1f1a17">
                <v:path arrowok="t"/>
              </v:shape>
            </v:group>
            <v:group style="position:absolute;left:9566;top:-7104;width:34;height:34" coordorigin="9566,-7104" coordsize="34,34">
              <v:shape style="position:absolute;left:9566;top:-7104;width:34;height:34" coordorigin="9566,-7104" coordsize="34,34" path="m9588,-7073l9580,-7073,9582,-7071,9587,-7071,9588,-7073xe" filled="true" fillcolor="#1f1a17" stroked="false">
                <v:path arrowok="t"/>
                <v:fill type="solid"/>
              </v:shape>
              <v:shape style="position:absolute;left:9566;top:-7104;width:34;height:34" coordorigin="9566,-7104" coordsize="34,34" path="m9593,-7074l9574,-7074,9576,-7073,9593,-7073,9593,-7074xe" filled="true" fillcolor="#1f1a17" stroked="false">
                <v:path arrowok="t"/>
                <v:fill type="solid"/>
              </v:shape>
              <v:shape style="position:absolute;left:9566;top:-7104;width:34;height:34" coordorigin="9566,-7104" coordsize="34,34" path="m9595,-7075l9572,-7075,9572,-7074,9595,-7074,9595,-7075xe" filled="true" fillcolor="#1f1a17" stroked="false">
                <v:path arrowok="t"/>
                <v:fill type="solid"/>
              </v:shape>
              <v:shape style="position:absolute;left:9566;top:-7104;width:34;height:34" coordorigin="9566,-7104" coordsize="34,34" path="m9584,-7104l9578,-7104,9576,-7103,9574,-7103,9572,-7101,9572,-7098,9570,-7098,9570,-7097,9569,-7097,9569,-7090,9566,-7090,9566,-7086,9569,-7086,9569,-7080,9570,-7078,9570,-7075,9596,-7075,9598,-7078,9598,-7080,9600,-7083,9600,-7089,9584,-7089,9584,-7104xe" filled="true" fillcolor="#1f1a17" stroked="false">
                <v:path arrowok="t"/>
                <v:fill type="solid"/>
              </v:shape>
              <v:shape style="position:absolute;left:9566;top:-7104;width:34;height:34" coordorigin="9566,-7104" coordsize="34,34" path="m9590,-7104l9584,-7104,9584,-7089,9600,-7089,9600,-7095,9598,-7095,9598,-7098,9596,-7098,9596,-7101,9595,-7101,9595,-7103,9590,-7103,9590,-7104xe" filled="true" fillcolor="#1f1a17" stroked="false">
                <v:path arrowok="t"/>
                <v:fill type="solid"/>
              </v:shape>
            </v:group>
            <v:group style="position:absolute;left:4039;top:-6666;width:1118;height:2" coordorigin="4039,-6666" coordsize="1118,2">
              <v:shape style="position:absolute;left:4039;top:-6666;width:1118;height:2" coordorigin="4039,-6666" coordsize="1118,0" path="m5156,-6666l4039,-6666e" filled="false" stroked="true" strokeweight=".404pt" strokecolor="#1f1a17">
                <v:path arrowok="t"/>
              </v:shape>
            </v:group>
            <v:group style="position:absolute;left:4015;top:-7707;width:38;height:316" coordorigin="4015,-7707" coordsize="38,316">
              <v:shape style="position:absolute;left:4015;top:-7707;width:38;height:316" coordorigin="4015,-7707" coordsize="38,316" path="m4038,-7668l4031,-7668,4031,-7391,4038,-7391,4038,-7668xe" filled="true" fillcolor="#1f1a17" stroked="false">
                <v:path arrowok="t"/>
                <v:fill type="solid"/>
              </v:shape>
              <v:shape style="position:absolute;left:4015;top:-7707;width:38;height:316" coordorigin="4015,-7707" coordsize="38,316" path="m4052,-7687l4038,-7687,4038,-7668,4039,-7669,4042,-7669,4043,-7671,4043,-7672,4045,-7672,4045,-7673,4046,-7673,4046,-7674,4048,-7674,4048,-7677,4049,-7677,4049,-7678,4050,-7678,4050,-7679,4051,-7679,4051,-7681,4052,-7681,4052,-7687xe" filled="true" fillcolor="#1f1a17" stroked="false">
                <v:path arrowok="t"/>
                <v:fill type="solid"/>
              </v:shape>
              <v:shape style="position:absolute;left:4015;top:-7707;width:38;height:316" coordorigin="4015,-7707" coordsize="38,316" path="m4051,-7696l4016,-7696,4016,-7692,4015,-7692,4015,-7683,4016,-7683,4016,-7679,4018,-7679,4018,-7678,4019,-7678,4019,-7677,4020,-7677,4020,-7674,4021,-7674,4021,-7673,4022,-7673,4022,-7672,4025,-7672,4025,-7671,4027,-7671,4027,-7669,4031,-7669,4031,-7687,4052,-7687,4052,-7693,4051,-7693,4051,-7696xe" filled="true" fillcolor="#1f1a17" stroked="false">
                <v:path arrowok="t"/>
                <v:fill type="solid"/>
              </v:shape>
              <v:shape style="position:absolute;left:4015;top:-7707;width:38;height:316" coordorigin="4015,-7707" coordsize="38,316" path="m4050,-7698l4018,-7698,4018,-7696,4050,-7696,4050,-7698xe" filled="true" fillcolor="#1f1a17" stroked="false">
                <v:path arrowok="t"/>
                <v:fill type="solid"/>
              </v:shape>
              <v:shape style="position:absolute;left:4015;top:-7707;width:38;height:316" coordorigin="4015,-7707" coordsize="38,316" path="m4049,-7699l4019,-7699,4019,-7698,4049,-7698,4049,-7699xe" filled="true" fillcolor="#1f1a17" stroked="false">
                <v:path arrowok="t"/>
                <v:fill type="solid"/>
              </v:shape>
              <v:shape style="position:absolute;left:4015;top:-7707;width:38;height:316" coordorigin="4015,-7707" coordsize="38,316" path="m4048,-7701l4020,-7701,4020,-7699,4048,-7699,4048,-7701xe" filled="true" fillcolor="#1f1a17" stroked="false">
                <v:path arrowok="t"/>
                <v:fill type="solid"/>
              </v:shape>
              <v:shape style="position:absolute;left:4015;top:-7707;width:38;height:316" coordorigin="4015,-7707" coordsize="38,316" path="m4046,-7702l4021,-7702,4021,-7701,4046,-7701,4046,-7702xe" filled="true" fillcolor="#1f1a17" stroked="false">
                <v:path arrowok="t"/>
                <v:fill type="solid"/>
              </v:shape>
              <v:shape style="position:absolute;left:4015;top:-7707;width:38;height:316" coordorigin="4015,-7707" coordsize="38,316" path="m4045,-7703l4022,-7703,4022,-7702,4045,-7702,4045,-7703xe" filled="true" fillcolor="#1f1a17" stroked="false">
                <v:path arrowok="t"/>
                <v:fill type="solid"/>
              </v:shape>
              <v:shape style="position:absolute;left:4015;top:-7707;width:38;height:316" coordorigin="4015,-7707" coordsize="38,316" path="m4044,-7704l4024,-7704,4024,-7703,4044,-7703,4044,-7704xe" filled="true" fillcolor="#1f1a17" stroked="false">
                <v:path arrowok="t"/>
                <v:fill type="solid"/>
              </v:shape>
              <v:shape style="position:absolute;left:4015;top:-7707;width:38;height:316" coordorigin="4015,-7707" coordsize="38,316" path="m4043,-7705l4026,-7705,4026,-7704,4043,-7704,4043,-7705xe" filled="true" fillcolor="#1f1a17" stroked="false">
                <v:path arrowok="t"/>
                <v:fill type="solid"/>
              </v:shape>
              <v:shape style="position:absolute;left:4015;top:-7707;width:38;height:316" coordorigin="4015,-7707" coordsize="38,316" path="m4040,-7707l4030,-7707,4028,-7705,4040,-7705,4040,-7707xe" filled="true" fillcolor="#1f1a17" stroked="false">
                <v:path arrowok="t"/>
                <v:fill type="solid"/>
              </v:shape>
            </v:group>
            <v:group style="position:absolute;left:4037;top:-7393;width:2;height:728" coordorigin="4037,-7393" coordsize="2,728">
              <v:shape style="position:absolute;left:4037;top:-7393;width:2;height:728" coordorigin="4037,-7393" coordsize="0,728" path="m4037,-6666l4037,-7393e" filled="false" stroked="true" strokeweight=".404pt" strokecolor="#1f1a17">
                <v:path arrowok="t"/>
              </v:shape>
            </v:group>
            <v:group style="position:absolute;left:5219;top:-747;width:2;height:190" coordorigin="5219,-747" coordsize="2,190">
              <v:shape style="position:absolute;left:5219;top:-747;width:2;height:190" coordorigin="5219,-747" coordsize="0,190" path="m5219,-747l5219,-557e" filled="false" stroked="true" strokeweight="1.095pt" strokecolor="#000000">
                <v:path arrowok="t"/>
              </v:shape>
            </v:group>
            <v:group style="position:absolute;left:5220;top:-898;width:2;height:152" coordorigin="5220,-898" coordsize="2,152">
              <v:shape style="position:absolute;left:5220;top:-898;width:2;height:152" coordorigin="5220,-898" coordsize="2,152" path="m5221,-898l5220,-747e" filled="false" stroked="true" strokeweight=".231pt" strokecolor="#000000">
                <v:path arrowok="t"/>
              </v:shape>
              <v:shape style="position:absolute;left:7806;top:-4288;width:167;height:168" type="#_x0000_t75" stroked="false">
                <v:imagedata r:id="rId37" o:title=""/>
              </v:shape>
              <v:shape style="position:absolute;left:7645;top:-4595;width:168;height:284" type="#_x0000_t75" stroked="false">
                <v:imagedata r:id="rId38" o:title=""/>
              </v:shape>
            </v:group>
            <v:group style="position:absolute;left:8885;top:-4042;width:2;height:1994" coordorigin="8885,-4042" coordsize="2,1994">
              <v:shape style="position:absolute;left:8885;top:-4042;width:2;height:1994" coordorigin="8885,-4042" coordsize="0,1994" path="m8885,-4042l8885,-2049e" filled="false" stroked="true" strokeweight=".288pt" strokecolor="#1f1a17">
                <v:path arrowok="t"/>
              </v:shape>
            </v:group>
            <v:group style="position:absolute;left:8154;top:-4109;width:267;height:136" coordorigin="8154,-4109" coordsize="267,136">
              <v:shape style="position:absolute;left:8154;top:-4109;width:267;height:136" coordorigin="8154,-4109" coordsize="267,136" path="m8154,-3973l8420,-3973,8420,-4109,8154,-4109,8154,-3973xe" filled="false" stroked="true" strokeweight=".288pt" strokecolor="#1f1a17">
                <v:path arrowok="t"/>
              </v:shape>
            </v:group>
            <v:group style="position:absolute;left:8366;top:-4068;width:27;height:53" coordorigin="8366,-4068" coordsize="27,53">
              <v:shape style="position:absolute;left:8366;top:-4068;width:27;height:53" coordorigin="8366,-4068" coordsize="27,53" path="m8366,-4015l8393,-4015,8393,-4068,8366,-4068,8366,-4015xe" filled="false" stroked="true" strokeweight=".288pt" strokecolor="#1f1a17">
                <v:path arrowok="t"/>
              </v:shape>
            </v:group>
            <v:group style="position:absolute;left:8216;top:-4095;width:106;height:107" coordorigin="8216,-4095" coordsize="106,107">
              <v:shape style="position:absolute;left:8216;top:-4095;width:106;height:107" coordorigin="8216,-4095" coordsize="106,107" path="m8322,-4041l8322,-4053,8316,-4063,8306,-4080,8292,-4090,8275,-4095,8257,-4094,8241,-4087,8227,-4076,8218,-4059,8216,-4031,8225,-4012,8238,-3998,8254,-3991,8272,-3989,8289,-3993,8304,-4002,8315,-4018,8322,-4031,8322,-4041xe" filled="false" stroked="true" strokeweight=".288pt" strokecolor="#1f1a17">
                <v:path arrowok="t"/>
              </v:shape>
            </v:group>
            <v:group style="position:absolute;left:8243;top:-4075;width:68;height:80" coordorigin="8243,-4075" coordsize="68,80">
              <v:shape style="position:absolute;left:8243;top:-4075;width:68;height:80" coordorigin="8243,-4075" coordsize="68,80" path="m8243,-3996l8310,-4075e" filled="false" stroked="true" strokeweight=".288pt" strokecolor="#1f1a17">
                <v:path arrowok="t"/>
              </v:shape>
            </v:group>
            <v:group style="position:absolute;left:8227;top:-4089;width:68;height:81" coordorigin="8227,-4089" coordsize="68,81">
              <v:shape style="position:absolute;left:8227;top:-4089;width:68;height:81" coordorigin="8227,-4089" coordsize="68,81" path="m8227,-4008l8294,-4089e" filled="false" stroked="true" strokeweight=".288pt" strokecolor="#1f1a17">
                <v:path arrowok="t"/>
              </v:shape>
            </v:group>
            <v:group style="position:absolute;left:3982;top:-2049;width:4904;height:2" coordorigin="3982,-2049" coordsize="4904,2">
              <v:shape style="position:absolute;left:3982;top:-2049;width:4904;height:2" coordorigin="3982,-2049" coordsize="4904,0" path="m3982,-2049l8885,-2049e" filled="false" stroked="true" strokeweight=".288pt" strokecolor="#1f1a17">
                <v:path arrowok="t"/>
              </v:shape>
            </v:group>
            <v:group style="position:absolute;left:8467;top:-4063;width:40;height:45" coordorigin="8467,-4063" coordsize="40,45">
              <v:shape style="position:absolute;left:8467;top:-4063;width:40;height:45" coordorigin="8467,-4063" coordsize="40,45" path="m8507,-4063l8467,-4042,8507,-4019,8507,-4063xe" filled="true" fillcolor="#1f1a17" stroked="false">
                <v:path arrowok="t"/>
                <v:fill type="solid"/>
              </v:shape>
            </v:group>
            <v:group style="position:absolute;left:3965;top:-2061;width:34;height:38" coordorigin="3965,-2061" coordsize="34,38">
              <v:shape style="position:absolute;left:3965;top:-2061;width:34;height:38" coordorigin="3965,-2061" coordsize="34,38" path="m3988,-2027l3976,-2027,3976,-2023,3988,-2023,3988,-2027xe" filled="true" fillcolor="#1f1a17" stroked="false">
                <v:path arrowok="t"/>
                <v:fill type="solid"/>
              </v:shape>
              <v:shape style="position:absolute;left:3965;top:-2061;width:34;height:38" coordorigin="3965,-2061" coordsize="34,38" path="m3992,-2028l3972,-2028,3972,-2027,3992,-2027,3992,-2028xe" filled="true" fillcolor="#1f1a17" stroked="false">
                <v:path arrowok="t"/>
                <v:fill type="solid"/>
              </v:shape>
              <v:shape style="position:absolute;left:3965;top:-2061;width:34;height:38" coordorigin="3965,-2061" coordsize="34,38" path="m3995,-2031l3970,-2031,3970,-2028,3995,-2028,3995,-2031xe" filled="true" fillcolor="#1f1a17" stroked="false">
                <v:path arrowok="t"/>
                <v:fill type="solid"/>
              </v:shape>
              <v:shape style="position:absolute;left:3965;top:-2061;width:34;height:38" coordorigin="3965,-2061" coordsize="34,38" path="m3995,-2057l3970,-2057,3970,-2056,3968,-2056,3968,-2052,3966,-2050,3966,-2044,3965,-2044,3965,-2041,3966,-2041,3966,-2033,3968,-2033,3968,-2031,3996,-2031,3996,-2035,3998,-2035,3998,-2050,3996,-2050,3996,-2052,3995,-2056,3995,-2057xe" filled="true" fillcolor="#1f1a17" stroked="false">
                <v:path arrowok="t"/>
                <v:fill type="solid"/>
              </v:shape>
              <v:shape style="position:absolute;left:3965;top:-2061;width:34;height:38" coordorigin="3965,-2061" coordsize="34,38" path="m3991,-2059l3973,-2059,3972,-2057,3992,-2057,3991,-2059xe" filled="true" fillcolor="#1f1a17" stroked="false">
                <v:path arrowok="t"/>
                <v:fill type="solid"/>
              </v:shape>
              <v:shape style="position:absolute;left:3965;top:-2061;width:34;height:38" coordorigin="3965,-2061" coordsize="34,38" path="m3986,-2061l3979,-2061,3976,-2059,3986,-2059,3986,-2061xe" filled="true" fillcolor="#1f1a17" stroked="false">
                <v:path arrowok="t"/>
                <v:fill type="solid"/>
              </v:shape>
            </v:group>
            <v:group style="position:absolute;left:3965;top:-1875;width:34;height:38" coordorigin="3965,-1875" coordsize="34,38">
              <v:shape style="position:absolute;left:3965;top:-1875;width:34;height:38" coordorigin="3965,-1875" coordsize="34,38" path="m3988,-1840l3976,-1840,3976,-1837,3988,-1837,3988,-1840xe" filled="true" fillcolor="#1f1a17" stroked="false">
                <v:path arrowok="t"/>
                <v:fill type="solid"/>
              </v:shape>
              <v:shape style="position:absolute;left:3965;top:-1875;width:34;height:38" coordorigin="3965,-1875" coordsize="34,38" path="m3992,-1842l3972,-1842,3972,-1840,3992,-1840,3992,-1842xe" filled="true" fillcolor="#1f1a17" stroked="false">
                <v:path arrowok="t"/>
                <v:fill type="solid"/>
              </v:shape>
              <v:shape style="position:absolute;left:3965;top:-1875;width:34;height:38" coordorigin="3965,-1875" coordsize="34,38" path="m3995,-1845l3970,-1845,3970,-1842,3995,-1842,3995,-1845xe" filled="true" fillcolor="#1f1a17" stroked="false">
                <v:path arrowok="t"/>
                <v:fill type="solid"/>
              </v:shape>
              <v:shape style="position:absolute;left:3965;top:-1875;width:34;height:38" coordorigin="3965,-1875" coordsize="34,38" path="m3995,-1870l3970,-1870,3970,-1869,3968,-1869,3968,-1866,3966,-1863,3966,-1858,3965,-1858,3965,-1854,3966,-1854,3966,-1846,3968,-1846,3968,-1845,3996,-1845,3996,-1849,3998,-1849,3998,-1863,3996,-1863,3996,-1866,3995,-1869,3995,-1870xe" filled="true" fillcolor="#1f1a17" stroked="false">
                <v:path arrowok="t"/>
                <v:fill type="solid"/>
              </v:shape>
              <v:shape style="position:absolute;left:3965;top:-1875;width:34;height:38" coordorigin="3965,-1875" coordsize="34,38" path="m3991,-1873l3973,-1873,3972,-1870,3992,-1870,3991,-1873xe" filled="true" fillcolor="#1f1a17" stroked="false">
                <v:path arrowok="t"/>
                <v:fill type="solid"/>
              </v:shape>
              <v:shape style="position:absolute;left:3965;top:-1875;width:34;height:38" coordorigin="3965,-1875" coordsize="34,38" path="m3986,-1875l3979,-1875,3976,-1873,3986,-1873,3986,-1875xe" filled="true" fillcolor="#1f1a17" stroked="false">
                <v:path arrowok="t"/>
                <v:fill type="solid"/>
              </v:shape>
            </v:group>
            <v:group style="position:absolute;left:3965;top:-1401;width:34;height:38" coordorigin="3965,-1401" coordsize="34,38">
              <v:shape style="position:absolute;left:3965;top:-1401;width:34;height:38" coordorigin="3965,-1401" coordsize="34,38" path="m3988,-1366l3976,-1366,3976,-1363,3988,-1363,3988,-1366xe" filled="true" fillcolor="#1f1a17" stroked="false">
                <v:path arrowok="t"/>
                <v:fill type="solid"/>
              </v:shape>
              <v:shape style="position:absolute;left:3965;top:-1401;width:34;height:38" coordorigin="3965,-1401" coordsize="34,38" path="m3992,-1367l3972,-1367,3972,-1366,3992,-1366,3992,-1367xe" filled="true" fillcolor="#1f1a17" stroked="false">
                <v:path arrowok="t"/>
                <v:fill type="solid"/>
              </v:shape>
              <v:shape style="position:absolute;left:3965;top:-1401;width:34;height:38" coordorigin="3965,-1401" coordsize="34,38" path="m3995,-1371l3970,-1371,3970,-1367,3995,-1367,3995,-1371xe" filled="true" fillcolor="#1f1a17" stroked="false">
                <v:path arrowok="t"/>
                <v:fill type="solid"/>
              </v:shape>
              <v:shape style="position:absolute;left:3965;top:-1401;width:34;height:38" coordorigin="3965,-1401" coordsize="34,38" path="m3995,-1396l3970,-1396,3970,-1395,3968,-1395,3968,-1391,3966,-1389,3966,-1383,3965,-1383,3965,-1380,3966,-1380,3966,-1372,3968,-1372,3968,-1371,3996,-1371,3996,-1374,3998,-1374,3998,-1389,3996,-1389,3996,-1391,3995,-1395,3995,-1396xe" filled="true" fillcolor="#1f1a17" stroked="false">
                <v:path arrowok="t"/>
                <v:fill type="solid"/>
              </v:shape>
              <v:shape style="position:absolute;left:3965;top:-1401;width:34;height:38" coordorigin="3965,-1401" coordsize="34,38" path="m3991,-1398l3973,-1398,3972,-1396,3992,-1396,3991,-1398xe" filled="true" fillcolor="#1f1a17" stroked="false">
                <v:path arrowok="t"/>
                <v:fill type="solid"/>
              </v:shape>
              <v:shape style="position:absolute;left:3965;top:-1401;width:34;height:38" coordorigin="3965,-1401" coordsize="34,38" path="m3986,-1401l3979,-1401,3976,-1398,3986,-1398,3986,-1401xe" filled="true" fillcolor="#1f1a17" stroked="false">
                <v:path arrowok="t"/>
                <v:fill type="solid"/>
              </v:shape>
            </v:group>
            <v:group style="position:absolute;left:3965;top:-1626;width:34;height:38" coordorigin="3965,-1626" coordsize="34,38">
              <v:shape style="position:absolute;left:3965;top:-1626;width:34;height:38" coordorigin="3965,-1626" coordsize="34,38" path="m3988,-1593l3976,-1593,3976,-1589,3988,-1589,3988,-1593xe" filled="true" fillcolor="#1f1a17" stroked="false">
                <v:path arrowok="t"/>
                <v:fill type="solid"/>
              </v:shape>
              <v:shape style="position:absolute;left:3965;top:-1626;width:34;height:38" coordorigin="3965,-1626" coordsize="34,38" path="m3992,-1594l3972,-1594,3972,-1593,3992,-1593,3992,-1594xe" filled="true" fillcolor="#1f1a17" stroked="false">
                <v:path arrowok="t"/>
                <v:fill type="solid"/>
              </v:shape>
              <v:shape style="position:absolute;left:3965;top:-1626;width:34;height:38" coordorigin="3965,-1626" coordsize="34,38" path="m3995,-1596l3970,-1596,3970,-1594,3995,-1594,3995,-1596xe" filled="true" fillcolor="#1f1a17" stroked="false">
                <v:path arrowok="t"/>
                <v:fill type="solid"/>
              </v:shape>
              <v:shape style="position:absolute;left:3965;top:-1626;width:34;height:38" coordorigin="3965,-1626" coordsize="34,38" path="m3995,-1623l3970,-1623,3970,-1620,3968,-1620,3968,-1618,3966,-1615,3966,-1609,3965,-1609,3965,-1607,3966,-1607,3966,-1597,3968,-1597,3968,-1596,3996,-1596,3996,-1601,3998,-1601,3998,-1615,3996,-1615,3996,-1618,3995,-1620,3995,-1623xe" filled="true" fillcolor="#1f1a17" stroked="false">
                <v:path arrowok="t"/>
                <v:fill type="solid"/>
              </v:shape>
              <v:shape style="position:absolute;left:3965;top:-1626;width:34;height:38" coordorigin="3965,-1626" coordsize="34,38" path="m3991,-1625l3973,-1625,3972,-1623,3992,-1623,3991,-1625xe" filled="true" fillcolor="#1f1a17" stroked="false">
                <v:path arrowok="t"/>
                <v:fill type="solid"/>
              </v:shape>
              <v:shape style="position:absolute;left:3965;top:-1626;width:34;height:38" coordorigin="3965,-1626" coordsize="34,38" path="m3986,-1626l3979,-1626,3976,-1625,3986,-1625,3986,-1626xe" filled="true" fillcolor="#1f1a17" stroked="false">
                <v:path arrowok="t"/>
                <v:fill type="solid"/>
              </v:shape>
            </v:group>
            <v:group style="position:absolute;left:8420;top:-4042;width:465;height:2" coordorigin="8420,-4042" coordsize="465,2">
              <v:shape style="position:absolute;left:8420;top:-4042;width:465;height:2" coordorigin="8420,-4042" coordsize="465,0" path="m8420,-4042l8885,-4042e" filled="false" stroked="true" strokeweight=".405998pt" strokecolor="#1f1a17">
                <v:path arrowok="t"/>
              </v:shape>
            </v:group>
            <v:group style="position:absolute;left:3982;top:-2038;width:2;height:659" coordorigin="3982,-2038" coordsize="2,659">
              <v:shape style="position:absolute;left:3982;top:-2038;width:2;height:659" coordorigin="3982,-2038" coordsize="0,659" path="m3982,-1379l3982,-2038e" filled="false" stroked="true" strokeweight=".404pt" strokecolor="#1f1a17">
                <v:path arrowok="t"/>
              </v:shape>
              <v:shape style="position:absolute;left:3982;top:-2049;width:4706;height:189" type="#_x0000_t202" filled="false" stroked="false">
                <v:textbox inset="0,0,0,0">
                  <w:txbxContent>
                    <w:p>
                      <w:pPr>
                        <w:spacing w:before="85"/>
                        <w:ind w:left="539" w:right="0" w:firstLine="0"/>
                        <w:jc w:val="left"/>
                        <w:rPr>
                          <w:rFonts w:ascii="Arial Narrow" w:hAnsi="Arial Narrow" w:cs="Arial Narrow" w:eastAsia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1"/>
                          <w:w w:val="110"/>
                          <w:sz w:val="6"/>
                        </w:rPr>
                        <w:t>OIL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10"/>
                          <w:sz w:val="6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10"/>
                          <w:sz w:val="6"/>
                        </w:rPr>
                        <w:t>PRESSURE</w:t>
                      </w:r>
                      <w:r>
                        <w:rPr>
                          <w:rFonts w:ascii="Arial Narrow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3982;top:-1860;width:4706;height:24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</w:p>
                    <w:p>
                      <w:pPr>
                        <w:spacing w:before="0"/>
                        <w:ind w:left="542" w:right="0" w:firstLine="0"/>
                        <w:jc w:val="left"/>
                        <w:rPr>
                          <w:rFonts w:ascii="Arial Narrow" w:hAnsi="Arial Narrow" w:cs="Arial Narrow" w:eastAsia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2"/>
                          <w:w w:val="110"/>
                          <w:sz w:val="6"/>
                        </w:rPr>
                        <w:t>WATER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10"/>
                          <w:sz w:val="6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10"/>
                          <w:sz w:val="6"/>
                        </w:rPr>
                        <w:t>TEMP</w:t>
                      </w:r>
                      <w:r>
                        <w:rPr>
                          <w:rFonts w:ascii="Arial Narrow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3982;top:-1614;width:4706;height:23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</w:p>
                    <w:p>
                      <w:pPr>
                        <w:spacing w:before="50"/>
                        <w:ind w:left="541" w:right="0" w:firstLine="0"/>
                        <w:jc w:val="left"/>
                        <w:rPr>
                          <w:rFonts w:ascii="Arial Narrow" w:hAnsi="Arial Narrow" w:cs="Arial Narrow" w:eastAsia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10"/>
                          <w:sz w:val="6"/>
                        </w:rPr>
                        <w:t>FUEL</w:t>
                      </w:r>
                      <w:r>
                        <w:rPr>
                          <w:rFonts w:ascii="Arial Narrow"/>
                          <w:color w:val="1F1A17"/>
                          <w:spacing w:val="-6"/>
                          <w:w w:val="110"/>
                          <w:sz w:val="6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10"/>
                          <w:sz w:val="6"/>
                        </w:rPr>
                        <w:t>LEVEL</w:t>
                      </w:r>
                      <w:r>
                        <w:rPr>
                          <w:rFonts w:ascii="Arial Narrow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3179;top:-448;width:1346;height:232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78" w:lineRule="exact" w:before="0"/>
                        <w:ind w:left="0" w:right="149" w:firstLine="0"/>
                        <w:jc w:val="right"/>
                        <w:rPr>
                          <w:rFonts w:ascii="Arial Narrow" w:hAnsi="Arial Narrow" w:cs="Arial Narrow" w:eastAsia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1F1A17"/>
                          <w:sz w:val="10"/>
                        </w:rPr>
                        <w:t>-</w:t>
                      </w:r>
                      <w:r>
                        <w:rPr>
                          <w:rFonts w:ascii="Arial Narrow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568;top:-7166;width:604;height:737" type="#_x0000_t202" filled="false" stroked="false">
                <v:textbox inset="0,0,0,0">
                  <w:txbxContent>
                    <w:p>
                      <w:pPr>
                        <w:spacing w:line="74" w:lineRule="exact" w:before="0"/>
                        <w:ind w:left="232" w:right="0" w:firstLine="62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NOT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USED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</w:p>
                    <w:p>
                      <w:pPr>
                        <w:spacing w:line="383" w:lineRule="auto" w:before="0"/>
                        <w:ind w:left="0" w:right="4" w:firstLine="232"/>
                        <w:jc w:val="righ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z w:val="7"/>
                        </w:rPr>
                        <w:t>SPRINKLER</w:t>
                      </w:r>
                      <w:r>
                        <w:rPr>
                          <w:rFonts w:ascii="Arial Narrow"/>
                          <w:color w:val="1F1A17"/>
                          <w:spacing w:val="24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REMOTE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OFF</w:t>
                      </w:r>
                      <w:r>
                        <w:rPr>
                          <w:rFonts w:ascii="Arial Narrow"/>
                          <w:color w:val="1F1A17"/>
                          <w:spacing w:val="22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EMERGENCY</w:t>
                      </w:r>
                      <w:r>
                        <w:rPr>
                          <w:rFonts w:ascii="Arial Narrow"/>
                          <w:color w:val="1F1A17"/>
                          <w:spacing w:val="-5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STOP</w:t>
                      </w:r>
                      <w:r>
                        <w:rPr>
                          <w:rFonts w:ascii="Arial Narrow"/>
                          <w:color w:val="1F1A17"/>
                          <w:spacing w:val="22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ACCESS</w:t>
                      </w:r>
                      <w:r>
                        <w:rPr>
                          <w:rFonts w:ascii="Arial Narrow"/>
                          <w:color w:val="1F1A17"/>
                          <w:spacing w:val="-5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LOCK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79" w:lineRule="exact" w:before="12"/>
                        <w:ind w:left="0" w:right="24" w:firstLine="0"/>
                        <w:jc w:val="righ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REMOTE</w:t>
                      </w:r>
                      <w:r>
                        <w:rPr>
                          <w:rFonts w:ascii="Arial Narrow"/>
                          <w:color w:val="1F1A17"/>
                          <w:spacing w:val="-2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7"/>
                          <w:w w:val="105"/>
                          <w:sz w:val="7"/>
                        </w:rPr>
                        <w:t>S/S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201;top:-6353;width:318;height:138" type="#_x0000_t202" filled="false" stroked="false">
                <v:textbox inset="0,0,0,0">
                  <w:txbxContent>
                    <w:p>
                      <w:pPr>
                        <w:spacing w:line="254" w:lineRule="auto" w:before="0"/>
                        <w:ind w:left="14" w:right="0" w:hanging="15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b/>
                          <w:color w:val="1F1A17"/>
                          <w:spacing w:val="-1"/>
                          <w:w w:val="105"/>
                          <w:sz w:val="6"/>
                        </w:rPr>
                        <w:t>CONTROL</w:t>
                      </w:r>
                      <w:r>
                        <w:rPr>
                          <w:rFonts w:ascii="Arial"/>
                          <w:b/>
                          <w:color w:val="1F1A17"/>
                          <w:spacing w:val="26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F1A17"/>
                          <w:spacing w:val="-1"/>
                          <w:w w:val="105"/>
                          <w:sz w:val="6"/>
                        </w:rPr>
                        <w:t>SIGNALS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8617;top:-6249;width:512;height:906" type="#_x0000_t202" filled="false" stroked="false">
                <v:textbox inset="0,0,0,0">
                  <w:txbxContent>
                    <w:p>
                      <w:pPr>
                        <w:spacing w:line="74" w:lineRule="exact" w:before="0"/>
                        <w:ind w:left="0" w:right="0" w:firstLine="284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ALARM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before="44"/>
                        <w:ind w:left="172" w:right="0" w:hanging="173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READY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TO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LOAD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</w:p>
                    <w:p>
                      <w:pPr>
                        <w:spacing w:line="433" w:lineRule="auto" w:before="0"/>
                        <w:ind w:left="243" w:right="0" w:hanging="71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PRESTART</w:t>
                      </w:r>
                      <w:r>
                        <w:rPr>
                          <w:rFonts w:ascii="Arial Narrow"/>
                          <w:color w:val="1F1A17"/>
                          <w:spacing w:val="27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GEN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C.B.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before="10"/>
                        <w:ind w:left="244" w:right="0" w:hanging="185"/>
                        <w:jc w:val="left"/>
                        <w:rPr>
                          <w:rFonts w:ascii="Arial Narrow" w:hAnsi="Arial Narrow" w:cs="Arial Narrow" w:eastAsia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10"/>
                          <w:sz w:val="6"/>
                        </w:rPr>
                        <w:t>FUEL</w:t>
                      </w:r>
                      <w:r>
                        <w:rPr>
                          <w:rFonts w:ascii="Arial Narrow"/>
                          <w:color w:val="1F1A17"/>
                          <w:spacing w:val="-6"/>
                          <w:w w:val="110"/>
                          <w:sz w:val="6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10"/>
                          <w:sz w:val="6"/>
                        </w:rPr>
                        <w:t>SOLENOID</w:t>
                      </w:r>
                      <w:r>
                        <w:rPr>
                          <w:rFonts w:ascii="Arial Narrow"/>
                          <w:sz w:val="6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</w:p>
                    <w:p>
                      <w:pPr>
                        <w:spacing w:line="69" w:lineRule="exact" w:before="0"/>
                        <w:ind w:left="244" w:right="0" w:firstLine="0"/>
                        <w:jc w:val="left"/>
                        <w:rPr>
                          <w:rFonts w:ascii="Arial Narrow" w:hAnsi="Arial Narrow" w:cs="Arial Narrow" w:eastAsia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1"/>
                          <w:w w:val="110"/>
                          <w:sz w:val="6"/>
                        </w:rPr>
                        <w:t>STARTER</w:t>
                      </w:r>
                      <w:r>
                        <w:rPr>
                          <w:rFonts w:ascii="Arial Narrow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4237;top:-2672;width:139;height:74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RPM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3498;top:-558;width:436;height:67" type="#_x0000_t202" filled="false" stroked="false">
                <v:textbox inset="0,0,0,0">
                  <w:txbxContent>
                    <w:p>
                      <w:pPr>
                        <w:spacing w:line="66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10"/>
                          <w:sz w:val="6"/>
                        </w:rPr>
                        <w:t>FUEL</w:t>
                      </w:r>
                      <w:r>
                        <w:rPr>
                          <w:rFonts w:ascii="Arial Narrow"/>
                          <w:color w:val="1F1A17"/>
                          <w:spacing w:val="-7"/>
                          <w:w w:val="110"/>
                          <w:sz w:val="6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10"/>
                          <w:sz w:val="6"/>
                        </w:rPr>
                        <w:t>SOLENOID</w:t>
                      </w:r>
                      <w:r>
                        <w:rPr>
                          <w:rFonts w:ascii="Arial Narrow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5228;top:-331;width:250;height:67" type="#_x0000_t202" filled="false" stroked="false">
                <v:textbox inset="0,0,0,0">
                  <w:txbxContent>
                    <w:p>
                      <w:pPr>
                        <w:spacing w:line="66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2"/>
                          <w:w w:val="110"/>
                          <w:sz w:val="6"/>
                        </w:rPr>
                        <w:t>STARTER</w:t>
                      </w:r>
                      <w:r>
                        <w:rPr>
                          <w:rFonts w:ascii="Arial Narrow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4519;top:-254;width:32;height:67" type="#_x0000_t202" filled="false" stroked="false">
                <v:textbox inset="0,0,0,0">
                  <w:txbxContent>
                    <w:p>
                      <w:pPr>
                        <w:spacing w:line="66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b/>
                          <w:color w:val="1F1A17"/>
                          <w:w w:val="110"/>
                          <w:sz w:val="6"/>
                        </w:rPr>
                        <w:t>+</w:t>
                      </w:r>
                      <w:r>
                        <w:rPr>
                          <w:rFonts w:ascii="Arial Narrow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5069;top:-180;width:98;height:75" type="#_x0000_t202" filled="false" stroked="false">
                <v:textbox inset="0,0,0,0">
                  <w:txbxContent>
                    <w:p>
                      <w:pPr>
                        <w:spacing w:line="7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05"/>
                          <w:sz w:val="7"/>
                        </w:rPr>
                        <w:t>D+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04.954773pt;margin-top:-73.724564pt;width:7.5pt;height:47.2pt;mso-position-horizontal-relative:page;mso-position-vertical-relative:paragraph;z-index: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11"/>
                      <w:szCs w:val="11"/>
                    </w:rPr>
                  </w:pPr>
                  <w:r>
                    <w:rPr>
                      <w:rFonts w:ascii="Arial Narrow"/>
                      <w:color w:val="1F1A17"/>
                      <w:spacing w:val="-1"/>
                      <w:w w:val="99"/>
                      <w:sz w:val="11"/>
                    </w:rPr>
                    <w:t>DIESEL/GAS</w:t>
                  </w:r>
                  <w:r>
                    <w:rPr>
                      <w:rFonts w:ascii="Arial Narrow"/>
                      <w:color w:val="1F1A17"/>
                      <w:spacing w:val="-1"/>
                      <w:sz w:val="11"/>
                    </w:rPr>
                    <w:t> </w:t>
                  </w:r>
                  <w:r>
                    <w:rPr>
                      <w:rFonts w:ascii="Arial Narrow"/>
                      <w:color w:val="1F1A17"/>
                      <w:w w:val="99"/>
                      <w:sz w:val="11"/>
                    </w:rPr>
                    <w:t>ENGINE</w:t>
                  </w:r>
                  <w:r>
                    <w:rPr>
                      <w:rFonts w:ascii="Arial Narrow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318451pt;margin-top:-64.196671pt;width:7.6pt;height:13.8pt;mso-position-horizontal-relative:page;mso-position-vertical-relative:paragraph;z-index: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spacing w:val="-1"/>
                      <w:w w:val="101"/>
                      <w:sz w:val="11"/>
                    </w:rPr>
                    <w:t>ECU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color w:val="1F1A17"/>
          <w:spacing w:val="-1"/>
          <w:w w:val="110"/>
          <w:sz w:val="6"/>
        </w:rPr>
        <w:t>BATTERY</w:t>
      </w:r>
      <w:r>
        <w:rPr>
          <w:rFonts w:ascii="Arial Narrow"/>
          <w:sz w:val="6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6"/>
          <w:szCs w:val="6"/>
        </w:rPr>
        <w:sectPr>
          <w:type w:val="continuous"/>
          <w:pgSz w:w="11910" w:h="16840"/>
          <w:pgMar w:top="640" w:bottom="280" w:left="1280" w:right="0"/>
          <w:cols w:num="2" w:equalWidth="0">
            <w:col w:w="1225" w:space="1680"/>
            <w:col w:w="7725"/>
          </w:cols>
        </w:sectPr>
      </w:pPr>
    </w:p>
    <w:p>
      <w:pPr>
        <w:spacing w:line="200" w:lineRule="atLeast"/>
        <w:ind w:left="108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2680" type="#_x0000_t75" stroked="false">
            <v:imagedata r:id="rId5" o:title=""/>
          </v:shape>
        </w:pict>
      </w:r>
      <w:r>
        <w:rPr/>
        <w:pict>
          <v:shape style="position:absolute;margin-left:83.91568pt;margin-top:290.433197pt;width:7.5pt;height:17.6pt;mso-position-horizontal-relative:page;mso-position-vertical-relative:page;z-index:301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color w:val="1F1A17"/>
                      <w:w w:val="99"/>
                      <w:sz w:val="11"/>
                    </w:rPr>
                    <w:t>LOAD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25626pt;margin-top:354.000702pt;width:5.75pt;height:26.3pt;mso-position-horizontal-relative:page;mso-position-vertical-relative:page;z-index:3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spacing w:val="-2"/>
                      <w:w w:val="106"/>
                      <w:sz w:val="7"/>
                    </w:rPr>
                    <w:t>Generator</w:t>
                  </w:r>
                  <w:r>
                    <w:rPr>
                      <w:rFonts w:ascii="Arial"/>
                      <w:color w:val="1F1A17"/>
                      <w:spacing w:val="4"/>
                      <w:sz w:val="7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-3"/>
                      <w:w w:val="106"/>
                      <w:sz w:val="7"/>
                    </w:rPr>
                    <w:t>C.B.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65477pt;margin-top:500.426575pt;width:7.5pt;height:30pt;mso-position-horizontal-relative:page;mso-position-vertical-relative:page;z-index:30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11"/>
                      <w:szCs w:val="11"/>
                    </w:rPr>
                  </w:pPr>
                  <w:r>
                    <w:rPr>
                      <w:rFonts w:ascii="Arial Narrow"/>
                      <w:color w:val="1F1A17"/>
                      <w:spacing w:val="-2"/>
                      <w:w w:val="99"/>
                      <w:sz w:val="11"/>
                    </w:rPr>
                    <w:t>GENERATOR</w:t>
                  </w:r>
                  <w:r>
                    <w:rPr>
                      <w:rFonts w:ascii="Arial Narrow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665627pt;margin-top:439.880554pt;width:5.75pt;height:6.2pt;mso-position-horizontal-relative:page;mso-position-vertical-relative:page;z-index:3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L1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046463pt;margin-top:439.880554pt;width:5.75pt;height:6.2pt;mso-position-horizontal-relative:page;mso-position-vertical-relative:page;z-index:3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L2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502747pt;margin-top:509.039093pt;width:13pt;height:10.55pt;mso-position-horizontal-relative:page;mso-position-vertical-relative:page;z-index:3160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1F1A17"/>
                      <w:w w:val="99"/>
                      <w:sz w:val="22"/>
                    </w:rPr>
                    <w:t>G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085754pt;margin-top:439.880554pt;width:5.75pt;height:6.2pt;mso-position-horizontal-relative:page;mso-position-vertical-relative:page;z-index:3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L3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426346pt;margin-top:440.552521pt;width:5.75pt;height:4.7pt;mso-position-horizontal-relative:page;mso-position-vertical-relative:page;z-index: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N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003754pt;margin-top:291.63385pt;width:4.3pt;height:7pt;mso-position-horizontal-relative:page;mso-position-vertical-relative:page;z-index:3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4"/>
                      <w:szCs w:val="4"/>
                    </w:rPr>
                  </w:pPr>
                  <w:r>
                    <w:rPr>
                      <w:rFonts w:ascii="Arial Narrow"/>
                      <w:color w:val="1F1A17"/>
                      <w:spacing w:val="-1"/>
                      <w:w w:val="114"/>
                      <w:sz w:val="4"/>
                    </w:rPr>
                    <w:t>+24</w:t>
                  </w:r>
                  <w:r>
                    <w:rPr>
                      <w:rFonts w:ascii="Arial Narrow"/>
                      <w:color w:val="1F1A17"/>
                      <w:spacing w:val="1"/>
                      <w:sz w:val="4"/>
                    </w:rPr>
                    <w:t> </w:t>
                  </w:r>
                  <w:r>
                    <w:rPr>
                      <w:rFonts w:ascii="Arial Narrow"/>
                      <w:color w:val="1F1A17"/>
                      <w:w w:val="114"/>
                      <w:sz w:val="4"/>
                    </w:rPr>
                    <w:t>V</w:t>
                  </w:r>
                  <w:r>
                    <w:rPr>
                      <w:rFonts w:ascii="Arial Narrow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003204pt;margin-top:327.058258pt;width:5.2pt;height:30pt;mso-position-horizontal-relative:page;mso-position-vertical-relative:page;z-index: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/>
                      <w:b/>
                      <w:color w:val="1F1A17"/>
                      <w:spacing w:val="-2"/>
                      <w:w w:val="106"/>
                      <w:sz w:val="6"/>
                    </w:rPr>
                    <w:t>B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5"/>
                      <w:sz w:val="6"/>
                    </w:rPr>
                    <w:t>I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6"/>
                      <w:sz w:val="6"/>
                    </w:rPr>
                    <w:t>NARY</w:t>
                  </w:r>
                  <w:r>
                    <w:rPr>
                      <w:rFonts w:ascii="Arial"/>
                      <w:b/>
                      <w:color w:val="1F1A17"/>
                      <w:sz w:val="6"/>
                    </w:rPr>
                    <w:t> 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5"/>
                      <w:sz w:val="6"/>
                    </w:rPr>
                    <w:t>OUTP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6"/>
                    </w:rPr>
                    <w:t>UT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5"/>
                      <w:sz w:val="6"/>
                    </w:rPr>
                    <w:t>S</w:t>
                  </w:r>
                  <w:r>
                    <w:rPr>
                      <w:rFonts w:ascii="Arial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 w:cs="Arial Narrow" w:eastAsia="Arial Narrow"/>
          <w:sz w:val="20"/>
          <w:szCs w:val="20"/>
        </w:rPr>
        <w:pict>
          <v:shape style="width:456.5pt;height:23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6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Имеется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возможность запуска дизелей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Volvo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Scania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 шине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CAN.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См</w:t>
                  </w:r>
                  <w:r>
                    <w:rPr>
                      <w:rFonts w:ascii="Arial" w:hAnsi="Arial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0000FF"/>
                      <w:spacing w:val="-3"/>
                      <w:sz w:val="20"/>
                    </w:rPr>
                  </w:r>
                  <w:hyperlink w:history="true" w:anchor="_bookmark29">
                    <w:r>
                      <w:rPr>
                        <w:rFonts w:ascii="Arial" w:hAnsi="Arial"/>
                        <w:color w:val="0000FF"/>
                        <w:spacing w:val="-1"/>
                        <w:sz w:val="20"/>
                        <w:u w:val="single" w:color="0000FF"/>
                      </w:rPr>
                      <w:t>Engines started </w:t>
                    </w:r>
                    <w:r>
                      <w:rPr>
                        <w:rFonts w:ascii="Arial" w:hAnsi="Arial"/>
                        <w:color w:val="0000FF"/>
                        <w:sz w:val="20"/>
                        <w:u w:val="single" w:color="0000FF"/>
                      </w:rPr>
                      <w:t>via</w:t>
                    </w:r>
                    <w:r>
                      <w:rPr>
                        <w:rFonts w:ascii="Arial" w:hAnsi="Arial"/>
                        <w:color w:val="0000FF"/>
                        <w:spacing w:val="-1"/>
                        <w:sz w:val="20"/>
                        <w:u w:val="single" w:color="0000FF"/>
                      </w:rPr>
                      <w:t> </w:t>
                    </w:r>
                    <w:r>
                      <w:rPr>
                        <w:rFonts w:ascii="Arial" w:hAnsi="Arial"/>
                        <w:color w:val="0000FF"/>
                        <w:sz w:val="20"/>
                        <w:u w:val="single" w:color="0000FF"/>
                      </w:rPr>
                      <w:t>CAN</w:t>
                    </w:r>
                    <w:r>
                      <w:rPr>
                        <w:rFonts w:ascii="Arial" w:hAnsi="Arial"/>
                        <w:color w:val="0000FF"/>
                        <w:sz w:val="20"/>
                      </w:rPr>
                    </w:r>
                  </w:hyperlink>
                  <w:r>
                    <w:rPr>
                      <w:rFonts w:ascii="Arial" w:hAnsi="Arial"/>
                      <w:color w:val="0000FF"/>
                      <w:sz w:val="20"/>
                    </w:rPr>
                    <w:t> </w:t>
                  </w:r>
                  <w:hyperlink w:history="true" w:anchor="_bookmark29">
                    <w:r>
                      <w:rPr>
                        <w:rFonts w:ascii="Arial" w:hAnsi="Arial"/>
                        <w:color w:val="0000FF"/>
                        <w:sz w:val="20"/>
                      </w:rPr>
                    </w:r>
                    <w:r>
                      <w:rPr>
                        <w:rFonts w:ascii="Arial" w:hAnsi="Arial"/>
                        <w:color w:val="0000FF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0000FF"/>
                        <w:spacing w:val="-1"/>
                        <w:sz w:val="20"/>
                        <w:u w:val="single" w:color="0000FF"/>
                      </w:rPr>
                      <w:t>bus</w:t>
                    </w:r>
                    <w:r>
                      <w:rPr>
                        <w:rFonts w:ascii="Arial" w:hAnsi="Arial"/>
                        <w:color w:val="0000FF"/>
                        <w:sz w:val="20"/>
                      </w:rPr>
                    </w:r>
                  </w:hyperlink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4"/>
        <w:rPr>
          <w:rFonts w:ascii="Arial Narrow" w:hAnsi="Arial Narrow" w:cs="Arial Narrow" w:eastAsia="Arial Narrow"/>
          <w:sz w:val="22"/>
          <w:szCs w:val="22"/>
        </w:rPr>
      </w:pPr>
    </w:p>
    <w:p>
      <w:pPr>
        <w:pStyle w:val="BodyText"/>
        <w:tabs>
          <w:tab w:pos="9210" w:val="right" w:leader="none"/>
        </w:tabs>
        <w:spacing w:line="264" w:lineRule="exact" w:before="82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17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3376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5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Начало работы" w:id="40"/>
      <w:bookmarkEnd w:id="40"/>
      <w:r>
        <w:rPr>
          <w:b w:val="0"/>
        </w:rPr>
      </w:r>
      <w:bookmarkStart w:name="_bookmark10" w:id="41"/>
      <w:bookmarkEnd w:id="41"/>
      <w:r>
        <w:rPr>
          <w:b w:val="0"/>
        </w:rPr>
      </w:r>
      <w:r>
        <w:rPr>
          <w:spacing w:val="-4"/>
        </w:rPr>
        <w:t>Начало</w:t>
      </w:r>
      <w:r>
        <w:rPr/>
        <w:t> </w:t>
      </w:r>
      <w:r>
        <w:rPr>
          <w:spacing w:val="-3"/>
        </w:rPr>
        <w:t>работы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bookmarkStart w:name="Порядок установки" w:id="42"/>
      <w:bookmarkEnd w:id="42"/>
      <w:r>
        <w:rPr>
          <w:b w:val="0"/>
          <w:i w:val="0"/>
        </w:rPr>
      </w:r>
      <w:r>
        <w:rPr>
          <w:i/>
          <w:spacing w:val="-1"/>
        </w:rPr>
        <w:t>Порядок</w:t>
      </w:r>
      <w:r>
        <w:rPr>
          <w:i/>
          <w:spacing w:val="-27"/>
        </w:rPr>
        <w:t> </w:t>
      </w:r>
      <w:r>
        <w:rPr>
          <w:i/>
        </w:rPr>
        <w:t>установки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1"/>
          <w:szCs w:val="11"/>
        </w:rPr>
      </w:pPr>
    </w:p>
    <w:p>
      <w:pPr>
        <w:pStyle w:val="Heading3"/>
        <w:spacing w:line="240" w:lineRule="auto" w:before="67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Основное" w:id="43"/>
      <w:bookmarkEnd w:id="43"/>
      <w:r>
        <w:rPr>
          <w:b w:val="0"/>
        </w:rPr>
      </w:r>
      <w:r>
        <w:rPr>
          <w:rFonts w:ascii="Arial" w:hAnsi="Arial"/>
          <w:spacing w:val="-1"/>
        </w:rPr>
        <w:t>Основное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Для корректного функционирования</w:t>
      </w:r>
      <w:r>
        <w:rPr>
          <w:spacing w:val="-2"/>
        </w:rPr>
        <w:t> </w:t>
      </w:r>
      <w:r>
        <w:rPr>
          <w:spacing w:val="-1"/>
        </w:rPr>
        <w:t>следует</w:t>
      </w:r>
      <w:r>
        <w:rPr>
          <w:rFonts w:ascii="Arial" w:hAnsi="Arial"/>
          <w:spacing w:val="-1"/>
        </w:rPr>
        <w:t>:</w:t>
      </w:r>
    </w:p>
    <w:p>
      <w:pPr>
        <w:pStyle w:val="BodyText"/>
        <w:spacing w:line="240" w:lineRule="auto" w:before="119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Проложить раздельно сигнальные провода </w:t>
      </w:r>
      <w:r>
        <w:rPr>
          <w:spacing w:val="-2"/>
        </w:rPr>
        <w:t>бинарных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аналоговых</w:t>
      </w:r>
      <w:r>
        <w:rPr>
          <w:spacing w:val="-1"/>
        </w:rPr>
        <w:t> входов</w:t>
      </w:r>
      <w:r>
        <w:rPr/>
        <w:t> </w:t>
      </w:r>
      <w:r>
        <w:rPr>
          <w:spacing w:val="-1"/>
        </w:rPr>
        <w:t>от</w:t>
      </w:r>
      <w:r>
        <w:rPr>
          <w:spacing w:val="-2"/>
        </w:rPr>
        <w:t> </w:t>
      </w:r>
      <w:r>
        <w:rPr>
          <w:spacing w:val="-1"/>
        </w:rPr>
        <w:t>силовых кабелей</w:t>
      </w:r>
      <w:r>
        <w:rPr>
          <w:rFonts w:ascii="Arial" w:hAnsi="Arial"/>
          <w:spacing w:val="-1"/>
        </w:rPr>
        <w:t>;</w:t>
      </w:r>
      <w:r>
        <w:rPr>
          <w:rFonts w:ascii="Arial" w:hAnsi="Arial"/>
          <w:spacing w:val="61"/>
        </w:rPr>
        <w:t> </w:t>
      </w:r>
      <w:r>
        <w:rPr>
          <w:spacing w:val="-1"/>
        </w:rPr>
        <w:t>Использовать</w:t>
      </w:r>
      <w:r>
        <w:rPr/>
        <w:t> </w:t>
      </w:r>
      <w:r>
        <w:rPr>
          <w:spacing w:val="-1"/>
        </w:rPr>
        <w:t>экранированные провода</w:t>
      </w:r>
      <w:r>
        <w:rPr/>
        <w:t> </w:t>
      </w:r>
      <w:r>
        <w:rPr>
          <w:spacing w:val="-1"/>
        </w:rPr>
        <w:t>для </w:t>
      </w:r>
      <w:r>
        <w:rPr/>
        <w:t>аналоговых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бинарных входов</w:t>
      </w:r>
      <w:r>
        <w:rPr>
          <w:rFonts w:ascii="Arial" w:hAnsi="Arial"/>
          <w:spacing w:val="-1"/>
        </w:rPr>
        <w:t>, </w:t>
      </w:r>
      <w:r>
        <w:rPr/>
        <w:t>в </w:t>
      </w:r>
      <w:r>
        <w:rPr>
          <w:spacing w:val="-1"/>
        </w:rPr>
        <w:t>частности при</w:t>
      </w:r>
      <w:r>
        <w:rPr>
          <w:spacing w:val="20"/>
        </w:rPr>
        <w:t> </w:t>
      </w:r>
      <w:r>
        <w:rPr>
          <w:spacing w:val="-1"/>
        </w:rPr>
        <w:t>длинне </w:t>
      </w:r>
      <w:r>
        <w:rPr/>
        <w:t>более</w:t>
      </w:r>
      <w:r>
        <w:rPr>
          <w:spacing w:val="-1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-1"/>
        </w:rPr>
        <w:t> </w:t>
      </w:r>
      <w:r>
        <w:rPr/>
        <w:t>м</w:t>
      </w:r>
      <w:r>
        <w:rPr>
          <w:rFonts w:ascii="Arial" w:hAnsi="Arial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Питание" w:id="44"/>
      <w:bookmarkEnd w:id="44"/>
      <w:r>
        <w:rPr>
          <w:b w:val="0"/>
        </w:rPr>
      </w:r>
      <w:r>
        <w:rPr>
          <w:rFonts w:ascii="Arial" w:hAnsi="Arial"/>
          <w:spacing w:val="-2"/>
        </w:rPr>
        <w:t>Питание</w:t>
      </w:r>
      <w:r>
        <w:rPr>
          <w:rFonts w:ascii="Arial" w:hAnsi="Arial"/>
          <w:b w:val="0"/>
        </w:rPr>
      </w:r>
    </w:p>
    <w:p>
      <w:pPr>
        <w:pStyle w:val="BodyText"/>
        <w:spacing w:line="213" w:lineRule="exact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Для корректного функционирования</w:t>
      </w:r>
      <w:r>
        <w:rPr>
          <w:spacing w:val="-2"/>
        </w:rPr>
        <w:t> </w:t>
      </w:r>
      <w:r>
        <w:rPr>
          <w:spacing w:val="-1"/>
        </w:rPr>
        <w:t>следует</w:t>
      </w:r>
      <w:r>
        <w:rPr>
          <w:rFonts w:ascii="Arial" w:hAnsi="Arial"/>
          <w:spacing w:val="-1"/>
        </w:rPr>
        <w:t>:</w:t>
      </w:r>
    </w:p>
    <w:p>
      <w:pPr>
        <w:pStyle w:val="BodyText"/>
        <w:spacing w:line="247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Использовать провода питания</w:t>
      </w:r>
      <w:r>
        <w:rPr>
          <w:spacing w:val="-2"/>
        </w:rPr>
        <w:t> </w:t>
      </w:r>
      <w:r>
        <w:rPr/>
        <w:t>с </w:t>
      </w:r>
      <w:r>
        <w:rPr>
          <w:spacing w:val="-1"/>
        </w:rPr>
        <w:t>минимальным</w:t>
      </w:r>
      <w:r>
        <w:rPr>
          <w:spacing w:val="-2"/>
        </w:rPr>
        <w:t> </w:t>
      </w:r>
      <w:r>
        <w:rPr>
          <w:spacing w:val="-1"/>
        </w:rPr>
        <w:t>сечением </w:t>
      </w:r>
      <w:r>
        <w:rPr>
          <w:rFonts w:ascii="Arial" w:hAnsi="Arial"/>
          <w:spacing w:val="-1"/>
        </w:rPr>
        <w:t>1,5 </w:t>
      </w:r>
      <w:r>
        <w:rPr>
          <w:spacing w:val="-1"/>
        </w:rPr>
        <w:t>мм</w:t>
      </w:r>
      <w:r>
        <w:rPr>
          <w:rFonts w:ascii="Arial" w:hAnsi="Arial"/>
          <w:spacing w:val="-1"/>
          <w:position w:val="10"/>
          <w:sz w:val="13"/>
        </w:rPr>
        <w:t>2</w:t>
      </w:r>
      <w:r>
        <w:rPr>
          <w:rFonts w:ascii="Arial" w:hAnsi="Arial"/>
          <w:spacing w:val="-1"/>
        </w:rPr>
        <w:t>;</w:t>
      </w:r>
    </w:p>
    <w:p>
      <w:pPr>
        <w:pStyle w:val="BodyText"/>
        <w:spacing w:line="240" w:lineRule="auto"/>
        <w:ind w:left="137" w:right="1378"/>
        <w:jc w:val="left"/>
        <w:rPr>
          <w:rFonts w:ascii="Arial" w:hAnsi="Arial" w:cs="Arial" w:eastAsia="Arial"/>
        </w:rPr>
      </w:pPr>
      <w:r>
        <w:rPr>
          <w:spacing w:val="-1"/>
        </w:rPr>
        <w:t>Максимальное длительное</w:t>
      </w:r>
      <w:r>
        <w:rPr/>
        <w:t> </w:t>
      </w:r>
      <w:r>
        <w:rPr>
          <w:spacing w:val="-1"/>
        </w:rPr>
        <w:t>напряжение питания</w:t>
      </w:r>
      <w:r>
        <w:rPr>
          <w:spacing w:val="-2"/>
        </w:rPr>
        <w:t> </w:t>
      </w:r>
      <w:r>
        <w:rPr>
          <w:spacing w:val="-1"/>
        </w:rPr>
        <w:t>должно</w:t>
      </w:r>
      <w:r>
        <w:rPr/>
        <w:t> </w:t>
      </w:r>
      <w:r>
        <w:rPr>
          <w:spacing w:val="-1"/>
        </w:rPr>
        <w:t>составлять</w:t>
      </w:r>
      <w:r>
        <w:rPr/>
        <w:t> </w:t>
      </w:r>
      <w:r>
        <w:rPr>
          <w:rFonts w:ascii="Arial" w:hAnsi="Arial"/>
          <w:spacing w:val="-1"/>
        </w:rPr>
        <w:t>36</w:t>
      </w:r>
      <w:r>
        <w:rPr>
          <w:rFonts w:ascii="Arial" w:hAnsi="Arial"/>
        </w:rPr>
        <w:t> </w:t>
      </w:r>
      <w:r>
        <w:rPr/>
        <w:t>В</w:t>
      </w:r>
      <w:r>
        <w:rPr>
          <w:spacing w:val="-1"/>
        </w:rPr>
        <w:t> </w:t>
      </w:r>
      <w:r>
        <w:rPr/>
        <w:t>постоянного</w:t>
      </w:r>
      <w:r>
        <w:rPr>
          <w:spacing w:val="-1"/>
        </w:rPr>
        <w:t> тока</w:t>
      </w:r>
      <w:r>
        <w:rPr>
          <w:rFonts w:ascii="Arial" w:hAnsi="Arial"/>
          <w:spacing w:val="-1"/>
        </w:rPr>
        <w:t>;</w:t>
      </w:r>
      <w:r>
        <w:rPr>
          <w:rFonts w:ascii="Arial" w:hAnsi="Arial"/>
          <w:spacing w:val="43"/>
        </w:rPr>
        <w:t> </w:t>
      </w:r>
      <w:r>
        <w:rPr>
          <w:spacing w:val="-1"/>
        </w:rPr>
        <w:t>Максимально допустимое напряжение питания</w:t>
      </w:r>
      <w:r>
        <w:rPr>
          <w:spacing w:val="-2"/>
        </w:rPr>
        <w:t> </w:t>
      </w:r>
      <w:r>
        <w:rPr>
          <w:spacing w:val="-1"/>
        </w:rPr>
        <w:t>должно</w:t>
      </w:r>
      <w:r>
        <w:rPr/>
        <w:t> </w:t>
      </w:r>
      <w:r>
        <w:rPr>
          <w:spacing w:val="-1"/>
        </w:rPr>
        <w:t>составлять</w:t>
      </w:r>
      <w:r>
        <w:rPr/>
        <w:t> </w:t>
      </w:r>
      <w:r>
        <w:rPr>
          <w:rFonts w:ascii="Arial" w:hAnsi="Arial"/>
          <w:spacing w:val="-1"/>
        </w:rPr>
        <w:t>39</w:t>
      </w:r>
      <w:r>
        <w:rPr>
          <w:rFonts w:ascii="Arial" w:hAnsi="Arial"/>
        </w:rPr>
        <w:t> </w:t>
      </w:r>
      <w:r>
        <w:rPr/>
        <w:t>В</w:t>
      </w:r>
      <w:r>
        <w:rPr>
          <w:spacing w:val="-1"/>
        </w:rPr>
        <w:t> постоянного</w:t>
      </w:r>
      <w:r>
        <w:rPr/>
        <w:t> </w:t>
      </w:r>
      <w:r>
        <w:rPr>
          <w:spacing w:val="-1"/>
        </w:rPr>
        <w:t>тока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3"/>
        </w:rPr>
        <w:t> </w:t>
      </w:r>
      <w:r>
        <w:rPr>
          <w:spacing w:val="-1"/>
        </w:rPr>
        <w:t>Входные </w:t>
      </w:r>
      <w:r>
        <w:rPr/>
        <w:t>клеммы</w:t>
      </w:r>
      <w:r>
        <w:rPr>
          <w:spacing w:val="-1"/>
        </w:rPr>
        <w:t> питания</w:t>
      </w:r>
      <w:r>
        <w:rPr>
          <w:spacing w:val="-2"/>
        </w:rPr>
        <w:t> </w:t>
      </w:r>
      <w:r>
        <w:rPr>
          <w:spacing w:val="-1"/>
        </w:rPr>
        <w:t>контроллера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защищены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существенных</w:t>
      </w:r>
      <w:r>
        <w:rPr>
          <w:spacing w:val="-2"/>
        </w:rPr>
        <w:t> </w:t>
      </w:r>
      <w:r>
        <w:rPr/>
        <w:t>помех</w:t>
      </w:r>
      <w:r>
        <w:rPr>
          <w:spacing w:val="-2"/>
        </w:rPr>
        <w:t> </w:t>
      </w:r>
      <w:r>
        <w:rPr>
          <w:spacing w:val="-1"/>
        </w:rPr>
        <w:t>питания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1"/>
        </w:rPr>
        <w:t> </w:t>
      </w:r>
      <w:r>
        <w:rPr/>
        <w:t>При</w:t>
      </w:r>
      <w:r>
        <w:rPr>
          <w:spacing w:val="-1"/>
        </w:rPr>
        <w:t> наличии условий выходящих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пределы</w:t>
      </w:r>
      <w:r>
        <w:rPr>
          <w:spacing w:val="-1"/>
        </w:rPr>
        <w:t> параметров контроллера следует использовать</w:t>
      </w:r>
      <w:r>
        <w:rPr>
          <w:spacing w:val="34"/>
        </w:rPr>
        <w:t> </w:t>
      </w:r>
      <w:r>
        <w:rPr>
          <w:spacing w:val="-1"/>
        </w:rPr>
        <w:t>внешнее</w:t>
      </w:r>
      <w:r>
        <w:rPr/>
        <w:t> </w:t>
      </w:r>
      <w:r>
        <w:rPr>
          <w:spacing w:val="-1"/>
        </w:rPr>
        <w:t>защитное </w:t>
      </w:r>
      <w:r>
        <w:rPr/>
        <w:t>устройство</w:t>
      </w:r>
      <w:r>
        <w:rPr>
          <w:rFonts w:ascii="Arial" w:hAnsi="Arial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13" w:lineRule="exact"/>
        <w:ind w:left="137" w:right="0"/>
        <w:jc w:val="left"/>
        <w:rPr>
          <w:rFonts w:ascii="Arial" w:hAnsi="Arial" w:cs="Arial" w:eastAsia="Arial"/>
        </w:rPr>
      </w:pPr>
      <w:bookmarkStart w:name="Замечание:" w:id="45"/>
      <w:bookmarkEnd w:id="45"/>
      <w:r>
        <w:rPr/>
      </w:r>
      <w:r>
        <w:rPr/>
      </w:r>
      <w:r>
        <w:rPr>
          <w:spacing w:val="-1"/>
          <w:u w:val="single" w:color="000000"/>
        </w:rPr>
        <w:t>Замечание</w:t>
      </w:r>
      <w:r>
        <w:rPr>
          <w:rFonts w:ascii="Arial" w:hAnsi="Arial"/>
          <w:spacing w:val="-1"/>
          <w:u w:val="single" w:color="000000"/>
        </w:rPr>
        <w:t>:</w:t>
      </w:r>
      <w:r>
        <w:rPr>
          <w:rFonts w:ascii="Arial" w:hAnsi="Arial"/>
        </w:rPr>
      </w:r>
    </w:p>
    <w:p>
      <w:pPr>
        <w:pStyle w:val="BodyText"/>
        <w:spacing w:line="247" w:lineRule="exac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9.419998pt;margin-top:.998875pt;width:456.5pt;height:34.5pt;mso-position-horizontal-relative:page;mso-position-vertical-relative:paragraph;z-index:-403960" coordorigin="1388,20" coordsize="9130,690">
            <v:group style="position:absolute;left:1388;top:20;width:9130;height:231" coordorigin="1388,20" coordsize="9130,231">
              <v:shape style="position:absolute;left:1388;top:20;width:9130;height:231" coordorigin="1388,20" coordsize="9130,231" path="m1388,250l10518,250,10518,20,1388,20,1388,250xe" filled="true" fillcolor="#d9d9d9" stroked="false">
                <v:path arrowok="t"/>
                <v:fill type="solid"/>
              </v:shape>
            </v:group>
            <v:group style="position:absolute;left:1388;top:250;width:9130;height:230" coordorigin="1388,250" coordsize="9130,230">
              <v:shape style="position:absolute;left:1388;top:250;width:9130;height:230" coordorigin="1388,250" coordsize="9130,230" path="m1388,480l10518,480,10518,250,1388,250,1388,480xe" filled="true" fillcolor="#d9d9d9" stroked="false">
                <v:path arrowok="t"/>
                <v:fill type="solid"/>
              </v:shape>
            </v:group>
            <v:group style="position:absolute;left:1388;top:480;width:9130;height:231" coordorigin="1388,480" coordsize="9130,231">
              <v:shape style="position:absolute;left:1388;top:480;width:9130;height:231" coordorigin="1388,480" coordsize="9130,231" path="m1388,710l10518,710,10518,480,1388,480,1388,710xe" filled="true" fillcolor="#d9d9d9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</w:rPr>
        <w:t>Контроллер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20"/>
          <w:position w:val="10"/>
          <w:sz w:val="13"/>
        </w:rPr>
        <w:t> </w:t>
      </w:r>
      <w:r>
        <w:rPr>
          <w:spacing w:val="-1"/>
        </w:rPr>
        <w:t>должен быть тщательно заземлен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для</w:t>
      </w:r>
      <w:r>
        <w:rPr>
          <w:spacing w:val="-2"/>
        </w:rPr>
        <w:t> </w:t>
      </w:r>
      <w:r>
        <w:rPr>
          <w:spacing w:val="-1"/>
        </w:rPr>
        <w:t>защиты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поражения молнией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right="1315"/>
        <w:jc w:val="left"/>
        <w:rPr>
          <w:rFonts w:ascii="Arial" w:hAnsi="Arial" w:cs="Arial" w:eastAsia="Arial"/>
        </w:rPr>
      </w:pPr>
      <w:r>
        <w:rPr>
          <w:spacing w:val="-1"/>
        </w:rPr>
        <w:t>Максимально допустимый</w:t>
      </w:r>
      <w:r>
        <w:rPr>
          <w:spacing w:val="-2"/>
        </w:rPr>
        <w:t> </w:t>
      </w:r>
      <w:r>
        <w:rPr>
          <w:spacing w:val="-1"/>
        </w:rPr>
        <w:t>ток </w:t>
      </w:r>
      <w:r>
        <w:rPr/>
        <w:t>через </w:t>
      </w:r>
      <w:r>
        <w:rPr>
          <w:spacing w:val="-1"/>
        </w:rPr>
        <w:t>отрицательную </w:t>
      </w:r>
      <w:r>
        <w:rPr/>
        <w:t>клемму</w:t>
      </w:r>
      <w:r>
        <w:rPr>
          <w:spacing w:val="-2"/>
        </w:rPr>
        <w:t> </w:t>
      </w:r>
      <w:r>
        <w:rPr>
          <w:spacing w:val="-1"/>
        </w:rPr>
        <w:t>контроллера </w:t>
      </w:r>
      <w:r>
        <w:rPr>
          <w:rFonts w:ascii="Arial" w:hAnsi="Arial"/>
          <w:spacing w:val="-1"/>
        </w:rPr>
        <w:t>4</w:t>
      </w:r>
      <w:r>
        <w:rPr>
          <w:spacing w:val="-1"/>
        </w:rPr>
        <w:t>А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зависит</w:t>
      </w:r>
      <w:r>
        <w:rPr>
          <w:spacing w:val="-2"/>
        </w:rPr>
        <w:t> от</w:t>
      </w:r>
      <w:r>
        <w:rPr>
          <w:spacing w:val="45"/>
        </w:rPr>
        <w:t> </w:t>
      </w:r>
      <w:r>
        <w:rPr>
          <w:spacing w:val="-1"/>
        </w:rPr>
        <w:t>нагрузки бинарных</w:t>
      </w:r>
      <w:r>
        <w:rPr>
          <w:spacing w:val="-2"/>
        </w:rPr>
        <w:t> </w:t>
      </w:r>
      <w:r>
        <w:rPr>
          <w:spacing w:val="-1"/>
        </w:rPr>
        <w:t>выходов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37" w:right="1378"/>
        <w:jc w:val="left"/>
        <w:rPr>
          <w:rFonts w:ascii="Arial" w:hAnsi="Arial" w:cs="Arial" w:eastAsia="Arial"/>
        </w:rPr>
      </w:pPr>
      <w:r>
        <w:rPr/>
        <w:t>При</w:t>
      </w:r>
      <w:r>
        <w:rPr>
          <w:spacing w:val="-2"/>
        </w:rPr>
        <w:t> </w:t>
      </w:r>
      <w:r>
        <w:rPr>
          <w:spacing w:val="-1"/>
        </w:rPr>
        <w:t>напряжении питания</w:t>
      </w:r>
      <w:r>
        <w:rPr>
          <w:spacing w:val="1"/>
        </w:rPr>
        <w:t> </w:t>
      </w:r>
      <w:r>
        <w:rPr>
          <w:rFonts w:ascii="Arial" w:hAnsi="Arial"/>
        </w:rPr>
        <w:t>12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-1"/>
        </w:rPr>
        <w:t> постоянного</w:t>
      </w:r>
      <w:r>
        <w:rPr>
          <w:spacing w:val="-2"/>
        </w:rPr>
        <w:t> </w:t>
      </w:r>
      <w:r>
        <w:rPr>
          <w:spacing w:val="-1"/>
        </w:rPr>
        <w:t>тока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контроллер</w:t>
      </w:r>
      <w:r>
        <w:rPr/>
        <w:t>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20"/>
          <w:position w:val="10"/>
          <w:sz w:val="13"/>
        </w:rPr>
        <w:t> </w:t>
      </w:r>
      <w:r>
        <w:rPr>
          <w:spacing w:val="-1"/>
        </w:rPr>
        <w:t>имеет</w:t>
      </w:r>
      <w:r>
        <w:rPr>
          <w:spacing w:val="-2"/>
        </w:rPr>
        <w:t> </w:t>
      </w:r>
      <w:r>
        <w:rPr>
          <w:spacing w:val="-1"/>
        </w:rPr>
        <w:t>внутренние</w:t>
      </w:r>
      <w:r>
        <w:rPr>
          <w:spacing w:val="22"/>
        </w:rPr>
        <w:t> </w:t>
      </w:r>
      <w:r>
        <w:rPr>
          <w:spacing w:val="-1"/>
        </w:rPr>
        <w:t>конденсаторы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которые позволяют работать при возможной просадке</w:t>
      </w:r>
      <w:r>
        <w:rPr/>
        <w:t> </w:t>
      </w:r>
      <w:r>
        <w:rPr>
          <w:spacing w:val="-1"/>
        </w:rPr>
        <w:t>напряжения </w:t>
      </w:r>
      <w:r>
        <w:rPr/>
        <w:t>во</w:t>
      </w:r>
      <w:r>
        <w:rPr>
          <w:spacing w:val="-1"/>
        </w:rPr>
        <w:t> время</w:t>
      </w:r>
      <w:r>
        <w:rPr>
          <w:spacing w:val="40"/>
        </w:rPr>
        <w:t> </w:t>
      </w:r>
      <w:r>
        <w:rPr>
          <w:spacing w:val="-1"/>
        </w:rPr>
        <w:t>пуска ДГУ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Если напряжение </w:t>
      </w:r>
      <w:r>
        <w:rPr/>
        <w:t>перед</w:t>
      </w:r>
      <w:r>
        <w:rPr>
          <w:spacing w:val="-2"/>
        </w:rPr>
        <w:t> </w:t>
      </w:r>
      <w:r>
        <w:rPr/>
        <w:t>просадкой</w:t>
      </w:r>
      <w:r>
        <w:rPr>
          <w:spacing w:val="-1"/>
        </w:rPr>
        <w:t> </w:t>
      </w:r>
      <w:r>
        <w:rPr>
          <w:rFonts w:ascii="Arial" w:hAnsi="Arial"/>
          <w:spacing w:val="-1"/>
        </w:rPr>
        <w:t>10 </w:t>
      </w:r>
      <w:r>
        <w:rPr>
          <w:spacing w:val="-1"/>
        </w:rPr>
        <w:t>В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после</w:t>
      </w:r>
      <w:r>
        <w:rPr/>
        <w:t> </w:t>
      </w:r>
      <w:r>
        <w:rPr>
          <w:rFonts w:ascii="Arial" w:hAnsi="Arial"/>
          <w:spacing w:val="-1"/>
        </w:rPr>
        <w:t>100</w:t>
      </w:r>
      <w:r>
        <w:rPr>
          <w:rFonts w:ascii="Arial" w:hAnsi="Arial"/>
        </w:rPr>
        <w:t> </w:t>
      </w:r>
      <w:r>
        <w:rPr/>
        <w:t>мс </w:t>
      </w:r>
      <w:r>
        <w:rPr>
          <w:spacing w:val="-1"/>
        </w:rPr>
        <w:t>оно</w:t>
      </w:r>
      <w:r>
        <w:rPr>
          <w:spacing w:val="-2"/>
        </w:rPr>
        <w:t> </w:t>
      </w:r>
      <w:r>
        <w:rPr>
          <w:spacing w:val="-1"/>
        </w:rPr>
        <w:t>восстанавливается</w:t>
      </w:r>
      <w:r>
        <w:rPr>
          <w:spacing w:val="-2"/>
        </w:rPr>
        <w:t> </w:t>
      </w:r>
      <w:r>
        <w:rPr>
          <w:spacing w:val="-1"/>
        </w:rPr>
        <w:t>до</w:t>
      </w:r>
      <w:r>
        <w:rPr>
          <w:spacing w:val="54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В</w:t>
      </w:r>
      <w:r>
        <w:rPr>
          <w:rFonts w:ascii="Arial" w:hAnsi="Arial"/>
          <w:spacing w:val="-1"/>
        </w:rPr>
        <w:t>, </w:t>
      </w:r>
      <w:r>
        <w:rPr/>
        <w:t>в</w:t>
      </w:r>
      <w:r>
        <w:rPr>
          <w:spacing w:val="-1"/>
        </w:rPr>
        <w:t> это </w:t>
      </w:r>
      <w:r>
        <w:rPr/>
        <w:t>время</w:t>
      </w:r>
      <w:r>
        <w:rPr>
          <w:spacing w:val="-2"/>
        </w:rPr>
        <w:t> </w:t>
      </w:r>
      <w:r>
        <w:rPr>
          <w:spacing w:val="-1"/>
        </w:rPr>
        <w:t>контроллер продолжает</w:t>
      </w:r>
      <w:r>
        <w:rPr>
          <w:spacing w:val="-2"/>
        </w:rPr>
        <w:t> </w:t>
      </w:r>
      <w:r>
        <w:rPr>
          <w:spacing w:val="-1"/>
        </w:rPr>
        <w:t>работать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Во </w:t>
      </w:r>
      <w:r>
        <w:rPr/>
        <w:t>время</w:t>
      </w:r>
      <w:r>
        <w:rPr>
          <w:spacing w:val="-2"/>
        </w:rPr>
        <w:t> </w:t>
      </w:r>
      <w:r>
        <w:rPr>
          <w:spacing w:val="-1"/>
        </w:rPr>
        <w:t>просадки напряжения подстветка</w:t>
      </w:r>
      <w:r>
        <w:rPr>
          <w:spacing w:val="27"/>
        </w:rPr>
        <w:t> </w:t>
      </w:r>
      <w:r>
        <w:rPr>
          <w:spacing w:val="-1"/>
        </w:rPr>
        <w:t>экрана может </w:t>
      </w:r>
      <w:r>
        <w:rPr/>
        <w:t>включаться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отключаться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но контроллер</w:t>
      </w:r>
      <w:r>
        <w:rPr/>
        <w:t> в</w:t>
      </w:r>
      <w:r>
        <w:rPr>
          <w:spacing w:val="-1"/>
        </w:rPr>
        <w:t> это </w:t>
      </w:r>
      <w:r>
        <w:rPr/>
        <w:t>время</w:t>
      </w:r>
      <w:r>
        <w:rPr>
          <w:spacing w:val="-2"/>
        </w:rPr>
        <w:t> </w:t>
      </w:r>
      <w:r>
        <w:rPr>
          <w:spacing w:val="-1"/>
        </w:rPr>
        <w:t>продолжает работать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1373"/>
        <w:jc w:val="left"/>
        <w:rPr>
          <w:rFonts w:ascii="Arial" w:hAnsi="Arial" w:cs="Arial" w:eastAsia="Arial"/>
        </w:rPr>
      </w:pPr>
      <w:r>
        <w:rPr>
          <w:spacing w:val="-1"/>
        </w:rPr>
        <w:t>Возможно</w:t>
      </w:r>
      <w:r>
        <w:rPr/>
        <w:t> </w:t>
      </w:r>
      <w:r>
        <w:rPr>
          <w:spacing w:val="-1"/>
        </w:rPr>
        <w:t>дальнейшее поддержание</w:t>
      </w:r>
      <w:r>
        <w:rPr/>
        <w:t> </w:t>
      </w:r>
      <w:r>
        <w:rPr>
          <w:spacing w:val="-1"/>
        </w:rPr>
        <w:t>работы контроллера при подключении </w:t>
      </w:r>
      <w:r>
        <w:rPr/>
        <w:t>внешнего</w:t>
      </w:r>
      <w:r>
        <w:rPr>
          <w:spacing w:val="21"/>
        </w:rPr>
        <w:t> </w:t>
      </w:r>
      <w:r>
        <w:rPr>
          <w:spacing w:val="-1"/>
        </w:rPr>
        <w:t>конденсатора </w:t>
      </w:r>
      <w:r>
        <w:rPr/>
        <w:t>и</w:t>
      </w:r>
      <w:r>
        <w:rPr>
          <w:spacing w:val="-1"/>
        </w:rPr>
        <w:t> диода</w:t>
      </w:r>
      <w:r>
        <w:rPr>
          <w:rFonts w:ascii="Arial" w:hAnsi="Arial"/>
          <w:spacing w:val="-1"/>
        </w:rPr>
        <w:t>.</w:t>
      </w:r>
    </w:p>
    <w:p>
      <w:pPr>
        <w:spacing w:line="200" w:lineRule="atLeast"/>
        <w:ind w:left="21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198889" cy="1628775"/>
            <wp:effectExtent l="0" t="0" r="0" b="0"/>
            <wp:docPr id="5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88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6"/>
        <w:ind w:right="1315"/>
        <w:jc w:val="left"/>
        <w:rPr>
          <w:rFonts w:ascii="Arial" w:hAnsi="Arial" w:cs="Arial" w:eastAsia="Arial"/>
        </w:rPr>
      </w:pPr>
      <w:r>
        <w:rPr>
          <w:spacing w:val="-1"/>
        </w:rPr>
        <w:t>Емкость конденсатора</w:t>
      </w:r>
      <w:r>
        <w:rPr/>
        <w:t> </w:t>
      </w:r>
      <w:r>
        <w:rPr>
          <w:spacing w:val="-1"/>
        </w:rPr>
        <w:t>зависит </w:t>
      </w:r>
      <w:r>
        <w:rPr/>
        <w:t>от</w:t>
      </w:r>
      <w:r>
        <w:rPr>
          <w:spacing w:val="-1"/>
        </w:rPr>
        <w:t> требуемого времени работы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Приблизительная </w:t>
      </w:r>
      <w:r>
        <w:rPr/>
        <w:t>емкость</w:t>
      </w:r>
      <w:r>
        <w:rPr>
          <w:spacing w:val="21"/>
        </w:rPr>
        <w:t> </w:t>
      </w:r>
      <w:r>
        <w:rPr>
          <w:spacing w:val="-1"/>
        </w:rPr>
        <w:t>конденсатора тысяча микрофарад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right="1284"/>
        <w:jc w:val="left"/>
        <w:rPr>
          <w:rFonts w:ascii="Arial" w:hAnsi="Arial" w:cs="Arial" w:eastAsia="Arial"/>
        </w:rPr>
      </w:pPr>
      <w:r>
        <w:rPr>
          <w:spacing w:val="-1"/>
        </w:rPr>
        <w:t>Емкость конденсатора</w:t>
      </w:r>
      <w:r>
        <w:rPr/>
        <w:t> </w:t>
      </w:r>
      <w:r>
        <w:rPr>
          <w:spacing w:val="-1"/>
        </w:rPr>
        <w:t>должна</w:t>
      </w:r>
      <w:r>
        <w:rPr/>
        <w:t> </w:t>
      </w:r>
      <w:r>
        <w:rPr>
          <w:spacing w:val="-1"/>
        </w:rPr>
        <w:t>быть</w:t>
      </w:r>
      <w:r>
        <w:rPr>
          <w:spacing w:val="-2"/>
        </w:rPr>
        <w:t> </w:t>
      </w:r>
      <w:r>
        <w:rPr>
          <w:rFonts w:ascii="Arial" w:hAnsi="Arial"/>
        </w:rPr>
        <w:t>5000 </w:t>
      </w:r>
      <w:r>
        <w:rPr>
          <w:spacing w:val="-1"/>
        </w:rPr>
        <w:t>микрофарад</w:t>
      </w:r>
      <w:r>
        <w:rPr>
          <w:spacing w:val="-2"/>
        </w:rPr>
        <w:t> </w:t>
      </w:r>
      <w:r>
        <w:rPr/>
        <w:t>чтобы</w:t>
      </w:r>
      <w:r>
        <w:rPr>
          <w:spacing w:val="-2"/>
        </w:rPr>
        <w:t> </w:t>
      </w:r>
      <w:r>
        <w:rPr>
          <w:spacing w:val="-1"/>
        </w:rPr>
        <w:t>выдержать просадку</w:t>
      </w:r>
      <w:r>
        <w:rPr>
          <w:spacing w:val="-2"/>
        </w:rPr>
        <w:t> </w:t>
      </w:r>
      <w:r>
        <w:rPr>
          <w:spacing w:val="-1"/>
        </w:rPr>
        <w:t>напряжения</w:t>
      </w:r>
      <w:r>
        <w:rPr>
          <w:spacing w:val="-2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течении </w:t>
      </w:r>
      <w:r>
        <w:rPr>
          <w:rFonts w:ascii="Arial" w:hAnsi="Arial"/>
          <w:spacing w:val="-1"/>
        </w:rPr>
        <w:t>150</w:t>
      </w:r>
      <w:r>
        <w:rPr>
          <w:rFonts w:ascii="Arial" w:hAnsi="Arial"/>
          <w:spacing w:val="-2"/>
        </w:rPr>
        <w:t> </w:t>
      </w:r>
      <w:r>
        <w:rPr/>
        <w:t>мс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Напряжение </w:t>
      </w:r>
      <w:r>
        <w:rPr/>
        <w:t>перед</w:t>
      </w:r>
      <w:r>
        <w:rPr>
          <w:spacing w:val="-2"/>
        </w:rPr>
        <w:t> </w:t>
      </w:r>
      <w:r>
        <w:rPr>
          <w:spacing w:val="-1"/>
        </w:rPr>
        <w:t>просадкой </w:t>
      </w:r>
      <w:r>
        <w:rPr>
          <w:rFonts w:ascii="Arial" w:hAnsi="Arial"/>
          <w:spacing w:val="-1"/>
        </w:rPr>
        <w:t>12</w:t>
      </w:r>
      <w:r>
        <w:rPr>
          <w:spacing w:val="-1"/>
        </w:rPr>
        <w:t>В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после </w:t>
      </w:r>
      <w:r>
        <w:rPr>
          <w:rFonts w:ascii="Arial" w:hAnsi="Arial"/>
          <w:spacing w:val="-1"/>
        </w:rPr>
        <w:t>150</w:t>
      </w:r>
      <w:r>
        <w:rPr>
          <w:rFonts w:ascii="Arial" w:hAnsi="Arial"/>
        </w:rPr>
        <w:t> </w:t>
      </w:r>
      <w:r>
        <w:rPr>
          <w:spacing w:val="-1"/>
        </w:rPr>
        <w:t>мс</w:t>
      </w:r>
      <w:r>
        <w:rPr/>
        <w:t> </w:t>
      </w:r>
      <w:r>
        <w:rPr>
          <w:spacing w:val="-1"/>
        </w:rPr>
        <w:t>оно возвращается </w:t>
      </w:r>
      <w:r>
        <w:rPr/>
        <w:t>к</w:t>
      </w:r>
      <w:r>
        <w:rPr>
          <w:spacing w:val="-1"/>
        </w:rPr>
        <w:t> минимально допустимому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51"/>
        </w:rPr>
        <w:t> </w:t>
      </w:r>
      <w:r>
        <w:rPr>
          <w:spacing w:val="-1"/>
        </w:rPr>
        <w:t>например </w:t>
      </w:r>
      <w:r>
        <w:rPr>
          <w:rFonts w:ascii="Arial" w:hAnsi="Arial"/>
          <w:spacing w:val="-1"/>
        </w:rPr>
        <w:t>8</w:t>
      </w:r>
      <w:r>
        <w:rPr>
          <w:spacing w:val="-1"/>
        </w:rPr>
        <w:t>В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29" w:lineRule="exact" w:before="119"/>
        <w:ind w:left="1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37" w:val="left" w:leader="none"/>
        </w:tabs>
        <w:spacing w:line="229" w:lineRule="exact"/>
        <w:ind w:right="0"/>
        <w:jc w:val="left"/>
        <w:rPr>
          <w:rFonts w:ascii="Arial" w:hAnsi="Arial" w:cs="Arial" w:eastAsia="Arial"/>
        </w:rPr>
      </w:pPr>
      <w:r>
        <w:rPr/>
      </w:r>
      <w:r>
        <w:rPr>
          <w:highlight w:val="lightGray"/>
        </w:rPr>
        <w:t>Перед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разряжением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2"/>
          <w:highlight w:val="lightGray"/>
        </w:rPr>
        <w:t>батареи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на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экране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появится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сообщение </w:t>
      </w:r>
      <w:r>
        <w:rPr>
          <w:rFonts w:ascii="Times New Roman" w:hAnsi="Times New Roman"/>
          <w:spacing w:val="-1"/>
          <w:highlight w:val="lightGray"/>
        </w:rPr>
      </w:r>
      <w:r>
        <w:rPr>
          <w:rFonts w:ascii="Arial" w:hAnsi="Arial"/>
          <w:spacing w:val="-1"/>
          <w:highlight w:val="lightGray"/>
        </w:rPr>
        <w:t>«Low BackupBatt» </w:t>
      </w:r>
      <w:r>
        <w:rPr>
          <w:rFonts w:ascii="Arial" w:hAnsi="Arial"/>
          <w:highlight w:val="lightGray"/>
        </w:rPr>
        <w:t>(</w:t>
      </w:r>
      <w:r>
        <w:rPr>
          <w:highlight w:val="lightGray"/>
        </w:rPr>
        <w:t>Низ </w:t>
      </w:r>
      <w:r>
        <w:rPr>
          <w:rFonts w:ascii="Times New Roman" w:hAnsi="Times New Roman"/>
          <w:highlight w:val="lightGray"/>
        </w:rPr>
      </w:r>
      <w:r>
        <w:rPr>
          <w:rFonts w:ascii="Arial" w:hAnsi="Arial"/>
          <w:spacing w:val="-1"/>
          <w:highlight w:val="lightGray"/>
        </w:rPr>
        <w:t>U</w:t>
      </w:r>
      <w:r>
        <w:rPr>
          <w:spacing w:val="-1"/>
          <w:highlight w:val="lightGray"/>
        </w:rPr>
        <w:t>бат</w:t>
      </w:r>
      <w:r>
        <w:rPr>
          <w:rFonts w:ascii="Arial" w:hAnsi="Arial"/>
          <w:spacing w:val="-1"/>
          <w:highlight w:val="lightGray"/>
        </w:rPr>
        <w:t>).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pStyle w:val="BodyText"/>
        <w:tabs>
          <w:tab w:pos="9210" w:val="right" w:leader="none"/>
        </w:tabs>
        <w:spacing w:line="264" w:lineRule="exact" w:before="734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18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3424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6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Или подключением специального модуля </w:t>
      </w:r>
      <w:r>
        <w:rPr>
          <w:rFonts w:ascii="Arial" w:hAnsi="Arial"/>
          <w:spacing w:val="-1"/>
        </w:rPr>
        <w:t>I-LBA.</w:t>
      </w:r>
      <w:r>
        <w:rPr>
          <w:rFonts w:ascii="Arial" w:hAnsi="Arial"/>
        </w:rPr>
      </w:r>
    </w:p>
    <w:p>
      <w:pPr>
        <w:spacing w:line="200" w:lineRule="atLeast"/>
        <w:ind w:left="22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90912" cy="1628775"/>
            <wp:effectExtent l="0" t="0" r="0" b="0"/>
            <wp:docPr id="6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91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28" w:lineRule="exact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Важно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0"/>
          <w:numId w:val="4"/>
        </w:numPr>
        <w:tabs>
          <w:tab w:pos="241" w:val="left" w:leader="none"/>
        </w:tabs>
        <w:spacing w:line="222" w:lineRule="auto" w:before="14" w:after="0"/>
        <w:ind w:left="118" w:right="1438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LBA</w:t>
      </w:r>
      <w:r>
        <w:rPr>
          <w:rFonts w:ascii="Arial" w:hAnsi="Arial"/>
          <w:spacing w:val="54"/>
        </w:rPr>
        <w:t> </w:t>
      </w:r>
      <w:r>
        <w:rPr>
          <w:spacing w:val="-1"/>
        </w:rPr>
        <w:t>не сможет</w:t>
      </w:r>
      <w:r>
        <w:rPr>
          <w:spacing w:val="-2"/>
        </w:rPr>
        <w:t> </w:t>
      </w:r>
      <w:r>
        <w:rPr>
          <w:spacing w:val="-1"/>
        </w:rPr>
        <w:t>устранить просадку</w:t>
      </w:r>
      <w:r>
        <w:rPr>
          <w:spacing w:val="-2"/>
        </w:rPr>
        <w:t> </w:t>
      </w:r>
      <w:r>
        <w:rPr>
          <w:spacing w:val="-1"/>
        </w:rPr>
        <w:t>при использовании </w:t>
      </w:r>
      <w:r>
        <w:rPr>
          <w:spacing w:val="-2"/>
        </w:rPr>
        <w:t>низкотемпературной</w:t>
      </w:r>
      <w:r>
        <w:rPr>
          <w:spacing w:val="-1"/>
        </w:rPr>
        <w:t> версии</w:t>
      </w:r>
      <w:r>
        <w:rPr>
          <w:spacing w:val="52"/>
        </w:rPr>
        <w:t> </w:t>
      </w:r>
      <w:r>
        <w:rPr>
          <w:spacing w:val="-1"/>
        </w:rPr>
        <w:t>контроллера</w:t>
      </w:r>
      <w:r>
        <w:rPr>
          <w:spacing w:val="-3"/>
        </w:rPr>
        <w:t> </w:t>
      </w:r>
      <w:r>
        <w:rPr>
          <w:rFonts w:ascii="Arial" w:hAnsi="Arial"/>
          <w:spacing w:val="-1"/>
        </w:rPr>
        <w:t>(-40</w:t>
      </w:r>
      <w:r>
        <w:rPr>
          <w:rFonts w:ascii="Arial" w:hAnsi="Arial"/>
          <w:spacing w:val="-1"/>
          <w:position w:val="10"/>
          <w:sz w:val="13"/>
        </w:rPr>
        <w:t>0</w:t>
      </w:r>
      <w:r>
        <w:rPr>
          <w:spacing w:val="-1"/>
        </w:rPr>
        <w:t>С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</w:t>
      </w:r>
      <w:r>
        <w:rPr/>
        <w:t>во</w:t>
      </w:r>
      <w:r>
        <w:rPr>
          <w:spacing w:val="-2"/>
        </w:rPr>
        <w:t> </w:t>
      </w:r>
      <w:r>
        <w:rPr>
          <w:spacing w:val="-1"/>
        </w:rPr>
        <w:t>время</w:t>
      </w:r>
      <w:r>
        <w:rPr>
          <w:spacing w:val="-2"/>
        </w:rPr>
        <w:t> </w:t>
      </w:r>
      <w:r>
        <w:rPr>
          <w:spacing w:val="-1"/>
        </w:rPr>
        <w:t>работы элемента</w:t>
      </w:r>
      <w:r>
        <w:rPr/>
        <w:t> </w:t>
      </w:r>
      <w:r>
        <w:rPr>
          <w:spacing w:val="-1"/>
        </w:rPr>
        <w:t>подогрева</w:t>
      </w:r>
      <w:r>
        <w:rPr>
          <w:spacing w:val="-2"/>
        </w:rPr>
        <w:t> </w:t>
      </w:r>
      <w:r>
        <w:rPr>
          <w:spacing w:val="-1"/>
        </w:rPr>
        <w:t>экрана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ниже </w:t>
      </w:r>
      <w:r>
        <w:rPr>
          <w:rFonts w:ascii="Arial" w:hAnsi="Arial"/>
          <w:spacing w:val="-1"/>
        </w:rPr>
        <w:t>5</w:t>
      </w:r>
      <w:r>
        <w:rPr>
          <w:rFonts w:ascii="Arial" w:hAnsi="Arial"/>
          <w:spacing w:val="-1"/>
          <w:position w:val="10"/>
          <w:sz w:val="13"/>
        </w:rPr>
        <w:t>0</w:t>
      </w:r>
      <w:r>
        <w:rPr>
          <w:spacing w:val="-1"/>
        </w:rPr>
        <w:t>С</w:t>
      </w:r>
      <w:r>
        <w:rPr>
          <w:rFonts w:ascii="Arial" w:hAnsi="Arial"/>
          <w:spacing w:val="-1"/>
        </w:rPr>
        <w:t>). </w:t>
      </w:r>
      <w:r>
        <w:rPr>
          <w:spacing w:val="-1"/>
        </w:rPr>
        <w:t>Конденсаторы</w:t>
      </w:r>
      <w:r>
        <w:rPr>
          <w:spacing w:val="42"/>
        </w:rPr>
        <w:t> </w:t>
      </w:r>
      <w:r>
        <w:rPr>
          <w:rFonts w:ascii="Arial" w:hAnsi="Arial"/>
          <w:spacing w:val="-1"/>
        </w:rPr>
        <w:t>LBA </w:t>
      </w:r>
      <w:r>
        <w:rPr>
          <w:spacing w:val="-1"/>
        </w:rPr>
        <w:t>будут </w:t>
      </w:r>
      <w:r>
        <w:rPr/>
        <w:t>быстро</w:t>
      </w:r>
      <w:r>
        <w:rPr>
          <w:spacing w:val="-1"/>
        </w:rPr>
        <w:t> разряжены током</w:t>
      </w:r>
      <w:r>
        <w:rPr>
          <w:spacing w:val="-2"/>
        </w:rPr>
        <w:t> </w:t>
      </w:r>
      <w:r>
        <w:rPr>
          <w:spacing w:val="-1"/>
        </w:rPr>
        <w:t>потребления</w:t>
      </w:r>
      <w:r>
        <w:rPr>
          <w:spacing w:val="-3"/>
        </w:rPr>
        <w:t> </w:t>
      </w:r>
      <w:r>
        <w:rPr>
          <w:spacing w:val="-1"/>
        </w:rPr>
        <w:t>нагревательного элемента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rFonts w:ascii="Arial" w:hAnsi="Arial" w:cs="Arial" w:eastAsia="Arial"/>
          <w:b w:val="0"/>
          <w:bCs w:val="0"/>
        </w:rPr>
      </w:pPr>
      <w:bookmarkStart w:name="Защита питания" w:id="46"/>
      <w:bookmarkEnd w:id="46"/>
      <w:r>
        <w:rPr>
          <w:b w:val="0"/>
        </w:rPr>
      </w:r>
      <w:r>
        <w:rPr>
          <w:rFonts w:ascii="Arial" w:hAnsi="Arial"/>
          <w:spacing w:val="-1"/>
        </w:rPr>
        <w:t>Защита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питания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left="117" w:right="1337" w:firstLine="1"/>
        <w:jc w:val="left"/>
        <w:rPr>
          <w:rFonts w:ascii="Arial" w:hAnsi="Arial" w:cs="Arial" w:eastAsia="Arial"/>
        </w:rPr>
      </w:pPr>
      <w:r>
        <w:rPr>
          <w:spacing w:val="-1"/>
        </w:rPr>
        <w:t>Одноамперный предохранитель должен быть одним концом</w:t>
      </w:r>
      <w:r>
        <w:rPr/>
        <w:t> </w:t>
      </w:r>
      <w:r>
        <w:rPr>
          <w:spacing w:val="-1"/>
        </w:rPr>
        <w:t>подключен </w:t>
      </w:r>
      <w:r>
        <w:rPr/>
        <w:t>к</w:t>
      </w:r>
      <w:r>
        <w:rPr>
          <w:spacing w:val="-1"/>
        </w:rPr>
        <w:t> положительной</w:t>
      </w:r>
      <w:r>
        <w:rPr>
          <w:spacing w:val="25"/>
        </w:rPr>
        <w:t> </w:t>
      </w:r>
      <w:r>
        <w:rPr/>
        <w:t>клемме</w:t>
      </w:r>
      <w:r>
        <w:rPr>
          <w:spacing w:val="-1"/>
        </w:rPr>
        <w:t> аккумулятора</w:t>
      </w:r>
      <w:r>
        <w:rPr>
          <w:rFonts w:ascii="Arial" w:hAnsi="Arial"/>
          <w:spacing w:val="-1"/>
        </w:rPr>
        <w:t>, </w:t>
      </w:r>
      <w:r>
        <w:rPr/>
        <w:t>а</w:t>
      </w:r>
      <w:r>
        <w:rPr>
          <w:spacing w:val="-1"/>
        </w:rPr>
        <w:t> другим </w:t>
      </w:r>
      <w:r>
        <w:rPr/>
        <w:t>к</w:t>
      </w:r>
      <w:r>
        <w:rPr>
          <w:spacing w:val="-1"/>
        </w:rPr>
        <w:t> контроллеру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модулям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Модули никогда</w:t>
      </w:r>
      <w:r>
        <w:rPr/>
        <w:t> </w:t>
      </w:r>
      <w:r>
        <w:rPr>
          <w:spacing w:val="-1"/>
        </w:rPr>
        <w:t>не должны</w:t>
      </w:r>
      <w:r>
        <w:rPr>
          <w:spacing w:val="27"/>
        </w:rPr>
        <w:t> </w:t>
      </w:r>
      <w:r>
        <w:rPr>
          <w:spacing w:val="-1"/>
        </w:rPr>
        <w:t>подключаться </w:t>
      </w:r>
      <w:r>
        <w:rPr/>
        <w:t>к</w:t>
      </w:r>
      <w:r>
        <w:rPr>
          <w:spacing w:val="-1"/>
        </w:rPr>
        <w:t> аккумуляторным батареям</w:t>
      </w:r>
      <w:r>
        <w:rPr/>
        <w:t> </w:t>
      </w:r>
      <w:r>
        <w:rPr>
          <w:spacing w:val="-1"/>
        </w:rPr>
        <w:t>напрямую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16" w:right="1277"/>
        <w:jc w:val="left"/>
        <w:rPr>
          <w:rFonts w:ascii="Arial" w:hAnsi="Arial" w:cs="Arial" w:eastAsia="Arial"/>
        </w:rPr>
      </w:pPr>
      <w:r>
        <w:rPr>
          <w:spacing w:val="-1"/>
        </w:rPr>
        <w:t>Тип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значение</w:t>
      </w:r>
      <w:r>
        <w:rPr/>
        <w:t> </w:t>
      </w:r>
      <w:r>
        <w:rPr>
          <w:spacing w:val="-1"/>
        </w:rPr>
        <w:t>предохранителя зависит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числа подключенных устройств </w:t>
      </w:r>
      <w:r>
        <w:rPr/>
        <w:t>и</w:t>
      </w:r>
      <w:r>
        <w:rPr>
          <w:spacing w:val="-1"/>
        </w:rPr>
        <w:t> длинны проводов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5"/>
        </w:rPr>
        <w:t> </w:t>
      </w:r>
      <w:r>
        <w:rPr>
          <w:spacing w:val="-1"/>
        </w:rPr>
        <w:t>Рекомендованный тип предохранителя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не быстродействующий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- </w:t>
      </w:r>
      <w:r>
        <w:rPr>
          <w:spacing w:val="-1"/>
        </w:rPr>
        <w:t>Т</w:t>
      </w:r>
      <w:r>
        <w:rPr>
          <w:rFonts w:ascii="Arial" w:hAnsi="Arial"/>
          <w:spacing w:val="-1"/>
        </w:rPr>
        <w:t>1</w:t>
      </w:r>
      <w:r>
        <w:rPr>
          <w:spacing w:val="-1"/>
        </w:rPr>
        <w:t>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Используется</w:t>
      </w:r>
      <w:r>
        <w:rPr>
          <w:spacing w:val="-2"/>
        </w:rPr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быстро</w:t>
      </w:r>
      <w:r>
        <w:rPr>
          <w:spacing w:val="49"/>
        </w:rPr>
        <w:t> </w:t>
      </w:r>
      <w:r>
        <w:rPr>
          <w:spacing w:val="-1"/>
        </w:rPr>
        <w:t>действующий предохранитель из</w:t>
      </w:r>
      <w:r>
        <w:rPr>
          <w:rFonts w:ascii="Arial" w:hAnsi="Arial"/>
          <w:spacing w:val="-1"/>
        </w:rPr>
        <w:t>-</w:t>
      </w:r>
      <w:r>
        <w:rPr>
          <w:spacing w:val="-1"/>
        </w:rPr>
        <w:t>за</w:t>
      </w:r>
      <w:r>
        <w:rPr>
          <w:spacing w:val="-2"/>
        </w:rPr>
        <w:t> </w:t>
      </w:r>
      <w:r>
        <w:rPr>
          <w:spacing w:val="-1"/>
        </w:rPr>
        <w:t>зарядки внутренних</w:t>
      </w:r>
      <w:r>
        <w:rPr>
          <w:spacing w:val="-2"/>
        </w:rPr>
        <w:t> </w:t>
      </w:r>
      <w:r>
        <w:rPr>
          <w:spacing w:val="-1"/>
        </w:rPr>
        <w:t>конденсаторов</w:t>
      </w:r>
      <w:r>
        <w:rPr/>
        <w:t> </w:t>
      </w:r>
      <w:r>
        <w:rPr>
          <w:spacing w:val="-1"/>
        </w:rPr>
        <w:t>при подключении</w:t>
      </w:r>
      <w:r>
        <w:rPr>
          <w:spacing w:val="22"/>
        </w:rPr>
        <w:t> </w:t>
      </w:r>
      <w:r>
        <w:rPr>
          <w:spacing w:val="-1"/>
        </w:rPr>
        <w:t>питания</w:t>
      </w:r>
      <w:r>
        <w:rPr>
          <w:rFonts w:ascii="Arial" w:hAnsi="Arial"/>
          <w:spacing w:val="-1"/>
        </w:rPr>
        <w:t>.</w:t>
      </w:r>
    </w:p>
    <w:p>
      <w:pPr>
        <w:spacing w:line="200" w:lineRule="atLeast"/>
        <w:ind w:left="26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99416" cy="1876425"/>
            <wp:effectExtent l="0" t="0" r="0" b="0"/>
            <wp:docPr id="65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416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9190" w:val="right" w:leader="none"/>
        </w:tabs>
        <w:spacing w:line="264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19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3472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6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Защита бинарных выходов" w:id="47"/>
      <w:bookmarkEnd w:id="47"/>
      <w:r>
        <w:rPr>
          <w:b w:val="0"/>
        </w:rPr>
      </w:r>
      <w:r>
        <w:rPr>
          <w:rFonts w:ascii="Arial" w:hAnsi="Arial"/>
          <w:spacing w:val="-1"/>
        </w:rPr>
        <w:t>Защита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бинарных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выходов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.0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326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Не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подключать напрямую </w:t>
                  </w:r>
                  <w:r>
                    <w:rPr>
                      <w:rFonts w:ascii="Arial" w:hAnsi="Arial"/>
                      <w:sz w:val="20"/>
                    </w:rPr>
                    <w:t>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бинарным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выходам реле </w:t>
                  </w:r>
                  <w:r>
                    <w:rPr>
                      <w:rFonts w:ascii="Arial" w:hAnsi="Arial"/>
                      <w:sz w:val="20"/>
                    </w:rPr>
                    <w:t>без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защитных диодов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z w:val="20"/>
                    </w:rPr>
                    <w:t>даже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если они не</w:t>
                  </w:r>
                  <w:r>
                    <w:rPr>
                      <w:rFonts w:ascii="Arial" w:hAnsi="Arial"/>
                      <w:spacing w:val="24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подключены напрямую </w:t>
                  </w:r>
                  <w:r>
                    <w:rPr>
                      <w:rFonts w:ascii="Arial" w:hAnsi="Arial"/>
                      <w:sz w:val="20"/>
                    </w:rPr>
                    <w:t>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выходам контроллера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i/>
          <w:sz w:val="19"/>
          <w:szCs w:val="19"/>
        </w:rPr>
      </w:pPr>
    </w:p>
    <w:p>
      <w:pPr>
        <w:spacing w:line="200" w:lineRule="atLeast"/>
        <w:ind w:left="84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266210" cy="2733675"/>
            <wp:effectExtent l="0" t="0" r="0" b="0"/>
            <wp:docPr id="6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i/>
          <w:sz w:val="11"/>
          <w:szCs w:val="11"/>
        </w:rPr>
      </w:pPr>
    </w:p>
    <w:p>
      <w:pPr>
        <w:pStyle w:val="Heading3"/>
        <w:spacing w:line="240" w:lineRule="auto" w:before="67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Заземление" w:id="48"/>
      <w:bookmarkEnd w:id="48"/>
      <w:r>
        <w:rPr>
          <w:b w:val="0"/>
        </w:rPr>
      </w:r>
      <w:r>
        <w:rPr>
          <w:rFonts w:ascii="Arial" w:hAnsi="Arial"/>
          <w:spacing w:val="-1"/>
        </w:rPr>
        <w:t>Заземление</w:t>
      </w:r>
      <w:r>
        <w:rPr>
          <w:rFonts w:ascii="Arial" w:hAnsi="Arial"/>
          <w:b w:val="0"/>
        </w:rPr>
      </w:r>
    </w:p>
    <w:p>
      <w:pPr>
        <w:pStyle w:val="BodyText"/>
        <w:spacing w:line="230" w:lineRule="exact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Для корректного функционирования</w:t>
      </w:r>
      <w:r>
        <w:rPr>
          <w:spacing w:val="-2"/>
        </w:rPr>
        <w:t> </w:t>
      </w:r>
      <w:r>
        <w:rPr>
          <w:spacing w:val="-1"/>
        </w:rPr>
        <w:t>следует</w:t>
      </w:r>
      <w:r>
        <w:rPr>
          <w:rFonts w:ascii="Arial" w:hAnsi="Arial"/>
          <w:spacing w:val="-1"/>
        </w:rPr>
        <w:t>:</w:t>
      </w:r>
    </w:p>
    <w:p>
      <w:pPr>
        <w:pStyle w:val="BodyText"/>
        <w:spacing w:line="230" w:lineRule="exact" w:before="3"/>
        <w:ind w:right="1315"/>
        <w:jc w:val="left"/>
        <w:rPr>
          <w:rFonts w:ascii="Arial" w:hAnsi="Arial" w:cs="Arial" w:eastAsia="Arial"/>
        </w:rPr>
      </w:pPr>
      <w:r>
        <w:rPr>
          <w:spacing w:val="-1"/>
        </w:rPr>
        <w:t>Использовать</w:t>
      </w:r>
      <w:r>
        <w:rPr/>
        <w:t> </w:t>
      </w:r>
      <w:r>
        <w:rPr>
          <w:spacing w:val="-1"/>
        </w:rPr>
        <w:t>возможно</w:t>
      </w:r>
      <w:r>
        <w:rPr/>
        <w:t> </w:t>
      </w:r>
      <w:r>
        <w:rPr>
          <w:spacing w:val="-1"/>
        </w:rPr>
        <w:t>короткий кабель</w:t>
      </w:r>
      <w:r>
        <w:rPr/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подключения заземления на панели управления</w:t>
      </w:r>
      <w:r>
        <w:rPr>
          <w:rFonts w:ascii="Arial" w:hAnsi="Arial"/>
          <w:spacing w:val="-1"/>
        </w:rPr>
        <w:t>;</w:t>
      </w:r>
      <w:r>
        <w:rPr>
          <w:rFonts w:ascii="Arial" w:hAnsi="Arial"/>
          <w:spacing w:val="37"/>
        </w:rPr>
        <w:t> </w:t>
      </w:r>
      <w:r>
        <w:rPr>
          <w:spacing w:val="-1"/>
        </w:rPr>
        <w:t>Использовать кабель</w:t>
      </w:r>
      <w:r>
        <w:rPr/>
        <w:t> </w:t>
      </w:r>
      <w:r>
        <w:rPr>
          <w:spacing w:val="-1"/>
        </w:rPr>
        <w:t>сечением </w:t>
      </w:r>
      <w:r>
        <w:rPr>
          <w:rFonts w:ascii="Arial" w:hAnsi="Arial"/>
          <w:spacing w:val="-1"/>
        </w:rPr>
        <w:t>2,5 </w:t>
      </w:r>
      <w:r>
        <w:rPr>
          <w:spacing w:val="-1"/>
        </w:rPr>
        <w:t>мм</w:t>
      </w:r>
      <w:r>
        <w:rPr>
          <w:rFonts w:ascii="Arial" w:hAnsi="Arial"/>
          <w:spacing w:val="-1"/>
          <w:position w:val="10"/>
          <w:sz w:val="13"/>
        </w:rPr>
        <w:t>2</w:t>
      </w:r>
      <w:r>
        <w:rPr>
          <w:rFonts w:ascii="Arial" w:hAnsi="Arial"/>
          <w:spacing w:val="-1"/>
        </w:rPr>
        <w:t>;</w:t>
      </w:r>
    </w:p>
    <w:p>
      <w:pPr>
        <w:pStyle w:val="BodyText"/>
        <w:spacing w:line="226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Клемму</w:t>
      </w:r>
      <w:r>
        <w:rPr>
          <w:spacing w:val="-2"/>
        </w:rPr>
        <w:t> </w:t>
      </w:r>
      <w:r>
        <w:rPr>
          <w:rFonts w:ascii="Arial" w:hAnsi="Arial"/>
        </w:rPr>
        <w:t>«-»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аккумуляторной</w:t>
      </w:r>
      <w:r>
        <w:rPr>
          <w:spacing w:val="-2"/>
        </w:rPr>
        <w:t> </w:t>
      </w:r>
      <w:r>
        <w:rPr/>
        <w:t>батареи</w:t>
      </w:r>
      <w:r>
        <w:rPr>
          <w:spacing w:val="-2"/>
        </w:rPr>
        <w:t> </w:t>
      </w:r>
      <w:r>
        <w:rPr>
          <w:spacing w:val="-1"/>
        </w:rPr>
        <w:t>требуется тщательно</w:t>
      </w:r>
      <w:r>
        <w:rPr/>
        <w:t> </w:t>
      </w:r>
      <w:r>
        <w:rPr>
          <w:spacing w:val="-1"/>
        </w:rPr>
        <w:t>заземлить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9210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20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3856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7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Датчик оборотов" w:id="49"/>
      <w:bookmarkEnd w:id="49"/>
      <w:r>
        <w:rPr>
          <w:b w:val="0"/>
        </w:rPr>
      </w:r>
      <w:bookmarkStart w:name="_bookmark11" w:id="50"/>
      <w:bookmarkEnd w:id="50"/>
      <w:r>
        <w:rPr>
          <w:b w:val="0"/>
        </w:rPr>
      </w:r>
      <w:r>
        <w:rPr>
          <w:rFonts w:ascii="Arial" w:hAnsi="Arial"/>
          <w:spacing w:val="-1"/>
        </w:rPr>
        <w:t>Датчик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оборотов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7"/>
        <w:ind w:right="5007"/>
        <w:jc w:val="left"/>
        <w:rPr>
          <w:rFonts w:ascii="Arial" w:hAnsi="Arial" w:cs="Arial" w:eastAsia="Arial"/>
        </w:rPr>
      </w:pPr>
      <w:r>
        <w:rPr>
          <w:spacing w:val="-1"/>
        </w:rPr>
        <w:t>Для корректного функционирования</w:t>
      </w:r>
      <w:r>
        <w:rPr>
          <w:spacing w:val="-2"/>
        </w:rPr>
        <w:t> </w:t>
      </w:r>
      <w:r>
        <w:rPr>
          <w:spacing w:val="-1"/>
        </w:rPr>
        <w:t>следует</w:t>
      </w:r>
      <w:r>
        <w:rPr>
          <w:rFonts w:ascii="Arial" w:hAnsi="Arial"/>
          <w:spacing w:val="-1"/>
        </w:rPr>
        <w:t>:</w:t>
      </w:r>
      <w:r>
        <w:rPr>
          <w:rFonts w:ascii="Arial" w:hAnsi="Arial"/>
          <w:spacing w:val="27"/>
        </w:rPr>
        <w:t> </w:t>
      </w:r>
      <w:r>
        <w:rPr>
          <w:spacing w:val="-1"/>
        </w:rPr>
        <w:t>Использовать</w:t>
      </w:r>
      <w:r>
        <w:rPr/>
        <w:t> </w:t>
      </w:r>
      <w:r>
        <w:rPr>
          <w:spacing w:val="-1"/>
        </w:rPr>
        <w:t>экранированный кабель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7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7.25pt;height:174.4pt;mso-position-horizontal-relative:char;mso-position-vertical-relative:line" coordorigin="0,0" coordsize="4945,3488">
            <v:group style="position:absolute;left:2185;top:2989;width:118;height:120" coordorigin="2185,2989" coordsize="118,120">
              <v:shape style="position:absolute;left:2185;top:2989;width:118;height:120" coordorigin="2185,2989" coordsize="118,120" path="m2244,3109l2302,3063,2303,3045,2300,3028,2291,3012,2278,3000,2261,2991,2244,2989,2232,2990,2186,3040,2185,3058,2190,3075,2200,3090,2216,3102,2232,3108,2244,3109e" filled="false" stroked="true" strokeweight=".06pt" strokecolor="#1f1a17">
                <v:path arrowok="t"/>
              </v:shape>
              <v:shape style="position:absolute;left:0;top:0;width:4944;height:3488" type="#_x0000_t75" stroked="false">
                <v:imagedata r:id="rId43" o:title=""/>
              </v:shape>
            </v:group>
            <v:group style="position:absolute;left:1448;top:933;width:6;height:53" coordorigin="1448,933" coordsize="6,53">
              <v:shape style="position:absolute;left:1448;top:933;width:6;height:53" coordorigin="1448,933" coordsize="6,53" path="m1448,985l1454,985,1454,933,1448,933,1448,985xe" filled="true" fillcolor="#1f1a17" stroked="false">
                <v:path arrowok="t"/>
                <v:fill type="solid"/>
              </v:shape>
            </v:group>
            <v:group style="position:absolute;left:1448;top:988;width:6;height:59" coordorigin="1448,988" coordsize="6,59">
              <v:shape style="position:absolute;left:1448;top:988;width:6;height:59" coordorigin="1448,988" coordsize="6,59" path="m1448,1046l1454,1046,1454,988,1448,988,1448,1046xe" filled="true" fillcolor="#1f1a17" stroked="false">
                <v:path arrowok="t"/>
                <v:fill type="solid"/>
              </v:shape>
            </v:group>
            <v:group style="position:absolute;left:1448;top:1050;width:6;height:59" coordorigin="1448,1050" coordsize="6,59">
              <v:shape style="position:absolute;left:1448;top:1050;width:6;height:59" coordorigin="1448,1050" coordsize="6,59" path="m1448,1109l1454,1109,1454,1050,1448,1050,1448,1109xe" filled="true" fillcolor="#1f1a17" stroked="false">
                <v:path arrowok="t"/>
                <v:fill type="solid"/>
              </v:shape>
            </v:group>
            <v:group style="position:absolute;left:3376;top:1949;width:6;height:59" coordorigin="3376,1949" coordsize="6,59">
              <v:shape style="position:absolute;left:3376;top:1949;width:6;height:59" coordorigin="3376,1949" coordsize="6,59" path="m3376,2007l3382,2007,3382,1949,3376,1949,3376,2007xe" filled="true" fillcolor="#1f1a17" stroked="false">
                <v:path arrowok="t"/>
                <v:fill type="solid"/>
              </v:shape>
            </v:group>
            <v:group style="position:absolute;left:3376;top:1888;width:6;height:59" coordorigin="3376,1888" coordsize="6,59">
              <v:shape style="position:absolute;left:3376;top:1888;width:6;height:59" coordorigin="3376,1888" coordsize="6,59" path="m3376,1946l3382,1946,3382,1888,3376,1888,3376,1946xe" filled="true" fillcolor="#1f1a17" stroked="false">
                <v:path arrowok="t"/>
                <v:fill type="solid"/>
              </v:shape>
            </v:group>
            <v:group style="position:absolute;left:3376;top:1827;width:6;height:59" coordorigin="3376,1827" coordsize="6,59">
              <v:shape style="position:absolute;left:3376;top:1827;width:6;height:59" coordorigin="3376,1827" coordsize="6,59" path="m3376,1885l3382,1885,3382,1827,3376,1827,3376,1885xe" filled="true" fillcolor="#1f1a17" stroked="false">
                <v:path arrowok="t"/>
                <v:fill type="solid"/>
              </v:shape>
            </v:group>
            <v:group style="position:absolute;left:3376;top:1765;width:6;height:58" coordorigin="3376,1765" coordsize="6,58">
              <v:shape style="position:absolute;left:3376;top:1765;width:6;height:58" coordorigin="3376,1765" coordsize="6,58" path="m3376,1823l3382,1823,3382,1765,3376,1765,3376,1823xe" filled="true" fillcolor="#1f1a17" stroked="false">
                <v:path arrowok="t"/>
                <v:fill type="solid"/>
              </v:shape>
            </v:group>
            <v:group style="position:absolute;left:3376;top:1704;width:6;height:58" coordorigin="3376,1704" coordsize="6,58">
              <v:shape style="position:absolute;left:3376;top:1704;width:6;height:58" coordorigin="3376,1704" coordsize="6,58" path="m3376,1761l3382,1761,3382,1704,3376,1704,3376,1761xe" filled="true" fillcolor="#1f1a17" stroked="false">
                <v:path arrowok="t"/>
                <v:fill type="solid"/>
              </v:shape>
            </v:group>
            <v:group style="position:absolute;left:3376;top:1643;width:6;height:58" coordorigin="3376,1643" coordsize="6,58">
              <v:shape style="position:absolute;left:3376;top:1643;width:6;height:58" coordorigin="3376,1643" coordsize="6,58" path="m3376,1700l3382,1700,3382,1643,3376,1643,3376,1700xe" filled="true" fillcolor="#1f1a17" stroked="false">
                <v:path arrowok="t"/>
                <v:fill type="solid"/>
              </v:shape>
            </v:group>
            <v:group style="position:absolute;left:3376;top:1582;width:6;height:58" coordorigin="3376,1582" coordsize="6,58">
              <v:shape style="position:absolute;left:3376;top:1582;width:6;height:58" coordorigin="3376,1582" coordsize="6,58" path="m3376,1639l3382,1639,3382,1582,3376,1582,3376,1639xe" filled="true" fillcolor="#1f1a17" stroked="false">
                <v:path arrowok="t"/>
                <v:fill type="solid"/>
              </v:shape>
            </v:group>
            <v:group style="position:absolute;left:3376;top:1519;width:6;height:59" coordorigin="3376,1519" coordsize="6,59">
              <v:shape style="position:absolute;left:3376;top:1519;width:6;height:59" coordorigin="3376,1519" coordsize="6,59" path="m3376,1578l3382,1578,3382,1519,3376,1519,3376,1578xe" filled="true" fillcolor="#1f1a17" stroked="false">
                <v:path arrowok="t"/>
                <v:fill type="solid"/>
              </v:shape>
            </v:group>
            <v:group style="position:absolute;left:3376;top:1458;width:6;height:60" coordorigin="3376,1458" coordsize="6,60">
              <v:shape style="position:absolute;left:3376;top:1458;width:6;height:60" coordorigin="3376,1458" coordsize="6,60" path="m3376,1518l3382,1518,3382,1458,3376,1458,3376,1518xe" filled="true" fillcolor="#1f1a17" stroked="false">
                <v:path arrowok="t"/>
                <v:fill type="solid"/>
              </v:shape>
            </v:group>
            <v:group style="position:absolute;left:3376;top:1397;width:6;height:60" coordorigin="3376,1397" coordsize="6,60">
              <v:shape style="position:absolute;left:3376;top:1397;width:6;height:60" coordorigin="3376,1397" coordsize="6,60" path="m3376,1457l3382,1457,3382,1397,3376,1397,3376,1457xe" filled="true" fillcolor="#1f1a17" stroked="false">
                <v:path arrowok="t"/>
                <v:fill type="solid"/>
              </v:shape>
            </v:group>
            <v:group style="position:absolute;left:3376;top:1337;width:6;height:59" coordorigin="3376,1337" coordsize="6,59">
              <v:shape style="position:absolute;left:3376;top:1337;width:6;height:59" coordorigin="3376,1337" coordsize="6,59" path="m3376,1395l3382,1395,3382,1337,3376,1337,3376,1395xe" filled="true" fillcolor="#1f1a17" stroked="false">
                <v:path arrowok="t"/>
                <v:fill type="solid"/>
              </v:shape>
            </v:group>
            <v:group style="position:absolute;left:1448;top:1932;width:6;height:59" coordorigin="1448,1932" coordsize="6,59">
              <v:shape style="position:absolute;left:1448;top:1932;width:6;height:59" coordorigin="1448,1932" coordsize="6,59" path="m1448,1991l1454,1991,1454,1932,1448,1932,1448,1991xe" filled="true" fillcolor="#1f1a17" stroked="false">
                <v:path arrowok="t"/>
                <v:fill type="solid"/>
              </v:shape>
            </v:group>
            <v:group style="position:absolute;left:1448;top:1870;width:6;height:59" coordorigin="1448,1870" coordsize="6,59">
              <v:shape style="position:absolute;left:1448;top:1870;width:6;height:59" coordorigin="1448,1870" coordsize="6,59" path="m1448,1928l1454,1928,1454,1870,1448,1870,1448,1928xe" filled="true" fillcolor="#1f1a17" stroked="false">
                <v:path arrowok="t"/>
                <v:fill type="solid"/>
              </v:shape>
            </v:group>
            <v:group style="position:absolute;left:1448;top:1809;width:6;height:59" coordorigin="1448,1809" coordsize="6,59">
              <v:shape style="position:absolute;left:1448;top:1809;width:6;height:59" coordorigin="1448,1809" coordsize="6,59" path="m1448,1867l1454,1867,1454,1809,1448,1809,1448,1867xe" filled="true" fillcolor="#1f1a17" stroked="false">
                <v:path arrowok="t"/>
                <v:fill type="solid"/>
              </v:shape>
            </v:group>
            <v:group style="position:absolute;left:1448;top:1746;width:6;height:59" coordorigin="1448,1746" coordsize="6,59">
              <v:shape style="position:absolute;left:1448;top:1746;width:6;height:59" coordorigin="1448,1746" coordsize="6,59" path="m1448,1805l1454,1805,1454,1746,1448,1746,1448,1805xe" filled="true" fillcolor="#1f1a17" stroked="false">
                <v:path arrowok="t"/>
                <v:fill type="solid"/>
              </v:shape>
            </v:group>
            <v:group style="position:absolute;left:1448;top:1684;width:6;height:59" coordorigin="1448,1684" coordsize="6,59">
              <v:shape style="position:absolute;left:1448;top:1684;width:6;height:59" coordorigin="1448,1684" coordsize="6,59" path="m1448,1742l1454,1742,1454,1684,1448,1684,1448,1742xe" filled="true" fillcolor="#1f1a17" stroked="false">
                <v:path arrowok="t"/>
                <v:fill type="solid"/>
              </v:shape>
            </v:group>
            <v:group style="position:absolute;left:1448;top:1623;width:6;height:59" coordorigin="1448,1623" coordsize="6,59">
              <v:shape style="position:absolute;left:1448;top:1623;width:6;height:59" coordorigin="1448,1623" coordsize="6,59" path="m1448,1681l1454,1681,1454,1623,1448,1623,1448,1681xe" filled="true" fillcolor="#1f1a17" stroked="false">
                <v:path arrowok="t"/>
                <v:fill type="solid"/>
              </v:shape>
            </v:group>
            <v:group style="position:absolute;left:1448;top:1560;width:6;height:59" coordorigin="1448,1560" coordsize="6,59">
              <v:shape style="position:absolute;left:1448;top:1560;width:6;height:59" coordorigin="1448,1560" coordsize="6,59" path="m1448,1619l1454,1619,1454,1560,1448,1560,1448,1619xe" filled="true" fillcolor="#1f1a17" stroked="false">
                <v:path arrowok="t"/>
                <v:fill type="solid"/>
              </v:shape>
            </v:group>
            <v:group style="position:absolute;left:1448;top:1499;width:6;height:59" coordorigin="1448,1499" coordsize="6,59">
              <v:shape style="position:absolute;left:1448;top:1499;width:6;height:59" coordorigin="1448,1499" coordsize="6,59" path="m1448,1557l1454,1557,1454,1499,1448,1499,1448,1557xe" filled="true" fillcolor="#1f1a17" stroked="false">
                <v:path arrowok="t"/>
                <v:fill type="solid"/>
              </v:shape>
            </v:group>
            <v:group style="position:absolute;left:1448;top:1437;width:6;height:59" coordorigin="1448,1437" coordsize="6,59">
              <v:shape style="position:absolute;left:1448;top:1437;width:6;height:59" coordorigin="1448,1437" coordsize="6,59" path="m1448,1495l1454,1495,1454,1437,1448,1437,1448,1495xe" filled="true" fillcolor="#1f1a17" stroked="false">
                <v:path arrowok="t"/>
                <v:fill type="solid"/>
              </v:shape>
            </v:group>
            <v:group style="position:absolute;left:1448;top:1375;width:6;height:60" coordorigin="1448,1375" coordsize="6,60">
              <v:shape style="position:absolute;left:1448;top:1375;width:6;height:60" coordorigin="1448,1375" coordsize="6,60" path="m1448,1435l1454,1435,1454,1375,1448,1375,1448,1435xe" filled="true" fillcolor="#1f1a17" stroked="false">
                <v:path arrowok="t"/>
                <v:fill type="solid"/>
              </v:shape>
            </v:group>
            <v:group style="position:absolute;left:1448;top:1313;width:6;height:59" coordorigin="1448,1313" coordsize="6,59">
              <v:shape style="position:absolute;left:1448;top:1313;width:6;height:59" coordorigin="1448,1313" coordsize="6,59" path="m1448,1371l1454,1371,1454,1313,1448,1313,1448,1371xe" filled="true" fillcolor="#1f1a17" stroked="false">
                <v:path arrowok="t"/>
                <v:fill type="solid"/>
              </v:shape>
            </v:group>
            <v:group style="position:absolute;left:1448;top:1252;width:6;height:60" coordorigin="1448,1252" coordsize="6,60">
              <v:shape style="position:absolute;left:1448;top:1252;width:6;height:60" coordorigin="1448,1252" coordsize="6,60" path="m1448,1311l1454,1311,1454,1252,1448,1252,1448,1311xe" filled="true" fillcolor="#1f1a17" stroked="false">
                <v:path arrowok="t"/>
                <v:fill type="solid"/>
              </v:shape>
            </v:group>
            <v:group style="position:absolute;left:1448;top:1189;width:6;height:59" coordorigin="1448,1189" coordsize="6,59">
              <v:shape style="position:absolute;left:1448;top:1189;width:6;height:59" coordorigin="1448,1189" coordsize="6,59" path="m1448,1248l1454,1248,1454,1189,1448,1189,1448,1248xe" filled="true" fillcolor="#1f1a17" stroked="false">
                <v:path arrowok="t"/>
                <v:fill type="solid"/>
              </v:shape>
            </v:group>
            <v:group style="position:absolute;left:3833;top:1050;width:6;height:56" coordorigin="3833,1050" coordsize="6,56">
              <v:shape style="position:absolute;left:3833;top:1050;width:6;height:56" coordorigin="3833,1050" coordsize="6,56" path="m3833,1106l3839,1106,3839,1050,3833,1050,3833,1106xe" filled="true" fillcolor="#1f1a17" stroked="false">
                <v:path arrowok="t"/>
                <v:fill type="solid"/>
              </v:shape>
            </v:group>
            <v:group style="position:absolute;left:3833;top:991;width:6;height:56" coordorigin="3833,991" coordsize="6,56">
              <v:shape style="position:absolute;left:3833;top:991;width:6;height:56" coordorigin="3833,991" coordsize="6,56" path="m3833,1047l3839,1047,3839,991,3833,991,3833,1047xe" filled="true" fillcolor="#1f1a17" stroked="false">
                <v:path arrowok="t"/>
                <v:fill type="solid"/>
              </v:shape>
            </v:group>
            <v:group style="position:absolute;left:3833;top:934;width:6;height:56" coordorigin="3833,934" coordsize="6,56">
              <v:shape style="position:absolute;left:3833;top:934;width:6;height:56" coordorigin="3833,934" coordsize="6,56" path="m3833,990l3839,990,3839,934,3833,934,3833,990xe" filled="true" fillcolor="#1f1a17" stroked="false">
                <v:path arrowok="t"/>
                <v:fill type="solid"/>
              </v:shape>
            </v:group>
            <v:group style="position:absolute;left:3833;top:905;width:6;height:26" coordorigin="3833,905" coordsize="6,26">
              <v:shape style="position:absolute;left:3833;top:905;width:6;height:26" coordorigin="3833,905" coordsize="6,26" path="m3833,931l3839,931,3839,905,3833,905,3833,931xe" filled="true" fillcolor="#1f1a17" stroked="false">
                <v:path arrowok="t"/>
                <v:fill type="solid"/>
              </v:shape>
            </v:group>
            <v:group style="position:absolute;left:3833;top:846;width:6;height:56" coordorigin="3833,846" coordsize="6,56">
              <v:shape style="position:absolute;left:3833;top:846;width:6;height:56" coordorigin="3833,846" coordsize="6,56" path="m3833,902l3839,902,3839,846,3833,846,3833,902xe" filled="true" fillcolor="#1f1a17" stroked="false">
                <v:path arrowok="t"/>
                <v:fill type="solid"/>
              </v:shape>
              <v:shape style="position:absolute;left:2886;top:308;width:574;height:231" type="#_x0000_t202" filled="false" stroked="false">
                <v:textbox inset="0,0,0,0">
                  <w:txbxContent>
                    <w:p>
                      <w:pPr>
                        <w:spacing w:line="109" w:lineRule="exact" w:before="0"/>
                        <w:ind w:left="66" w:right="0" w:hanging="67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w w:val="95"/>
                          <w:sz w:val="11"/>
                        </w:rPr>
                        <w:t>MAGNETIC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21" w:lineRule="exact" w:before="0"/>
                        <w:ind w:left="66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sz w:val="11"/>
                        </w:rPr>
                        <w:t>PICK-UP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47;top:540;width:169;height:219" type="#_x0000_t202" filled="false" stroked="false">
                <v:textbox inset="0,0,0,0">
                  <w:txbxContent>
                    <w:p>
                      <w:pPr>
                        <w:spacing w:line="21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w w:val="95"/>
                          <w:sz w:val="22"/>
                        </w:rPr>
                        <w:t>iL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109;top:595;width:202;height:73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w w:val="105"/>
                          <w:sz w:val="7"/>
                        </w:rPr>
                        <w:t>Signal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1887;top:594;width:41;height:73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1F1A17"/>
                          <w:sz w:val="7"/>
                        </w:rPr>
                        <w:t>b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1889;top:849;width:41;height:73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1F1A17"/>
                          <w:sz w:val="7"/>
                        </w:rPr>
                        <w:t>a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3405;top:1070;width:1427;height:899" type="#_x0000_t202" filled="false" stroked="false">
                <v:textbox inset="0,0,0,0">
                  <w:txbxContent>
                    <w:p>
                      <w:pPr>
                        <w:tabs>
                          <w:tab w:pos="346" w:val="left" w:leader="none"/>
                        </w:tabs>
                        <w:spacing w:line="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1F1A17"/>
                          <w:sz w:val="7"/>
                        </w:rPr>
                        <w:t>D</w:t>
                        <w:tab/>
                      </w:r>
                      <w:r>
                        <w:rPr>
                          <w:rFonts w:ascii="Arial"/>
                          <w:color w:val="1F1A17"/>
                          <w:w w:val="105"/>
                          <w:sz w:val="7"/>
                        </w:rPr>
                        <w:t>C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before="36"/>
                        <w:ind w:left="337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w w:val="105"/>
                          <w:sz w:val="7"/>
                        </w:rPr>
                        <w:t>Signal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</w:p>
                    <w:p>
                      <w:pPr>
                        <w:spacing w:before="0"/>
                        <w:ind w:left="201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A17"/>
                          <w:w w:val="105"/>
                          <w:sz w:val="14"/>
                        </w:rPr>
                        <w:t>GAC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"/>
                        <w:ind w:left="201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A17"/>
                          <w:w w:val="105"/>
                          <w:sz w:val="14"/>
                        </w:rPr>
                        <w:t>Speed</w:t>
                      </w:r>
                      <w:r>
                        <w:rPr>
                          <w:rFonts w:ascii="Arial"/>
                          <w:color w:val="1F1A17"/>
                          <w:spacing w:val="-13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1F1A17"/>
                          <w:w w:val="105"/>
                          <w:sz w:val="14"/>
                        </w:rPr>
                        <w:t>Control</w:t>
                      </w:r>
                      <w:r>
                        <w:rPr>
                          <w:rFonts w:ascii="Arial"/>
                          <w:color w:val="1F1A17"/>
                          <w:spacing w:val="-11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1F1A17"/>
                          <w:w w:val="105"/>
                          <w:sz w:val="14"/>
                        </w:rPr>
                        <w:t>Unit</w:t>
                      </w:r>
                      <w:r>
                        <w:rPr>
                          <w:rFonts w:ascii="Arial"/>
                          <w:color w:val="1F1A17"/>
                          <w:spacing w:val="22"/>
                          <w:w w:val="103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1F1A17"/>
                          <w:spacing w:val="-1"/>
                          <w:w w:val="105"/>
                          <w:sz w:val="14"/>
                        </w:rPr>
                        <w:t>ESD</w:t>
                      </w:r>
                      <w:r>
                        <w:rPr>
                          <w:rFonts w:ascii="Arial"/>
                          <w:color w:val="1F1A17"/>
                          <w:spacing w:val="-11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1F1A17"/>
                          <w:w w:val="105"/>
                          <w:sz w:val="14"/>
                        </w:rPr>
                        <w:t>5500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136;top:2008;width:295;height:271" type="#_x0000_t202" filled="false" stroked="false">
                <v:textbox inset="0,0,0,0">
                  <w:txbxContent>
                    <w:p>
                      <w:pPr>
                        <w:tabs>
                          <w:tab w:pos="266" w:val="left" w:leader="none"/>
                        </w:tabs>
                        <w:spacing w:line="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1F1A17"/>
                          <w:sz w:val="7"/>
                        </w:rPr>
                        <w:t>+</w:t>
                        <w:tab/>
                      </w:r>
                      <w:r>
                        <w:rPr>
                          <w:rFonts w:ascii="Arial"/>
                          <w:color w:val="1F1A17"/>
                          <w:w w:val="105"/>
                          <w:sz w:val="8"/>
                        </w:rPr>
                        <w:t>-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  <w:p>
                      <w:pPr>
                        <w:spacing w:before="24"/>
                        <w:ind w:left="33" w:right="37" w:firstLine="8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w w:val="105"/>
                          <w:sz w:val="7"/>
                        </w:rPr>
                        <w:t>Power</w:t>
                      </w:r>
                      <w:r>
                        <w:rPr>
                          <w:rFonts w:ascii="Arial"/>
                          <w:color w:val="1F1A17"/>
                          <w:spacing w:val="22"/>
                          <w:w w:val="103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color w:val="1F1A17"/>
                          <w:spacing w:val="-1"/>
                          <w:w w:val="105"/>
                          <w:sz w:val="7"/>
                        </w:rPr>
                        <w:t>Supply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3308;top:2272;width:29;height:85" type="#_x0000_t202" filled="false" stroked="false">
                <v:textbox inset="0,0,0,0">
                  <w:txbxContent>
                    <w:p>
                      <w:pPr>
                        <w:spacing w:line="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1F1A17"/>
                          <w:w w:val="105"/>
                          <w:sz w:val="8"/>
                        </w:rPr>
                        <w:t>-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3488;top:2281;width:303;height:194" type="#_x0000_t202" filled="false" stroked="false">
                <v:textbox inset="0,0,0,0">
                  <w:txbxContent>
                    <w:p>
                      <w:pPr>
                        <w:spacing w:line="113" w:lineRule="exact" w:before="0"/>
                        <w:ind w:left="0" w:right="0" w:firstLine="7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w w:val="105"/>
                          <w:sz w:val="7"/>
                        </w:rPr>
                        <w:t>Power</w:t>
                      </w:r>
                      <w:r>
                        <w:rPr>
                          <w:rFonts w:ascii="Arial"/>
                          <w:color w:val="1F1A17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color w:val="1F1A17"/>
                          <w:spacing w:val="2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color w:val="1F1A17"/>
                          <w:w w:val="105"/>
                          <w:position w:val="4"/>
                          <w:sz w:val="7"/>
                        </w:rPr>
                        <w:t>+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79" w:lineRule="exact"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w w:val="105"/>
                          <w:sz w:val="7"/>
                        </w:rPr>
                        <w:t>Supply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2201;top:2983;width:85;height:146" type="#_x0000_t202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A17"/>
                          <w:sz w:val="14"/>
                        </w:rPr>
                        <w:t>+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868;top:2967;width:49;height:146" type="#_x0000_t202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A17"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388;top:3348;width:344;height:110" type="#_x0000_t202" filled="false" stroked="false">
                <v:textbox inset="0,0,0,0">
                  <w:txbxContent>
                    <w:p>
                      <w:pPr>
                        <w:spacing w:line="10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sz w:val="11"/>
                        </w:rPr>
                        <w:t>Battery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 w:before="74"/>
        <w:ind w:right="1373"/>
        <w:jc w:val="left"/>
        <w:rPr>
          <w:rFonts w:ascii="Arial" w:hAnsi="Arial" w:cs="Arial" w:eastAsia="Arial"/>
        </w:rPr>
      </w:pPr>
      <w:r>
        <w:rPr>
          <w:spacing w:val="-1"/>
        </w:rPr>
        <w:t>Возможны помехи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электронного регулятора частоты при использовании одного</w:t>
      </w:r>
      <w:r>
        <w:rPr/>
        <w:t> </w:t>
      </w:r>
      <w:r>
        <w:rPr>
          <w:spacing w:val="-1"/>
        </w:rPr>
        <w:t>датчика</w:t>
      </w:r>
      <w:r>
        <w:rPr>
          <w:spacing w:val="29"/>
        </w:rPr>
        <w:t> </w:t>
      </w:r>
      <w:r>
        <w:rPr>
          <w:spacing w:val="-1"/>
        </w:rPr>
        <w:t>частоты вращения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29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Если двигатель не запускается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0"/>
          <w:numId w:val="5"/>
        </w:numPr>
        <w:tabs>
          <w:tab w:pos="859" w:val="left" w:leader="none"/>
        </w:tabs>
        <w:spacing w:line="240" w:lineRule="auto" w:before="0" w:after="0"/>
        <w:ind w:left="858" w:right="2114" w:hanging="360"/>
        <w:jc w:val="left"/>
        <w:rPr>
          <w:rFonts w:ascii="Arial" w:hAnsi="Arial" w:cs="Arial" w:eastAsia="Arial"/>
        </w:rPr>
      </w:pPr>
      <w:r>
        <w:rPr>
          <w:spacing w:val="-1"/>
        </w:rPr>
        <w:t>Проверьте</w:t>
      </w:r>
      <w:r>
        <w:rPr/>
        <w:t> </w:t>
      </w:r>
      <w:r>
        <w:rPr>
          <w:spacing w:val="-1"/>
        </w:rPr>
        <w:t>заземление от датчика </w:t>
      </w:r>
      <w:r>
        <w:rPr/>
        <w:t>оборотов</w:t>
      </w:r>
      <w:r>
        <w:rPr>
          <w:spacing w:val="-1"/>
        </w:rPr>
        <w:t> до контроллера</w:t>
      </w:r>
      <w:r>
        <w:rPr>
          <w:rFonts w:ascii="Arial" w:hAnsi="Arial"/>
          <w:spacing w:val="-1"/>
        </w:rPr>
        <w:t>, </w:t>
      </w:r>
      <w:r>
        <w:rPr/>
        <w:t>в</w:t>
      </w:r>
      <w:r>
        <w:rPr>
          <w:spacing w:val="-2"/>
        </w:rPr>
        <w:t> </w:t>
      </w:r>
      <w:r>
        <w:rPr/>
        <w:t>конечном</w:t>
      </w:r>
      <w:r>
        <w:rPr>
          <w:spacing w:val="-2"/>
        </w:rPr>
        <w:t> </w:t>
      </w:r>
      <w:r>
        <w:rPr>
          <w:spacing w:val="-1"/>
        </w:rPr>
        <w:t>счете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30"/>
        </w:rPr>
        <w:t> </w:t>
      </w:r>
      <w:r>
        <w:rPr>
          <w:spacing w:val="-1"/>
        </w:rPr>
        <w:t>отсоедините</w:t>
      </w:r>
      <w:r>
        <w:rPr>
          <w:spacing w:val="-2"/>
        </w:rPr>
        <w:t> </w:t>
      </w:r>
      <w:r>
        <w:rPr>
          <w:spacing w:val="-1"/>
        </w:rPr>
        <w:t>один конец</w:t>
      </w:r>
      <w:r>
        <w:rPr/>
        <w:t> </w:t>
      </w:r>
      <w:r>
        <w:rPr>
          <w:spacing w:val="-1"/>
        </w:rPr>
        <w:t>экрана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одного из</w:t>
      </w:r>
      <w:r>
        <w:rPr/>
        <w:t> </w:t>
      </w:r>
      <w:r>
        <w:rPr>
          <w:spacing w:val="-1"/>
        </w:rPr>
        <w:t>них</w:t>
      </w:r>
      <w:r>
        <w:rPr>
          <w:rFonts w:ascii="Arial" w:hAnsi="Arial"/>
          <w:spacing w:val="-1"/>
        </w:rPr>
        <w:t>;</w:t>
      </w:r>
    </w:p>
    <w:p>
      <w:pPr>
        <w:pStyle w:val="BodyText"/>
        <w:numPr>
          <w:ilvl w:val="0"/>
          <w:numId w:val="5"/>
        </w:numPr>
        <w:tabs>
          <w:tab w:pos="858" w:val="left" w:leader="none"/>
        </w:tabs>
        <w:spacing w:line="240" w:lineRule="auto" w:before="0" w:after="0"/>
        <w:ind w:left="857" w:right="2627" w:hanging="360"/>
        <w:jc w:val="left"/>
        <w:rPr>
          <w:rFonts w:ascii="Arial" w:hAnsi="Arial" w:cs="Arial" w:eastAsia="Arial"/>
        </w:rPr>
      </w:pPr>
      <w:r>
        <w:rPr>
          <w:spacing w:val="-1"/>
        </w:rPr>
        <w:t>Гальванически разделите</w:t>
      </w:r>
      <w:r>
        <w:rPr>
          <w:spacing w:val="-2"/>
        </w:rPr>
        <w:t> </w:t>
      </w:r>
      <w:r>
        <w:rPr/>
        <w:t>вход</w:t>
      </w:r>
      <w:r>
        <w:rPr>
          <w:spacing w:val="-1"/>
        </w:rPr>
        <w:t> датчика оборотов контроллера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используя</w:t>
      </w:r>
      <w:r>
        <w:rPr>
          <w:spacing w:val="26"/>
        </w:rPr>
        <w:t> </w:t>
      </w:r>
      <w:r>
        <w:rPr>
          <w:spacing w:val="-1"/>
        </w:rPr>
        <w:t>разделительный трансформатор</w:t>
      </w:r>
      <w:r>
        <w:rPr>
          <w:spacing w:val="-2"/>
        </w:rPr>
        <w:t> </w:t>
      </w:r>
      <w:r>
        <w:rPr>
          <w:rFonts w:ascii="Arial" w:hAnsi="Arial"/>
          <w:spacing w:val="-1"/>
        </w:rPr>
        <w:t>RPM-ISO;</w:t>
      </w:r>
      <w:r>
        <w:rPr>
          <w:rFonts w:ascii="Arial" w:hAnsi="Arial"/>
        </w:rPr>
      </w:r>
    </w:p>
    <w:p>
      <w:pPr>
        <w:pStyle w:val="BodyText"/>
        <w:numPr>
          <w:ilvl w:val="0"/>
          <w:numId w:val="5"/>
        </w:numPr>
        <w:tabs>
          <w:tab w:pos="858" w:val="left" w:leader="none"/>
        </w:tabs>
        <w:spacing w:line="228" w:lineRule="exact" w:before="5" w:after="0"/>
        <w:ind w:left="858" w:right="1662" w:hanging="361"/>
        <w:jc w:val="left"/>
        <w:rPr>
          <w:rFonts w:ascii="Arial" w:hAnsi="Arial" w:cs="Arial" w:eastAsia="Arial"/>
        </w:rPr>
      </w:pPr>
      <w:r>
        <w:rPr>
          <w:spacing w:val="-1"/>
        </w:rPr>
        <w:t>Используйте</w:t>
      </w:r>
      <w:r>
        <w:rPr>
          <w:spacing w:val="-3"/>
        </w:rPr>
        <w:t> </w:t>
      </w:r>
      <w:r>
        <w:rPr>
          <w:spacing w:val="-1"/>
        </w:rPr>
        <w:t>отдельные</w:t>
      </w:r>
      <w:r>
        <w:rPr/>
        <w:t> </w:t>
      </w:r>
      <w:r>
        <w:rPr>
          <w:spacing w:val="-1"/>
        </w:rPr>
        <w:t>датчики оборотов для</w:t>
      </w:r>
      <w:r>
        <w:rPr>
          <w:spacing w:val="-2"/>
        </w:rPr>
        <w:t> </w:t>
      </w:r>
      <w:r>
        <w:rPr>
          <w:spacing w:val="-1"/>
        </w:rPr>
        <w:t>контрллера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20"/>
          <w:position w:val="10"/>
          <w:sz w:val="13"/>
        </w:rPr>
        <w:t> </w:t>
      </w:r>
      <w:r>
        <w:rPr/>
        <w:t>и</w:t>
      </w:r>
      <w:r>
        <w:rPr>
          <w:spacing w:val="-1"/>
        </w:rPr>
        <w:t> электронного</w:t>
      </w:r>
      <w:r>
        <w:rPr>
          <w:spacing w:val="30"/>
        </w:rPr>
        <w:t> </w:t>
      </w:r>
      <w:r>
        <w:rPr>
          <w:spacing w:val="-1"/>
        </w:rPr>
        <w:t>регулятора оборотов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57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214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некоторых случаях контроллер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будет измерять число оборотов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z w:val="20"/>
                    </w:rPr>
                    <w:t>даже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если ДГУ не работает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</w:t>
                  </w:r>
                  <w:r>
                    <w:rPr>
                      <w:rFonts w:ascii="Arial" w:hAnsi="Arial"/>
                      <w:spacing w:val="5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Число оборотов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измеряется</w:t>
                  </w:r>
                  <w:r>
                    <w:rPr>
                      <w:rFonts w:ascii="Arial" w:hAnsi="Arial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 напряжению генератора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Число зубьев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=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0).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0"/>
                    <w:ind w:left="30" w:right="27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IL-NT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измеряет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некоторое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напряжение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 входных</w:t>
                  </w:r>
                  <w:r>
                    <w:rPr>
                      <w:rFonts w:ascii="Arial" w:hAnsi="Arial"/>
                      <w:sz w:val="20"/>
                    </w:rPr>
                    <w:t> клеммах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-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 открытых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предохранителей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2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Если Об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/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 </w:t>
                  </w:r>
                  <w:r>
                    <w:rPr>
                      <w:rFonts w:ascii="Arial" w:hAnsi="Arial"/>
                      <w:sz w:val="20"/>
                    </w:rPr>
                    <w:t>&gt;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0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перейдет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состояние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«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готов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»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дизель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будет не доступен для</w:t>
                  </w:r>
                  <w:r>
                    <w:rPr>
                      <w:rFonts w:ascii="Arial" w:hAnsi="Arial"/>
                      <w:spacing w:val="5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запуска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2"/>
        <w:spacing w:line="240" w:lineRule="auto" w:before="130"/>
        <w:ind w:right="0"/>
        <w:jc w:val="left"/>
        <w:rPr>
          <w:b w:val="0"/>
          <w:bCs w:val="0"/>
          <w:i w:val="0"/>
        </w:rPr>
      </w:pPr>
      <w:bookmarkStart w:name="Измерение тока" w:id="51"/>
      <w:bookmarkEnd w:id="51"/>
      <w:r>
        <w:rPr>
          <w:b w:val="0"/>
          <w:i w:val="0"/>
        </w:rPr>
      </w:r>
      <w:r>
        <w:rPr>
          <w:i/>
        </w:rPr>
        <w:t>Измерение</w:t>
      </w:r>
      <w:r>
        <w:rPr>
          <w:i/>
          <w:spacing w:val="-23"/>
        </w:rPr>
        <w:t> </w:t>
      </w:r>
      <w:r>
        <w:rPr>
          <w:i/>
          <w:spacing w:val="-1"/>
        </w:rPr>
        <w:t>тока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0.1pt;height:.6pt;mso-position-horizontal-relative:char;mso-position-vertical-relative:line" coordorigin="0,0" coordsize="9002,12">
            <v:group style="position:absolute;left:6;top:6;width:8991;height:2" coordorigin="6,6" coordsize="8991,2">
              <v:shape style="position:absolute;left:6;top:6;width:8991;height:2" coordorigin="6,6" coordsize="8991,0" path="m6,6l8996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30" w:lineRule="exact" w:before="61"/>
        <w:ind w:right="5007"/>
        <w:jc w:val="left"/>
        <w:rPr>
          <w:rFonts w:ascii="Arial" w:hAnsi="Arial" w:cs="Arial" w:eastAsia="Arial"/>
        </w:rPr>
      </w:pPr>
      <w:r>
        <w:rPr>
          <w:spacing w:val="-1"/>
        </w:rPr>
        <w:t>Для корректного функционирования</w:t>
      </w:r>
      <w:r>
        <w:rPr>
          <w:spacing w:val="-2"/>
        </w:rPr>
        <w:t> </w:t>
      </w:r>
      <w:r>
        <w:rPr>
          <w:spacing w:val="-1"/>
        </w:rPr>
        <w:t>следует</w:t>
      </w:r>
      <w:r>
        <w:rPr>
          <w:rFonts w:ascii="Arial" w:hAnsi="Arial"/>
          <w:spacing w:val="-1"/>
        </w:rPr>
        <w:t>:</w:t>
      </w:r>
      <w:r>
        <w:rPr>
          <w:rFonts w:ascii="Arial" w:hAnsi="Arial"/>
          <w:spacing w:val="27"/>
        </w:rPr>
        <w:t> </w:t>
      </w:r>
      <w:r>
        <w:rPr>
          <w:spacing w:val="-1"/>
        </w:rPr>
        <w:t>Использовать </w:t>
      </w:r>
      <w:r>
        <w:rPr/>
        <w:t>провод</w:t>
      </w:r>
      <w:r>
        <w:rPr>
          <w:spacing w:val="-1"/>
        </w:rPr>
        <w:t> сечением </w:t>
      </w:r>
      <w:r>
        <w:rPr>
          <w:rFonts w:ascii="Arial" w:hAnsi="Arial"/>
          <w:spacing w:val="-1"/>
        </w:rPr>
        <w:t>2,5 </w:t>
      </w:r>
      <w:r>
        <w:rPr>
          <w:spacing w:val="-1"/>
        </w:rPr>
        <w:t>мм</w:t>
      </w:r>
      <w:r>
        <w:rPr>
          <w:rFonts w:ascii="Arial" w:hAnsi="Arial"/>
          <w:spacing w:val="-1"/>
          <w:position w:val="10"/>
          <w:sz w:val="13"/>
        </w:rPr>
        <w:t>2</w:t>
      </w:r>
      <w:r>
        <w:rPr>
          <w:rFonts w:ascii="Arial" w:hAnsi="Arial"/>
          <w:spacing w:val="-1"/>
        </w:rPr>
        <w:t>;</w:t>
      </w:r>
    </w:p>
    <w:p>
      <w:pPr>
        <w:pStyle w:val="BodyText"/>
        <w:spacing w:line="226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Использовать</w:t>
      </w:r>
      <w:r>
        <w:rPr/>
        <w:t> </w:t>
      </w:r>
      <w:r>
        <w:rPr>
          <w:spacing w:val="-1"/>
        </w:rPr>
        <w:t>трансформаторы тока </w:t>
      </w:r>
      <w:r>
        <w:rPr/>
        <w:t>с</w:t>
      </w:r>
      <w:r>
        <w:rPr>
          <w:spacing w:val="-2"/>
        </w:rPr>
        <w:t> </w:t>
      </w:r>
      <w:r>
        <w:rPr>
          <w:spacing w:val="-1"/>
        </w:rPr>
        <w:t>током вторичной</w:t>
      </w:r>
      <w:r>
        <w:rPr>
          <w:spacing w:val="-2"/>
        </w:rPr>
        <w:t> </w:t>
      </w:r>
      <w:r>
        <w:rPr>
          <w:spacing w:val="-1"/>
        </w:rPr>
        <w:t>обмотки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5</w:t>
      </w:r>
      <w:r>
        <w:rPr>
          <w:spacing w:val="-1"/>
        </w:rPr>
        <w:t>А</w:t>
      </w:r>
      <w:r>
        <w:rPr>
          <w:rFonts w:ascii="Arial" w:hAnsi="Arial"/>
          <w:spacing w:val="-1"/>
        </w:rPr>
        <w:t>;</w:t>
      </w:r>
    </w:p>
    <w:p>
      <w:pPr>
        <w:pStyle w:val="BodyText"/>
        <w:spacing w:line="230" w:lineRule="exact"/>
        <w:ind w:left="137" w:right="1155"/>
        <w:jc w:val="left"/>
        <w:rPr>
          <w:rFonts w:ascii="Arial" w:hAnsi="Arial" w:cs="Arial" w:eastAsia="Arial"/>
        </w:rPr>
      </w:pPr>
      <w:r>
        <w:rPr>
          <w:spacing w:val="-1"/>
        </w:rPr>
        <w:t>Подключить трансформаторы тока согласно</w:t>
      </w:r>
      <w:r>
        <w:rPr/>
        <w:t> </w:t>
      </w:r>
      <w:r>
        <w:rPr>
          <w:spacing w:val="-1"/>
        </w:rPr>
        <w:t>рисунку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38882" cy="1457325"/>
            <wp:effectExtent l="0" t="0" r="0" b="0"/>
            <wp:docPr id="73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882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210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21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7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2"/>
        <w:spacing w:line="240" w:lineRule="auto" w:before="174"/>
        <w:ind w:right="0"/>
        <w:jc w:val="left"/>
        <w:rPr>
          <w:b w:val="0"/>
          <w:bCs w:val="0"/>
          <w:i w:val="0"/>
        </w:rPr>
      </w:pPr>
      <w:bookmarkStart w:name="Измерение напряжения" w:id="52"/>
      <w:bookmarkEnd w:id="52"/>
      <w:r>
        <w:rPr>
          <w:b w:val="0"/>
          <w:i w:val="0"/>
        </w:rPr>
      </w:r>
      <w:bookmarkStart w:name="_bookmark12" w:id="53"/>
      <w:bookmarkEnd w:id="53"/>
      <w:r>
        <w:rPr>
          <w:b w:val="0"/>
          <w:i w:val="0"/>
        </w:rPr>
      </w:r>
      <w:r>
        <w:rPr>
          <w:i/>
        </w:rPr>
        <w:t>Измерение</w:t>
      </w:r>
      <w:r>
        <w:rPr>
          <w:i/>
          <w:spacing w:val="-33"/>
        </w:rPr>
        <w:t> </w:t>
      </w:r>
      <w:r>
        <w:rPr>
          <w:i/>
        </w:rPr>
        <w:t>напряжения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11"/>
          <w:szCs w:val="11"/>
        </w:rPr>
      </w:pPr>
    </w:p>
    <w:p>
      <w:pPr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6.9pt;height:104.7pt;mso-position-horizontal-relative:char;mso-position-vertical-relative:line" coordorigin="0,0" coordsize="5138,2094">
            <v:group style="position:absolute;left:3016;top:194;width:2115;height:4" coordorigin="3016,194" coordsize="2115,4">
              <v:shape style="position:absolute;left:3016;top:194;width:2115;height:4" coordorigin="3016,194" coordsize="2115,4" path="m3016,194l5130,198e" filled="false" stroked="true" strokeweight=".707pt" strokecolor="#000000">
                <v:path arrowok="t"/>
              </v:shape>
            </v:group>
            <v:group style="position:absolute;left:424;top:196;width:314;height:131" coordorigin="424,196" coordsize="314,131">
              <v:shape style="position:absolute;left:424;top:196;width:314;height:131" coordorigin="424,196" coordsize="314,131" path="m733,196l424,317,427,326,737,205,733,196xe" filled="true" fillcolor="#1f1a17" stroked="false">
                <v:path arrowok="t"/>
                <v:fill type="solid"/>
              </v:shape>
            </v:group>
            <v:group style="position:absolute;left:420;top:612;width:317;height:184" coordorigin="420,612" coordsize="317,184">
              <v:shape style="position:absolute;left:420;top:612;width:317;height:184" coordorigin="420,612" coordsize="317,184" path="m424,612l420,623,733,796,737,784,424,612xe" filled="true" fillcolor="#1f1a17" stroked="false">
                <v:path arrowok="t"/>
                <v:fill type="solid"/>
              </v:shape>
            </v:group>
            <v:group style="position:absolute;left:236;top:474;width:237;height:237" coordorigin="236,474" coordsize="237,237">
              <v:shape style="position:absolute;left:236;top:474;width:237;height:237" coordorigin="236,474" coordsize="237,237" path="m473,474l461,474,460,497,457,518,435,579,397,631,345,671,285,694,236,700,236,710,304,700,362,673,410,632,447,580,468,518,473,474xe" filled="true" fillcolor="#1f1a17" stroked="false">
                <v:path arrowok="t"/>
                <v:fill type="solid"/>
              </v:shape>
            </v:group>
            <v:group style="position:absolute;left:236;top:239;width:237;height:236" coordorigin="236,239" coordsize="237,236">
              <v:shape style="position:absolute;left:236;top:239;width:237;height:236" coordorigin="236,239" coordsize="237,236" path="m236,239l236,250,259,251,281,254,342,276,394,314,433,365,456,426,461,474,473,474,462,408,436,349,395,300,343,264,281,243,236,239xe" filled="true" fillcolor="#1f1a17" stroked="false">
                <v:path arrowok="t"/>
                <v:fill type="solid"/>
              </v:shape>
            </v:group>
            <v:group style="position:absolute;left:0;top:239;width:237;height:236" coordorigin="0,239" coordsize="237,236">
              <v:shape style="position:absolute;left:0;top:239;width:237;height:236" coordorigin="0,239" coordsize="237,236" path="m236,239l168,248,109,275,60,316,24,369,3,431,0,474,11,474,11,451,14,429,36,369,74,317,126,277,186,255,236,250,236,239xe" filled="true" fillcolor="#1f1a17" stroked="false">
                <v:path arrowok="t"/>
                <v:fill type="solid"/>
              </v:shape>
            </v:group>
            <v:group style="position:absolute;left:0;top:474;width:237;height:237" coordorigin="0,474" coordsize="237,237">
              <v:shape style="position:absolute;left:0;top:474;width:237;height:237" coordorigin="0,474" coordsize="237,237" path="m11,474l0,474,0,498,16,561,48,617,94,662,150,694,236,710,236,700,212,698,191,695,130,673,78,635,38,584,15,524,11,502,11,474xe" filled="true" fillcolor="#1f1a17" stroked="false">
                <v:path arrowok="t"/>
                <v:fill type="solid"/>
              </v:shape>
            </v:group>
            <v:group style="position:absolute;left:746;top:209;width:1954;height:2" coordorigin="746,209" coordsize="1954,2">
              <v:shape style="position:absolute;left:746;top:209;width:1954;height:2" coordorigin="746,209" coordsize="1954,0" path="m746,209l2700,209e" filled="false" stroked="true" strokeweight=".707pt" strokecolor="#000000">
                <v:path arrowok="t"/>
              </v:shape>
            </v:group>
            <v:group style="position:absolute;left:469;top:502;width:2236;height:4" coordorigin="469,502" coordsize="2236,4">
              <v:shape style="position:absolute;left:469;top:502;width:2236;height:4" coordorigin="469,502" coordsize="2236,4" path="m469,505l2705,502e" filled="false" stroked="true" strokeweight=".707pt" strokecolor="#000000">
                <v:path arrowok="t"/>
              </v:shape>
            </v:group>
            <v:group style="position:absolute;left:746;top:793;width:1954;height:2" coordorigin="746,793" coordsize="1954,2">
              <v:shape style="position:absolute;left:746;top:793;width:1954;height:2" coordorigin="746,793" coordsize="1954,0" path="m746,793l2700,793e" filled="false" stroked="true" strokeweight=".707pt" strokecolor="#000000">
                <v:path arrowok="t"/>
              </v:shape>
            </v:group>
            <v:group style="position:absolute;left:233;top:1184;width:4898;height:4" coordorigin="233,1184" coordsize="4898,4">
              <v:shape style="position:absolute;left:233;top:1184;width:4898;height:4" coordorigin="233,1184" coordsize="4898,4" path="m233,1184l5130,1188e" filled="false" stroked="true" strokeweight=".707pt" strokecolor="#000000">
                <v:path arrowok="t"/>
              </v:shape>
            </v:group>
            <v:group style="position:absolute;left:1213;top:1184;width:3;height:593" coordorigin="1213,1184" coordsize="3,593">
              <v:shape style="position:absolute;left:1213;top:1184;width:3;height:593" coordorigin="1213,1184" coordsize="3,593" path="m1216,1184l1213,1777e" filled="false" stroked="true" strokeweight=".707pt" strokecolor="#000000">
                <v:path arrowok="t"/>
              </v:shape>
            </v:group>
            <v:group style="position:absolute;left:2620;top:793;width:3;height:984" coordorigin="2620,793" coordsize="3,984">
              <v:shape style="position:absolute;left:2620;top:793;width:3;height:984" coordorigin="2620,793" coordsize="3,984" path="m2622,793l2620,1777e" filled="false" stroked="true" strokeweight=".707pt" strokecolor="#000000">
                <v:path arrowok="t"/>
              </v:shape>
            </v:group>
            <v:group style="position:absolute;left:2153;top:502;width:2;height:1276" coordorigin="2153,502" coordsize="2,1276">
              <v:shape style="position:absolute;left:2153;top:502;width:2;height:1276" coordorigin="2153,502" coordsize="0,1276" path="m2153,502l2153,1777e" filled="false" stroked="true" strokeweight=".707pt" strokecolor="#000000">
                <v:path arrowok="t"/>
              </v:shape>
            </v:group>
            <v:group style="position:absolute;left:1684;top:209;width:2;height:1569" coordorigin="1684,209" coordsize="2,1569">
              <v:shape style="position:absolute;left:1684;top:209;width:2;height:1569" coordorigin="1684,209" coordsize="2,1569" path="m1685,209l1684,1777e" filled="false" stroked="true" strokeweight=".707pt" strokecolor="#000000">
                <v:path arrowok="t"/>
              </v:shape>
            </v:group>
            <v:group style="position:absolute;left:1660;top:186;width:48;height:47" coordorigin="1660,186" coordsize="48,47">
              <v:shape style="position:absolute;left:1660;top:186;width:48;height:47" coordorigin="1660,186" coordsize="48,47" path="m1692,232l1678,232,1680,233,1690,233,1692,232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93,229l1674,229,1676,232,1693,232,1693,229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99,228l1670,228,1673,229,1697,229,1699,228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99,191l1670,191,1666,196,1666,199,1663,199,1663,202,1662,202,1662,206,1660,209,1660,212,1662,212,1662,217,1663,217,1663,220,1666,221,1666,224,1667,224,1669,226,1669,228,1700,228,1700,226,1703,223,1704,223,1704,220,1708,216,1708,203,1706,203,1706,202,1704,199,1704,198,1703,196,1703,194,1700,193,1699,193,1699,191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96,190l1674,190,1673,191,1697,191,1696,190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92,187l1676,187,1676,190,1693,190,1692,187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86,186l1681,186,1681,187,1686,187,1686,186xe" filled="true" fillcolor="#1f1a17" stroked="false">
                <v:path arrowok="t"/>
                <v:fill type="solid"/>
              </v:shape>
            </v:group>
            <v:group style="position:absolute;left:2130;top:482;width:46;height:46" coordorigin="2130,482" coordsize="46,46">
              <v:shape style="position:absolute;left:2130;top:482;width:46;height:46" coordorigin="2130,482" coordsize="46,46" path="m2160,527l2147,527,2149,528,2160,528,2160,527xe" filled="true" fillcolor="#1f1a17" stroked="false">
                <v:path arrowok="t"/>
                <v:fill type="solid"/>
              </v:shape>
              <v:shape style="position:absolute;left:2130;top:482;width:46;height:46" coordorigin="2130,482" coordsize="46,46" path="m2164,524l2143,524,2143,527,2164,527,2164,524xe" filled="true" fillcolor="#1f1a17" stroked="false">
                <v:path arrowok="t"/>
                <v:fill type="solid"/>
              </v:shape>
              <v:shape style="position:absolute;left:2130;top:482;width:46;height:46" coordorigin="2130,482" coordsize="46,46" path="m2164,485l2143,485,2142,486,2140,486,2132,493,2132,497,2131,498,2131,504,2130,505,2130,508,2131,509,2131,512,2132,515,2132,518,2135,520,2136,520,2138,522,2138,524,2165,524,2168,523,2168,522,2172,520,2172,518,2173,518,2173,512,2176,511,2176,500,2173,500,2173,494,2172,493,2172,491,2170,491,2170,490,2168,490,2168,488,2167,488,2164,485xe" filled="true" fillcolor="#1f1a17" stroked="false">
                <v:path arrowok="t"/>
                <v:fill type="solid"/>
              </v:shape>
              <v:shape style="position:absolute;left:2130;top:482;width:46;height:46" coordorigin="2130,482" coordsize="46,46" path="m2156,482l2150,482,2149,485,2156,485,2156,482xe" filled="true" fillcolor="#1f1a17" stroked="false">
                <v:path arrowok="t"/>
                <v:fill type="solid"/>
              </v:shape>
            </v:group>
            <v:group style="position:absolute;left:2598;top:770;width:47;height:47" coordorigin="2598,770" coordsize="47,47">
              <v:shape style="position:absolute;left:2598;top:770;width:47;height:47" coordorigin="2598,770" coordsize="47,47" path="m2630,815l2611,815,2612,817,2630,817,2630,815xe" filled="true" fillcolor="#1f1a17" stroked="false">
                <v:path arrowok="t"/>
                <v:fill type="solid"/>
              </v:shape>
              <v:shape style="position:absolute;left:2598;top:770;width:47;height:47" coordorigin="2598,770" coordsize="47,47" path="m2636,811l2608,811,2608,814,2610,814,2610,815,2634,815,2636,811xe" filled="true" fillcolor="#1f1a17" stroked="false">
                <v:path arrowok="t"/>
                <v:fill type="solid"/>
              </v:shape>
              <v:shape style="position:absolute;left:2598;top:770;width:47;height:47" coordorigin="2598,770" coordsize="47,47" path="m2644,785l2600,785,2599,787,2599,797,2598,801,2601,805,2604,808,2604,810,2606,811,2638,811,2641,808,2641,804,2644,803,2644,800,2645,800,2645,788,2644,788,2644,785xe" filled="true" fillcolor="#1f1a17" stroked="false">
                <v:path arrowok="t"/>
                <v:fill type="solid"/>
              </v:shape>
              <v:shape style="position:absolute;left:2598;top:770;width:47;height:47" coordorigin="2598,770" coordsize="47,47" path="m2633,774l2610,774,2603,781,2603,785,2641,785,2641,780,2640,780,2638,778,2636,778,2636,776,2633,774xe" filled="true" fillcolor="#1f1a17" stroked="false">
                <v:path arrowok="t"/>
                <v:fill type="solid"/>
              </v:shape>
              <v:shape style="position:absolute;left:2598;top:770;width:47;height:47" coordorigin="2598,770" coordsize="47,47" path="m2630,773l2615,773,2612,774,2630,774,2630,773xe" filled="true" fillcolor="#1f1a17" stroked="false">
                <v:path arrowok="t"/>
                <v:fill type="solid"/>
              </v:shape>
              <v:shape style="position:absolute;left:2598;top:770;width:47;height:47" coordorigin="2598,770" coordsize="47,47" path="m2626,770l2620,770,2618,773,2626,773,2626,770xe" filled="true" fillcolor="#1f1a17" stroked="false">
                <v:path arrowok="t"/>
                <v:fill type="solid"/>
              </v:shape>
            </v:group>
            <v:group style="position:absolute;left:1193;top:1162;width:46;height:46" coordorigin="1193,1162" coordsize="46,46">
              <v:shape style="position:absolute;left:1193;top:1162;width:46;height:46" coordorigin="1193,1162" coordsize="46,46" path="m1223,1206l1210,1206,1210,1207,1220,1207,1223,1206xe" filled="true" fillcolor="#1f1a17" stroked="false">
                <v:path arrowok="t"/>
                <v:fill type="solid"/>
              </v:shape>
              <v:shape style="position:absolute;left:1193;top:1162;width:46;height:46" coordorigin="1193,1162" coordsize="46,46" path="m1224,1204l1205,1204,1206,1206,1224,1206,1224,1204xe" filled="true" fillcolor="#1f1a17" stroked="false">
                <v:path arrowok="t"/>
                <v:fill type="solid"/>
              </v:shape>
              <v:shape style="position:absolute;left:1193;top:1162;width:46;height:46" coordorigin="1193,1162" coordsize="46,46" path="m1230,1202l1201,1202,1201,1204,1228,1204,1230,1202xe" filled="true" fillcolor="#1f1a17" stroked="false">
                <v:path arrowok="t"/>
                <v:fill type="solid"/>
              </v:shape>
              <v:shape style="position:absolute;left:1193;top:1162;width:46;height:46" coordorigin="1193,1162" coordsize="46,46" path="m1226,1163l1205,1163,1205,1165,1202,1165,1196,1172,1196,1174,1194,1174,1194,1183,1193,1183,1193,1187,1194,1188,1194,1193,1196,1195,1196,1196,1198,1199,1200,1199,1200,1202,1231,1202,1231,1200,1235,1199,1235,1193,1237,1193,1237,1192,1238,1189,1238,1177,1237,1177,1237,1176,1235,1174,1235,1170,1234,1170,1234,1169,1231,1166,1230,1166,1226,1163xe" filled="true" fillcolor="#1f1a17" stroked="false">
                <v:path arrowok="t"/>
                <v:fill type="solid"/>
              </v:shape>
              <v:shape style="position:absolute;left:1193;top:1162;width:46;height:46" coordorigin="1193,1162" coordsize="46,46" path="m1224,1162l1208,1162,1206,1163,1224,1163,1224,1162xe" filled="true" fillcolor="#1f1a17" stroked="false">
                <v:path arrowok="t"/>
                <v:fill type="solid"/>
              </v:shape>
            </v:group>
            <v:group style="position:absolute;left:229;top:710;width:2;height:460" coordorigin="229,710" coordsize="2,460">
              <v:shape style="position:absolute;left:229;top:710;width:2;height:460" coordorigin="229,710" coordsize="2,460" path="m230,710l229,1170e" filled="false" stroked="true" strokeweight=".707pt" strokecolor="#000000">
                <v:path arrowok="t"/>
              </v:shape>
            </v:group>
            <v:group style="position:absolute;left:1141;top:2084;width:156;height:2" coordorigin="1141,2084" coordsize="156,2">
              <v:shape style="position:absolute;left:1141;top:2084;width:156;height:2" coordorigin="1141,2084" coordsize="156,0" path="m1141,2084l1297,2084e" filled="false" stroked="true" strokeweight=".46pt" strokecolor="#1f1a17">
                <v:path arrowok="t"/>
              </v:shape>
            </v:group>
            <v:group style="position:absolute;left:1292;top:1777;width:2;height:308" coordorigin="1292,1777" coordsize="2,308">
              <v:shape style="position:absolute;left:1292;top:1777;width:2;height:308" coordorigin="1292,1777" coordsize="0,308" path="m1292,1777l1292,2084e" filled="false" stroked="true" strokeweight=".580pt" strokecolor="#1f1a17">
                <v:path arrowok="t"/>
              </v:shape>
            </v:group>
            <v:group style="position:absolute;left:1138;top:1792;width:156;height:2" coordorigin="1138,1792" coordsize="156,2">
              <v:shape style="position:absolute;left:1138;top:1792;width:156;height:2" coordorigin="1138,1792" coordsize="156,0" path="m1138,1792l1294,1792e" filled="false" stroked="true" strokeweight="1.600005pt" strokecolor="#1f1a17">
                <v:path arrowok="t"/>
              </v:shape>
            </v:group>
            <v:group style="position:absolute;left:1142;top:1781;width:2;height:308" coordorigin="1142,1781" coordsize="2,308">
              <v:shape style="position:absolute;left:1142;top:1781;width:2;height:308" coordorigin="1142,1781" coordsize="0,308" path="m1142,1781l1142,2088e" filled="false" stroked="true" strokeweight=".52pt" strokecolor="#1f1a17">
                <v:path arrowok="t"/>
              </v:shape>
            </v:group>
            <v:group style="position:absolute;left:1141;top:2027;width:153;height:2" coordorigin="1141,2027" coordsize="153,2">
              <v:shape style="position:absolute;left:1141;top:2027;width:153;height:2" coordorigin="1141,2027" coordsize="153,0" path="m1141,2027l1294,2027e" filled="false" stroked="true" strokeweight=".580pt" strokecolor="#1f1a17">
                <v:path arrowok="t"/>
              </v:shape>
            </v:group>
            <v:group style="position:absolute;left:1189;top:1828;width:64;height:10" coordorigin="1189,1828" coordsize="64,10">
              <v:shape style="position:absolute;left:1189;top:1828;width:64;height:10" coordorigin="1189,1828" coordsize="64,10" path="m1249,1828l1189,1828,1189,1837,1249,1837,1253,1831,1249,1828xe" filled="true" fillcolor="#1f1a17" stroked="false">
                <v:path arrowok="t"/>
                <v:fill type="solid"/>
              </v:shape>
              <v:shape style="position:absolute;left:1189;top:1828;width:64;height:10" coordorigin="1189,1828" coordsize="64,10" path="m1253,1831l1249,1837,1253,1837,1253,1831xe" filled="true" fillcolor="#1f1a17" stroked="false">
                <v:path arrowok="t"/>
                <v:fill type="solid"/>
              </v:shape>
            </v:group>
            <v:group style="position:absolute;left:1243;top:1798;width:10;height:34" coordorigin="1243,1798" coordsize="10,34">
              <v:shape style="position:absolute;left:1243;top:1798;width:10;height:34" coordorigin="1243,1798" coordsize="10,34" path="m1249,1798l1243,1801,1243,1831,1253,1831,1253,1801,1249,1798xe" filled="true" fillcolor="#1f1a17" stroked="false">
                <v:path arrowok="t"/>
                <v:fill type="solid"/>
              </v:shape>
              <v:shape style="position:absolute;left:1243;top:1798;width:10;height:34" coordorigin="1243,1798" coordsize="10,34" path="m1253,1798l1249,1798,1253,1801,1253,1798xe" filled="true" fillcolor="#1f1a17" stroked="false">
                <v:path arrowok="t"/>
                <v:fill type="solid"/>
              </v:shape>
            </v:group>
            <v:group style="position:absolute;left:1183;top:1798;width:66;height:10" coordorigin="1183,1798" coordsize="66,10">
              <v:shape style="position:absolute;left:1183;top:1798;width:66;height:10" coordorigin="1183,1798" coordsize="66,10" path="m1249,1798l1189,1798,1183,1801,1189,1807,1249,1807,1249,1798xe" filled="true" fillcolor="#1f1a17" stroked="false">
                <v:path arrowok="t"/>
                <v:fill type="solid"/>
              </v:shape>
              <v:shape style="position:absolute;left:1183;top:1798;width:66;height:10" coordorigin="1183,1798" coordsize="66,10" path="m1189,1798l1183,1798,1183,1801,1189,1798xe" filled="true" fillcolor="#1f1a17" stroked="false">
                <v:path arrowok="t"/>
                <v:fill type="solid"/>
              </v:shape>
            </v:group>
            <v:group style="position:absolute;left:1183;top:1801;width:10;height:36" coordorigin="1183,1801" coordsize="10,36">
              <v:shape style="position:absolute;left:1183;top:1801;width:10;height:36" coordorigin="1183,1801" coordsize="10,36" path="m1183,1831l1183,1837,1189,1837,1183,1831xe" filled="true" fillcolor="#1f1a17" stroked="false">
                <v:path arrowok="t"/>
                <v:fill type="solid"/>
              </v:shape>
              <v:shape style="position:absolute;left:1183;top:1801;width:10;height:36" coordorigin="1183,1801" coordsize="10,36" path="m1193,1801l1183,1801,1183,1831,1189,1837,1193,1831,1193,1801xe" filled="true" fillcolor="#1f1a17" stroked="false">
                <v:path arrowok="t"/>
                <v:fill type="solid"/>
              </v:shape>
            </v:group>
            <v:group style="position:absolute;left:1219;top:1955;width:64;height:64" coordorigin="1219,1955" coordsize="64,64">
              <v:shape style="position:absolute;left:1219;top:1955;width:64;height:64" coordorigin="1219,1955" coordsize="64,64" path="m1283,1955l1276,1955,1274,1966,1265,1985,1258,1994,1249,1999,1240,2006,1230,2009,1219,2010,1219,2018,1231,2017,1252,2008,1267,1996,1277,1980,1283,1955xe" filled="true" fillcolor="#1f1a17" stroked="false">
                <v:path arrowok="t"/>
                <v:fill type="solid"/>
              </v:shape>
            </v:group>
            <v:group style="position:absolute;left:1219;top:1890;width:64;height:65" coordorigin="1219,1890" coordsize="64,65">
              <v:shape style="position:absolute;left:1219;top:1890;width:64;height:65" coordorigin="1219,1890" coordsize="64,65" path="m1219,1890l1219,1897,1230,1898,1249,1907,1264,1922,1274,1940,1276,1955,1283,1955,1283,1942,1273,1920,1262,1907,1246,1896,1219,1890xe" filled="true" fillcolor="#1f1a17" stroked="false">
                <v:path arrowok="t"/>
                <v:fill type="solid"/>
              </v:shape>
            </v:group>
            <v:group style="position:absolute;left:1153;top:1890;width:66;height:65" coordorigin="1153,1890" coordsize="66,65">
              <v:shape style="position:absolute;left:1153;top:1890;width:66;height:65" coordorigin="1153,1890" coordsize="66,65" path="m1219,1890l1205,1890,1183,1900,1170,1911,1160,1927,1153,1955,1160,1955,1163,1943,1171,1923,1185,1909,1204,1899,1219,1897,1219,1890xe" filled="true" fillcolor="#1f1a17" stroked="false">
                <v:path arrowok="t"/>
                <v:fill type="solid"/>
              </v:shape>
            </v:group>
            <v:group style="position:absolute;left:1153;top:1955;width:66;height:64" coordorigin="1153,1955" coordsize="66,64">
              <v:shape style="position:absolute;left:1153;top:1955;width:66;height:64" coordorigin="1153,1955" coordsize="66,64" path="m1160,1955l1153,1955,1153,1968,1163,1987,1175,2002,1192,2012,1219,2018,1219,2010,1206,2009,1187,2000,1172,1986,1163,1967,1160,1955xe" filled="true" fillcolor="#1f1a17" stroked="false">
                <v:path arrowok="t"/>
                <v:fill type="solid"/>
              </v:shape>
            </v:group>
            <v:group style="position:absolute;left:1163;top:1904;width:98;height:83" coordorigin="1163,1904" coordsize="98,83">
              <v:shape style="position:absolute;left:1163;top:1904;width:98;height:83" coordorigin="1163,1904" coordsize="98,83" path="m1254,1904l1163,1982,1168,1987,1260,1912,1254,1904xe" filled="true" fillcolor="#1f1a17" stroked="false">
                <v:path arrowok="t"/>
                <v:fill type="solid"/>
              </v:shape>
            </v:group>
            <v:group style="position:absolute;left:1176;top:1920;width:99;height:86" coordorigin="1176,1920" coordsize="99,86">
              <v:shape style="position:absolute;left:1176;top:1920;width:99;height:86" coordorigin="1176,1920" coordsize="99,86" path="m1268,1920l1176,1998,1183,2005,1274,1927,1268,1920xe" filled="true" fillcolor="#1f1a17" stroked="false">
                <v:path arrowok="t"/>
                <v:fill type="solid"/>
              </v:shape>
            </v:group>
            <v:group style="position:absolute;left:1607;top:2084;width:156;height:2" coordorigin="1607,2084" coordsize="156,2">
              <v:shape style="position:absolute;left:1607;top:2084;width:156;height:2" coordorigin="1607,2084" coordsize="156,0" path="m1607,2084l1763,2084e" filled="false" stroked="true" strokeweight=".46pt" strokecolor="#1f1a17">
                <v:path arrowok="t"/>
              </v:shape>
            </v:group>
            <v:group style="position:absolute;left:1759;top:1777;width:2;height:308" coordorigin="1759,1777" coordsize="2,308">
              <v:shape style="position:absolute;left:1759;top:1777;width:2;height:308" coordorigin="1759,1777" coordsize="0,308" path="m1759,1777l1759,2084e" filled="false" stroked="true" strokeweight=".52pt" strokecolor="#1f1a17">
                <v:path arrowok="t"/>
              </v:shape>
            </v:group>
            <v:group style="position:absolute;left:1602;top:1792;width:156;height:2" coordorigin="1602,1792" coordsize="156,2">
              <v:shape style="position:absolute;left:1602;top:1792;width:156;height:2" coordorigin="1602,1792" coordsize="156,0" path="m1602,1792l1758,1792e" filled="false" stroked="true" strokeweight="1.600005pt" strokecolor="#1f1a17">
                <v:path arrowok="t"/>
              </v:shape>
            </v:group>
            <v:group style="position:absolute;left:1606;top:1781;width:2;height:308" coordorigin="1606,1781" coordsize="2,308">
              <v:shape style="position:absolute;left:1606;top:1781;width:2;height:308" coordorigin="1606,1781" coordsize="0,308" path="m1606,1781l1606,2088e" filled="false" stroked="true" strokeweight=".52pt" strokecolor="#1f1a17">
                <v:path arrowok="t"/>
              </v:shape>
            </v:group>
            <v:group style="position:absolute;left:1607;top:2027;width:152;height:2" coordorigin="1607,2027" coordsize="152,2">
              <v:shape style="position:absolute;left:1607;top:2027;width:152;height:2" coordorigin="1607,2027" coordsize="152,0" path="m1607,2027l1758,2027e" filled="false" stroked="true" strokeweight=".580pt" strokecolor="#1f1a17">
                <v:path arrowok="t"/>
              </v:shape>
            </v:group>
            <v:group style="position:absolute;left:1652;top:1828;width:66;height:10" coordorigin="1652,1828" coordsize="66,10">
              <v:shape style="position:absolute;left:1652;top:1828;width:66;height:10" coordorigin="1652,1828" coordsize="66,10" path="m1714,1828l1652,1828,1652,1837,1714,1837,1718,1831,1714,1828xe" filled="true" fillcolor="#1f1a17" stroked="false">
                <v:path arrowok="t"/>
                <v:fill type="solid"/>
              </v:shape>
              <v:shape style="position:absolute;left:1652;top:1828;width:66;height:10" coordorigin="1652,1828" coordsize="66,10" path="m1718,1831l1714,1837,1718,1837,1718,1831xe" filled="true" fillcolor="#1f1a17" stroked="false">
                <v:path arrowok="t"/>
                <v:fill type="solid"/>
              </v:shape>
            </v:group>
            <v:group style="position:absolute;left:1710;top:1798;width:9;height:34" coordorigin="1710,1798" coordsize="9,34">
              <v:shape style="position:absolute;left:1710;top:1798;width:9;height:34" coordorigin="1710,1798" coordsize="9,34" path="m1714,1798l1710,1801,1710,1831,1718,1831,1718,1801,1714,1798xe" filled="true" fillcolor="#1f1a17" stroked="false">
                <v:path arrowok="t"/>
                <v:fill type="solid"/>
              </v:shape>
              <v:shape style="position:absolute;left:1710;top:1798;width:9;height:34" coordorigin="1710,1798" coordsize="9,34" path="m1718,1798l1714,1798,1718,1801,1718,1798xe" filled="true" fillcolor="#1f1a17" stroked="false">
                <v:path arrowok="t"/>
                <v:fill type="solid"/>
              </v:shape>
            </v:group>
            <v:group style="position:absolute;left:1649;top:1798;width:65;height:10" coordorigin="1649,1798" coordsize="65,10">
              <v:shape style="position:absolute;left:1649;top:1798;width:65;height:10" coordorigin="1649,1798" coordsize="65,10" path="m1714,1798l1652,1798,1649,1801,1652,1807,1714,1807,1714,1798xe" filled="true" fillcolor="#1f1a17" stroked="false">
                <v:path arrowok="t"/>
                <v:fill type="solid"/>
              </v:shape>
              <v:shape style="position:absolute;left:1649;top:1798;width:65;height:10" coordorigin="1649,1798" coordsize="65,10" path="m1652,1798l1649,1798,1649,1801,1652,1798xe" filled="true" fillcolor="#1f1a17" stroked="false">
                <v:path arrowok="t"/>
                <v:fill type="solid"/>
              </v:shape>
            </v:group>
            <v:group style="position:absolute;left:1649;top:1801;width:10;height:36" coordorigin="1649,1801" coordsize="10,36">
              <v:shape style="position:absolute;left:1649;top:1801;width:10;height:36" coordorigin="1649,1801" coordsize="10,36" path="m1649,1831l1649,1837,1652,1837,1649,1831xe" filled="true" fillcolor="#1f1a17" stroked="false">
                <v:path arrowok="t"/>
                <v:fill type="solid"/>
              </v:shape>
              <v:shape style="position:absolute;left:1649;top:1801;width:10;height:36" coordorigin="1649,1801" coordsize="10,36" path="m1658,1801l1649,1801,1649,1831,1652,1837,1658,1831,1658,1801xe" filled="true" fillcolor="#1f1a17" stroked="false">
                <v:path arrowok="t"/>
                <v:fill type="solid"/>
              </v:shape>
            </v:group>
            <v:group style="position:absolute;left:1684;top:1955;width:65;height:64" coordorigin="1684,1955" coordsize="65,64">
              <v:shape style="position:absolute;left:1684;top:1955;width:65;height:64" coordorigin="1684,1955" coordsize="65,64" path="m1748,1955l1741,1955,1740,1966,1730,1985,1723,1994,1715,1999,1704,2006,1696,2009,1684,2010,1684,2018,1697,2017,1716,2009,1732,1996,1744,1979,1748,1955xe" filled="true" fillcolor="#1f1a17" stroked="false">
                <v:path arrowok="t"/>
                <v:fill type="solid"/>
              </v:shape>
            </v:group>
            <v:group style="position:absolute;left:1684;top:1890;width:65;height:65" coordorigin="1684,1890" coordsize="65,65">
              <v:shape style="position:absolute;left:1684;top:1890;width:65;height:65" coordorigin="1684,1890" coordsize="65,65" path="m1684,1890l1684,1897,1696,1898,1718,1910,1729,1921,1738,1939,1741,1955,1748,1955,1748,1942,1740,1922,1727,1906,1710,1895,1684,1890xe" filled="true" fillcolor="#1f1a17" stroked="false">
                <v:path arrowok="t"/>
                <v:fill type="solid"/>
              </v:shape>
            </v:group>
            <v:group style="position:absolute;left:1618;top:1890;width:66;height:65" coordorigin="1618,1890" coordsize="66,65">
              <v:shape style="position:absolute;left:1618;top:1890;width:66;height:65" coordorigin="1618,1890" coordsize="66,65" path="m1684,1890l1670,1890,1650,1899,1635,1911,1625,1928,1618,1955,1626,1955,1628,1943,1636,1923,1651,1909,1670,1899,1684,1897,1684,1890xe" filled="true" fillcolor="#1f1a17" stroked="false">
                <v:path arrowok="t"/>
                <v:fill type="solid"/>
              </v:shape>
            </v:group>
            <v:group style="position:absolute;left:1618;top:1955;width:66;height:64" coordorigin="1618,1955" coordsize="66,64">
              <v:shape style="position:absolute;left:1618;top:1955;width:66;height:64" coordorigin="1618,1955" coordsize="66,64" path="m1626,1955l1618,1955,1619,1968,1628,1986,1642,2002,1659,2013,1684,2018,1684,2010,1673,2009,1662,2006,1652,1999,1644,1994,1637,1985,1632,1976,1628,1966,1626,1955xe" filled="true" fillcolor="#1f1a17" stroked="false">
                <v:path arrowok="t"/>
                <v:fill type="solid"/>
              </v:shape>
            </v:group>
            <v:group style="position:absolute;left:1628;top:1904;width:98;height:83" coordorigin="1628,1904" coordsize="98,83">
              <v:shape style="position:absolute;left:1628;top:1904;width:98;height:83" coordorigin="1628,1904" coordsize="98,83" path="m1718,1904l1628,1982,1633,1987,1726,1912,1718,1904xe" filled="true" fillcolor="#1f1a17" stroked="false">
                <v:path arrowok="t"/>
                <v:fill type="solid"/>
              </v:shape>
            </v:group>
            <v:group style="position:absolute;left:1643;top:1920;width:98;height:86" coordorigin="1643,1920" coordsize="98,86">
              <v:shape style="position:absolute;left:1643;top:1920;width:98;height:86" coordorigin="1643,1920" coordsize="98,86" path="m1734,1920l1643,1998,1648,2005,1740,1927,1734,1920xe" filled="true" fillcolor="#1f1a17" stroked="false">
                <v:path arrowok="t"/>
                <v:fill type="solid"/>
              </v:shape>
            </v:group>
            <v:group style="position:absolute;left:2076;top:2084;width:155;height:2" coordorigin="2076,2084" coordsize="155,2">
              <v:shape style="position:absolute;left:2076;top:2084;width:155;height:2" coordorigin="2076,2084" coordsize="155,0" path="m2076,2084l2231,2084e" filled="false" stroked="true" strokeweight=".46pt" strokecolor="#1f1a17">
                <v:path arrowok="t"/>
              </v:shape>
            </v:group>
            <v:group style="position:absolute;left:2226;top:1777;width:2;height:308" coordorigin="2226,1777" coordsize="2,308">
              <v:shape style="position:absolute;left:2226;top:1777;width:2;height:308" coordorigin="2226,1777" coordsize="0,308" path="m2226,1777l2226,2084e" filled="false" stroked="true" strokeweight=".580pt" strokecolor="#1f1a17">
                <v:path arrowok="t"/>
              </v:shape>
            </v:group>
            <v:group style="position:absolute;left:2071;top:1792;width:156;height:2" coordorigin="2071,1792" coordsize="156,2">
              <v:shape style="position:absolute;left:2071;top:1792;width:156;height:2" coordorigin="2071,1792" coordsize="156,0" path="m2071,1792l2227,1792e" filled="false" stroked="true" strokeweight="1.600005pt" strokecolor="#1f1a17">
                <v:path arrowok="t"/>
              </v:shape>
            </v:group>
            <v:group style="position:absolute;left:2075;top:1781;width:2;height:308" coordorigin="2075,1781" coordsize="2,308">
              <v:shape style="position:absolute;left:2075;top:1781;width:2;height:308" coordorigin="2075,1781" coordsize="0,308" path="m2075,1781l2075,2088e" filled="false" stroked="true" strokeweight=".52pt" strokecolor="#1f1a17">
                <v:path arrowok="t"/>
              </v:shape>
            </v:group>
            <v:group style="position:absolute;left:2076;top:2027;width:152;height:2" coordorigin="2076,2027" coordsize="152,2">
              <v:shape style="position:absolute;left:2076;top:2027;width:152;height:2" coordorigin="2076,2027" coordsize="152,0" path="m2076,2027l2227,2027e" filled="false" stroked="true" strokeweight=".580pt" strokecolor="#1f1a17">
                <v:path arrowok="t"/>
              </v:shape>
            </v:group>
            <v:group style="position:absolute;left:2123;top:1828;width:64;height:10" coordorigin="2123,1828" coordsize="64,10">
              <v:shape style="position:absolute;left:2123;top:1828;width:64;height:10" coordorigin="2123,1828" coordsize="64,10" path="m2183,1828l2123,1828,2123,1837,2183,1837,2186,1831,2183,1828xe" filled="true" fillcolor="#1f1a17" stroked="false">
                <v:path arrowok="t"/>
                <v:fill type="solid"/>
              </v:shape>
              <v:shape style="position:absolute;left:2123;top:1828;width:64;height:10" coordorigin="2123,1828" coordsize="64,10" path="m2186,1831l2183,1837,2186,1837,2186,1831xe" filled="true" fillcolor="#1f1a17" stroked="false">
                <v:path arrowok="t"/>
                <v:fill type="solid"/>
              </v:shape>
            </v:group>
            <v:group style="position:absolute;left:2177;top:1798;width:10;height:34" coordorigin="2177,1798" coordsize="10,34">
              <v:shape style="position:absolute;left:2177;top:1798;width:10;height:34" coordorigin="2177,1798" coordsize="10,34" path="m2183,1798l2177,1801,2177,1831,2186,1831,2186,1801,2183,1798xe" filled="true" fillcolor="#1f1a17" stroked="false">
                <v:path arrowok="t"/>
                <v:fill type="solid"/>
              </v:shape>
              <v:shape style="position:absolute;left:2177;top:1798;width:10;height:34" coordorigin="2177,1798" coordsize="10,34" path="m2186,1798l2183,1798,2186,1801,2186,1798xe" filled="true" fillcolor="#1f1a17" stroked="false">
                <v:path arrowok="t"/>
                <v:fill type="solid"/>
              </v:shape>
            </v:group>
            <v:group style="position:absolute;left:2119;top:1798;width:64;height:10" coordorigin="2119,1798" coordsize="64,10">
              <v:shape style="position:absolute;left:2119;top:1798;width:64;height:10" coordorigin="2119,1798" coordsize="64,10" path="m2183,1798l2123,1798,2119,1801,2123,1807,2183,1807,2183,1798xe" filled="true" fillcolor="#1f1a17" stroked="false">
                <v:path arrowok="t"/>
                <v:fill type="solid"/>
              </v:shape>
              <v:shape style="position:absolute;left:2119;top:1798;width:64;height:10" coordorigin="2119,1798" coordsize="64,10" path="m2123,1798l2119,1798,2119,1801,2123,1798xe" filled="true" fillcolor="#1f1a17" stroked="false">
                <v:path arrowok="t"/>
                <v:fill type="solid"/>
              </v:shape>
            </v:group>
            <v:group style="position:absolute;left:2119;top:1801;width:8;height:36" coordorigin="2119,1801" coordsize="8,36">
              <v:shape style="position:absolute;left:2119;top:1801;width:8;height:36" coordorigin="2119,1801" coordsize="8,36" path="m2119,1831l2119,1837,2123,1837,2119,1831xe" filled="true" fillcolor="#1f1a17" stroked="false">
                <v:path arrowok="t"/>
                <v:fill type="solid"/>
              </v:shape>
              <v:shape style="position:absolute;left:2119;top:1801;width:8;height:36" coordorigin="2119,1801" coordsize="8,36" path="m2126,1801l2119,1801,2119,1831,2123,1837,2126,1831,2126,1801xe" filled="true" fillcolor="#1f1a17" stroked="false">
                <v:path arrowok="t"/>
                <v:fill type="solid"/>
              </v:shape>
            </v:group>
            <v:group style="position:absolute;left:2153;top:1955;width:64;height:64" coordorigin="2153,1955" coordsize="64,64">
              <v:shape style="position:absolute;left:2153;top:1955;width:64;height:64" coordorigin="2153,1955" coordsize="64,64" path="m2216,1955l2209,1955,2207,1966,2201,1985,2194,1994,2184,1999,2173,2006,2164,2009,2153,2010,2153,2018,2165,2017,2184,2009,2201,1997,2213,1979,2216,1955xe" filled="true" fillcolor="#1f1a17" stroked="false">
                <v:path arrowok="t"/>
                <v:fill type="solid"/>
              </v:shape>
            </v:group>
            <v:group style="position:absolute;left:2153;top:1890;width:64;height:65" coordorigin="2153,1890" coordsize="64,65">
              <v:shape style="position:absolute;left:2153;top:1890;width:64;height:65" coordorigin="2153,1890" coordsize="64,65" path="m2153,1890l2153,1897,2164,1898,2184,1908,2199,1920,2207,1940,2209,1955,2216,1955,2216,1942,2209,1921,2196,1906,2178,1896,2153,1890xe" filled="true" fillcolor="#1f1a17" stroked="false">
                <v:path arrowok="t"/>
                <v:fill type="solid"/>
              </v:shape>
            </v:group>
            <v:group style="position:absolute;left:2087;top:1890;width:66;height:65" coordorigin="2087,1890" coordsize="66,65">
              <v:shape style="position:absolute;left:2087;top:1890;width:66;height:65" coordorigin="2087,1890" coordsize="66,65" path="m2153,1890l2140,1890,2120,1898,2103,1911,2092,1928,2087,1955,2095,1955,2098,1943,2099,1932,2105,1921,2112,1915,2120,1908,2131,1902,2142,1898,2153,1897,2153,1890xe" filled="true" fillcolor="#1f1a17" stroked="false">
                <v:path arrowok="t"/>
                <v:fill type="solid"/>
              </v:shape>
            </v:group>
            <v:group style="position:absolute;left:2087;top:1955;width:66;height:64" coordorigin="2087,1955" coordsize="66,64">
              <v:shape style="position:absolute;left:2087;top:1955;width:66;height:64" coordorigin="2087,1955" coordsize="66,64" path="m2095,1955l2087,1955,2089,1968,2093,1979,2098,1991,2106,1999,2117,2006,2126,2014,2140,2017,2153,2018,2153,2010,2142,2009,2131,2006,2120,1999,2112,1994,2105,1985,2099,1976,2098,1966,2095,1955xe" filled="true" fillcolor="#1f1a17" stroked="false">
                <v:path arrowok="t"/>
                <v:fill type="solid"/>
              </v:shape>
            </v:group>
            <v:group style="position:absolute;left:2098;top:1904;width:96;height:83" coordorigin="2098,1904" coordsize="96,83">
              <v:shape style="position:absolute;left:2098;top:1904;width:96;height:83" coordorigin="2098,1904" coordsize="96,83" path="m2188,1904l2098,1982,2102,1987,2194,1912,2188,1904xe" filled="true" fillcolor="#1f1a17" stroked="false">
                <v:path arrowok="t"/>
                <v:fill type="solid"/>
              </v:shape>
            </v:group>
            <v:group style="position:absolute;left:2112;top:1920;width:95;height:86" coordorigin="2112,1920" coordsize="95,86">
              <v:shape style="position:absolute;left:2112;top:1920;width:95;height:86" coordorigin="2112,1920" coordsize="95,86" path="m2202,1920l2112,1998,2117,2005,2207,1927,2202,1920xe" filled="true" fillcolor="#1f1a17" stroked="false">
                <v:path arrowok="t"/>
                <v:fill type="solid"/>
              </v:shape>
            </v:group>
            <v:group style="position:absolute;left:2548;top:2084;width:156;height:2" coordorigin="2548,2084" coordsize="156,2">
              <v:shape style="position:absolute;left:2548;top:2084;width:156;height:2" coordorigin="2548,2084" coordsize="156,0" path="m2548,2084l2704,2084e" filled="false" stroked="true" strokeweight=".46pt" strokecolor="#1f1a17">
                <v:path arrowok="t"/>
              </v:shape>
            </v:group>
            <v:group style="position:absolute;left:2699;top:1777;width:2;height:308" coordorigin="2699,1777" coordsize="2,308">
              <v:shape style="position:absolute;left:2699;top:1777;width:2;height:308" coordorigin="2699,1777" coordsize="0,308" path="m2699,1777l2699,2084e" filled="false" stroked="true" strokeweight=".580pt" strokecolor="#1f1a17">
                <v:path arrowok="t"/>
              </v:shape>
            </v:group>
            <v:group style="position:absolute;left:2544;top:1792;width:154;height:2" coordorigin="2544,1792" coordsize="154,2">
              <v:shape style="position:absolute;left:2544;top:1792;width:154;height:2" coordorigin="2544,1792" coordsize="154,0" path="m2544,1792l2698,1792e" filled="false" stroked="true" strokeweight="1.600005pt" strokecolor="#1f1a17">
                <v:path arrowok="t"/>
              </v:shape>
            </v:group>
            <v:group style="position:absolute;left:2548;top:1781;width:2;height:308" coordorigin="2548,1781" coordsize="2,308">
              <v:shape style="position:absolute;left:2548;top:1781;width:2;height:308" coordorigin="2548,1781" coordsize="0,308" path="m2548,1781l2548,2088e" filled="false" stroked="true" strokeweight=".52pt" strokecolor="#1f1a17">
                <v:path arrowok="t"/>
              </v:shape>
            </v:group>
            <v:group style="position:absolute;left:2548;top:2027;width:150;height:2" coordorigin="2548,2027" coordsize="150,2">
              <v:shape style="position:absolute;left:2548;top:2027;width:150;height:2" coordorigin="2548,2027" coordsize="150,0" path="m2548,2027l2698,2027e" filled="false" stroked="true" strokeweight=".580pt" strokecolor="#1f1a17">
                <v:path arrowok="t"/>
              </v:shape>
            </v:group>
            <v:group style="position:absolute;left:2596;top:1828;width:64;height:10" coordorigin="2596,1828" coordsize="64,10">
              <v:shape style="position:absolute;left:2596;top:1828;width:64;height:10" coordorigin="2596,1828" coordsize="64,10" path="m2653,1828l2596,1828,2596,1837,2653,1837,2659,1831,2653,1828xe" filled="true" fillcolor="#1f1a17" stroked="false">
                <v:path arrowok="t"/>
                <v:fill type="solid"/>
              </v:shape>
              <v:shape style="position:absolute;left:2596;top:1828;width:64;height:10" coordorigin="2596,1828" coordsize="64,10" path="m2659,1831l2653,1837,2659,1837,2659,1831xe" filled="true" fillcolor="#1f1a17" stroked="false">
                <v:path arrowok="t"/>
                <v:fill type="solid"/>
              </v:shape>
            </v:group>
            <v:group style="position:absolute;left:2650;top:1798;width:10;height:34" coordorigin="2650,1798" coordsize="10,34">
              <v:shape style="position:absolute;left:2650;top:1798;width:10;height:34" coordorigin="2650,1798" coordsize="10,34" path="m2653,1798l2650,1801,2650,1831,2659,1831,2659,1801,2653,1798xe" filled="true" fillcolor="#1f1a17" stroked="false">
                <v:path arrowok="t"/>
                <v:fill type="solid"/>
              </v:shape>
              <v:shape style="position:absolute;left:2650;top:1798;width:10;height:34" coordorigin="2650,1798" coordsize="10,34" path="m2659,1798l2653,1798,2659,1801,2659,1798xe" filled="true" fillcolor="#1f1a17" stroked="false">
                <v:path arrowok="t"/>
                <v:fill type="solid"/>
              </v:shape>
            </v:group>
            <v:group style="position:absolute;left:2590;top:1798;width:64;height:10" coordorigin="2590,1798" coordsize="64,10">
              <v:shape style="position:absolute;left:2590;top:1798;width:64;height:10" coordorigin="2590,1798" coordsize="64,10" path="m2653,1798l2596,1798,2590,1801,2596,1807,2653,1807,2653,1798xe" filled="true" fillcolor="#1f1a17" stroked="false">
                <v:path arrowok="t"/>
                <v:fill type="solid"/>
              </v:shape>
              <v:shape style="position:absolute;left:2590;top:1798;width:64;height:10" coordorigin="2590,1798" coordsize="64,10" path="m2596,1798l2590,1798,2590,1801,2596,1798xe" filled="true" fillcolor="#1f1a17" stroked="false">
                <v:path arrowok="t"/>
                <v:fill type="solid"/>
              </v:shape>
            </v:group>
            <v:group style="position:absolute;left:2590;top:1801;width:10;height:36" coordorigin="2590,1801" coordsize="10,36">
              <v:shape style="position:absolute;left:2590;top:1801;width:10;height:36" coordorigin="2590,1801" coordsize="10,36" path="m2590,1831l2590,1837,2596,1837,2590,1831xe" filled="true" fillcolor="#1f1a17" stroked="false">
                <v:path arrowok="t"/>
                <v:fill type="solid"/>
              </v:shape>
              <v:shape style="position:absolute;left:2590;top:1801;width:10;height:36" coordorigin="2590,1801" coordsize="10,36" path="m2599,1801l2590,1801,2590,1831,2596,1837,2599,1831,2599,1801xe" filled="true" fillcolor="#1f1a17" stroked="false">
                <v:path arrowok="t"/>
                <v:fill type="solid"/>
              </v:shape>
            </v:group>
            <v:group style="position:absolute;left:2626;top:1955;width:64;height:64" coordorigin="2626,1955" coordsize="64,64">
              <v:shape style="position:absolute;left:2626;top:1955;width:64;height:64" coordorigin="2626,1955" coordsize="64,64" path="m2689,1955l2682,1955,2681,1966,2671,1985,2664,1994,2656,1999,2647,2006,2636,2009,2626,2010,2626,2018,2638,2017,2657,2009,2673,1996,2685,1979,2689,1955xe" filled="true" fillcolor="#1f1a17" stroked="false">
                <v:path arrowok="t"/>
                <v:fill type="solid"/>
              </v:shape>
            </v:group>
            <v:group style="position:absolute;left:2626;top:1890;width:64;height:65" coordorigin="2626,1890" coordsize="64,65">
              <v:shape style="position:absolute;left:2626;top:1890;width:64;height:65" coordorigin="2626,1890" coordsize="64,65" path="m2626,1890l2626,1897,2636,1898,2655,1907,2671,1922,2680,1940,2682,1955,2689,1955,2689,1942,2681,1921,2668,1906,2651,1895,2626,1890xe" filled="true" fillcolor="#1f1a17" stroked="false">
                <v:path arrowok="t"/>
                <v:fill type="solid"/>
              </v:shape>
            </v:group>
            <v:group style="position:absolute;left:2560;top:1890;width:66;height:65" coordorigin="2560,1890" coordsize="66,65">
              <v:shape style="position:absolute;left:2560;top:1890;width:66;height:65" coordorigin="2560,1890" coordsize="66,65" path="m2626,1890l2611,1890,2589,1900,2576,1911,2566,1927,2560,1955,2567,1955,2569,1943,2577,1923,2592,1909,2610,1899,2626,1897,2626,1890xe" filled="true" fillcolor="#1f1a17" stroked="false">
                <v:path arrowok="t"/>
                <v:fill type="solid"/>
              </v:shape>
            </v:group>
            <v:group style="position:absolute;left:2560;top:1955;width:66;height:64" coordorigin="2560,1955" coordsize="66,64">
              <v:shape style="position:absolute;left:2560;top:1955;width:66;height:64" coordorigin="2560,1955" coordsize="66,64" path="m2567,1955l2560,1955,2560,1968,2569,1987,2581,2002,2598,2012,2626,2018,2626,2010,2612,2009,2594,2001,2578,1986,2569,1967,2567,1955xe" filled="true" fillcolor="#1f1a17" stroked="false">
                <v:path arrowok="t"/>
                <v:fill type="solid"/>
              </v:shape>
            </v:group>
            <v:group style="position:absolute;left:2569;top:1904;width:98;height:83" coordorigin="2569,1904" coordsize="98,83">
              <v:shape style="position:absolute;left:2569;top:1904;width:98;height:83" coordorigin="2569,1904" coordsize="98,83" path="m2660,1904l2569,1982,2574,1987,2666,1912,2660,1904xe" filled="true" fillcolor="#1f1a17" stroked="false">
                <v:path arrowok="t"/>
                <v:fill type="solid"/>
              </v:shape>
            </v:group>
            <v:group style="position:absolute;left:2582;top:1920;width:99;height:86" coordorigin="2582,1920" coordsize="99,86">
              <v:shape style="position:absolute;left:2582;top:1920;width:99;height:86" coordorigin="2582,1920" coordsize="99,86" path="m2675,1920l2582,1998,2588,2005,2681,1927,2675,1920xe" filled="true" fillcolor="#1f1a17" stroked="false">
                <v:path arrowok="t"/>
                <v:fill type="solid"/>
              </v:shape>
            </v:group>
            <v:group style="position:absolute;left:1636;top:1655;width:90;height:2" coordorigin="1636,1655" coordsize="90,2">
              <v:shape style="position:absolute;left:1636;top:1655;width:90;height:2" coordorigin="1636,1655" coordsize="90,0" path="m1636,1655l1726,1655e" filled="false" stroked="true" strokeweight=".52pt" strokecolor="#1f1a17">
                <v:path arrowok="t"/>
              </v:shape>
            </v:group>
            <v:group style="position:absolute;left:1721;top:1386;width:2;height:270" coordorigin="1721,1386" coordsize="2,270">
              <v:shape style="position:absolute;left:1721;top:1386;width:2;height:270" coordorigin="1721,1386" coordsize="0,270" path="m1721,1386l1721,1656e" filled="false" stroked="true" strokeweight=".52pt" strokecolor="#1f1a17">
                <v:path arrowok="t"/>
              </v:shape>
            </v:group>
            <v:group style="position:absolute;left:1632;top:1390;width:90;height:2" coordorigin="1632,1390" coordsize="90,2">
              <v:shape style="position:absolute;left:1632;top:1390;width:90;height:2" coordorigin="1632,1390" coordsize="90,0" path="m1632,1390l1722,1390e" filled="false" stroked="true" strokeweight=".52pt" strokecolor="#1f1a17">
                <v:path arrowok="t"/>
              </v:shape>
            </v:group>
            <v:group style="position:absolute;left:1636;top:1391;width:2;height:269" coordorigin="1636,1391" coordsize="2,269">
              <v:shape style="position:absolute;left:1636;top:1391;width:2;height:269" coordorigin="1636,1391" coordsize="0,269" path="m1636,1391l1636,1660e" filled="false" stroked="true" strokeweight=".46pt" strokecolor="#1f1a17">
                <v:path arrowok="t"/>
              </v:shape>
            </v:group>
            <v:group style="position:absolute;left:2105;top:1655;width:90;height:2" coordorigin="2105,1655" coordsize="90,2">
              <v:shape style="position:absolute;left:2105;top:1655;width:90;height:2" coordorigin="2105,1655" coordsize="90,0" path="m2105,1655l2195,1655e" filled="false" stroked="true" strokeweight=".52pt" strokecolor="#1f1a17">
                <v:path arrowok="t"/>
              </v:shape>
            </v:group>
            <v:group style="position:absolute;left:2191;top:1386;width:2;height:270" coordorigin="2191,1386" coordsize="2,270">
              <v:shape style="position:absolute;left:2191;top:1386;width:2;height:270" coordorigin="2191,1386" coordsize="0,270" path="m2191,1386l2191,1656e" filled="false" stroked="true" strokeweight=".52pt" strokecolor="#1f1a17">
                <v:path arrowok="t"/>
              </v:shape>
            </v:group>
            <v:group style="position:absolute;left:2101;top:1390;width:89;height:2" coordorigin="2101,1390" coordsize="89,2">
              <v:shape style="position:absolute;left:2101;top:1390;width:89;height:2" coordorigin="2101,1390" coordsize="89,0" path="m2101,1390l2190,1390e" filled="false" stroked="true" strokeweight=".52pt" strokecolor="#1f1a17">
                <v:path arrowok="t"/>
              </v:shape>
            </v:group>
            <v:group style="position:absolute;left:2105;top:1391;width:2;height:269" coordorigin="2105,1391" coordsize="2,269">
              <v:shape style="position:absolute;left:2105;top:1391;width:2;height:269" coordorigin="2105,1391" coordsize="0,269" path="m2105,1391l2105,1660e" filled="false" stroked="true" strokeweight=".46pt" strokecolor="#1f1a17">
                <v:path arrowok="t"/>
              </v:shape>
            </v:group>
            <v:group style="position:absolute;left:2574;top:1655;width:89;height:2" coordorigin="2574,1655" coordsize="89,2">
              <v:shape style="position:absolute;left:2574;top:1655;width:89;height:2" coordorigin="2574,1655" coordsize="89,0" path="m2574,1655l2663,1655e" filled="false" stroked="true" strokeweight=".52pt" strokecolor="#1f1a17">
                <v:path arrowok="t"/>
              </v:shape>
            </v:group>
            <v:group style="position:absolute;left:2659;top:1386;width:2;height:270" coordorigin="2659,1386" coordsize="2,270">
              <v:shape style="position:absolute;left:2659;top:1386;width:2;height:270" coordorigin="2659,1386" coordsize="0,270" path="m2659,1386l2659,1656e" filled="false" stroked="true" strokeweight=".46pt" strokecolor="#1f1a17">
                <v:path arrowok="t"/>
              </v:shape>
            </v:group>
            <v:group style="position:absolute;left:2569;top:1390;width:90;height:2" coordorigin="2569,1390" coordsize="90,2">
              <v:shape style="position:absolute;left:2569;top:1390;width:90;height:2" coordorigin="2569,1390" coordsize="90,0" path="m2569,1390l2659,1390e" filled="false" stroked="true" strokeweight=".52pt" strokecolor="#1f1a17">
                <v:path arrowok="t"/>
              </v:shape>
            </v:group>
            <v:group style="position:absolute;left:2573;top:1391;width:2;height:269" coordorigin="2573,1391" coordsize="2,269">
              <v:shape style="position:absolute;left:2573;top:1391;width:2;height:269" coordorigin="2573,1391" coordsize="0,269" path="m2573,1391l2573,1660e" filled="false" stroked="true" strokeweight=".52pt" strokecolor="#1f1a17">
                <v:path arrowok="t"/>
              </v:shape>
            </v:group>
            <v:group style="position:absolute;left:2700;top:56;width:305;height:153" coordorigin="2700,56" coordsize="305,153">
              <v:shape style="position:absolute;left:2700;top:56;width:305;height:153" coordorigin="2700,56" coordsize="305,153" path="m3005,56l2700,209e" filled="false" stroked="true" strokeweight=".707pt" strokecolor="#000000">
                <v:path arrowok="t"/>
              </v:shape>
            </v:group>
            <v:group style="position:absolute;left:3016;top:481;width:2115;height:5" coordorigin="3016,481" coordsize="2115,5">
              <v:shape style="position:absolute;left:3016;top:481;width:2115;height:5" coordorigin="3016,481" coordsize="2115,5" path="m3016,486l5130,481e" filled="false" stroked="true" strokeweight=".707pt" strokecolor="#000000">
                <v:path arrowok="t"/>
              </v:shape>
            </v:group>
            <v:group style="position:absolute;left:2705;top:340;width:300;height:162" coordorigin="2705,340" coordsize="300,162">
              <v:shape style="position:absolute;left:2705;top:340;width:300;height:162" coordorigin="2705,340" coordsize="300,162" path="m3005,340l2705,502e" filled="false" stroked="true" strokeweight=".707pt" strokecolor="#000000">
                <v:path arrowok="t"/>
              </v:shape>
            </v:group>
            <v:group style="position:absolute;left:2700;top:623;width:305;height:171" coordorigin="2700,623" coordsize="305,171">
              <v:shape style="position:absolute;left:2700;top:623;width:305;height:171" coordorigin="2700,623" coordsize="305,171" path="m3005,623l2700,793e" filled="false" stroked="true" strokeweight=".707pt" strokecolor="#000000">
                <v:path arrowok="t"/>
              </v:shape>
              <v:shape style="position:absolute;left:133;top:348;width:218;height:280" type="#_x0000_t202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1F1A17"/>
                          <w:w w:val="95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032;top:0;width:2098;height:1502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233" w:right="0" w:hanging="1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L1</w:t>
                      </w:r>
                    </w:p>
                    <w:p>
                      <w:pPr>
                        <w:spacing w:before="75"/>
                        <w:ind w:left="23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L2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97" w:val="left" w:leader="none"/>
                        </w:tabs>
                        <w:spacing w:line="405" w:lineRule="auto" w:before="50"/>
                        <w:ind w:left="248" w:right="0" w:hanging="24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>  </w:t>
                      </w:r>
                      <w:r>
                        <w:rPr>
                          <w:rFonts w:ascii="Arial"/>
                          <w:spacing w:val="11"/>
                          <w:sz w:val="2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  <w:u w:val="single" w:color="000000"/>
                        </w:rPr>
                        <w:t>L3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</w:r>
                      <w:r>
                        <w:rPr>
                          <w:rFonts w:ascii="Arial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169" w:lineRule="exact" w:before="0"/>
                        <w:ind w:left="1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BUS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160" w:bottom="0" w:left="1280" w:right="200"/>
        </w:sectPr>
      </w:pPr>
    </w:p>
    <w:p>
      <w:pPr>
        <w:pStyle w:val="BodyText"/>
        <w:tabs>
          <w:tab w:pos="490" w:val="left" w:leader="none"/>
        </w:tabs>
        <w:spacing w:line="240" w:lineRule="auto" w:before="16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  <w:w w:val="95"/>
        </w:rPr>
        <w:t>N</w:t>
        <w:tab/>
        <w:t>L1</w:t>
      </w:r>
      <w:r>
        <w:rPr>
          <w:rFonts w:ascii="Arial"/>
        </w:rPr>
      </w:r>
    </w:p>
    <w:p>
      <w:pPr>
        <w:pStyle w:val="BodyText"/>
        <w:tabs>
          <w:tab w:pos="649" w:val="left" w:leader="none"/>
        </w:tabs>
        <w:spacing w:line="240" w:lineRule="auto" w:before="16"/>
        <w:ind w:left="216" w:right="0"/>
        <w:jc w:val="left"/>
        <w:rPr>
          <w:rFonts w:ascii="Arial" w:hAnsi="Arial" w:cs="Arial" w:eastAsia="Arial"/>
        </w:rPr>
      </w:pPr>
      <w:r>
        <w:rPr>
          <w:w w:val="95"/>
        </w:rPr>
        <w:br w:type="column"/>
      </w:r>
      <w:r>
        <w:rPr>
          <w:rFonts w:ascii="Arial"/>
          <w:w w:val="95"/>
        </w:rPr>
        <w:t>L2</w:t>
        <w:tab/>
      </w:r>
      <w:r>
        <w:rPr>
          <w:rFonts w:ascii="Arial"/>
        </w:rPr>
        <w:t>L3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2684" w:space="40"/>
            <w:col w:w="7706"/>
          </w:cols>
        </w:sectPr>
      </w:pPr>
    </w:p>
    <w:p>
      <w:pPr>
        <w:pStyle w:val="BodyText"/>
        <w:spacing w:line="226" w:lineRule="exact"/>
        <w:ind w:left="213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GENERATOR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6.9pt;height:104.7pt;mso-position-horizontal-relative:char;mso-position-vertical-relative:line" coordorigin="0,0" coordsize="5138,2094">
            <v:group style="position:absolute;left:3016;top:194;width:2115;height:4" coordorigin="3016,194" coordsize="2115,4">
              <v:shape style="position:absolute;left:3016;top:194;width:2115;height:4" coordorigin="3016,194" coordsize="2115,4" path="m3016,194l5130,198e" filled="false" stroked="true" strokeweight=".707pt" strokecolor="#000000">
                <v:path arrowok="t"/>
              </v:shape>
            </v:group>
            <v:group style="position:absolute;left:424;top:196;width:314;height:131" coordorigin="424,196" coordsize="314,131">
              <v:shape style="position:absolute;left:424;top:196;width:314;height:131" coordorigin="424,196" coordsize="314,131" path="m733,196l424,317,427,326,737,205,733,196xe" filled="true" fillcolor="#1f1a17" stroked="false">
                <v:path arrowok="t"/>
                <v:fill type="solid"/>
              </v:shape>
            </v:group>
            <v:group style="position:absolute;left:420;top:612;width:317;height:184" coordorigin="420,612" coordsize="317,184">
              <v:shape style="position:absolute;left:420;top:612;width:317;height:184" coordorigin="420,612" coordsize="317,184" path="m424,612l420,623,733,796,737,784,424,612xe" filled="true" fillcolor="#1f1a17" stroked="false">
                <v:path arrowok="t"/>
                <v:fill type="solid"/>
              </v:shape>
            </v:group>
            <v:group style="position:absolute;left:236;top:474;width:237;height:237" coordorigin="236,474" coordsize="237,237">
              <v:shape style="position:absolute;left:236;top:474;width:237;height:237" coordorigin="236,474" coordsize="237,237" path="m473,474l461,474,460,497,457,518,435,579,397,631,345,671,285,694,236,700,236,710,304,700,362,673,410,632,447,580,468,518,473,474xe" filled="true" fillcolor="#1f1a17" stroked="false">
                <v:path arrowok="t"/>
                <v:fill type="solid"/>
              </v:shape>
            </v:group>
            <v:group style="position:absolute;left:236;top:239;width:237;height:236" coordorigin="236,239" coordsize="237,236">
              <v:shape style="position:absolute;left:236;top:239;width:237;height:236" coordorigin="236,239" coordsize="237,236" path="m236,239l236,250,259,251,281,254,342,276,394,314,433,365,456,426,461,474,473,474,462,408,436,349,395,300,343,264,281,243,236,239xe" filled="true" fillcolor="#1f1a17" stroked="false">
                <v:path arrowok="t"/>
                <v:fill type="solid"/>
              </v:shape>
            </v:group>
            <v:group style="position:absolute;left:0;top:239;width:237;height:236" coordorigin="0,239" coordsize="237,236">
              <v:shape style="position:absolute;left:0;top:239;width:237;height:236" coordorigin="0,239" coordsize="237,236" path="m236,239l168,248,109,275,60,316,24,369,3,431,0,474,11,474,11,451,14,429,36,369,74,317,126,277,186,255,236,250,236,239xe" filled="true" fillcolor="#1f1a17" stroked="false">
                <v:path arrowok="t"/>
                <v:fill type="solid"/>
              </v:shape>
            </v:group>
            <v:group style="position:absolute;left:0;top:474;width:237;height:237" coordorigin="0,474" coordsize="237,237">
              <v:shape style="position:absolute;left:0;top:474;width:237;height:237" coordorigin="0,474" coordsize="237,237" path="m11,474l0,474,0,498,16,561,48,617,94,662,150,694,236,710,236,700,212,698,191,695,130,673,78,635,38,584,15,524,11,502,11,474xe" filled="true" fillcolor="#1f1a17" stroked="false">
                <v:path arrowok="t"/>
                <v:fill type="solid"/>
              </v:shape>
            </v:group>
            <v:group style="position:absolute;left:746;top:209;width:1954;height:2" coordorigin="746,209" coordsize="1954,2">
              <v:shape style="position:absolute;left:746;top:209;width:1954;height:2" coordorigin="746,209" coordsize="1954,0" path="m746,209l2700,209e" filled="false" stroked="true" strokeweight=".707pt" strokecolor="#000000">
                <v:path arrowok="t"/>
              </v:shape>
            </v:group>
            <v:group style="position:absolute;left:469;top:502;width:2236;height:4" coordorigin="469,502" coordsize="2236,4">
              <v:shape style="position:absolute;left:469;top:502;width:2236;height:4" coordorigin="469,502" coordsize="2236,4" path="m469,505l2705,502e" filled="false" stroked="true" strokeweight=".707pt" strokecolor="#000000">
                <v:path arrowok="t"/>
              </v:shape>
            </v:group>
            <v:group style="position:absolute;left:746;top:793;width:1954;height:2" coordorigin="746,793" coordsize="1954,2">
              <v:shape style="position:absolute;left:746;top:793;width:1954;height:2" coordorigin="746,793" coordsize="1954,0" path="m746,793l2700,793e" filled="false" stroked="true" strokeweight=".707pt" strokecolor="#000000">
                <v:path arrowok="t"/>
              </v:shape>
            </v:group>
            <v:group style="position:absolute;left:2620;top:793;width:3;height:984" coordorigin="2620,793" coordsize="3,984">
              <v:shape style="position:absolute;left:2620;top:793;width:3;height:984" coordorigin="2620,793" coordsize="3,984" path="m2622,793l2620,1777e" filled="false" stroked="true" strokeweight=".707pt" strokecolor="#000000">
                <v:path arrowok="t"/>
              </v:shape>
            </v:group>
            <v:group style="position:absolute;left:2153;top:502;width:2;height:1276" coordorigin="2153,502" coordsize="2,1276">
              <v:shape style="position:absolute;left:2153;top:502;width:2;height:1276" coordorigin="2153,502" coordsize="0,1276" path="m2153,502l2153,1777e" filled="false" stroked="true" strokeweight=".707pt" strokecolor="#000000">
                <v:path arrowok="t"/>
              </v:shape>
            </v:group>
            <v:group style="position:absolute;left:1684;top:209;width:2;height:1569" coordorigin="1684,209" coordsize="2,1569">
              <v:shape style="position:absolute;left:1684;top:209;width:2;height:1569" coordorigin="1684,209" coordsize="2,1569" path="m1685,209l1684,1777e" filled="false" stroked="true" strokeweight=".707pt" strokecolor="#000000">
                <v:path arrowok="t"/>
              </v:shape>
            </v:group>
            <v:group style="position:absolute;left:1660;top:186;width:48;height:47" coordorigin="1660,186" coordsize="48,47">
              <v:shape style="position:absolute;left:1660;top:186;width:48;height:47" coordorigin="1660,186" coordsize="48,47" path="m1692,232l1678,232,1680,233,1690,233,1692,232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93,229l1674,229,1676,232,1693,232,1693,229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99,228l1670,228,1673,229,1697,229,1699,228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99,191l1670,191,1666,196,1666,199,1663,199,1663,202,1662,202,1662,206,1660,209,1660,212,1662,212,1662,217,1663,217,1663,220,1666,221,1666,224,1667,224,1669,226,1669,228,1700,228,1700,226,1703,223,1704,223,1704,220,1708,216,1708,203,1706,203,1706,202,1704,199,1704,198,1703,196,1703,194,1700,193,1699,193,1699,191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96,190l1674,190,1673,191,1697,191,1696,190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92,187l1676,187,1676,190,1693,190,1692,187xe" filled="true" fillcolor="#1f1a17" stroked="false">
                <v:path arrowok="t"/>
                <v:fill type="solid"/>
              </v:shape>
              <v:shape style="position:absolute;left:1660;top:186;width:48;height:47" coordorigin="1660,186" coordsize="48,47" path="m1686,186l1681,186,1681,187,1686,187,1686,186xe" filled="true" fillcolor="#1f1a17" stroked="false">
                <v:path arrowok="t"/>
                <v:fill type="solid"/>
              </v:shape>
            </v:group>
            <v:group style="position:absolute;left:2130;top:482;width:46;height:46" coordorigin="2130,482" coordsize="46,46">
              <v:shape style="position:absolute;left:2130;top:482;width:46;height:46" coordorigin="2130,482" coordsize="46,46" path="m2160,527l2147,527,2149,528,2160,528,2160,527xe" filled="true" fillcolor="#1f1a17" stroked="false">
                <v:path arrowok="t"/>
                <v:fill type="solid"/>
              </v:shape>
              <v:shape style="position:absolute;left:2130;top:482;width:46;height:46" coordorigin="2130,482" coordsize="46,46" path="m2164,524l2143,524,2143,527,2164,527,2164,524xe" filled="true" fillcolor="#1f1a17" stroked="false">
                <v:path arrowok="t"/>
                <v:fill type="solid"/>
              </v:shape>
              <v:shape style="position:absolute;left:2130;top:482;width:46;height:46" coordorigin="2130,482" coordsize="46,46" path="m2164,485l2143,485,2142,486,2140,486,2132,493,2132,497,2131,498,2131,504,2130,505,2130,508,2131,509,2131,512,2132,515,2132,518,2135,520,2136,520,2138,522,2138,524,2165,524,2168,523,2168,522,2172,520,2172,518,2173,518,2173,512,2176,511,2176,500,2173,500,2173,494,2172,493,2172,491,2170,491,2170,490,2168,490,2168,488,2167,488,2164,485xe" filled="true" fillcolor="#1f1a17" stroked="false">
                <v:path arrowok="t"/>
                <v:fill type="solid"/>
              </v:shape>
              <v:shape style="position:absolute;left:2130;top:482;width:46;height:46" coordorigin="2130,482" coordsize="46,46" path="m2156,482l2150,482,2149,485,2156,485,2156,482xe" filled="true" fillcolor="#1f1a17" stroked="false">
                <v:path arrowok="t"/>
                <v:fill type="solid"/>
              </v:shape>
            </v:group>
            <v:group style="position:absolute;left:2598;top:770;width:47;height:47" coordorigin="2598,770" coordsize="47,47">
              <v:shape style="position:absolute;left:2598;top:770;width:47;height:47" coordorigin="2598,770" coordsize="47,47" path="m2630,815l2611,815,2612,817,2630,817,2630,815xe" filled="true" fillcolor="#1f1a17" stroked="false">
                <v:path arrowok="t"/>
                <v:fill type="solid"/>
              </v:shape>
              <v:shape style="position:absolute;left:2598;top:770;width:47;height:47" coordorigin="2598,770" coordsize="47,47" path="m2636,811l2608,811,2608,814,2610,814,2610,815,2634,815,2636,811xe" filled="true" fillcolor="#1f1a17" stroked="false">
                <v:path arrowok="t"/>
                <v:fill type="solid"/>
              </v:shape>
              <v:shape style="position:absolute;left:2598;top:770;width:47;height:47" coordorigin="2598,770" coordsize="47,47" path="m2644,785l2600,785,2599,787,2599,797,2598,801,2601,805,2604,808,2604,810,2606,811,2638,811,2641,808,2641,804,2644,803,2644,800,2645,800,2645,788,2644,788,2644,785xe" filled="true" fillcolor="#1f1a17" stroked="false">
                <v:path arrowok="t"/>
                <v:fill type="solid"/>
              </v:shape>
              <v:shape style="position:absolute;left:2598;top:770;width:47;height:47" coordorigin="2598,770" coordsize="47,47" path="m2633,774l2610,774,2603,781,2603,785,2641,785,2641,780,2640,780,2638,778,2636,778,2636,776,2633,774xe" filled="true" fillcolor="#1f1a17" stroked="false">
                <v:path arrowok="t"/>
                <v:fill type="solid"/>
              </v:shape>
              <v:shape style="position:absolute;left:2598;top:770;width:47;height:47" coordorigin="2598,770" coordsize="47,47" path="m2630,773l2615,773,2612,774,2630,774,2630,773xe" filled="true" fillcolor="#1f1a17" stroked="false">
                <v:path arrowok="t"/>
                <v:fill type="solid"/>
              </v:shape>
              <v:shape style="position:absolute;left:2598;top:770;width:47;height:47" coordorigin="2598,770" coordsize="47,47" path="m2626,770l2620,770,2618,773,2626,773,2626,770xe" filled="true" fillcolor="#1f1a17" stroked="false">
                <v:path arrowok="t"/>
                <v:fill type="solid"/>
              </v:shape>
            </v:group>
            <v:group style="position:absolute;left:1141;top:2084;width:156;height:2" coordorigin="1141,2084" coordsize="156,2">
              <v:shape style="position:absolute;left:1141;top:2084;width:156;height:2" coordorigin="1141,2084" coordsize="156,0" path="m1141,2084l1297,2084e" filled="false" stroked="true" strokeweight=".46pt" strokecolor="#1f1a17">
                <v:path arrowok="t"/>
              </v:shape>
            </v:group>
            <v:group style="position:absolute;left:1292;top:1777;width:2;height:308" coordorigin="1292,1777" coordsize="2,308">
              <v:shape style="position:absolute;left:1292;top:1777;width:2;height:308" coordorigin="1292,1777" coordsize="0,308" path="m1292,1777l1292,2084e" filled="false" stroked="true" strokeweight=".580pt" strokecolor="#1f1a17">
                <v:path arrowok="t"/>
              </v:shape>
            </v:group>
            <v:group style="position:absolute;left:1138;top:1792;width:156;height:2" coordorigin="1138,1792" coordsize="156,2">
              <v:shape style="position:absolute;left:1138;top:1792;width:156;height:2" coordorigin="1138,1792" coordsize="156,0" path="m1138,1792l1294,1792e" filled="false" stroked="true" strokeweight="1.600007pt" strokecolor="#1f1a17">
                <v:path arrowok="t"/>
              </v:shape>
            </v:group>
            <v:group style="position:absolute;left:1142;top:1781;width:2;height:308" coordorigin="1142,1781" coordsize="2,308">
              <v:shape style="position:absolute;left:1142;top:1781;width:2;height:308" coordorigin="1142,1781" coordsize="0,308" path="m1142,1781l1142,2088e" filled="false" stroked="true" strokeweight=".52pt" strokecolor="#1f1a17">
                <v:path arrowok="t"/>
              </v:shape>
            </v:group>
            <v:group style="position:absolute;left:1141;top:2027;width:153;height:2" coordorigin="1141,2027" coordsize="153,2">
              <v:shape style="position:absolute;left:1141;top:2027;width:153;height:2" coordorigin="1141,2027" coordsize="153,0" path="m1141,2027l1294,2027e" filled="false" stroked="true" strokeweight=".580pt" strokecolor="#1f1a17">
                <v:path arrowok="t"/>
              </v:shape>
            </v:group>
            <v:group style="position:absolute;left:1189;top:1828;width:64;height:10" coordorigin="1189,1828" coordsize="64,10">
              <v:shape style="position:absolute;left:1189;top:1828;width:64;height:10" coordorigin="1189,1828" coordsize="64,10" path="m1249,1828l1189,1828,1189,1837,1249,1837,1253,1831,1249,1828xe" filled="true" fillcolor="#1f1a17" stroked="false">
                <v:path arrowok="t"/>
                <v:fill type="solid"/>
              </v:shape>
              <v:shape style="position:absolute;left:1189;top:1828;width:64;height:10" coordorigin="1189,1828" coordsize="64,10" path="m1253,1831l1249,1837,1253,1837,1253,1831xe" filled="true" fillcolor="#1f1a17" stroked="false">
                <v:path arrowok="t"/>
                <v:fill type="solid"/>
              </v:shape>
            </v:group>
            <v:group style="position:absolute;left:1243;top:1798;width:10;height:34" coordorigin="1243,1798" coordsize="10,34">
              <v:shape style="position:absolute;left:1243;top:1798;width:10;height:34" coordorigin="1243,1798" coordsize="10,34" path="m1249,1798l1243,1801,1243,1831,1253,1831,1253,1801,1249,1798xe" filled="true" fillcolor="#1f1a17" stroked="false">
                <v:path arrowok="t"/>
                <v:fill type="solid"/>
              </v:shape>
              <v:shape style="position:absolute;left:1243;top:1798;width:10;height:34" coordorigin="1243,1798" coordsize="10,34" path="m1253,1798l1249,1798,1253,1801,1253,1798xe" filled="true" fillcolor="#1f1a17" stroked="false">
                <v:path arrowok="t"/>
                <v:fill type="solid"/>
              </v:shape>
            </v:group>
            <v:group style="position:absolute;left:1183;top:1798;width:66;height:10" coordorigin="1183,1798" coordsize="66,10">
              <v:shape style="position:absolute;left:1183;top:1798;width:66;height:10" coordorigin="1183,1798" coordsize="66,10" path="m1249,1798l1189,1798,1183,1801,1189,1807,1249,1807,1249,1798xe" filled="true" fillcolor="#1f1a17" stroked="false">
                <v:path arrowok="t"/>
                <v:fill type="solid"/>
              </v:shape>
              <v:shape style="position:absolute;left:1183;top:1798;width:66;height:10" coordorigin="1183,1798" coordsize="66,10" path="m1189,1798l1183,1798,1183,1801,1189,1798xe" filled="true" fillcolor="#1f1a17" stroked="false">
                <v:path arrowok="t"/>
                <v:fill type="solid"/>
              </v:shape>
            </v:group>
            <v:group style="position:absolute;left:1183;top:1801;width:10;height:36" coordorigin="1183,1801" coordsize="10,36">
              <v:shape style="position:absolute;left:1183;top:1801;width:10;height:36" coordorigin="1183,1801" coordsize="10,36" path="m1183,1831l1183,1837,1189,1837,1183,1831xe" filled="true" fillcolor="#1f1a17" stroked="false">
                <v:path arrowok="t"/>
                <v:fill type="solid"/>
              </v:shape>
              <v:shape style="position:absolute;left:1183;top:1801;width:10;height:36" coordorigin="1183,1801" coordsize="10,36" path="m1193,1801l1183,1801,1183,1831,1189,1837,1193,1831,1193,1801xe" filled="true" fillcolor="#1f1a17" stroked="false">
                <v:path arrowok="t"/>
                <v:fill type="solid"/>
              </v:shape>
            </v:group>
            <v:group style="position:absolute;left:1219;top:1955;width:64;height:64" coordorigin="1219,1955" coordsize="64,64">
              <v:shape style="position:absolute;left:1219;top:1955;width:64;height:64" coordorigin="1219,1955" coordsize="64,64" path="m1283,1955l1276,1955,1274,1966,1265,1985,1258,1994,1249,1999,1240,2006,1230,2009,1219,2010,1219,2018,1231,2017,1252,2008,1267,1996,1277,1980,1283,1955xe" filled="true" fillcolor="#1f1a17" stroked="false">
                <v:path arrowok="t"/>
                <v:fill type="solid"/>
              </v:shape>
            </v:group>
            <v:group style="position:absolute;left:1219;top:1890;width:64;height:65" coordorigin="1219,1890" coordsize="64,65">
              <v:shape style="position:absolute;left:1219;top:1890;width:64;height:65" coordorigin="1219,1890" coordsize="64,65" path="m1219,1890l1219,1897,1230,1898,1249,1907,1264,1922,1274,1940,1276,1955,1283,1955,1283,1942,1273,1920,1262,1907,1246,1897,1219,1890xe" filled="true" fillcolor="#1f1a17" stroked="false">
                <v:path arrowok="t"/>
                <v:fill type="solid"/>
              </v:shape>
            </v:group>
            <v:group style="position:absolute;left:1153;top:1890;width:66;height:65" coordorigin="1153,1890" coordsize="66,65">
              <v:shape style="position:absolute;left:1153;top:1890;width:66;height:65" coordorigin="1153,1890" coordsize="66,65" path="m1219,1890l1205,1890,1183,1900,1170,1911,1160,1927,1153,1955,1160,1955,1163,1943,1171,1923,1185,1909,1204,1899,1219,1897,1219,1890xe" filled="true" fillcolor="#1f1a17" stroked="false">
                <v:path arrowok="t"/>
                <v:fill type="solid"/>
              </v:shape>
            </v:group>
            <v:group style="position:absolute;left:1153;top:1955;width:66;height:64" coordorigin="1153,1955" coordsize="66,64">
              <v:shape style="position:absolute;left:1153;top:1955;width:66;height:64" coordorigin="1153,1955" coordsize="66,64" path="m1160,1955l1153,1955,1153,1968,1163,1987,1175,2002,1192,2012,1219,2018,1219,2010,1206,2009,1187,2000,1172,1986,1163,1967,1160,1955xe" filled="true" fillcolor="#1f1a17" stroked="false">
                <v:path arrowok="t"/>
                <v:fill type="solid"/>
              </v:shape>
            </v:group>
            <v:group style="position:absolute;left:1163;top:1904;width:98;height:83" coordorigin="1163,1904" coordsize="98,83">
              <v:shape style="position:absolute;left:1163;top:1904;width:98;height:83" coordorigin="1163,1904" coordsize="98,83" path="m1254,1904l1163,1982,1168,1987,1260,1912,1254,1904xe" filled="true" fillcolor="#1f1a17" stroked="false">
                <v:path arrowok="t"/>
                <v:fill type="solid"/>
              </v:shape>
            </v:group>
            <v:group style="position:absolute;left:1176;top:1920;width:99;height:86" coordorigin="1176,1920" coordsize="99,86">
              <v:shape style="position:absolute;left:1176;top:1920;width:99;height:86" coordorigin="1176,1920" coordsize="99,86" path="m1268,1920l1176,1998,1183,2005,1274,1927,1268,1920xe" filled="true" fillcolor="#1f1a17" stroked="false">
                <v:path arrowok="t"/>
                <v:fill type="solid"/>
              </v:shape>
            </v:group>
            <v:group style="position:absolute;left:1607;top:2084;width:156;height:2" coordorigin="1607,2084" coordsize="156,2">
              <v:shape style="position:absolute;left:1607;top:2084;width:156;height:2" coordorigin="1607,2084" coordsize="156,0" path="m1607,2084l1763,2084e" filled="false" stroked="true" strokeweight=".46pt" strokecolor="#1f1a17">
                <v:path arrowok="t"/>
              </v:shape>
            </v:group>
            <v:group style="position:absolute;left:1759;top:1777;width:2;height:308" coordorigin="1759,1777" coordsize="2,308">
              <v:shape style="position:absolute;left:1759;top:1777;width:2;height:308" coordorigin="1759,1777" coordsize="0,308" path="m1759,1777l1759,2084e" filled="false" stroked="true" strokeweight=".52pt" strokecolor="#1f1a17">
                <v:path arrowok="t"/>
              </v:shape>
            </v:group>
            <v:group style="position:absolute;left:1602;top:1792;width:156;height:2" coordorigin="1602,1792" coordsize="156,2">
              <v:shape style="position:absolute;left:1602;top:1792;width:156;height:2" coordorigin="1602,1792" coordsize="156,0" path="m1602,1792l1758,1792e" filled="false" stroked="true" strokeweight="1.600007pt" strokecolor="#1f1a17">
                <v:path arrowok="t"/>
              </v:shape>
            </v:group>
            <v:group style="position:absolute;left:1606;top:1781;width:2;height:308" coordorigin="1606,1781" coordsize="2,308">
              <v:shape style="position:absolute;left:1606;top:1781;width:2;height:308" coordorigin="1606,1781" coordsize="0,308" path="m1606,1781l1606,2088e" filled="false" stroked="true" strokeweight=".52pt" strokecolor="#1f1a17">
                <v:path arrowok="t"/>
              </v:shape>
            </v:group>
            <v:group style="position:absolute;left:1607;top:2027;width:152;height:2" coordorigin="1607,2027" coordsize="152,2">
              <v:shape style="position:absolute;left:1607;top:2027;width:152;height:2" coordorigin="1607,2027" coordsize="152,0" path="m1607,2027l1758,2027e" filled="false" stroked="true" strokeweight=".580pt" strokecolor="#1f1a17">
                <v:path arrowok="t"/>
              </v:shape>
            </v:group>
            <v:group style="position:absolute;left:1652;top:1828;width:66;height:10" coordorigin="1652,1828" coordsize="66,10">
              <v:shape style="position:absolute;left:1652;top:1828;width:66;height:10" coordorigin="1652,1828" coordsize="66,10" path="m1714,1828l1652,1828,1652,1837,1714,1837,1718,1831,1714,1828xe" filled="true" fillcolor="#1f1a17" stroked="false">
                <v:path arrowok="t"/>
                <v:fill type="solid"/>
              </v:shape>
              <v:shape style="position:absolute;left:1652;top:1828;width:66;height:10" coordorigin="1652,1828" coordsize="66,10" path="m1718,1831l1714,1837,1718,1837,1718,1831xe" filled="true" fillcolor="#1f1a17" stroked="false">
                <v:path arrowok="t"/>
                <v:fill type="solid"/>
              </v:shape>
            </v:group>
            <v:group style="position:absolute;left:1710;top:1798;width:9;height:34" coordorigin="1710,1798" coordsize="9,34">
              <v:shape style="position:absolute;left:1710;top:1798;width:9;height:34" coordorigin="1710,1798" coordsize="9,34" path="m1714,1798l1710,1801,1710,1831,1718,1831,1718,1801,1714,1798xe" filled="true" fillcolor="#1f1a17" stroked="false">
                <v:path arrowok="t"/>
                <v:fill type="solid"/>
              </v:shape>
              <v:shape style="position:absolute;left:1710;top:1798;width:9;height:34" coordorigin="1710,1798" coordsize="9,34" path="m1718,1798l1714,1798,1718,1801,1718,1798xe" filled="true" fillcolor="#1f1a17" stroked="false">
                <v:path arrowok="t"/>
                <v:fill type="solid"/>
              </v:shape>
            </v:group>
            <v:group style="position:absolute;left:1649;top:1798;width:65;height:10" coordorigin="1649,1798" coordsize="65,10">
              <v:shape style="position:absolute;left:1649;top:1798;width:65;height:10" coordorigin="1649,1798" coordsize="65,10" path="m1714,1798l1652,1798,1649,1801,1652,1807,1714,1807,1714,1798xe" filled="true" fillcolor="#1f1a17" stroked="false">
                <v:path arrowok="t"/>
                <v:fill type="solid"/>
              </v:shape>
              <v:shape style="position:absolute;left:1649;top:1798;width:65;height:10" coordorigin="1649,1798" coordsize="65,10" path="m1652,1798l1649,1798,1649,1801,1652,1798xe" filled="true" fillcolor="#1f1a17" stroked="false">
                <v:path arrowok="t"/>
                <v:fill type="solid"/>
              </v:shape>
            </v:group>
            <v:group style="position:absolute;left:1649;top:1801;width:10;height:36" coordorigin="1649,1801" coordsize="10,36">
              <v:shape style="position:absolute;left:1649;top:1801;width:10;height:36" coordorigin="1649,1801" coordsize="10,36" path="m1649,1831l1649,1837,1652,1837,1649,1831xe" filled="true" fillcolor="#1f1a17" stroked="false">
                <v:path arrowok="t"/>
                <v:fill type="solid"/>
              </v:shape>
              <v:shape style="position:absolute;left:1649;top:1801;width:10;height:36" coordorigin="1649,1801" coordsize="10,36" path="m1658,1801l1649,1801,1649,1831,1652,1837,1658,1831,1658,1801xe" filled="true" fillcolor="#1f1a17" stroked="false">
                <v:path arrowok="t"/>
                <v:fill type="solid"/>
              </v:shape>
            </v:group>
            <v:group style="position:absolute;left:1684;top:1955;width:65;height:64" coordorigin="1684,1955" coordsize="65,64">
              <v:shape style="position:absolute;left:1684;top:1955;width:65;height:64" coordorigin="1684,1955" coordsize="65,64" path="m1748,1955l1741,1955,1740,1966,1730,1985,1723,1994,1715,1999,1704,2006,1696,2009,1684,2010,1684,2018,1697,2017,1716,2009,1732,1996,1744,1979,1748,1955xe" filled="true" fillcolor="#1f1a17" stroked="false">
                <v:path arrowok="t"/>
                <v:fill type="solid"/>
              </v:shape>
            </v:group>
            <v:group style="position:absolute;left:1684;top:1890;width:65;height:65" coordorigin="1684,1890" coordsize="65,65">
              <v:shape style="position:absolute;left:1684;top:1890;width:65;height:65" coordorigin="1684,1890" coordsize="65,65" path="m1684,1890l1684,1897,1696,1898,1718,1910,1729,1921,1738,1939,1741,1955,1748,1955,1748,1942,1740,1922,1727,1906,1710,1895,1684,1890xe" filled="true" fillcolor="#1f1a17" stroked="false">
                <v:path arrowok="t"/>
                <v:fill type="solid"/>
              </v:shape>
            </v:group>
            <v:group style="position:absolute;left:1618;top:1890;width:66;height:65" coordorigin="1618,1890" coordsize="66,65">
              <v:shape style="position:absolute;left:1618;top:1890;width:66;height:65" coordorigin="1618,1890" coordsize="66,65" path="m1684,1890l1670,1890,1650,1899,1635,1911,1625,1928,1618,1955,1626,1955,1628,1943,1636,1923,1651,1909,1670,1899,1684,1897,1684,1890xe" filled="true" fillcolor="#1f1a17" stroked="false">
                <v:path arrowok="t"/>
                <v:fill type="solid"/>
              </v:shape>
            </v:group>
            <v:group style="position:absolute;left:1618;top:1955;width:66;height:64" coordorigin="1618,1955" coordsize="66,64">
              <v:shape style="position:absolute;left:1618;top:1955;width:66;height:64" coordorigin="1618,1955" coordsize="66,64" path="m1626,1955l1618,1955,1619,1968,1628,1986,1642,2002,1659,2013,1684,2018,1684,2010,1673,2009,1662,2006,1652,1999,1644,1994,1637,1985,1632,1976,1628,1966,1626,1955xe" filled="true" fillcolor="#1f1a17" stroked="false">
                <v:path arrowok="t"/>
                <v:fill type="solid"/>
              </v:shape>
            </v:group>
            <v:group style="position:absolute;left:1628;top:1904;width:98;height:83" coordorigin="1628,1904" coordsize="98,83">
              <v:shape style="position:absolute;left:1628;top:1904;width:98;height:83" coordorigin="1628,1904" coordsize="98,83" path="m1718,1904l1628,1982,1633,1987,1726,1912,1718,1904xe" filled="true" fillcolor="#1f1a17" stroked="false">
                <v:path arrowok="t"/>
                <v:fill type="solid"/>
              </v:shape>
            </v:group>
            <v:group style="position:absolute;left:1643;top:1920;width:98;height:86" coordorigin="1643,1920" coordsize="98,86">
              <v:shape style="position:absolute;left:1643;top:1920;width:98;height:86" coordorigin="1643,1920" coordsize="98,86" path="m1734,1920l1643,1998,1648,2005,1740,1927,1734,1920xe" filled="true" fillcolor="#1f1a17" stroked="false">
                <v:path arrowok="t"/>
                <v:fill type="solid"/>
              </v:shape>
            </v:group>
            <v:group style="position:absolute;left:2076;top:2084;width:155;height:2" coordorigin="2076,2084" coordsize="155,2">
              <v:shape style="position:absolute;left:2076;top:2084;width:155;height:2" coordorigin="2076,2084" coordsize="155,0" path="m2076,2084l2231,2084e" filled="false" stroked="true" strokeweight=".46pt" strokecolor="#1f1a17">
                <v:path arrowok="t"/>
              </v:shape>
            </v:group>
            <v:group style="position:absolute;left:2226;top:1777;width:2;height:308" coordorigin="2226,1777" coordsize="2,308">
              <v:shape style="position:absolute;left:2226;top:1777;width:2;height:308" coordorigin="2226,1777" coordsize="0,308" path="m2226,1777l2226,2084e" filled="false" stroked="true" strokeweight=".580pt" strokecolor="#1f1a17">
                <v:path arrowok="t"/>
              </v:shape>
            </v:group>
            <v:group style="position:absolute;left:2071;top:1792;width:156;height:2" coordorigin="2071,1792" coordsize="156,2">
              <v:shape style="position:absolute;left:2071;top:1792;width:156;height:2" coordorigin="2071,1792" coordsize="156,0" path="m2071,1792l2227,1792e" filled="false" stroked="true" strokeweight="1.600007pt" strokecolor="#1f1a17">
                <v:path arrowok="t"/>
              </v:shape>
            </v:group>
            <v:group style="position:absolute;left:2075;top:1781;width:2;height:308" coordorigin="2075,1781" coordsize="2,308">
              <v:shape style="position:absolute;left:2075;top:1781;width:2;height:308" coordorigin="2075,1781" coordsize="0,308" path="m2075,1781l2075,2088e" filled="false" stroked="true" strokeweight=".52pt" strokecolor="#1f1a17">
                <v:path arrowok="t"/>
              </v:shape>
            </v:group>
            <v:group style="position:absolute;left:2076;top:2027;width:152;height:2" coordorigin="2076,2027" coordsize="152,2">
              <v:shape style="position:absolute;left:2076;top:2027;width:152;height:2" coordorigin="2076,2027" coordsize="152,0" path="m2076,2027l2227,2027e" filled="false" stroked="true" strokeweight=".580pt" strokecolor="#1f1a17">
                <v:path arrowok="t"/>
              </v:shape>
            </v:group>
            <v:group style="position:absolute;left:2123;top:1828;width:64;height:10" coordorigin="2123,1828" coordsize="64,10">
              <v:shape style="position:absolute;left:2123;top:1828;width:64;height:10" coordorigin="2123,1828" coordsize="64,10" path="m2183,1828l2123,1828,2123,1837,2183,1837,2186,1831,2183,1828xe" filled="true" fillcolor="#1f1a17" stroked="false">
                <v:path arrowok="t"/>
                <v:fill type="solid"/>
              </v:shape>
              <v:shape style="position:absolute;left:2123;top:1828;width:64;height:10" coordorigin="2123,1828" coordsize="64,10" path="m2186,1831l2183,1837,2186,1837,2186,1831xe" filled="true" fillcolor="#1f1a17" stroked="false">
                <v:path arrowok="t"/>
                <v:fill type="solid"/>
              </v:shape>
            </v:group>
            <v:group style="position:absolute;left:2177;top:1798;width:10;height:34" coordorigin="2177,1798" coordsize="10,34">
              <v:shape style="position:absolute;left:2177;top:1798;width:10;height:34" coordorigin="2177,1798" coordsize="10,34" path="m2183,1798l2177,1801,2177,1831,2186,1831,2186,1801,2183,1798xe" filled="true" fillcolor="#1f1a17" stroked="false">
                <v:path arrowok="t"/>
                <v:fill type="solid"/>
              </v:shape>
              <v:shape style="position:absolute;left:2177;top:1798;width:10;height:34" coordorigin="2177,1798" coordsize="10,34" path="m2186,1798l2183,1798,2186,1801,2186,1798xe" filled="true" fillcolor="#1f1a17" stroked="false">
                <v:path arrowok="t"/>
                <v:fill type="solid"/>
              </v:shape>
            </v:group>
            <v:group style="position:absolute;left:2119;top:1798;width:64;height:10" coordorigin="2119,1798" coordsize="64,10">
              <v:shape style="position:absolute;left:2119;top:1798;width:64;height:10" coordorigin="2119,1798" coordsize="64,10" path="m2183,1798l2123,1798,2119,1801,2123,1807,2183,1807,2183,1798xe" filled="true" fillcolor="#1f1a17" stroked="false">
                <v:path arrowok="t"/>
                <v:fill type="solid"/>
              </v:shape>
              <v:shape style="position:absolute;left:2119;top:1798;width:64;height:10" coordorigin="2119,1798" coordsize="64,10" path="m2123,1798l2119,1798,2119,1801,2123,1798xe" filled="true" fillcolor="#1f1a17" stroked="false">
                <v:path arrowok="t"/>
                <v:fill type="solid"/>
              </v:shape>
            </v:group>
            <v:group style="position:absolute;left:2119;top:1801;width:8;height:36" coordorigin="2119,1801" coordsize="8,36">
              <v:shape style="position:absolute;left:2119;top:1801;width:8;height:36" coordorigin="2119,1801" coordsize="8,36" path="m2119,1831l2119,1837,2123,1837,2119,1831xe" filled="true" fillcolor="#1f1a17" stroked="false">
                <v:path arrowok="t"/>
                <v:fill type="solid"/>
              </v:shape>
              <v:shape style="position:absolute;left:2119;top:1801;width:8;height:36" coordorigin="2119,1801" coordsize="8,36" path="m2126,1801l2119,1801,2119,1831,2123,1837,2126,1831,2126,1801xe" filled="true" fillcolor="#1f1a17" stroked="false">
                <v:path arrowok="t"/>
                <v:fill type="solid"/>
              </v:shape>
            </v:group>
            <v:group style="position:absolute;left:2153;top:1955;width:64;height:64" coordorigin="2153,1955" coordsize="64,64">
              <v:shape style="position:absolute;left:2153;top:1955;width:64;height:64" coordorigin="2153,1955" coordsize="64,64" path="m2216,1955l2209,1955,2207,1966,2201,1985,2194,1994,2184,1999,2173,2006,2164,2009,2153,2010,2153,2018,2165,2017,2184,2009,2201,1997,2213,1979,2216,1955xe" filled="true" fillcolor="#1f1a17" stroked="false">
                <v:path arrowok="t"/>
                <v:fill type="solid"/>
              </v:shape>
            </v:group>
            <v:group style="position:absolute;left:2153;top:1890;width:64;height:65" coordorigin="2153,1890" coordsize="64,65">
              <v:shape style="position:absolute;left:2153;top:1890;width:64;height:65" coordorigin="2153,1890" coordsize="64,65" path="m2153,1890l2153,1897,2164,1898,2184,1908,2199,1920,2207,1940,2209,1955,2216,1955,2216,1942,2209,1921,2196,1906,2178,1896,2153,1890xe" filled="true" fillcolor="#1f1a17" stroked="false">
                <v:path arrowok="t"/>
                <v:fill type="solid"/>
              </v:shape>
            </v:group>
            <v:group style="position:absolute;left:2087;top:1890;width:66;height:65" coordorigin="2087,1890" coordsize="66,65">
              <v:shape style="position:absolute;left:2087;top:1890;width:66;height:65" coordorigin="2087,1890" coordsize="66,65" path="m2153,1890l2140,1890,2120,1898,2103,1911,2092,1928,2087,1955,2095,1955,2098,1943,2099,1932,2105,1921,2112,1915,2120,1908,2131,1902,2142,1898,2153,1897,2153,1890xe" filled="true" fillcolor="#1f1a17" stroked="false">
                <v:path arrowok="t"/>
                <v:fill type="solid"/>
              </v:shape>
            </v:group>
            <v:group style="position:absolute;left:2087;top:1955;width:66;height:64" coordorigin="2087,1955" coordsize="66,64">
              <v:shape style="position:absolute;left:2087;top:1955;width:66;height:64" coordorigin="2087,1955" coordsize="66,64" path="m2095,1955l2087,1955,2089,1968,2093,1979,2098,1991,2106,1999,2117,2006,2126,2014,2140,2017,2153,2018,2153,2010,2142,2009,2131,2006,2120,1999,2112,1994,2105,1985,2099,1976,2098,1966,2095,1955xe" filled="true" fillcolor="#1f1a17" stroked="false">
                <v:path arrowok="t"/>
                <v:fill type="solid"/>
              </v:shape>
            </v:group>
            <v:group style="position:absolute;left:2098;top:1904;width:96;height:83" coordorigin="2098,1904" coordsize="96,83">
              <v:shape style="position:absolute;left:2098;top:1904;width:96;height:83" coordorigin="2098,1904" coordsize="96,83" path="m2188,1904l2098,1982,2102,1987,2194,1912,2188,1904xe" filled="true" fillcolor="#1f1a17" stroked="false">
                <v:path arrowok="t"/>
                <v:fill type="solid"/>
              </v:shape>
            </v:group>
            <v:group style="position:absolute;left:2112;top:1920;width:95;height:86" coordorigin="2112,1920" coordsize="95,86">
              <v:shape style="position:absolute;left:2112;top:1920;width:95;height:86" coordorigin="2112,1920" coordsize="95,86" path="m2202,1920l2112,1998,2117,2005,2207,1927,2202,1920xe" filled="true" fillcolor="#1f1a17" stroked="false">
                <v:path arrowok="t"/>
                <v:fill type="solid"/>
              </v:shape>
            </v:group>
            <v:group style="position:absolute;left:2548;top:2084;width:156;height:2" coordorigin="2548,2084" coordsize="156,2">
              <v:shape style="position:absolute;left:2548;top:2084;width:156;height:2" coordorigin="2548,2084" coordsize="156,0" path="m2548,2084l2704,2084e" filled="false" stroked="true" strokeweight=".46pt" strokecolor="#1f1a17">
                <v:path arrowok="t"/>
              </v:shape>
            </v:group>
            <v:group style="position:absolute;left:2699;top:1777;width:2;height:308" coordorigin="2699,1777" coordsize="2,308">
              <v:shape style="position:absolute;left:2699;top:1777;width:2;height:308" coordorigin="2699,1777" coordsize="0,308" path="m2699,1777l2699,2084e" filled="false" stroked="true" strokeweight=".580pt" strokecolor="#1f1a17">
                <v:path arrowok="t"/>
              </v:shape>
            </v:group>
            <v:group style="position:absolute;left:2544;top:1792;width:154;height:2" coordorigin="2544,1792" coordsize="154,2">
              <v:shape style="position:absolute;left:2544;top:1792;width:154;height:2" coordorigin="2544,1792" coordsize="154,0" path="m2544,1792l2698,1792e" filled="false" stroked="true" strokeweight="1.600007pt" strokecolor="#1f1a17">
                <v:path arrowok="t"/>
              </v:shape>
            </v:group>
            <v:group style="position:absolute;left:2548;top:1781;width:2;height:308" coordorigin="2548,1781" coordsize="2,308">
              <v:shape style="position:absolute;left:2548;top:1781;width:2;height:308" coordorigin="2548,1781" coordsize="0,308" path="m2548,1781l2548,2088e" filled="false" stroked="true" strokeweight=".52pt" strokecolor="#1f1a17">
                <v:path arrowok="t"/>
              </v:shape>
            </v:group>
            <v:group style="position:absolute;left:2548;top:2027;width:150;height:2" coordorigin="2548,2027" coordsize="150,2">
              <v:shape style="position:absolute;left:2548;top:2027;width:150;height:2" coordorigin="2548,2027" coordsize="150,0" path="m2548,2027l2698,2027e" filled="false" stroked="true" strokeweight=".580pt" strokecolor="#1f1a17">
                <v:path arrowok="t"/>
              </v:shape>
            </v:group>
            <v:group style="position:absolute;left:2596;top:1828;width:64;height:10" coordorigin="2596,1828" coordsize="64,10">
              <v:shape style="position:absolute;left:2596;top:1828;width:64;height:10" coordorigin="2596,1828" coordsize="64,10" path="m2653,1828l2596,1828,2596,1837,2653,1837,2659,1831,2653,1828xe" filled="true" fillcolor="#1f1a17" stroked="false">
                <v:path arrowok="t"/>
                <v:fill type="solid"/>
              </v:shape>
              <v:shape style="position:absolute;left:2596;top:1828;width:64;height:10" coordorigin="2596,1828" coordsize="64,10" path="m2659,1831l2653,1837,2659,1837,2659,1831xe" filled="true" fillcolor="#1f1a17" stroked="false">
                <v:path arrowok="t"/>
                <v:fill type="solid"/>
              </v:shape>
            </v:group>
            <v:group style="position:absolute;left:2650;top:1798;width:10;height:34" coordorigin="2650,1798" coordsize="10,34">
              <v:shape style="position:absolute;left:2650;top:1798;width:10;height:34" coordorigin="2650,1798" coordsize="10,34" path="m2653,1798l2650,1801,2650,1831,2659,1831,2659,1801,2653,1798xe" filled="true" fillcolor="#1f1a17" stroked="false">
                <v:path arrowok="t"/>
                <v:fill type="solid"/>
              </v:shape>
              <v:shape style="position:absolute;left:2650;top:1798;width:10;height:34" coordorigin="2650,1798" coordsize="10,34" path="m2659,1798l2653,1798,2659,1801,2659,1798xe" filled="true" fillcolor="#1f1a17" stroked="false">
                <v:path arrowok="t"/>
                <v:fill type="solid"/>
              </v:shape>
            </v:group>
            <v:group style="position:absolute;left:2590;top:1798;width:64;height:10" coordorigin="2590,1798" coordsize="64,10">
              <v:shape style="position:absolute;left:2590;top:1798;width:64;height:10" coordorigin="2590,1798" coordsize="64,10" path="m2653,1798l2596,1798,2590,1801,2596,1807,2653,1807,2653,1798xe" filled="true" fillcolor="#1f1a17" stroked="false">
                <v:path arrowok="t"/>
                <v:fill type="solid"/>
              </v:shape>
              <v:shape style="position:absolute;left:2590;top:1798;width:64;height:10" coordorigin="2590,1798" coordsize="64,10" path="m2596,1798l2590,1798,2590,1801,2596,1798xe" filled="true" fillcolor="#1f1a17" stroked="false">
                <v:path arrowok="t"/>
                <v:fill type="solid"/>
              </v:shape>
            </v:group>
            <v:group style="position:absolute;left:2590;top:1801;width:10;height:36" coordorigin="2590,1801" coordsize="10,36">
              <v:shape style="position:absolute;left:2590;top:1801;width:10;height:36" coordorigin="2590,1801" coordsize="10,36" path="m2590,1831l2590,1837,2596,1837,2590,1831xe" filled="true" fillcolor="#1f1a17" stroked="false">
                <v:path arrowok="t"/>
                <v:fill type="solid"/>
              </v:shape>
              <v:shape style="position:absolute;left:2590;top:1801;width:10;height:36" coordorigin="2590,1801" coordsize="10,36" path="m2599,1801l2590,1801,2590,1831,2596,1837,2599,1831,2599,1801xe" filled="true" fillcolor="#1f1a17" stroked="false">
                <v:path arrowok="t"/>
                <v:fill type="solid"/>
              </v:shape>
            </v:group>
            <v:group style="position:absolute;left:2626;top:1955;width:64;height:64" coordorigin="2626,1955" coordsize="64,64">
              <v:shape style="position:absolute;left:2626;top:1955;width:64;height:64" coordorigin="2626,1955" coordsize="64,64" path="m2689,1955l2682,1955,2681,1966,2671,1985,2664,1994,2656,1999,2647,2006,2636,2009,2626,2010,2626,2018,2638,2017,2657,2009,2673,1996,2685,1979,2689,1955xe" filled="true" fillcolor="#1f1a17" stroked="false">
                <v:path arrowok="t"/>
                <v:fill type="solid"/>
              </v:shape>
            </v:group>
            <v:group style="position:absolute;left:2626;top:1890;width:64;height:65" coordorigin="2626,1890" coordsize="64,65">
              <v:shape style="position:absolute;left:2626;top:1890;width:64;height:65" coordorigin="2626,1890" coordsize="64,65" path="m2626,1890l2626,1897,2636,1898,2655,1907,2671,1922,2680,1940,2682,1955,2689,1955,2689,1942,2681,1921,2668,1906,2651,1895,2626,1890xe" filled="true" fillcolor="#1f1a17" stroked="false">
                <v:path arrowok="t"/>
                <v:fill type="solid"/>
              </v:shape>
            </v:group>
            <v:group style="position:absolute;left:2560;top:1890;width:66;height:65" coordorigin="2560,1890" coordsize="66,65">
              <v:shape style="position:absolute;left:2560;top:1890;width:66;height:65" coordorigin="2560,1890" coordsize="66,65" path="m2626,1890l2611,1890,2589,1900,2576,1911,2566,1927,2560,1955,2567,1955,2569,1943,2577,1923,2592,1909,2610,1899,2626,1897,2626,1890xe" filled="true" fillcolor="#1f1a17" stroked="false">
                <v:path arrowok="t"/>
                <v:fill type="solid"/>
              </v:shape>
            </v:group>
            <v:group style="position:absolute;left:2560;top:1955;width:66;height:64" coordorigin="2560,1955" coordsize="66,64">
              <v:shape style="position:absolute;left:2560;top:1955;width:66;height:64" coordorigin="2560,1955" coordsize="66,64" path="m2567,1955l2560,1955,2560,1968,2569,1987,2581,2002,2598,2013,2626,2018,2626,2010,2612,2009,2594,2001,2578,1986,2569,1967,2567,1955xe" filled="true" fillcolor="#1f1a17" stroked="false">
                <v:path arrowok="t"/>
                <v:fill type="solid"/>
              </v:shape>
            </v:group>
            <v:group style="position:absolute;left:2569;top:1904;width:98;height:83" coordorigin="2569,1904" coordsize="98,83">
              <v:shape style="position:absolute;left:2569;top:1904;width:98;height:83" coordorigin="2569,1904" coordsize="98,83" path="m2660,1904l2569,1982,2574,1987,2666,1912,2660,1904xe" filled="true" fillcolor="#1f1a17" stroked="false">
                <v:path arrowok="t"/>
                <v:fill type="solid"/>
              </v:shape>
            </v:group>
            <v:group style="position:absolute;left:2582;top:1920;width:99;height:86" coordorigin="2582,1920" coordsize="99,86">
              <v:shape style="position:absolute;left:2582;top:1920;width:99;height:86" coordorigin="2582,1920" coordsize="99,86" path="m2675,1920l2582,1998,2588,2005,2681,1927,2675,1920xe" filled="true" fillcolor="#1f1a17" stroked="false">
                <v:path arrowok="t"/>
                <v:fill type="solid"/>
              </v:shape>
            </v:group>
            <v:group style="position:absolute;left:1636;top:1655;width:90;height:2" coordorigin="1636,1655" coordsize="90,2">
              <v:shape style="position:absolute;left:1636;top:1655;width:90;height:2" coordorigin="1636,1655" coordsize="90,0" path="m1636,1655l1726,1655e" filled="false" stroked="true" strokeweight=".52pt" strokecolor="#1f1a17">
                <v:path arrowok="t"/>
              </v:shape>
            </v:group>
            <v:group style="position:absolute;left:1721;top:1386;width:2;height:270" coordorigin="1721,1386" coordsize="2,270">
              <v:shape style="position:absolute;left:1721;top:1386;width:2;height:270" coordorigin="1721,1386" coordsize="0,270" path="m1721,1386l1721,1656e" filled="false" stroked="true" strokeweight=".52pt" strokecolor="#1f1a17">
                <v:path arrowok="t"/>
              </v:shape>
            </v:group>
            <v:group style="position:absolute;left:1632;top:1390;width:90;height:2" coordorigin="1632,1390" coordsize="90,2">
              <v:shape style="position:absolute;left:1632;top:1390;width:90;height:2" coordorigin="1632,1390" coordsize="90,0" path="m1632,1390l1722,1390e" filled="false" stroked="true" strokeweight=".52pt" strokecolor="#1f1a17">
                <v:path arrowok="t"/>
              </v:shape>
            </v:group>
            <v:group style="position:absolute;left:1636;top:1391;width:2;height:269" coordorigin="1636,1391" coordsize="2,269">
              <v:shape style="position:absolute;left:1636;top:1391;width:2;height:269" coordorigin="1636,1391" coordsize="0,269" path="m1636,1391l1636,1660e" filled="false" stroked="true" strokeweight=".46pt" strokecolor="#1f1a17">
                <v:path arrowok="t"/>
              </v:shape>
            </v:group>
            <v:group style="position:absolute;left:2105;top:1655;width:90;height:2" coordorigin="2105,1655" coordsize="90,2">
              <v:shape style="position:absolute;left:2105;top:1655;width:90;height:2" coordorigin="2105,1655" coordsize="90,0" path="m2105,1655l2195,1655e" filled="false" stroked="true" strokeweight=".52pt" strokecolor="#1f1a17">
                <v:path arrowok="t"/>
              </v:shape>
            </v:group>
            <v:group style="position:absolute;left:2191;top:1386;width:2;height:270" coordorigin="2191,1386" coordsize="2,270">
              <v:shape style="position:absolute;left:2191;top:1386;width:2;height:270" coordorigin="2191,1386" coordsize="0,270" path="m2191,1386l2191,1656e" filled="false" stroked="true" strokeweight=".52pt" strokecolor="#1f1a17">
                <v:path arrowok="t"/>
              </v:shape>
            </v:group>
            <v:group style="position:absolute;left:2101;top:1390;width:89;height:2" coordorigin="2101,1390" coordsize="89,2">
              <v:shape style="position:absolute;left:2101;top:1390;width:89;height:2" coordorigin="2101,1390" coordsize="89,0" path="m2101,1390l2190,1390e" filled="false" stroked="true" strokeweight=".52pt" strokecolor="#1f1a17">
                <v:path arrowok="t"/>
              </v:shape>
            </v:group>
            <v:group style="position:absolute;left:2105;top:1391;width:2;height:269" coordorigin="2105,1391" coordsize="2,269">
              <v:shape style="position:absolute;left:2105;top:1391;width:2;height:269" coordorigin="2105,1391" coordsize="0,269" path="m2105,1391l2105,1660e" filled="false" stroked="true" strokeweight=".46pt" strokecolor="#1f1a17">
                <v:path arrowok="t"/>
              </v:shape>
            </v:group>
            <v:group style="position:absolute;left:2574;top:1655;width:89;height:2" coordorigin="2574,1655" coordsize="89,2">
              <v:shape style="position:absolute;left:2574;top:1655;width:89;height:2" coordorigin="2574,1655" coordsize="89,0" path="m2574,1655l2663,1655e" filled="false" stroked="true" strokeweight=".52pt" strokecolor="#1f1a17">
                <v:path arrowok="t"/>
              </v:shape>
            </v:group>
            <v:group style="position:absolute;left:2659;top:1386;width:2;height:270" coordorigin="2659,1386" coordsize="2,270">
              <v:shape style="position:absolute;left:2659;top:1386;width:2;height:270" coordorigin="2659,1386" coordsize="0,270" path="m2659,1386l2659,1656e" filled="false" stroked="true" strokeweight=".46pt" strokecolor="#1f1a17">
                <v:path arrowok="t"/>
              </v:shape>
            </v:group>
            <v:group style="position:absolute;left:2569;top:1390;width:90;height:2" coordorigin="2569,1390" coordsize="90,2">
              <v:shape style="position:absolute;left:2569;top:1390;width:90;height:2" coordorigin="2569,1390" coordsize="90,0" path="m2569,1390l2659,1390e" filled="false" stroked="true" strokeweight=".52pt" strokecolor="#1f1a17">
                <v:path arrowok="t"/>
              </v:shape>
            </v:group>
            <v:group style="position:absolute;left:2573;top:1391;width:2;height:269" coordorigin="2573,1391" coordsize="2,269">
              <v:shape style="position:absolute;left:2573;top:1391;width:2;height:269" coordorigin="2573,1391" coordsize="0,269" path="m2573,1391l2573,1660e" filled="false" stroked="true" strokeweight=".52pt" strokecolor="#1f1a17">
                <v:path arrowok="t"/>
              </v:shape>
            </v:group>
            <v:group style="position:absolute;left:2700;top:56;width:305;height:153" coordorigin="2700,56" coordsize="305,153">
              <v:shape style="position:absolute;left:2700;top:56;width:305;height:153" coordorigin="2700,56" coordsize="305,153" path="m3005,56l2700,209e" filled="false" stroked="true" strokeweight=".707pt" strokecolor="#000000">
                <v:path arrowok="t"/>
              </v:shape>
            </v:group>
            <v:group style="position:absolute;left:3016;top:481;width:2115;height:5" coordorigin="3016,481" coordsize="2115,5">
              <v:shape style="position:absolute;left:3016;top:481;width:2115;height:5" coordorigin="3016,481" coordsize="2115,5" path="m3016,486l5130,481e" filled="false" stroked="true" strokeweight=".707pt" strokecolor="#000000">
                <v:path arrowok="t"/>
              </v:shape>
            </v:group>
            <v:group style="position:absolute;left:2705;top:340;width:300;height:162" coordorigin="2705,340" coordsize="300,162">
              <v:shape style="position:absolute;left:2705;top:340;width:300;height:162" coordorigin="2705,340" coordsize="300,162" path="m3005,340l2705,502e" filled="false" stroked="true" strokeweight=".707pt" strokecolor="#000000">
                <v:path arrowok="t"/>
              </v:shape>
            </v:group>
            <v:group style="position:absolute;left:2700;top:623;width:305;height:171" coordorigin="2700,623" coordsize="305,171">
              <v:shape style="position:absolute;left:2700;top:623;width:305;height:171" coordorigin="2700,623" coordsize="305,171" path="m3005,623l2700,793e" filled="false" stroked="true" strokeweight=".707pt" strokecolor="#000000">
                <v:path arrowok="t"/>
              </v:shape>
              <v:shape style="position:absolute;left:133;top:348;width:218;height:280" type="#_x0000_t202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1F1A17"/>
                          <w:w w:val="95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032;top:0;width:2098;height:109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233" w:right="0" w:hanging="1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L1</w:t>
                      </w:r>
                    </w:p>
                    <w:p>
                      <w:pPr>
                        <w:spacing w:before="75"/>
                        <w:ind w:left="23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L2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97" w:val="left" w:leader="none"/>
                        </w:tabs>
                        <w:spacing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>  </w:t>
                      </w:r>
                      <w:r>
                        <w:rPr>
                          <w:rFonts w:ascii="Arial"/>
                          <w:spacing w:val="11"/>
                          <w:sz w:val="2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  <w:u w:val="single" w:color="000000"/>
                        </w:rPr>
                        <w:t>L3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83"/>
                        <w:ind w:left="109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BUS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pStyle w:val="BodyText"/>
        <w:tabs>
          <w:tab w:pos="490" w:val="left" w:leader="none"/>
        </w:tabs>
        <w:spacing w:line="240" w:lineRule="auto" w:before="16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  <w:w w:val="95"/>
        </w:rPr>
        <w:t>N</w:t>
        <w:tab/>
        <w:t>L1</w:t>
      </w:r>
      <w:r>
        <w:rPr>
          <w:rFonts w:ascii="Arial"/>
        </w:rPr>
      </w:r>
    </w:p>
    <w:p>
      <w:pPr>
        <w:pStyle w:val="BodyText"/>
        <w:tabs>
          <w:tab w:pos="649" w:val="left" w:leader="none"/>
        </w:tabs>
        <w:spacing w:line="240" w:lineRule="auto" w:before="16"/>
        <w:ind w:left="216" w:right="0"/>
        <w:jc w:val="left"/>
        <w:rPr>
          <w:rFonts w:ascii="Arial" w:hAnsi="Arial" w:cs="Arial" w:eastAsia="Arial"/>
        </w:rPr>
      </w:pPr>
      <w:r>
        <w:rPr>
          <w:w w:val="95"/>
        </w:rPr>
        <w:br w:type="column"/>
      </w:r>
      <w:r>
        <w:rPr>
          <w:rFonts w:ascii="Arial"/>
          <w:w w:val="95"/>
        </w:rPr>
        <w:t>L2</w:t>
        <w:tab/>
      </w:r>
      <w:r>
        <w:rPr>
          <w:rFonts w:ascii="Arial"/>
        </w:rPr>
        <w:t>L3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2684" w:space="40"/>
            <w:col w:w="7706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spacing w:line="226" w:lineRule="exact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</w:rPr>
        <w:t>GENERATOR</w:t>
      </w:r>
      <w:r>
        <w:rPr>
          <w:rFonts w:ascii="Arial"/>
        </w:rPr>
      </w:r>
    </w:p>
    <w:p>
      <w:pPr>
        <w:spacing w:after="0" w:line="226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1225" w:space="769"/>
            <w:col w:w="8436"/>
          </w:cols>
        </w:sectPr>
      </w:pP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0" w:lineRule="exact" w:before="0"/>
                    <w:ind w:left="30" w:right="48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Не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требуется использовать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разделительные трансформаторы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для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подключения измерения</w:t>
                  </w:r>
                  <w:r>
                    <w:rPr>
                      <w:rFonts w:ascii="Arial" w:hAnsi="Arial"/>
                      <w:spacing w:val="3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напряжения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без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нейтрали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).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line="227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Требуется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защита панели управления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от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ударов молнии согласно стандартам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 w:before="64"/>
        <w:ind w:right="0"/>
        <w:jc w:val="left"/>
        <w:rPr>
          <w:b w:val="0"/>
          <w:bCs w:val="0"/>
          <w:i w:val="0"/>
        </w:rPr>
      </w:pPr>
      <w:bookmarkStart w:name="Однофазное применение" w:id="54"/>
      <w:bookmarkEnd w:id="54"/>
      <w:r>
        <w:rPr>
          <w:b w:val="0"/>
          <w:i w:val="0"/>
        </w:rPr>
      </w:r>
      <w:r>
        <w:rPr>
          <w:i/>
        </w:rPr>
        <w:t>Однофазное</w:t>
      </w:r>
      <w:r>
        <w:rPr>
          <w:i/>
          <w:spacing w:val="-34"/>
        </w:rPr>
        <w:t> </w:t>
      </w:r>
      <w:r>
        <w:rPr>
          <w:i/>
        </w:rPr>
        <w:t>применение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57"/>
        <w:ind w:left="137" w:right="1383"/>
        <w:jc w:val="left"/>
        <w:rPr>
          <w:rFonts w:ascii="Arial" w:hAnsi="Arial" w:cs="Arial" w:eastAsia="Arial"/>
        </w:rPr>
      </w:pPr>
      <w:r>
        <w:rPr/>
        <w:t>Не</w:t>
      </w:r>
      <w:r>
        <w:rPr>
          <w:spacing w:val="-1"/>
        </w:rPr>
        <w:t> существует</w:t>
      </w:r>
      <w:r>
        <w:rPr>
          <w:spacing w:val="-2"/>
        </w:rPr>
        <w:t> </w:t>
      </w:r>
      <w:r>
        <w:rPr>
          <w:spacing w:val="-1"/>
        </w:rPr>
        <w:t>отдельного архивного</w:t>
      </w:r>
      <w:r>
        <w:rPr>
          <w:spacing w:val="-2"/>
        </w:rPr>
        <w:t> </w:t>
      </w:r>
      <w:r>
        <w:rPr>
          <w:spacing w:val="-1"/>
        </w:rPr>
        <w:t>документа для однофазных применений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Используйте</w:t>
      </w:r>
      <w:r>
        <w:rPr>
          <w:spacing w:val="29"/>
        </w:rPr>
        <w:t> </w:t>
      </w:r>
      <w:r>
        <w:rPr>
          <w:spacing w:val="-1"/>
        </w:rPr>
        <w:t>стандартные</w:t>
      </w:r>
      <w:r>
        <w:rPr>
          <w:spacing w:val="-2"/>
        </w:rPr>
        <w:t> </w:t>
      </w:r>
      <w:r>
        <w:rPr>
          <w:rFonts w:ascii="Arial" w:hAnsi="Arial"/>
          <w:spacing w:val="-1"/>
        </w:rPr>
        <w:t>ail-</w:t>
      </w:r>
      <w:r>
        <w:rPr>
          <w:spacing w:val="-1"/>
        </w:rPr>
        <w:t>архивы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Рекомендуемое подключение" w:id="55"/>
      <w:bookmarkEnd w:id="55"/>
      <w:r>
        <w:rPr>
          <w:b w:val="0"/>
        </w:rPr>
      </w:r>
      <w:r>
        <w:rPr>
          <w:rFonts w:ascii="Arial" w:hAnsi="Arial"/>
          <w:spacing w:val="-1"/>
        </w:rPr>
        <w:t>Рекомендуемое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подключение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right="1315"/>
        <w:jc w:val="left"/>
        <w:rPr>
          <w:rFonts w:ascii="Arial" w:hAnsi="Arial" w:cs="Arial" w:eastAsia="Arial"/>
        </w:rPr>
      </w:pPr>
      <w:r>
        <w:rPr>
          <w:spacing w:val="-1"/>
        </w:rPr>
        <w:t>Однофазное</w:t>
      </w:r>
      <w:r>
        <w:rPr>
          <w:spacing w:val="-2"/>
        </w:rPr>
        <w:t> </w:t>
      </w:r>
      <w:r>
        <w:rPr>
          <w:spacing w:val="-1"/>
        </w:rPr>
        <w:t>напряжение</w:t>
      </w:r>
      <w:r>
        <w:rPr>
          <w:spacing w:val="-2"/>
        </w:rPr>
        <w:t> </w:t>
      </w:r>
      <w:r>
        <w:rPr>
          <w:spacing w:val="-1"/>
        </w:rPr>
        <w:t>генератора </w:t>
      </w:r>
      <w:r>
        <w:rPr>
          <w:rFonts w:ascii="Arial" w:hAnsi="Arial"/>
        </w:rPr>
        <w:t>(</w:t>
      </w:r>
      <w:r>
        <w:rPr/>
        <w:t>и</w:t>
      </w:r>
      <w:r>
        <w:rPr>
          <w:spacing w:val="-1"/>
        </w:rPr>
        <w:t> сети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должно подключаться ко всем трем</w:t>
      </w:r>
      <w:r>
        <w:rPr>
          <w:spacing w:val="34"/>
        </w:rPr>
        <w:t> </w:t>
      </w:r>
      <w:r>
        <w:rPr>
          <w:spacing w:val="-1"/>
        </w:rPr>
        <w:t>измерительным клеммам</w:t>
      </w:r>
      <w:r>
        <w:rPr>
          <w:spacing w:val="-2"/>
        </w:rPr>
        <w:t> </w:t>
      </w:r>
      <w:r>
        <w:rPr>
          <w:rFonts w:ascii="Arial" w:hAnsi="Arial"/>
          <w:spacing w:val="-1"/>
        </w:rPr>
        <w:t>L1, L2,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</w:t>
      </w:r>
      <w:r>
        <w:rPr>
          <w:rFonts w:ascii="Arial" w:hAnsi="Arial"/>
          <w:spacing w:val="-1"/>
        </w:rPr>
        <w:t>L3.</w:t>
      </w:r>
      <w:r>
        <w:rPr>
          <w:rFonts w:ascii="Arial" w:hAnsi="Arial"/>
          <w:spacing w:val="1"/>
        </w:rPr>
        <w:t> </w:t>
      </w:r>
      <w:r>
        <w:rPr>
          <w:spacing w:val="-1"/>
        </w:rPr>
        <w:t>Измерение</w:t>
      </w:r>
      <w:r>
        <w:rPr/>
        <w:t> </w:t>
      </w:r>
      <w:r>
        <w:rPr>
          <w:spacing w:val="-1"/>
        </w:rPr>
        <w:t>тока генератора</w:t>
      </w:r>
      <w:r>
        <w:rPr/>
        <w:t> </w:t>
      </w:r>
      <w:r>
        <w:rPr>
          <w:spacing w:val="-1"/>
        </w:rPr>
        <w:t>должно</w:t>
      </w:r>
      <w:r>
        <w:rPr/>
        <w:t> </w:t>
      </w:r>
      <w:r>
        <w:rPr>
          <w:spacing w:val="-1"/>
        </w:rPr>
        <w:t>быть подключено</w:t>
      </w:r>
      <w:r>
        <w:rPr>
          <w:spacing w:val="32"/>
        </w:rPr>
        <w:t> </w:t>
      </w:r>
      <w:r>
        <w:rPr>
          <w:spacing w:val="-1"/>
        </w:rPr>
        <w:t>только </w:t>
      </w:r>
      <w:r>
        <w:rPr/>
        <w:t>к</w:t>
      </w:r>
      <w:r>
        <w:rPr>
          <w:spacing w:val="-1"/>
        </w:rPr>
        <w:t> одному</w:t>
      </w:r>
      <w:r>
        <w:rPr>
          <w:spacing w:val="-2"/>
        </w:rPr>
        <w:t> </w:t>
      </w:r>
      <w:r>
        <w:rPr>
          <w:spacing w:val="-1"/>
        </w:rPr>
        <w:t>входу </w:t>
      </w:r>
      <w:r>
        <w:rPr>
          <w:rFonts w:ascii="Arial" w:hAnsi="Arial"/>
          <w:spacing w:val="-1"/>
        </w:rPr>
        <w:t>L1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</w:t>
      </w:r>
      <w:r>
        <w:rPr/>
        <w:t>клемме</w:t>
      </w:r>
      <w:r>
        <w:rPr>
          <w:spacing w:val="-1"/>
        </w:rPr>
        <w:t> </w:t>
      </w:r>
      <w:r>
        <w:rPr>
          <w:rFonts w:ascii="Arial" w:hAnsi="Arial"/>
          <w:spacing w:val="-1"/>
        </w:rPr>
        <w:t>COM.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Измерение напряжения" w:id="56"/>
      <w:bookmarkEnd w:id="56"/>
      <w:r>
        <w:rPr>
          <w:b w:val="0"/>
        </w:rPr>
      </w:r>
      <w:r>
        <w:rPr>
          <w:rFonts w:ascii="Arial" w:hAnsi="Arial"/>
          <w:spacing w:val="-1"/>
        </w:rPr>
        <w:t>Измерение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напряжения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8.9pt;height:93.15pt;mso-position-horizontal-relative:char;mso-position-vertical-relative:line" coordorigin="0,0" coordsize="4978,1863">
            <v:group style="position:absolute;left:4888;top:1382;width:3;height:143" coordorigin="4888,1382" coordsize="3,143">
              <v:shape style="position:absolute;left:4888;top:1382;width:3;height:143" coordorigin="4888,1382" coordsize="3,143" path="m4890,1382l4888,1525e" filled="false" stroked="true" strokeweight=".703153pt" strokecolor="#000000">
                <v:path arrowok="t"/>
              </v:shape>
            </v:group>
            <v:group style="position:absolute;left:4817;top:1837;width:156;height:2" coordorigin="4817,1837" coordsize="156,2">
              <v:shape style="position:absolute;left:4817;top:1837;width:156;height:2" coordorigin="4817,1837" coordsize="156,0" path="m4817,1837l4973,1837e" filled="false" stroked="true" strokeweight=".46pt" strokecolor="#1f1a17">
                <v:path arrowok="t"/>
              </v:shape>
            </v:group>
            <v:group style="position:absolute;left:4969;top:1528;width:2;height:310" coordorigin="4969,1528" coordsize="2,310">
              <v:shape style="position:absolute;left:4969;top:1528;width:2;height:310" coordorigin="4969,1528" coordsize="0,310" path="m4969,1528l4969,1837e" filled="false" stroked="true" strokeweight=".52pt" strokecolor="#1f1a17">
                <v:path arrowok="t"/>
              </v:shape>
            </v:group>
            <v:group style="position:absolute;left:4812;top:1532;width:158;height:2" coordorigin="4812,1532" coordsize="158,2">
              <v:shape style="position:absolute;left:4812;top:1532;width:158;height:2" coordorigin="4812,1532" coordsize="158,0" path="m4812,1532l4969,1532e" filled="false" stroked="true" strokeweight=".52pt" strokecolor="#1f1a17">
                <v:path arrowok="t"/>
              </v:shape>
            </v:group>
            <v:group style="position:absolute;left:4817;top:1531;width:2;height:310" coordorigin="4817,1531" coordsize="2,310">
              <v:shape style="position:absolute;left:4817;top:1531;width:2;height:310" coordorigin="4817,1531" coordsize="0,310" path="m4817,1531l4817,1841e" filled="false" stroked="true" strokeweight=".64pt" strokecolor="#1f1a17">
                <v:path arrowok="t"/>
              </v:shape>
            </v:group>
            <v:group style="position:absolute;left:4817;top:1780;width:153;height:2" coordorigin="4817,1780" coordsize="153,2">
              <v:shape style="position:absolute;left:4817;top:1780;width:153;height:2" coordorigin="4817,1780" coordsize="153,0" path="m4817,1780l4969,1780e" filled="false" stroked="true" strokeweight=".52pt" strokecolor="#1f1a17">
                <v:path arrowok="t"/>
              </v:shape>
            </v:group>
            <v:group style="position:absolute;left:4817;top:1553;width:153;height:2" coordorigin="4817,1553" coordsize="153,2">
              <v:shape style="position:absolute;left:4817;top:1553;width:153;height:2" coordorigin="4817,1553" coordsize="153,0" path="m4817,1553l4969,1553e" filled="false" stroked="true" strokeweight=".52pt" strokecolor="#1f1a17">
                <v:path arrowok="t"/>
              </v:shape>
            </v:group>
            <v:group style="position:absolute;left:4865;top:1579;width:65;height:11" coordorigin="4865,1579" coordsize="65,11">
              <v:shape style="position:absolute;left:4865;top:1579;width:65;height:11" coordorigin="4865,1579" coordsize="65,11" path="m4925,1579l4865,1579,4865,1590,4925,1590,4930,1585,4925,1579xe" filled="true" fillcolor="#1f1a17" stroked="false">
                <v:path arrowok="t"/>
                <v:fill type="solid"/>
              </v:shape>
              <v:shape style="position:absolute;left:4865;top:1579;width:65;height:11" coordorigin="4865,1579" coordsize="65,11" path="m4930,1585l4925,1590,4930,1590,4930,1585xe" filled="true" fillcolor="#1f1a17" stroked="false">
                <v:path arrowok="t"/>
                <v:fill type="solid"/>
              </v:shape>
            </v:group>
            <v:group style="position:absolute;left:4919;top:1549;width:11;height:36" coordorigin="4919,1549" coordsize="11,36">
              <v:shape style="position:absolute;left:4919;top:1549;width:11;height:36" coordorigin="4919,1549" coordsize="11,36" path="m4925,1549l4919,1554,4919,1585,4930,1585,4930,1554,4925,1549xe" filled="true" fillcolor="#1f1a17" stroked="false">
                <v:path arrowok="t"/>
                <v:fill type="solid"/>
              </v:shape>
              <v:shape style="position:absolute;left:4919;top:1549;width:11;height:36" coordorigin="4919,1549" coordsize="11,36" path="m4930,1549l4925,1549,4930,1554,4930,1549xe" filled="true" fillcolor="#1f1a17" stroked="false">
                <v:path arrowok="t"/>
                <v:fill type="solid"/>
              </v:shape>
            </v:group>
            <v:group style="position:absolute;left:4860;top:1549;width:65;height:9" coordorigin="4860,1549" coordsize="65,9">
              <v:shape style="position:absolute;left:4860;top:1549;width:65;height:9" coordorigin="4860,1549" coordsize="65,9" path="m4925,1549l4865,1549,4860,1554,4865,1558,4925,1558,4925,1549xe" filled="true" fillcolor="#1f1a17" stroked="false">
                <v:path arrowok="t"/>
                <v:fill type="solid"/>
              </v:shape>
              <v:shape style="position:absolute;left:4860;top:1549;width:65;height:9" coordorigin="4860,1549" coordsize="65,9" path="m4865,1549l4860,1549,4860,1554,4865,1549xe" filled="true" fillcolor="#1f1a17" stroked="false">
                <v:path arrowok="t"/>
                <v:fill type="solid"/>
              </v:shape>
            </v:group>
            <v:group style="position:absolute;left:4860;top:1554;width:9;height:36" coordorigin="4860,1554" coordsize="9,36">
              <v:shape style="position:absolute;left:4860;top:1554;width:9;height:36" coordorigin="4860,1554" coordsize="9,36" path="m4860,1585l4860,1590,4865,1590,4860,1585xe" filled="true" fillcolor="#1f1a17" stroked="false">
                <v:path arrowok="t"/>
                <v:fill type="solid"/>
              </v:shape>
              <v:shape style="position:absolute;left:4860;top:1554;width:9;height:36" coordorigin="4860,1554" coordsize="9,36" path="m4868,1554l4860,1554,4860,1585,4865,1590,4868,1585,4868,1554xe" filled="true" fillcolor="#1f1a17" stroked="false">
                <v:path arrowok="t"/>
                <v:fill type="solid"/>
              </v:shape>
            </v:group>
            <v:group style="position:absolute;left:4894;top:1708;width:65;height:65" coordorigin="4894,1708" coordsize="65,65">
              <v:shape style="position:absolute;left:4894;top:1708;width:65;height:65" coordorigin="4894,1708" coordsize="65,65" path="m4958,1708l4951,1708,4950,1718,4942,1740,4894,1764,4894,1772,4907,1771,4927,1762,4943,1751,4954,1734,4958,1708xe" filled="true" fillcolor="#1f1a17" stroked="false">
                <v:path arrowok="t"/>
                <v:fill type="solid"/>
              </v:shape>
            </v:group>
            <v:group style="position:absolute;left:4894;top:1642;width:65;height:66" coordorigin="4894,1642" coordsize="65,66">
              <v:shape style="position:absolute;left:4894;top:1642;width:65;height:66" coordorigin="4894,1642" coordsize="65,66" path="m4894,1642l4894,1651,4906,1652,4915,1654,4951,1708,4958,1708,4958,1693,4950,1672,4938,1657,4920,1648,4894,1642xe" filled="true" fillcolor="#1f1a17" stroked="false">
                <v:path arrowok="t"/>
                <v:fill type="solid"/>
              </v:shape>
            </v:group>
            <v:group style="position:absolute;left:4829;top:1642;width:65;height:66" coordorigin="4829,1642" coordsize="65,66">
              <v:shape style="position:absolute;left:4829;top:1642;width:65;height:66" coordorigin="4829,1642" coordsize="65,66" path="m4894,1642l4835,1682,4829,1708,4837,1708,4842,1684,4848,1675,4864,1660,4873,1654,4883,1652,4894,1651,4894,1642xe" filled="true" fillcolor="#1f1a17" stroked="false">
                <v:path arrowok="t"/>
                <v:fill type="solid"/>
              </v:shape>
            </v:group>
            <v:group style="position:absolute;left:4829;top:1708;width:65;height:65" coordorigin="4829,1708" coordsize="65,65">
              <v:shape style="position:absolute;left:4829;top:1708;width:65;height:65" coordorigin="4829,1708" coordsize="65,65" path="m4837,1708l4829,1708,4831,1720,4838,1739,4852,1755,4870,1767,4894,1772,4894,1764,4883,1762,4873,1759,4864,1753,4855,1747,4848,1740,4842,1729,4837,1708xe" filled="true" fillcolor="#1f1a17" stroked="false">
                <v:path arrowok="t"/>
                <v:fill type="solid"/>
              </v:shape>
            </v:group>
            <v:group style="position:absolute;left:4840;top:1656;width:98;height:86" coordorigin="4840,1656" coordsize="98,86">
              <v:shape style="position:absolute;left:4840;top:1656;width:98;height:86" coordorigin="4840,1656" coordsize="98,86" path="m4931,1656l4840,1735,4844,1741,4937,1663,4931,1656xe" filled="true" fillcolor="#1f1a17" stroked="false">
                <v:path arrowok="t"/>
                <v:fill type="solid"/>
              </v:shape>
            </v:group>
            <v:group style="position:absolute;left:4853;top:1674;width:98;height:84" coordorigin="4853,1674" coordsize="98,84">
              <v:shape style="position:absolute;left:4853;top:1674;width:98;height:84" coordorigin="4853,1674" coordsize="98,84" path="m4945,1674l4853,1750,4859,1758,4950,1680,4945,1674xe" filled="true" fillcolor="#1f1a17" stroked="false">
                <v:path arrowok="t"/>
                <v:fill type="solid"/>
              </v:shape>
            </v:group>
            <v:group style="position:absolute;left:3941;top:253;width:8;height:1283" coordorigin="3941,253" coordsize="8,1283">
              <v:shape style="position:absolute;left:3941;top:253;width:8;height:1283" coordorigin="3941,253" coordsize="8,1283" path="m3948,253l3941,1536e" filled="false" stroked="true" strokeweight=".703142pt" strokecolor="#000000">
                <v:path arrowok="t"/>
              </v:shape>
            </v:group>
            <v:group style="position:absolute;left:3926;top:229;width:46;height:46" coordorigin="3926,229" coordsize="46,46">
              <v:shape style="position:absolute;left:3926;top:229;width:46;height:46" coordorigin="3926,229" coordsize="46,46" path="m3955,274l3943,274,3944,275,3954,275,3955,274xe" filled="true" fillcolor="#1f1a17" stroked="false">
                <v:path arrowok="t"/>
                <v:fill type="solid"/>
              </v:shape>
              <v:shape style="position:absolute;left:3926;top:229;width:46;height:46" coordorigin="3926,229" coordsize="46,46" path="m3959,272l3938,272,3940,274,3959,274,3959,272xe" filled="true" fillcolor="#1f1a17" stroked="false">
                <v:path arrowok="t"/>
                <v:fill type="solid"/>
              </v:shape>
              <v:shape style="position:absolute;left:3926;top:229;width:46;height:46" coordorigin="3926,229" coordsize="46,46" path="m3964,269l3935,269,3935,271,3936,271,3937,272,3961,272,3964,269xe" filled="true" fillcolor="#1f1a17" stroked="false">
                <v:path arrowok="t"/>
                <v:fill type="solid"/>
              </v:shape>
              <v:shape style="position:absolute;left:3926;top:229;width:46;height:46" coordorigin="3926,229" coordsize="46,46" path="m3960,232l3938,232,3937,233,3936,233,3930,239,3930,242,3929,242,3929,244,3928,245,3928,250,3926,251,3926,254,3928,256,3928,259,3929,260,3929,262,3930,263,3930,265,3931,266,3931,268,3932,269,3965,269,3968,266,3968,265,3970,265,3970,262,3971,260,3971,259,3972,257,3972,247,3971,247,3971,244,3970,242,3970,241,3968,239,3968,238,3967,238,3967,236,3964,236,3964,235,3962,235,3960,232xe" filled="true" fillcolor="#1f1a17" stroked="false">
                <v:path arrowok="t"/>
                <v:fill type="solid"/>
              </v:shape>
              <v:shape style="position:absolute;left:3926;top:229;width:46;height:46" coordorigin="3926,229" coordsize="46,46" path="m3956,230l3941,230,3940,232,3959,232,3956,230xe" filled="true" fillcolor="#1f1a17" stroked="false">
                <v:path arrowok="t"/>
                <v:fill type="solid"/>
              </v:shape>
              <v:shape style="position:absolute;left:3926;top:229;width:46;height:46" coordorigin="3926,229" coordsize="46,46" path="m3953,229l3947,229,3946,230,3953,230,3953,229xe" filled="true" fillcolor="#1f1a17" stroked="false">
                <v:path arrowok="t"/>
                <v:fill type="solid"/>
              </v:shape>
            </v:group>
            <v:group style="position:absolute;left:3914;top:1351;width:47;height:47" coordorigin="3914,1351" coordsize="47,47">
              <v:shape style="position:absolute;left:3914;top:1351;width:47;height:47" coordorigin="3914,1351" coordsize="47,47" path="m3946,1397l3931,1397,3932,1398,3944,1398,3946,1397xe" filled="true" fillcolor="#1f1a17" stroked="false">
                <v:path arrowok="t"/>
                <v:fill type="solid"/>
              </v:shape>
              <v:shape style="position:absolute;left:3914;top:1351;width:47;height:47" coordorigin="3914,1351" coordsize="47,47" path="m3948,1394l3929,1394,3929,1397,3948,1397,3948,1394xe" filled="true" fillcolor="#1f1a17" stroked="false">
                <v:path arrowok="t"/>
                <v:fill type="solid"/>
              </v:shape>
              <v:shape style="position:absolute;left:3914;top:1351;width:47;height:47" coordorigin="3914,1351" coordsize="47,47" path="m3953,1392l3924,1392,3924,1393,3926,1393,3928,1394,3952,1394,3953,1392xe" filled="true" fillcolor="#1f1a17" stroked="false">
                <v:path arrowok="t"/>
                <v:fill type="solid"/>
              </v:shape>
              <v:shape style="position:absolute;left:3914;top:1351;width:47;height:47" coordorigin="3914,1351" coordsize="47,47" path="m3947,1352l3930,1352,3929,1355,3928,1356,3926,1356,3919,1362,3919,1364,3918,1364,3918,1367,3916,1368,3916,1373,3914,1374,3914,1376,3916,1379,3916,1381,3918,1382,3918,1385,3919,1386,3919,1387,3920,1388,3920,1391,3923,1391,3923,1392,3954,1392,3954,1391,3956,1388,3956,1387,3959,1387,3959,1385,3960,1382,3960,1381,3961,1380,3961,1369,3960,1369,3960,1367,3959,1364,3959,1363,3956,1362,3956,1361,3955,1361,3955,1358,3954,1357,3952,1357,3950,1355,3948,1355,3947,1352xe" filled="true" fillcolor="#1f1a17" stroked="false">
                <v:path arrowok="t"/>
                <v:fill type="solid"/>
              </v:shape>
              <v:shape style="position:absolute;left:3914;top:1351;width:47;height:47" coordorigin="3914,1351" coordsize="47,47" path="m3941,1351l3936,1351,3935,1352,3941,1352,3941,1351xe" filled="true" fillcolor="#1f1a17" stroked="false">
                <v:path arrowok="t"/>
                <v:fill type="solid"/>
              </v:shape>
            </v:group>
            <v:group style="position:absolute;left:3877;top:1837;width:156;height:2" coordorigin="3877,1837" coordsize="156,2">
              <v:shape style="position:absolute;left:3877;top:1837;width:156;height:2" coordorigin="3877,1837" coordsize="156,0" path="m3877,1837l4033,1837e" filled="false" stroked="true" strokeweight=".46pt" strokecolor="#1f1a17">
                <v:path arrowok="t"/>
              </v:shape>
            </v:group>
            <v:group style="position:absolute;left:4029;top:1528;width:2;height:310" coordorigin="4029,1528" coordsize="2,310">
              <v:shape style="position:absolute;left:4029;top:1528;width:2;height:310" coordorigin="4029,1528" coordsize="0,310" path="m4029,1528l4029,1837e" filled="false" stroked="true" strokeweight=".52pt" strokecolor="#1f1a17">
                <v:path arrowok="t"/>
              </v:shape>
            </v:group>
            <v:group style="position:absolute;left:3872;top:1532;width:156;height:2" coordorigin="3872,1532" coordsize="156,2">
              <v:shape style="position:absolute;left:3872;top:1532;width:156;height:2" coordorigin="3872,1532" coordsize="156,0" path="m3872,1532l4028,1532e" filled="false" stroked="true" strokeweight=".52pt" strokecolor="#1f1a17">
                <v:path arrowok="t"/>
              </v:shape>
            </v:group>
            <v:group style="position:absolute;left:3877;top:1531;width:2;height:310" coordorigin="3877,1531" coordsize="2,310">
              <v:shape style="position:absolute;left:3877;top:1531;width:2;height:310" coordorigin="3877,1531" coordsize="0,310" path="m3877,1531l3877,1841e" filled="false" stroked="true" strokeweight=".52pt" strokecolor="#1f1a17">
                <v:path arrowok="t"/>
              </v:shape>
            </v:group>
            <v:group style="position:absolute;left:3877;top:1780;width:152;height:2" coordorigin="3877,1780" coordsize="152,2">
              <v:shape style="position:absolute;left:3877;top:1780;width:152;height:2" coordorigin="3877,1780" coordsize="152,0" path="m3877,1780l4028,1780e" filled="false" stroked="true" strokeweight=".52pt" strokecolor="#1f1a17">
                <v:path arrowok="t"/>
              </v:shape>
            </v:group>
            <v:group style="position:absolute;left:3877;top:1553;width:152;height:2" coordorigin="3877,1553" coordsize="152,2">
              <v:shape style="position:absolute;left:3877;top:1553;width:152;height:2" coordorigin="3877,1553" coordsize="152,0" path="m3877,1553l4028,1553e" filled="false" stroked="true" strokeweight=".52pt" strokecolor="#1f1a17">
                <v:path arrowok="t"/>
              </v:shape>
            </v:group>
            <v:group style="position:absolute;left:3924;top:1579;width:64;height:11" coordorigin="3924,1579" coordsize="64,11">
              <v:shape style="position:absolute;left:3924;top:1579;width:64;height:11" coordorigin="3924,1579" coordsize="64,11" path="m3984,1579l3924,1579,3924,1590,3984,1590,3988,1585,3984,1579xe" filled="true" fillcolor="#1f1a17" stroked="false">
                <v:path arrowok="t"/>
                <v:fill type="solid"/>
              </v:shape>
              <v:shape style="position:absolute;left:3924;top:1579;width:64;height:11" coordorigin="3924,1579" coordsize="64,11" path="m3988,1585l3984,1590,3988,1590,3988,1585xe" filled="true" fillcolor="#1f1a17" stroked="false">
                <v:path arrowok="t"/>
                <v:fill type="solid"/>
              </v:shape>
            </v:group>
            <v:group style="position:absolute;left:3979;top:1549;width:9;height:36" coordorigin="3979,1549" coordsize="9,36">
              <v:shape style="position:absolute;left:3979;top:1549;width:9;height:36" coordorigin="3979,1549" coordsize="9,36" path="m3984,1549l3979,1554,3979,1585,3988,1585,3988,1554,3984,1549xe" filled="true" fillcolor="#1f1a17" stroked="false">
                <v:path arrowok="t"/>
                <v:fill type="solid"/>
              </v:shape>
              <v:shape style="position:absolute;left:3979;top:1549;width:9;height:36" coordorigin="3979,1549" coordsize="9,36" path="m3988,1549l3984,1549,3988,1554,3988,1549xe" filled="true" fillcolor="#1f1a17" stroked="false">
                <v:path arrowok="t"/>
                <v:fill type="solid"/>
              </v:shape>
            </v:group>
            <v:group style="position:absolute;left:3920;top:1549;width:64;height:9" coordorigin="3920,1549" coordsize="64,9">
              <v:shape style="position:absolute;left:3920;top:1549;width:64;height:9" coordorigin="3920,1549" coordsize="64,9" path="m3984,1549l3924,1549,3920,1554,3924,1558,3984,1558,3984,1549xe" filled="true" fillcolor="#1f1a17" stroked="false">
                <v:path arrowok="t"/>
                <v:fill type="solid"/>
              </v:shape>
              <v:shape style="position:absolute;left:3920;top:1549;width:64;height:9" coordorigin="3920,1549" coordsize="64,9" path="m3924,1549l3920,1549,3920,1554,3924,1549xe" filled="true" fillcolor="#1f1a17" stroked="false">
                <v:path arrowok="t"/>
                <v:fill type="solid"/>
              </v:shape>
            </v:group>
            <v:group style="position:absolute;left:3920;top:1554;width:9;height:36" coordorigin="3920,1554" coordsize="9,36">
              <v:shape style="position:absolute;left:3920;top:1554;width:9;height:36" coordorigin="3920,1554" coordsize="9,36" path="m3920,1585l3920,1590,3924,1590,3920,1585xe" filled="true" fillcolor="#1f1a17" stroked="false">
                <v:path arrowok="t"/>
                <v:fill type="solid"/>
              </v:shape>
              <v:shape style="position:absolute;left:3920;top:1554;width:9;height:36" coordorigin="3920,1554" coordsize="9,36" path="m3929,1554l3920,1554,3920,1585,3924,1590,3929,1585,3929,1554xe" filled="true" fillcolor="#1f1a17" stroked="false">
                <v:path arrowok="t"/>
                <v:fill type="solid"/>
              </v:shape>
            </v:group>
            <v:group style="position:absolute;left:3954;top:1708;width:65;height:65" coordorigin="3954,1708" coordsize="65,65">
              <v:shape style="position:absolute;left:3954;top:1708;width:65;height:65" coordorigin="3954,1708" coordsize="65,65" path="m4019,1708l4012,1708,4010,1718,4001,1740,3994,1747,3985,1753,3976,1759,3954,1764,3954,1772,3967,1771,3989,1761,4003,1750,4013,1734,4019,1708xe" filled="true" fillcolor="#1f1a17" stroked="false">
                <v:path arrowok="t"/>
                <v:fill type="solid"/>
              </v:shape>
            </v:group>
            <v:group style="position:absolute;left:3954;top:1642;width:65;height:66" coordorigin="3954,1642" coordsize="65,66">
              <v:shape style="position:absolute;left:3954;top:1642;width:65;height:66" coordorigin="3954,1642" coordsize="65,66" path="m3954,1642l3954,1651,3965,1652,3984,1659,3999,1674,4009,1693,4012,1708,4019,1708,4019,1693,4010,1672,3998,1658,3981,1649,3954,1642xe" filled="true" fillcolor="#1f1a17" stroked="false">
                <v:path arrowok="t"/>
                <v:fill type="solid"/>
              </v:shape>
            </v:group>
            <v:group style="position:absolute;left:3888;top:1642;width:66;height:66" coordorigin="3888,1642" coordsize="66,66">
              <v:shape style="position:absolute;left:3888;top:1642;width:66;height:66" coordorigin="3888,1642" coordsize="66,66" path="m3954,1642l3894,1681,3888,1708,3896,1708,3898,1696,3900,1684,3906,1675,3914,1668,3923,1660,3932,1654,3954,1651,3954,1642xe" filled="true" fillcolor="#1f1a17" stroked="false">
                <v:path arrowok="t"/>
                <v:fill type="solid"/>
              </v:shape>
            </v:group>
            <v:group style="position:absolute;left:3888;top:1708;width:66;height:65" coordorigin="3888,1708" coordsize="66,65">
              <v:shape style="position:absolute;left:3888;top:1708;width:66;height:65" coordorigin="3888,1708" coordsize="66,65" path="m3896,1708l3888,1708,3889,1720,3898,1740,3910,1754,3927,1765,3954,1772,3954,1764,3932,1759,3923,1753,3914,1747,3906,1740,3900,1729,3898,1718,3896,1708xe" filled="true" fillcolor="#1f1a17" stroked="false">
                <v:path arrowok="t"/>
                <v:fill type="solid"/>
              </v:shape>
            </v:group>
            <v:group style="position:absolute;left:3898;top:1656;width:98;height:86" coordorigin="3898,1656" coordsize="98,86">
              <v:shape style="position:absolute;left:3898;top:1656;width:98;height:86" coordorigin="3898,1656" coordsize="98,86" path="m3989,1656l3898,1735,3904,1741,3995,1663,3989,1656xe" filled="true" fillcolor="#1f1a17" stroked="false">
                <v:path arrowok="t"/>
                <v:fill type="solid"/>
              </v:shape>
            </v:group>
            <v:group style="position:absolute;left:3913;top:1674;width:98;height:84" coordorigin="3913,1674" coordsize="98,84">
              <v:shape style="position:absolute;left:3913;top:1674;width:98;height:84" coordorigin="3913,1674" coordsize="98,84" path="m4003,1674l3913,1750,3919,1758,4010,1680,4003,1674xe" filled="true" fillcolor="#1f1a17" stroked="false">
                <v:path arrowok="t"/>
                <v:fill type="solid"/>
              </v:shape>
            </v:group>
            <v:group style="position:absolute;left:3906;top:876;width:86;height:284" coordorigin="3906,876" coordsize="86,284">
              <v:shape style="position:absolute;left:3906;top:876;width:86;height:284" coordorigin="3906,876" coordsize="86,284" path="m3906,1159l3991,1159,3991,876,3906,876,3906,1159xe" filled="false" stroked="true" strokeweight=".212535pt" strokecolor="#000000">
                <v:path arrowok="t"/>
              </v:shape>
            </v:group>
            <v:group style="position:absolute;left:4403;top:1351;width:46;height:47" coordorigin="4403,1351" coordsize="46,47">
              <v:shape style="position:absolute;left:4403;top:1351;width:46;height:47" coordorigin="4403,1351" coordsize="46,47" path="m4433,1397l4420,1397,4421,1398,4432,1398,4433,1397xe" filled="true" fillcolor="#1f1a17" stroked="false">
                <v:path arrowok="t"/>
                <v:fill type="solid"/>
              </v:shape>
              <v:shape style="position:absolute;left:4403;top:1351;width:46;height:47" coordorigin="4403,1351" coordsize="46,47" path="m4435,1394l4416,1394,4417,1397,4435,1397,4435,1394xe" filled="true" fillcolor="#1f1a17" stroked="false">
                <v:path arrowok="t"/>
                <v:fill type="solid"/>
              </v:shape>
              <v:shape style="position:absolute;left:4403;top:1351;width:46;height:47" coordorigin="4403,1351" coordsize="46,47" path="m4441,1393l4412,1393,4414,1394,4438,1394,4441,1393xe" filled="true" fillcolor="#1f1a17" stroked="false">
                <v:path arrowok="t"/>
                <v:fill type="solid"/>
              </v:shape>
              <v:shape style="position:absolute;left:4403;top:1351;width:46;height:47" coordorigin="4403,1351" coordsize="46,47" path="m4436,1355l4416,1355,4414,1356,4412,1356,4405,1362,4405,1364,4404,1364,4404,1367,4403,1368,4403,1376,4403,1380,4403,1383,4405,1386,4405,1387,4408,1388,4408,1391,4409,1391,4410,1392,4410,1393,4442,1393,4442,1392,4445,1388,4445,1387,4446,1387,4446,1381,4448,1381,4448,1369,4446,1369,4446,1363,4445,1362,4445,1361,4444,1361,4444,1358,4441,1358,4441,1357,4440,1357,4436,1355xe" filled="true" fillcolor="#1f1a17" stroked="false">
                <v:path arrowok="t"/>
                <v:fill type="solid"/>
              </v:shape>
              <v:shape style="position:absolute;left:4403;top:1351;width:46;height:47" coordorigin="4403,1351" coordsize="46,47" path="m4434,1352l4418,1352,4417,1355,4435,1355,4434,1352xe" filled="true" fillcolor="#1f1a17" stroked="false">
                <v:path arrowok="t"/>
                <v:fill type="solid"/>
              </v:shape>
              <v:shape style="position:absolute;left:4403;top:1351;width:46;height:47" coordorigin="4403,1351" coordsize="46,47" path="m4428,1351l4424,1351,4423,1352,4428,1352,4428,1351xe" filled="true" fillcolor="#1f1a17" stroked="false">
                <v:path arrowok="t"/>
                <v:fill type="solid"/>
              </v:shape>
            </v:group>
            <v:group style="position:absolute;left:3941;top:1370;width:951;height:2" coordorigin="3941,1370" coordsize="951,2">
              <v:shape style="position:absolute;left:3941;top:1370;width:951;height:2" coordorigin="3941,1370" coordsize="951,0" path="m3941,1370l4891,1370e" filled="false" stroked="true" strokeweight=".747546pt" strokecolor="#000000">
                <v:path arrowok="t"/>
              </v:shape>
            </v:group>
            <v:group style="position:absolute;left:2622;top:1386;width:2;height:158" coordorigin="2622,1386" coordsize="2,158">
              <v:shape style="position:absolute;left:2622;top:1386;width:2;height:158" coordorigin="2622,1386" coordsize="2,158" path="m2623,1386l2622,1543e" filled="false" stroked="true" strokeweight=".703143pt" strokecolor="#000000">
                <v:path arrowok="t"/>
              </v:shape>
            </v:group>
            <v:group style="position:absolute;left:2549;top:1853;width:156;height:2" coordorigin="2549,1853" coordsize="156,2">
              <v:shape style="position:absolute;left:2549;top:1853;width:156;height:2" coordorigin="2549,1853" coordsize="156,0" path="m2549,1853l2705,1853e" filled="false" stroked="true" strokeweight=".46pt" strokecolor="#1f1a17">
                <v:path arrowok="t"/>
              </v:shape>
            </v:group>
            <v:group style="position:absolute;left:2701;top:1543;width:2;height:310" coordorigin="2701,1543" coordsize="2,310">
              <v:shape style="position:absolute;left:2701;top:1543;width:2;height:310" coordorigin="2701,1543" coordsize="0,310" path="m2701,1543l2701,1853e" filled="false" stroked="true" strokeweight=".52pt" strokecolor="#1f1a17">
                <v:path arrowok="t"/>
              </v:shape>
            </v:group>
            <v:group style="position:absolute;left:2544;top:1558;width:156;height:2" coordorigin="2544,1558" coordsize="156,2">
              <v:shape style="position:absolute;left:2544;top:1558;width:156;height:2" coordorigin="2544,1558" coordsize="156,0" path="m2544,1558l2700,1558e" filled="false" stroked="true" strokeweight="1.600001pt" strokecolor="#1f1a17">
                <v:path arrowok="t"/>
              </v:shape>
            </v:group>
            <v:group style="position:absolute;left:2548;top:1548;width:2;height:309" coordorigin="2548,1548" coordsize="2,309">
              <v:shape style="position:absolute;left:2548;top:1548;width:2;height:309" coordorigin="2548,1548" coordsize="0,309" path="m2548,1548l2548,1856e" filled="false" stroked="true" strokeweight=".52pt" strokecolor="#1f1a17">
                <v:path arrowok="t"/>
              </v:shape>
            </v:group>
            <v:group style="position:absolute;left:2548;top:1795;width:153;height:2" coordorigin="2548,1795" coordsize="153,2">
              <v:shape style="position:absolute;left:2548;top:1795;width:153;height:2" coordorigin="2548,1795" coordsize="153,0" path="m2548,1795l2700,1795e" filled="false" stroked="true" strokeweight=".46pt" strokecolor="#1f1a17">
                <v:path arrowok="t"/>
              </v:shape>
            </v:group>
            <v:group style="position:absolute;left:2596;top:1594;width:64;height:10" coordorigin="2596,1594" coordsize="64,10">
              <v:shape style="position:absolute;left:2596;top:1594;width:64;height:10" coordorigin="2596,1594" coordsize="64,10" path="m2656,1594l2596,1594,2596,1603,2656,1603,2659,1598,2656,1594xe" filled="true" fillcolor="#1f1a17" stroked="false">
                <v:path arrowok="t"/>
                <v:fill type="solid"/>
              </v:shape>
              <v:shape style="position:absolute;left:2596;top:1594;width:64;height:10" coordorigin="2596,1594" coordsize="64,10" path="m2659,1598l2656,1603,2659,1603,2659,1598xe" filled="true" fillcolor="#1f1a17" stroked="false">
                <v:path arrowok="t"/>
                <v:fill type="solid"/>
              </v:shape>
            </v:group>
            <v:group style="position:absolute;left:2651;top:1564;width:9;height:35" coordorigin="2651,1564" coordsize="9,35">
              <v:shape style="position:absolute;left:2651;top:1564;width:9;height:35" coordorigin="2651,1564" coordsize="9,35" path="m2656,1564l2651,1568,2651,1598,2659,1598,2659,1568,2656,1564xe" filled="true" fillcolor="#1f1a17" stroked="false">
                <v:path arrowok="t"/>
                <v:fill type="solid"/>
              </v:shape>
              <v:shape style="position:absolute;left:2651;top:1564;width:9;height:35" coordorigin="2651,1564" coordsize="9,35" path="m2659,1564l2656,1564,2659,1568,2659,1564xe" filled="true" fillcolor="#1f1a17" stroked="false">
                <v:path arrowok="t"/>
                <v:fill type="solid"/>
              </v:shape>
            </v:group>
            <v:group style="position:absolute;left:2592;top:1564;width:64;height:10" coordorigin="2592,1564" coordsize="64,10">
              <v:shape style="position:absolute;left:2592;top:1564;width:64;height:10" coordorigin="2592,1564" coordsize="64,10" path="m2656,1564l2596,1564,2592,1568,2596,1573,2656,1573,2656,1564xe" filled="true" fillcolor="#1f1a17" stroked="false">
                <v:path arrowok="t"/>
                <v:fill type="solid"/>
              </v:shape>
              <v:shape style="position:absolute;left:2592;top:1564;width:64;height:10" coordorigin="2592,1564" coordsize="64,10" path="m2596,1564l2592,1564,2592,1568,2596,1564xe" filled="true" fillcolor="#1f1a17" stroked="false">
                <v:path arrowok="t"/>
                <v:fill type="solid"/>
              </v:shape>
            </v:group>
            <v:group style="position:absolute;left:2592;top:1568;width:9;height:35" coordorigin="2592,1568" coordsize="9,35">
              <v:shape style="position:absolute;left:2592;top:1568;width:9;height:35" coordorigin="2592,1568" coordsize="9,35" path="m2592,1598l2592,1603,2596,1603,2592,1598xe" filled="true" fillcolor="#1f1a17" stroked="false">
                <v:path arrowok="t"/>
                <v:fill type="solid"/>
              </v:shape>
              <v:shape style="position:absolute;left:2592;top:1568;width:9;height:35" coordorigin="2592,1568" coordsize="9,35" path="m2600,1568l2592,1568,2592,1598,2596,1603,2600,1598,2600,1568xe" filled="true" fillcolor="#1f1a17" stroked="false">
                <v:path arrowok="t"/>
                <v:fill type="solid"/>
              </v:shape>
            </v:group>
            <v:group style="position:absolute;left:2626;top:1723;width:65;height:65" coordorigin="2626,1723" coordsize="65,65">
              <v:shape style="position:absolute;left:2626;top:1723;width:65;height:65" coordorigin="2626,1723" coordsize="65,65" path="m2690,1723l2682,1723,2681,1734,2672,1754,2665,1764,2657,1768,2647,1774,2636,1777,2626,1778,2626,1788,2639,1786,2658,1778,2674,1765,2686,1747,2690,1723xe" filled="true" fillcolor="#1f1a17" stroked="false">
                <v:path arrowok="t"/>
                <v:fill type="solid"/>
              </v:shape>
            </v:group>
            <v:group style="position:absolute;left:2626;top:1657;width:65;height:66" coordorigin="2626,1657" coordsize="65,66">
              <v:shape style="position:absolute;left:2626;top:1657;width:65;height:66" coordorigin="2626,1657" coordsize="65,66" path="m2626,1657l2626,1666,2636,1668,2658,1676,2671,1689,2680,1709,2682,1723,2690,1723,2690,1708,2680,1687,2671,1675,2657,1667,2626,1657xe" filled="true" fillcolor="#1f1a17" stroked="false">
                <v:path arrowok="t"/>
                <v:fill type="solid"/>
              </v:shape>
            </v:group>
            <v:group style="position:absolute;left:2560;top:1657;width:66;height:66" coordorigin="2560,1657" coordsize="66,66">
              <v:shape style="position:absolute;left:2560;top:1657;width:66;height:66" coordorigin="2560,1657" coordsize="66,66" path="m2626,1657l2571,1685,2560,1723,2568,1723,2569,1711,2572,1700,2578,1690,2594,1675,2604,1670,2626,1666,2626,1657xe" filled="true" fillcolor="#1f1a17" stroked="false">
                <v:path arrowok="t"/>
                <v:fill type="solid"/>
              </v:shape>
            </v:group>
            <v:group style="position:absolute;left:2560;top:1723;width:66;height:65" coordorigin="2560,1723" coordsize="66,65">
              <v:shape style="position:absolute;left:2560;top:1723;width:66;height:65" coordorigin="2560,1723" coordsize="66,65" path="m2568,1723l2560,1723,2561,1735,2569,1756,2582,1770,2599,1781,2626,1788,2626,1778,2615,1777,2595,1769,2579,1756,2570,1737,2568,1723xe" filled="true" fillcolor="#1f1a17" stroked="false">
                <v:path arrowok="t"/>
                <v:fill type="solid"/>
              </v:shape>
            </v:group>
            <v:group style="position:absolute;left:2569;top:1672;width:98;height:84" coordorigin="2569,1672" coordsize="98,84">
              <v:shape style="position:absolute;left:2569;top:1672;width:98;height:84" coordorigin="2569,1672" coordsize="98,84" path="m2660,1672l2569,1750,2575,1756,2666,1678,2660,1672xe" filled="true" fillcolor="#1f1a17" stroked="false">
                <v:path arrowok="t"/>
                <v:fill type="solid"/>
              </v:shape>
            </v:group>
            <v:group style="position:absolute;left:2584;top:1688;width:98;height:84" coordorigin="2584,1688" coordsize="98,84">
              <v:shape style="position:absolute;left:2584;top:1688;width:98;height:84" coordorigin="2584,1688" coordsize="98,84" path="m2675,1688l2584,1765,2591,1772,2681,1694,2675,1688xe" filled="true" fillcolor="#1f1a17" stroked="false">
                <v:path arrowok="t"/>
                <v:fill type="solid"/>
              </v:shape>
            </v:group>
            <v:group style="position:absolute;left:1680;top:275;width:2;height:1264" coordorigin="1680,275" coordsize="2,1264">
              <v:shape style="position:absolute;left:1680;top:275;width:2;height:1264" coordorigin="1680,275" coordsize="2,1264" path="m1681,275l1680,1538e" filled="false" stroked="true" strokeweight=".70314pt" strokecolor="#000000">
                <v:path arrowok="t"/>
              </v:shape>
            </v:group>
            <v:group style="position:absolute;left:1656;top:1363;width:47;height:47" coordorigin="1656,1363" coordsize="47,47">
              <v:shape style="position:absolute;left:1656;top:1363;width:47;height:47" coordorigin="1656,1363" coordsize="47,47" path="m1687,1409l1674,1409,1675,1410,1686,1410,1687,1409xe" filled="true" fillcolor="#1f1a17" stroked="false">
                <v:path arrowok="t"/>
                <v:fill type="solid"/>
              </v:shape>
              <v:shape style="position:absolute;left:1656;top:1363;width:47;height:47" coordorigin="1656,1363" coordsize="47,47" path="m1690,1406l1670,1406,1672,1409,1690,1409,1690,1406xe" filled="true" fillcolor="#1f1a17" stroked="false">
                <v:path arrowok="t"/>
                <v:fill type="solid"/>
              </v:shape>
              <v:shape style="position:absolute;left:1656;top:1363;width:47;height:47" coordorigin="1656,1363" coordsize="47,47" path="m1696,1405l1667,1405,1669,1406,1693,1406,1696,1405xe" filled="true" fillcolor="#1f1a17" stroked="false">
                <v:path arrowok="t"/>
                <v:fill type="solid"/>
              </v:shape>
              <v:shape style="position:absolute;left:1656;top:1363;width:47;height:47" coordorigin="1656,1363" coordsize="47,47" path="m1691,1367l1670,1367,1669,1368,1667,1368,1661,1374,1661,1376,1658,1376,1658,1379,1657,1380,1657,1385,1656,1386,1656,1388,1657,1391,1657,1394,1658,1394,1658,1397,1661,1398,1661,1399,1662,1400,1662,1403,1663,1403,1664,1404,1664,1405,1697,1405,1697,1404,1698,1400,1698,1399,1699,1399,1699,1397,1703,1393,1703,1381,1702,1381,1702,1379,1699,1376,1699,1375,1698,1374,1698,1373,1697,1370,1696,1370,1696,1369,1694,1369,1691,1367xe" filled="true" fillcolor="#1f1a17" stroked="false">
                <v:path arrowok="t"/>
                <v:fill type="solid"/>
              </v:shape>
              <v:shape style="position:absolute;left:1656;top:1363;width:47;height:47" coordorigin="1656,1363" coordsize="47,47" path="m1688,1364l1673,1364,1672,1367,1690,1367,1688,1364xe" filled="true" fillcolor="#1f1a17" stroked="false">
                <v:path arrowok="t"/>
                <v:fill type="solid"/>
              </v:shape>
              <v:shape style="position:absolute;left:1656;top:1363;width:47;height:47" coordorigin="1656,1363" coordsize="47,47" path="m1682,1363l1678,1363,1678,1364,1682,1364,1682,1363xe" filled="true" fillcolor="#1f1a17" stroked="false">
                <v:path arrowok="t"/>
                <v:fill type="solid"/>
              </v:shape>
            </v:group>
            <v:group style="position:absolute;left:1656;top:229;width:47;height:46" coordorigin="1656,229" coordsize="47,46">
              <v:shape style="position:absolute;left:1656;top:229;width:47;height:46" coordorigin="1656,229" coordsize="47,46" path="m1686,274l1673,274,1674,275,1684,275,1686,274xe" filled="true" fillcolor="#1f1a17" stroked="false">
                <v:path arrowok="t"/>
                <v:fill type="solid"/>
              </v:shape>
              <v:shape style="position:absolute;left:1656;top:229;width:47;height:46" coordorigin="1656,229" coordsize="47,46" path="m1688,272l1669,272,1670,274,1688,274,1688,272xe" filled="true" fillcolor="#1f1a17" stroked="false">
                <v:path arrowok="t"/>
                <v:fill type="solid"/>
              </v:shape>
              <v:shape style="position:absolute;left:1656;top:229;width:47;height:46" coordorigin="1656,229" coordsize="47,46" path="m1694,271l1666,271,1667,272,1691,272,1694,271xe" filled="true" fillcolor="#1f1a17" stroked="false">
                <v:path arrowok="t"/>
                <v:fill type="solid"/>
              </v:shape>
              <v:shape style="position:absolute;left:1656;top:229;width:47;height:46" coordorigin="1656,229" coordsize="47,46" path="m1690,232l1669,232,1667,233,1666,233,1661,239,1661,242,1658,242,1658,244,1657,245,1657,250,1656,251,1656,254,1657,256,1657,259,1658,260,1658,262,1661,263,1661,265,1662,266,1662,268,1663,268,1663,271,1696,271,1696,269,1698,266,1698,265,1699,265,1699,262,1702,260,1702,259,1703,259,1703,247,1702,247,1702,244,1699,242,1699,241,1698,239,1698,238,1697,238,1696,236,1694,236,1694,235,1693,235,1690,232xe" filled="true" fillcolor="#1f1a17" stroked="false">
                <v:path arrowok="t"/>
                <v:fill type="solid"/>
              </v:shape>
              <v:shape style="position:absolute;left:1656;top:229;width:47;height:46" coordorigin="1656,229" coordsize="47,46" path="m1687,230l1672,230,1670,232,1688,232,1687,230xe" filled="true" fillcolor="#1f1a17" stroked="false">
                <v:path arrowok="t"/>
                <v:fill type="solid"/>
              </v:shape>
              <v:shape style="position:absolute;left:1656;top:229;width:47;height:46" coordorigin="1656,229" coordsize="47,46" path="m1682,229l1678,229,1675,230,1682,230,1682,229xe" filled="true" fillcolor="#1f1a17" stroked="false">
                <v:path arrowok="t"/>
                <v:fill type="solid"/>
              </v:shape>
            </v:group>
            <v:group style="position:absolute;left:1607;top:1853;width:155;height:2" coordorigin="1607,1853" coordsize="155,2">
              <v:shape style="position:absolute;left:1607;top:1853;width:155;height:2" coordorigin="1607,1853" coordsize="155,0" path="m1607,1853l1762,1853e" filled="false" stroked="true" strokeweight=".46pt" strokecolor="#1f1a17">
                <v:path arrowok="t"/>
              </v:shape>
            </v:group>
            <v:group style="position:absolute;left:1757;top:1543;width:2;height:310" coordorigin="1757,1543" coordsize="2,310">
              <v:shape style="position:absolute;left:1757;top:1543;width:2;height:310" coordorigin="1757,1543" coordsize="0,310" path="m1757,1543l1757,1853e" filled="false" stroked="true" strokeweight=".52pt" strokecolor="#1f1a17">
                <v:path arrowok="t"/>
              </v:shape>
            </v:group>
            <v:group style="position:absolute;left:1602;top:1558;width:155;height:2" coordorigin="1602,1558" coordsize="155,2">
              <v:shape style="position:absolute;left:1602;top:1558;width:155;height:2" coordorigin="1602,1558" coordsize="155,0" path="m1602,1558l1757,1558e" filled="false" stroked="true" strokeweight="1.600001pt" strokecolor="#1f1a17">
                <v:path arrowok="t"/>
              </v:shape>
            </v:group>
            <v:group style="position:absolute;left:1607;top:1548;width:2;height:309" coordorigin="1607,1548" coordsize="2,309">
              <v:shape style="position:absolute;left:1607;top:1548;width:2;height:309" coordorigin="1607,1548" coordsize="0,309" path="m1607,1548l1607,1856e" filled="false" stroked="true" strokeweight=".580pt" strokecolor="#1f1a17">
                <v:path arrowok="t"/>
              </v:shape>
            </v:group>
            <v:group style="position:absolute;left:1607;top:1795;width:150;height:2" coordorigin="1607,1795" coordsize="150,2">
              <v:shape style="position:absolute;left:1607;top:1795;width:150;height:2" coordorigin="1607,1795" coordsize="150,0" path="m1607,1795l1757,1795e" filled="false" stroked="true" strokeweight=".46pt" strokecolor="#1f1a17">
                <v:path arrowok="t"/>
              </v:shape>
            </v:group>
            <v:group style="position:absolute;left:1654;top:1594;width:65;height:10" coordorigin="1654,1594" coordsize="65,10">
              <v:shape style="position:absolute;left:1654;top:1594;width:65;height:10" coordorigin="1654,1594" coordsize="65,10" path="m1714,1594l1654,1594,1654,1603,1714,1603,1718,1598,1714,1594xe" filled="true" fillcolor="#1f1a17" stroked="false">
                <v:path arrowok="t"/>
                <v:fill type="solid"/>
              </v:shape>
              <v:shape style="position:absolute;left:1654;top:1594;width:65;height:10" coordorigin="1654,1594" coordsize="65,10" path="m1718,1598l1714,1603,1718,1603,1718,1598xe" filled="true" fillcolor="#1f1a17" stroked="false">
                <v:path arrowok="t"/>
                <v:fill type="solid"/>
              </v:shape>
            </v:group>
            <v:group style="position:absolute;left:1710;top:1564;width:9;height:35" coordorigin="1710,1564" coordsize="9,35">
              <v:shape style="position:absolute;left:1710;top:1564;width:9;height:35" coordorigin="1710,1564" coordsize="9,35" path="m1714,1564l1710,1568,1710,1598,1718,1598,1718,1568,1714,1564xe" filled="true" fillcolor="#1f1a17" stroked="false">
                <v:path arrowok="t"/>
                <v:fill type="solid"/>
              </v:shape>
              <v:shape style="position:absolute;left:1710;top:1564;width:9;height:35" coordorigin="1710,1564" coordsize="9,35" path="m1718,1564l1714,1564,1718,1568,1718,1564xe" filled="true" fillcolor="#1f1a17" stroked="false">
                <v:path arrowok="t"/>
                <v:fill type="solid"/>
              </v:shape>
            </v:group>
            <v:group style="position:absolute;left:1649;top:1564;width:65;height:10" coordorigin="1649,1564" coordsize="65,10">
              <v:shape style="position:absolute;left:1649;top:1564;width:65;height:10" coordorigin="1649,1564" coordsize="65,10" path="m1714,1564l1654,1564,1649,1568,1654,1573,1714,1573,1714,1564xe" filled="true" fillcolor="#1f1a17" stroked="false">
                <v:path arrowok="t"/>
                <v:fill type="solid"/>
              </v:shape>
              <v:shape style="position:absolute;left:1649;top:1564;width:65;height:10" coordorigin="1649,1564" coordsize="65,10" path="m1654,1564l1649,1564,1649,1568,1654,1564xe" filled="true" fillcolor="#1f1a17" stroked="false">
                <v:path arrowok="t"/>
                <v:fill type="solid"/>
              </v:shape>
            </v:group>
            <v:group style="position:absolute;left:1649;top:1568;width:9;height:35" coordorigin="1649,1568" coordsize="9,35">
              <v:shape style="position:absolute;left:1649;top:1568;width:9;height:35" coordorigin="1649,1568" coordsize="9,35" path="m1649,1598l1649,1603,1654,1603,1649,1598xe" filled="true" fillcolor="#1f1a17" stroked="false">
                <v:path arrowok="t"/>
                <v:fill type="solid"/>
              </v:shape>
              <v:shape style="position:absolute;left:1649;top:1568;width:9;height:35" coordorigin="1649,1568" coordsize="9,35" path="m1657,1568l1649,1568,1649,1598,1654,1603,1657,1598,1657,1568xe" filled="true" fillcolor="#1f1a17" stroked="false">
                <v:path arrowok="t"/>
                <v:fill type="solid"/>
              </v:shape>
            </v:group>
            <v:group style="position:absolute;left:1684;top:1723;width:64;height:65" coordorigin="1684,1723" coordsize="64,65">
              <v:shape style="position:absolute;left:1684;top:1723;width:64;height:65" coordorigin="1684,1723" coordsize="64,65" path="m1747,1723l1740,1723,1739,1734,1730,1755,1717,1768,1697,1777,1684,1778,1684,1788,1697,1786,1716,1778,1733,1764,1744,1746,1747,1723xe" filled="true" fillcolor="#1f1a17" stroked="false">
                <v:path arrowok="t"/>
                <v:fill type="solid"/>
              </v:shape>
            </v:group>
            <v:group style="position:absolute;left:1684;top:1657;width:64;height:66" coordorigin="1684,1657" coordsize="64,66">
              <v:shape style="position:absolute;left:1684;top:1657;width:64;height:66" coordorigin="1684,1657" coordsize="64,66" path="m1684,1657l1684,1666,1696,1668,1715,1676,1730,1690,1739,1710,1740,1723,1747,1723,1747,1708,1738,1687,1726,1673,1708,1663,1684,1657xe" filled="true" fillcolor="#1f1a17" stroked="false">
                <v:path arrowok="t"/>
                <v:fill type="solid"/>
              </v:shape>
            </v:group>
            <v:group style="position:absolute;left:1618;top:1657;width:66;height:66" coordorigin="1618,1657" coordsize="66,66">
              <v:shape style="position:absolute;left:1618;top:1657;width:66;height:66" coordorigin="1618,1657" coordsize="66,66" path="m1684,1657l1624,1696,1618,1723,1626,1723,1628,1711,1636,1691,1651,1676,1671,1668,1684,1666,1684,1657xe" filled="true" fillcolor="#1f1a17" stroked="false">
                <v:path arrowok="t"/>
                <v:fill type="solid"/>
              </v:shape>
            </v:group>
            <v:group style="position:absolute;left:1618;top:1723;width:66;height:65" coordorigin="1618,1723" coordsize="66,65">
              <v:shape style="position:absolute;left:1618;top:1723;width:66;height:65" coordorigin="1618,1723" coordsize="66,65" path="m1626,1723l1618,1723,1620,1735,1627,1755,1641,1771,1659,1783,1684,1788,1684,1778,1673,1777,1651,1768,1639,1759,1630,1739,1626,1723xe" filled="true" fillcolor="#1f1a17" stroked="false">
                <v:path arrowok="t"/>
                <v:fill type="solid"/>
              </v:shape>
            </v:group>
            <v:group style="position:absolute;left:1628;top:1672;width:98;height:84" coordorigin="1628,1672" coordsize="98,84">
              <v:shape style="position:absolute;left:1628;top:1672;width:98;height:84" coordorigin="1628,1672" coordsize="98,84" path="m1720,1672l1628,1750,1633,1756,1726,1678,1720,1672xe" filled="true" fillcolor="#1f1a17" stroked="false">
                <v:path arrowok="t"/>
                <v:fill type="solid"/>
              </v:shape>
            </v:group>
            <v:group style="position:absolute;left:1642;top:1688;width:98;height:84" coordorigin="1642,1688" coordsize="98,84">
              <v:shape style="position:absolute;left:1642;top:1688;width:98;height:84" coordorigin="1642,1688" coordsize="98,84" path="m1734,1688l1642,1765,1648,1772,1739,1694,1734,1688xe" filled="true" fillcolor="#1f1a17" stroked="false">
                <v:path arrowok="t"/>
                <v:fill type="solid"/>
              </v:shape>
            </v:group>
            <v:group style="position:absolute;left:2155;top:1398;width:3;height:141" coordorigin="2155,1398" coordsize="3,141">
              <v:shape style="position:absolute;left:2155;top:1398;width:3;height:141" coordorigin="2155,1398" coordsize="3,141" path="m2158,1398l2155,1538e" filled="false" stroked="true" strokeweight=".703153pt" strokecolor="#000000">
                <v:path arrowok="t"/>
              </v:shape>
            </v:group>
            <v:group style="position:absolute;left:2131;top:1363;width:48;height:47" coordorigin="2131,1363" coordsize="48,47">
              <v:shape style="position:absolute;left:2131;top:1363;width:48;height:47" coordorigin="2131,1363" coordsize="48,47" path="m2164,1409l2150,1409,2152,1410,2162,1410,2164,1409xe" filled="true" fillcolor="#1f1a17" stroked="false">
                <v:path arrowok="t"/>
                <v:fill type="solid"/>
              </v:shape>
              <v:shape style="position:absolute;left:2131;top:1363;width:48;height:47" coordorigin="2131,1363" coordsize="48,47" path="m2167,1406l2147,1406,2148,1409,2167,1409,2167,1406xe" filled="true" fillcolor="#1f1a17" stroked="false">
                <v:path arrowok="t"/>
                <v:fill type="solid"/>
              </v:shape>
              <v:shape style="position:absolute;left:2131;top:1363;width:48;height:47" coordorigin="2131,1363" coordsize="48,47" path="m2171,1405l2143,1405,2143,1406,2170,1406,2171,1405xe" filled="true" fillcolor="#1f1a17" stroked="false">
                <v:path arrowok="t"/>
                <v:fill type="solid"/>
              </v:shape>
              <v:shape style="position:absolute;left:2131;top:1363;width:48;height:47" coordorigin="2131,1363" coordsize="48,47" path="m2131,1390l2138,1400,2138,1403,2140,1403,2142,1404,2142,1405,2172,1405,2172,1404,2176,1400,2176,1399,2177,1399,2177,1397,2178,1397,2178,1395,2137,1395,2131,1390xe" filled="true" fillcolor="#1f1a17" stroked="false">
                <v:path arrowok="t"/>
                <v:fill type="solid"/>
              </v:shape>
              <v:shape style="position:absolute;left:2131;top:1363;width:48;height:47" coordorigin="2131,1363" coordsize="48,47" path="m2168,1367l2147,1367,2146,1368,2144,1368,2137,1374,2137,1376,2136,1376,2136,1379,2135,1380,2135,1385,2134,1386,2134,1388,2137,1395,2178,1395,2178,1394,2179,1393,2179,1381,2178,1381,2178,1379,2177,1376,2177,1375,2176,1374,2174,1374,2174,1373,2172,1370,2171,1370,2171,1369,2168,1367xe" filled="true" fillcolor="#1f1a17" stroked="false">
                <v:path arrowok="t"/>
                <v:fill type="solid"/>
              </v:shape>
              <v:shape style="position:absolute;left:2131;top:1363;width:48;height:47" coordorigin="2131,1363" coordsize="48,47" path="m2166,1364l2148,1364,2148,1367,2167,1367,2166,1364xe" filled="true" fillcolor="#1f1a17" stroked="false">
                <v:path arrowok="t"/>
                <v:fill type="solid"/>
              </v:shape>
              <v:shape style="position:absolute;left:2131;top:1363;width:48;height:47" coordorigin="2131,1363" coordsize="48,47" path="m2160,1363l2154,1363,2153,1364,2160,1364,2160,1363xe" filled="true" fillcolor="#1f1a17" stroked="false">
                <v:path arrowok="t"/>
                <v:fill type="solid"/>
              </v:shape>
            </v:group>
            <v:group style="position:absolute;left:2075;top:1853;width:158;height:2" coordorigin="2075,1853" coordsize="158,2">
              <v:shape style="position:absolute;left:2075;top:1853;width:158;height:2" coordorigin="2075,1853" coordsize="158,0" path="m2075,1853l2232,1853e" filled="false" stroked="true" strokeweight=".46pt" strokecolor="#1f1a17">
                <v:path arrowok="t"/>
              </v:shape>
            </v:group>
            <v:group style="position:absolute;left:2228;top:1543;width:2;height:310" coordorigin="2228,1543" coordsize="2,310">
              <v:shape style="position:absolute;left:2228;top:1543;width:2;height:310" coordorigin="2228,1543" coordsize="0,310" path="m2228,1543l2228,1853e" filled="false" stroked="true" strokeweight=".52pt" strokecolor="#1f1a17">
                <v:path arrowok="t"/>
              </v:shape>
            </v:group>
            <v:group style="position:absolute;left:2071;top:1558;width:156;height:2" coordorigin="2071,1558" coordsize="156,2">
              <v:shape style="position:absolute;left:2071;top:1558;width:156;height:2" coordorigin="2071,1558" coordsize="156,0" path="m2071,1558l2227,1558e" filled="false" stroked="true" strokeweight="1.600001pt" strokecolor="#1f1a17">
                <v:path arrowok="t"/>
              </v:shape>
            </v:group>
            <v:group style="position:absolute;left:2075;top:1548;width:2;height:309" coordorigin="2075,1548" coordsize="2,309">
              <v:shape style="position:absolute;left:2075;top:1548;width:2;height:309" coordorigin="2075,1548" coordsize="0,309" path="m2075,1548l2075,1856e" filled="false" stroked="true" strokeweight=".52pt" strokecolor="#1f1a17">
                <v:path arrowok="t"/>
              </v:shape>
            </v:group>
            <v:group style="position:absolute;left:2075;top:1795;width:153;height:2" coordorigin="2075,1795" coordsize="153,2">
              <v:shape style="position:absolute;left:2075;top:1795;width:153;height:2" coordorigin="2075,1795" coordsize="153,0" path="m2075,1795l2227,1795e" filled="false" stroked="true" strokeweight=".46pt" strokecolor="#1f1a17">
                <v:path arrowok="t"/>
              </v:shape>
            </v:group>
            <v:group style="position:absolute;left:2123;top:1594;width:64;height:10" coordorigin="2123,1594" coordsize="64,10">
              <v:shape style="position:absolute;left:2123;top:1594;width:64;height:10" coordorigin="2123,1594" coordsize="64,10" path="m2183,1594l2123,1594,2123,1603,2183,1603,2186,1598,2183,1594xe" filled="true" fillcolor="#1f1a17" stroked="false">
                <v:path arrowok="t"/>
                <v:fill type="solid"/>
              </v:shape>
              <v:shape style="position:absolute;left:2123;top:1594;width:64;height:10" coordorigin="2123,1594" coordsize="64,10" path="m2186,1598l2183,1603,2186,1603,2186,1598xe" filled="true" fillcolor="#1f1a17" stroked="false">
                <v:path arrowok="t"/>
                <v:fill type="solid"/>
              </v:shape>
            </v:group>
            <v:group style="position:absolute;left:2178;top:1564;width:9;height:35" coordorigin="2178,1564" coordsize="9,35">
              <v:shape style="position:absolute;left:2178;top:1564;width:9;height:35" coordorigin="2178,1564" coordsize="9,35" path="m2183,1564l2178,1568,2178,1598,2186,1598,2186,1568,2183,1564xe" filled="true" fillcolor="#1f1a17" stroked="false">
                <v:path arrowok="t"/>
                <v:fill type="solid"/>
              </v:shape>
              <v:shape style="position:absolute;left:2178;top:1564;width:9;height:35" coordorigin="2178,1564" coordsize="9,35" path="m2186,1564l2183,1564,2186,1568,2186,1564xe" filled="true" fillcolor="#1f1a17" stroked="false">
                <v:path arrowok="t"/>
                <v:fill type="solid"/>
              </v:shape>
            </v:group>
            <v:group style="position:absolute;left:2119;top:1564;width:64;height:10" coordorigin="2119,1564" coordsize="64,10">
              <v:shape style="position:absolute;left:2119;top:1564;width:64;height:10" coordorigin="2119,1564" coordsize="64,10" path="m2183,1564l2123,1564,2119,1568,2123,1573,2183,1573,2183,1564xe" filled="true" fillcolor="#1f1a17" stroked="false">
                <v:path arrowok="t"/>
                <v:fill type="solid"/>
              </v:shape>
              <v:shape style="position:absolute;left:2119;top:1564;width:64;height:10" coordorigin="2119,1564" coordsize="64,10" path="m2123,1564l2119,1564,2119,1568,2123,1564xe" filled="true" fillcolor="#1f1a17" stroked="false">
                <v:path arrowok="t"/>
                <v:fill type="solid"/>
              </v:shape>
            </v:group>
            <v:group style="position:absolute;left:2119;top:1568;width:9;height:35" coordorigin="2119,1568" coordsize="9,35">
              <v:shape style="position:absolute;left:2119;top:1568;width:9;height:35" coordorigin="2119,1568" coordsize="9,35" path="m2119,1598l2119,1603,2123,1603,2119,1598xe" filled="true" fillcolor="#1f1a17" stroked="false">
                <v:path arrowok="t"/>
                <v:fill type="solid"/>
              </v:shape>
              <v:shape style="position:absolute;left:2119;top:1568;width:9;height:35" coordorigin="2119,1568" coordsize="9,35" path="m2128,1568l2119,1568,2119,1598,2123,1603,2128,1598,2128,1568xe" filled="true" fillcolor="#1f1a17" stroked="false">
                <v:path arrowok="t"/>
                <v:fill type="solid"/>
              </v:shape>
            </v:group>
            <v:group style="position:absolute;left:2153;top:1723;width:65;height:65" coordorigin="2153,1723" coordsize="65,65">
              <v:shape style="position:absolute;left:2153;top:1723;width:65;height:65" coordorigin="2153,1723" coordsize="65,65" path="m2218,1723l2210,1723,2209,1734,2201,1754,2192,1764,2184,1768,2174,1774,2164,1777,2153,1778,2153,1788,2208,1759,2218,1735,2218,1723xe" filled="true" fillcolor="#1f1a17" stroked="false">
                <v:path arrowok="t"/>
                <v:fill type="solid"/>
              </v:shape>
            </v:group>
            <v:group style="position:absolute;left:2153;top:1657;width:65;height:66" coordorigin="2153,1657" coordsize="65,66">
              <v:shape style="position:absolute;left:2153;top:1657;width:65;height:66" coordorigin="2153,1657" coordsize="65,66" path="m2153,1657l2153,1666,2174,1670,2184,1675,2201,1690,2204,1700,2209,1711,2210,1723,2218,1723,2218,1708,2208,1686,2197,1674,2182,1666,2153,1657xe" filled="true" fillcolor="#1f1a17" stroked="false">
                <v:path arrowok="t"/>
                <v:fill type="solid"/>
              </v:shape>
            </v:group>
            <v:group style="position:absolute;left:2087;top:1657;width:66;height:66" coordorigin="2087,1657" coordsize="66,66">
              <v:shape style="position:absolute;left:2087;top:1657;width:66;height:66" coordorigin="2087,1657" coordsize="66,66" path="m2153,1657l2095,1692,2087,1723,2095,1723,2096,1711,2105,1692,2120,1677,2139,1668,2153,1666,2153,1657xe" filled="true" fillcolor="#1f1a17" stroked="false">
                <v:path arrowok="t"/>
                <v:fill type="solid"/>
              </v:shape>
            </v:group>
            <v:group style="position:absolute;left:2087;top:1723;width:66;height:65" coordorigin="2087,1723" coordsize="66,65">
              <v:shape style="position:absolute;left:2087;top:1723;width:66;height:65" coordorigin="2087,1723" coordsize="66,65" path="m2095,1723l2087,1723,2088,1735,2128,1782,2153,1788,2153,1778,2142,1777,2122,1768,2111,1762,2105,1752,2095,1723xe" filled="true" fillcolor="#1f1a17" stroked="false">
                <v:path arrowok="t"/>
                <v:fill type="solid"/>
              </v:shape>
            </v:group>
            <v:group style="position:absolute;left:2096;top:1672;width:98;height:84" coordorigin="2096,1672" coordsize="98,84">
              <v:shape style="position:absolute;left:2096;top:1672;width:98;height:84" coordorigin="2096,1672" coordsize="98,84" path="m2188,1672l2096,1750,2104,1756,2194,1678,2188,1672xe" filled="true" fillcolor="#1f1a17" stroked="false">
                <v:path arrowok="t"/>
                <v:fill type="solid"/>
              </v:shape>
            </v:group>
            <v:group style="position:absolute;left:2112;top:1688;width:98;height:84" coordorigin="2112,1688" coordsize="98,84">
              <v:shape style="position:absolute;left:2112;top:1688;width:98;height:84" coordorigin="2112,1688" coordsize="98,84" path="m2203,1688l2112,1765,2118,1772,2209,1694,2203,1688xe" filled="true" fillcolor="#1f1a17" stroked="false">
                <v:path arrowok="t"/>
                <v:fill type="solid"/>
              </v:shape>
            </v:group>
            <v:group style="position:absolute;left:1680;top:1386;width:944;height:2" coordorigin="1680,1386" coordsize="944,2">
              <v:shape style="position:absolute;left:1680;top:1386;width:944;height:2" coordorigin="1680,1386" coordsize="944,2" path="m1680,1387l2623,1386e" filled="false" stroked="true" strokeweight=".747546pt" strokecolor="#000000">
                <v:path arrowok="t"/>
              </v:shape>
            </v:group>
            <v:group style="position:absolute;left:1637;top:876;width:86;height:284" coordorigin="1637,876" coordsize="86,284">
              <v:shape style="position:absolute;left:1637;top:876;width:86;height:284" coordorigin="1637,876" coordsize="86,284" path="m1637,1159l1722,1159,1722,876,1637,876,1637,1159xe" filled="false" stroked="true" strokeweight=".212535pt" strokecolor="#000000">
                <v:path arrowok="t"/>
              </v:shape>
            </v:group>
            <v:group style="position:absolute;left:2723;top:139;width:206;height:114" coordorigin="2723,139" coordsize="206,114">
              <v:shape style="position:absolute;left:2723;top:139;width:206;height:114" coordorigin="2723,139" coordsize="206,114" path="m2723,253l2928,139e" filled="false" stroked="true" strokeweight="1.253532pt" strokecolor="#000000">
                <v:path arrowok="t"/>
              </v:shape>
            </v:group>
            <v:group style="position:absolute;left:2957;top:253;width:1985;height:2" coordorigin="2957,253" coordsize="1985,2">
              <v:shape style="position:absolute;left:2957;top:253;width:1985;height:2" coordorigin="2957,253" coordsize="1985,0" path="m2957,253l4942,253e" filled="false" stroked="true" strokeweight=".747546pt" strokecolor="#000000">
                <v:path arrowok="t"/>
              </v:shape>
            </v:group>
            <v:group style="position:absolute;left:236;top:236;width:237;height:237" coordorigin="236,236" coordsize="237,237">
              <v:shape style="position:absolute;left:236;top:236;width:237;height:237" coordorigin="236,236" coordsize="237,237" path="m473,236l461,236,460,259,457,281,435,342,397,393,346,432,285,456,236,462,236,473,304,462,362,435,411,395,446,343,468,281,473,236xe" filled="true" fillcolor="#1f1a17" stroked="false">
                <v:path arrowok="t"/>
                <v:fill type="solid"/>
              </v:shape>
            </v:group>
            <v:group style="position:absolute;left:236;top:0;width:237;height:237" coordorigin="236,0" coordsize="237,237">
              <v:shape style="position:absolute;left:236;top:0;width:237;height:237" coordorigin="236,0" coordsize="237,237" path="m236,0l236,10,259,12,281,15,342,37,394,75,433,127,456,187,461,236,473,236,462,169,436,110,395,61,343,25,281,4,236,0xe" filled="true" fillcolor="#1f1a17" stroked="false">
                <v:path arrowok="t"/>
                <v:fill type="solid"/>
              </v:shape>
            </v:group>
            <v:group style="position:absolute;left:0;top:0;width:237;height:237" coordorigin="0,0" coordsize="237,237">
              <v:shape style="position:absolute;left:0;top:0;width:237;height:237" coordorigin="0,0" coordsize="237,237" path="m236,0l167,9,109,36,60,77,24,130,3,192,0,236,11,236,12,212,15,191,36,130,75,78,127,39,187,16,236,10,236,0xe" filled="true" fillcolor="#1f1a17" stroked="false">
                <v:path arrowok="t"/>
                <v:fill type="solid"/>
              </v:shape>
            </v:group>
            <v:group style="position:absolute;left:0;top:236;width:237;height:237" coordorigin="0,236" coordsize="237,237">
              <v:shape style="position:absolute;left:0;top:236;width:237;height:237" coordorigin="0,236" coordsize="237,237" path="m11,236l0,236,0,260,16,324,48,379,93,424,149,456,236,473,236,462,212,461,191,457,130,435,78,397,38,346,15,285,12,264,11,236xe" filled="true" fillcolor="#1f1a17" stroked="false">
                <v:path arrowok="t"/>
                <v:fill type="solid"/>
              </v:shape>
            </v:group>
            <v:group style="position:absolute;left:229;top:473;width:2;height:64" coordorigin="229,473" coordsize="2,64">
              <v:shape style="position:absolute;left:229;top:473;width:2;height:64" coordorigin="229,473" coordsize="2,64" path="m230,473l229,536e" filled="false" stroked="true" strokeweight=".703156pt" strokecolor="#000000">
                <v:path arrowok="t"/>
              </v:shape>
            </v:group>
            <v:group style="position:absolute;left:1216;top:536;width:2;height:1007" coordorigin="1216,536" coordsize="2,1007">
              <v:shape style="position:absolute;left:1216;top:536;width:2;height:1007" coordorigin="1216,536" coordsize="0,1007" path="m1216,536l1216,1543e" filled="false" stroked="true" strokeweight=".70314pt" strokecolor="#000000">
                <v:path arrowok="t"/>
              </v:shape>
            </v:group>
            <v:group style="position:absolute;left:1190;top:514;width:47;height:47" coordorigin="1190,514" coordsize="47,47">
              <v:shape style="position:absolute;left:1190;top:514;width:47;height:47" coordorigin="1190,514" coordsize="47,47" path="m1222,558l1207,558,1208,560,1220,560,1222,558xe" filled="true" fillcolor="#1f1a17" stroked="false">
                <v:path arrowok="t"/>
                <v:fill type="solid"/>
              </v:shape>
              <v:shape style="position:absolute;left:1190;top:514;width:47;height:47" coordorigin="1190,514" coordsize="47,47" path="m1224,557l1202,557,1205,558,1224,558,1224,557xe" filled="true" fillcolor="#1f1a17" stroked="false">
                <v:path arrowok="t"/>
                <v:fill type="solid"/>
              </v:shape>
              <v:shape style="position:absolute;left:1190;top:514;width:47;height:47" coordorigin="1190,514" coordsize="47,47" path="m1229,554l1200,554,1200,556,1201,556,1201,557,1225,557,1229,554xe" filled="true" fillcolor="#1f1a17" stroked="false">
                <v:path arrowok="t"/>
                <v:fill type="solid"/>
              </v:shape>
              <v:shape style="position:absolute;left:1190;top:514;width:47;height:47" coordorigin="1190,514" coordsize="47,47" path="m1223,515l1206,515,1205,516,1202,516,1201,518,1194,524,1194,527,1193,527,1193,528,1192,530,1192,534,1190,536,1190,539,1192,540,1192,544,1193,545,1193,546,1194,548,1194,550,1196,551,1196,552,1198,552,1199,554,1230,554,1232,551,1232,550,1234,550,1234,546,1235,545,1235,544,1237,542,1237,532,1235,532,1235,528,1234,527,1234,526,1232,524,1232,522,1231,522,1231,521,1230,520,1226,520,1224,516,1223,515xe" filled="true" fillcolor="#1f1a17" stroked="false">
                <v:path arrowok="t"/>
                <v:fill type="solid"/>
              </v:shape>
              <v:shape style="position:absolute;left:1190;top:514;width:47;height:47" coordorigin="1190,514" coordsize="47,47" path="m1217,514l1211,514,1210,515,1217,515,1217,514xe" filled="true" fillcolor="#1f1a17" stroked="false">
                <v:path arrowok="t"/>
                <v:fill type="solid"/>
              </v:shape>
            </v:group>
            <v:group style="position:absolute;left:1142;top:1853;width:155;height:2" coordorigin="1142,1853" coordsize="155,2">
              <v:shape style="position:absolute;left:1142;top:1853;width:155;height:2" coordorigin="1142,1853" coordsize="155,0" path="m1142,1853l1297,1853e" filled="false" stroked="true" strokeweight=".46pt" strokecolor="#1f1a17">
                <v:path arrowok="t"/>
              </v:shape>
            </v:group>
            <v:group style="position:absolute;left:1293;top:1543;width:2;height:310" coordorigin="1293,1543" coordsize="2,310">
              <v:shape style="position:absolute;left:1293;top:1543;width:2;height:310" coordorigin="1293,1543" coordsize="0,310" path="m1293,1543l1293,1853e" filled="false" stroked="true" strokeweight=".52pt" strokecolor="#1f1a17">
                <v:path arrowok="t"/>
              </v:shape>
            </v:group>
            <v:group style="position:absolute;left:1138;top:1558;width:155;height:2" coordorigin="1138,1558" coordsize="155,2">
              <v:shape style="position:absolute;left:1138;top:1558;width:155;height:2" coordorigin="1138,1558" coordsize="155,0" path="m1138,1558l1292,1558e" filled="false" stroked="true" strokeweight="1.600001pt" strokecolor="#1f1a17">
                <v:path arrowok="t"/>
              </v:shape>
            </v:group>
            <v:group style="position:absolute;left:1142;top:1548;width:2;height:309" coordorigin="1142,1548" coordsize="2,309">
              <v:shape style="position:absolute;left:1142;top:1548;width:2;height:309" coordorigin="1142,1548" coordsize="0,309" path="m1142,1548l1142,1856e" filled="false" stroked="true" strokeweight=".580pt" strokecolor="#1f1a17">
                <v:path arrowok="t"/>
              </v:shape>
            </v:group>
            <v:group style="position:absolute;left:1142;top:1795;width:150;height:2" coordorigin="1142,1795" coordsize="150,2">
              <v:shape style="position:absolute;left:1142;top:1795;width:150;height:2" coordorigin="1142,1795" coordsize="150,0" path="m1142,1795l1292,1795e" filled="false" stroked="true" strokeweight=".46pt" strokecolor="#1f1a17">
                <v:path arrowok="t"/>
              </v:shape>
            </v:group>
            <v:group style="position:absolute;left:1189;top:1594;width:65;height:10" coordorigin="1189,1594" coordsize="65,10">
              <v:shape style="position:absolute;left:1189;top:1594;width:65;height:10" coordorigin="1189,1594" coordsize="65,10" path="m1249,1594l1189,1594,1189,1603,1249,1603,1254,1598,1249,1594xe" filled="true" fillcolor="#1f1a17" stroked="false">
                <v:path arrowok="t"/>
                <v:fill type="solid"/>
              </v:shape>
              <v:shape style="position:absolute;left:1189;top:1594;width:65;height:10" coordorigin="1189,1594" coordsize="65,10" path="m1254,1598l1249,1603,1254,1603,1254,1598xe" filled="true" fillcolor="#1f1a17" stroked="false">
                <v:path arrowok="t"/>
                <v:fill type="solid"/>
              </v:shape>
            </v:group>
            <v:group style="position:absolute;left:1246;top:1564;width:9;height:35" coordorigin="1246,1564" coordsize="9,35">
              <v:shape style="position:absolute;left:1246;top:1564;width:9;height:35" coordorigin="1246,1564" coordsize="9,35" path="m1249,1564l1246,1568,1246,1598,1254,1598,1254,1568,1249,1564xe" filled="true" fillcolor="#1f1a17" stroked="false">
                <v:path arrowok="t"/>
                <v:fill type="solid"/>
              </v:shape>
              <v:shape style="position:absolute;left:1246;top:1564;width:9;height:35" coordorigin="1246,1564" coordsize="9,35" path="m1254,1564l1249,1564,1254,1568,1254,1564xe" filled="true" fillcolor="#1f1a17" stroked="false">
                <v:path arrowok="t"/>
                <v:fill type="solid"/>
              </v:shape>
            </v:group>
            <v:group style="position:absolute;left:1184;top:1564;width:65;height:10" coordorigin="1184,1564" coordsize="65,10">
              <v:shape style="position:absolute;left:1184;top:1564;width:65;height:10" coordorigin="1184,1564" coordsize="65,10" path="m1249,1564l1189,1564,1184,1568,1189,1573,1249,1573,1249,1564xe" filled="true" fillcolor="#1f1a17" stroked="false">
                <v:path arrowok="t"/>
                <v:fill type="solid"/>
              </v:shape>
              <v:shape style="position:absolute;left:1184;top:1564;width:65;height:10" coordorigin="1184,1564" coordsize="65,10" path="m1189,1564l1184,1564,1184,1568,1189,1564xe" filled="true" fillcolor="#1f1a17" stroked="false">
                <v:path arrowok="t"/>
                <v:fill type="solid"/>
              </v:shape>
            </v:group>
            <v:group style="position:absolute;left:1184;top:1568;width:9;height:35" coordorigin="1184,1568" coordsize="9,35">
              <v:shape style="position:absolute;left:1184;top:1568;width:9;height:35" coordorigin="1184,1568" coordsize="9,35" path="m1184,1598l1184,1603,1189,1603,1184,1598xe" filled="true" fillcolor="#1f1a17" stroked="false">
                <v:path arrowok="t"/>
                <v:fill type="solid"/>
              </v:shape>
              <v:shape style="position:absolute;left:1184;top:1568;width:9;height:35" coordorigin="1184,1568" coordsize="9,35" path="m1193,1568l1184,1568,1184,1598,1189,1603,1193,1598,1193,1568xe" filled="true" fillcolor="#1f1a17" stroked="false">
                <v:path arrowok="t"/>
                <v:fill type="solid"/>
              </v:shape>
            </v:group>
            <v:group style="position:absolute;left:1220;top:1723;width:63;height:65" coordorigin="1220,1723" coordsize="63,65">
              <v:shape style="position:absolute;left:1220;top:1723;width:63;height:65" coordorigin="1220,1723" coordsize="63,65" path="m1283,1723l1276,1723,1274,1734,1266,1755,1252,1768,1232,1777,1220,1778,1220,1788,1232,1786,1252,1778,1268,1764,1280,1746,1283,1723xe" filled="true" fillcolor="#1f1a17" stroked="false">
                <v:path arrowok="t"/>
                <v:fill type="solid"/>
              </v:shape>
            </v:group>
            <v:group style="position:absolute;left:1220;top:1657;width:63;height:66" coordorigin="1220,1657" coordsize="63,66">
              <v:shape style="position:absolute;left:1220;top:1657;width:63;height:66" coordorigin="1220,1657" coordsize="63,66" path="m1220,1657l1220,1666,1231,1668,1251,1676,1266,1690,1274,1710,1276,1723,1283,1723,1283,1708,1274,1687,1261,1673,1244,1663,1220,1657xe" filled="true" fillcolor="#1f1a17" stroked="false">
                <v:path arrowok="t"/>
                <v:fill type="solid"/>
              </v:shape>
            </v:group>
            <v:group style="position:absolute;left:1153;top:1657;width:68;height:66" coordorigin="1153,1657" coordsize="68,66">
              <v:shape style="position:absolute;left:1153;top:1657;width:68;height:66" coordorigin="1153,1657" coordsize="68,66" path="m1220,1657l1160,1696,1153,1723,1162,1723,1164,1711,1166,1700,1220,1666,1220,1657xe" filled="true" fillcolor="#1f1a17" stroked="false">
                <v:path arrowok="t"/>
                <v:fill type="solid"/>
              </v:shape>
            </v:group>
            <v:group style="position:absolute;left:1153;top:1723;width:68;height:65" coordorigin="1153,1723" coordsize="68,65">
              <v:shape style="position:absolute;left:1153;top:1723;width:68;height:65" coordorigin="1153,1723" coordsize="68,65" path="m1162,1723l1153,1723,1156,1735,1163,1755,1177,1771,1195,1783,1220,1788,1220,1778,1208,1777,1188,1769,1173,1756,1165,1736,1162,1723xe" filled="true" fillcolor="#1f1a17" stroked="false">
                <v:path arrowok="t"/>
                <v:fill type="solid"/>
              </v:shape>
            </v:group>
            <v:group style="position:absolute;left:1164;top:1672;width:98;height:84" coordorigin="1164,1672" coordsize="98,84">
              <v:shape style="position:absolute;left:1164;top:1672;width:98;height:84" coordorigin="1164,1672" coordsize="98,84" path="m1255,1672l1164,1750,1169,1756,1261,1678,1255,1672xe" filled="true" fillcolor="#1f1a17" stroked="false">
                <v:path arrowok="t"/>
                <v:fill type="solid"/>
              </v:shape>
            </v:group>
            <v:group style="position:absolute;left:1177;top:1688;width:98;height:84" coordorigin="1177,1688" coordsize="98,84">
              <v:shape style="position:absolute;left:1177;top:1688;width:98;height:84" coordorigin="1177,1688" coordsize="98,84" path="m1270,1688l1177,1765,1183,1772,1274,1694,1270,1688xe" filled="true" fillcolor="#1f1a17" stroked="false">
                <v:path arrowok="t"/>
                <v:fill type="solid"/>
              </v:shape>
            </v:group>
            <v:group style="position:absolute;left:3521;top:536;width:2;height:1003" coordorigin="3521,536" coordsize="2,1003">
              <v:shape style="position:absolute;left:3521;top:536;width:2;height:1003" coordorigin="3521,536" coordsize="2,1003" path="m3522,536l3521,1538e" filled="false" stroked="true" strokeweight=".70314pt" strokecolor="#000000">
                <v:path arrowok="t"/>
              </v:shape>
            </v:group>
            <v:group style="position:absolute;left:3499;top:514;width:47;height:45" coordorigin="3499,514" coordsize="47,45">
              <v:shape style="position:absolute;left:3499;top:514;width:47;height:45" coordorigin="3499,514" coordsize="47,45" path="m3530,557l3516,557,3517,558,3529,558,3530,557xe" filled="true" fillcolor="#1f1a17" stroked="false">
                <v:path arrowok="t"/>
                <v:fill type="solid"/>
              </v:shape>
              <v:shape style="position:absolute;left:3499;top:514;width:47;height:45" coordorigin="3499,514" coordsize="47,45" path="m3538,552l3509,552,3509,554,3511,554,3514,557,3533,557,3533,556,3535,556,3538,552xe" filled="true" fillcolor="#1f1a17" stroked="false">
                <v:path arrowok="t"/>
                <v:fill type="solid"/>
              </v:shape>
              <v:shape style="position:absolute;left:3499;top:514;width:47;height:45" coordorigin="3499,514" coordsize="47,45" path="m3545,527l3503,527,3500,528,3500,534,3499,536,3499,538,3500,539,3500,544,3503,544,3503,545,3504,546,3504,548,3505,550,3505,551,3506,551,3508,552,3539,552,3541,550,3541,548,3544,548,3544,545,3546,542,3546,530,3545,530,3545,527xe" filled="true" fillcolor="#1f1a17" stroked="false">
                <v:path arrowok="t"/>
                <v:fill type="solid"/>
              </v:shape>
              <v:shape style="position:absolute;left:3499;top:514;width:47;height:45" coordorigin="3499,514" coordsize="47,45" path="m3538,518l3511,518,3504,524,3504,527,3544,527,3544,526,3541,524,3541,522,3540,522,3540,521,3539,520,3538,520,3538,518xe" filled="true" fillcolor="#1f1a17" stroked="false">
                <v:path arrowok="t"/>
                <v:fill type="solid"/>
              </v:shape>
              <v:shape style="position:absolute;left:3499;top:514;width:47;height:45" coordorigin="3499,514" coordsize="47,45" path="m3535,516l3512,516,3512,518,3536,518,3535,516xe" filled="true" fillcolor="#1f1a17" stroked="false">
                <v:path arrowok="t"/>
                <v:fill type="solid"/>
              </v:shape>
              <v:shape style="position:absolute;left:3499;top:514;width:47;height:45" coordorigin="3499,514" coordsize="47,45" path="m3532,515l3515,515,3514,516,3533,516,3532,515xe" filled="true" fillcolor="#1f1a17" stroked="false">
                <v:path arrowok="t"/>
                <v:fill type="solid"/>
              </v:shape>
              <v:shape style="position:absolute;left:3499;top:514;width:47;height:45" coordorigin="3499,514" coordsize="47,45" path="m3527,514l3521,514,3520,515,3527,515,3527,514xe" filled="true" fillcolor="#1f1a17" stroked="false">
                <v:path arrowok="t"/>
                <v:fill type="solid"/>
              </v:shape>
            </v:group>
            <v:group style="position:absolute;left:3448;top:1839;width:156;height:2" coordorigin="3448,1839" coordsize="156,2">
              <v:shape style="position:absolute;left:3448;top:1839;width:156;height:2" coordorigin="3448,1839" coordsize="156,0" path="m3448,1839l3604,1839e" filled="false" stroked="true" strokeweight=".52pt" strokecolor="#1f1a17">
                <v:path arrowok="t"/>
              </v:shape>
            </v:group>
            <v:group style="position:absolute;left:3599;top:1538;width:2;height:302" coordorigin="3599,1538" coordsize="2,302">
              <v:shape style="position:absolute;left:3599;top:1538;width:2;height:302" coordorigin="3599,1538" coordsize="0,302" path="m3599,1538l3599,1840e" filled="false" stroked="true" strokeweight=".580pt" strokecolor="#1f1a17">
                <v:path arrowok="t"/>
              </v:shape>
            </v:group>
            <v:group style="position:absolute;left:3443;top:1543;width:158;height:2" coordorigin="3443,1543" coordsize="158,2">
              <v:shape style="position:absolute;left:3443;top:1543;width:158;height:2" coordorigin="3443,1543" coordsize="158,0" path="m3443,1543l3600,1543e" filled="false" stroked="true" strokeweight=".580pt" strokecolor="#1f1a17">
                <v:path arrowok="t"/>
              </v:shape>
            </v:group>
            <v:group style="position:absolute;left:3447;top:1543;width:2;height:300" coordorigin="3447,1543" coordsize="2,300">
              <v:shape style="position:absolute;left:3447;top:1543;width:2;height:300" coordorigin="3447,1543" coordsize="0,300" path="m3447,1543l3447,1843e" filled="false" stroked="true" strokeweight=".52pt" strokecolor="#1f1a17">
                <v:path arrowok="t"/>
              </v:shape>
            </v:group>
            <v:group style="position:absolute;left:3448;top:1783;width:152;height:2" coordorigin="3448,1783" coordsize="152,2">
              <v:shape style="position:absolute;left:3448;top:1783;width:152;height:2" coordorigin="3448,1783" coordsize="152,0" path="m3448,1783l3599,1783e" filled="false" stroked="true" strokeweight=".46pt" strokecolor="#1f1a17">
                <v:path arrowok="t"/>
              </v:shape>
            </v:group>
            <v:group style="position:absolute;left:3448;top:1564;width:152;height:2" coordorigin="3448,1564" coordsize="152,2">
              <v:shape style="position:absolute;left:3448;top:1564;width:152;height:2" coordorigin="3448,1564" coordsize="152,0" path="m3448,1564l3599,1564e" filled="false" stroked="true" strokeweight=".52pt" strokecolor="#1f1a17">
                <v:path arrowok="t"/>
              </v:shape>
            </v:group>
            <v:group style="position:absolute;left:3494;top:1590;width:65;height:9" coordorigin="3494,1590" coordsize="65,9">
              <v:shape style="position:absolute;left:3494;top:1590;width:65;height:9" coordorigin="3494,1590" coordsize="65,9" path="m3554,1590l3494,1590,3494,1598,3554,1598,3559,1594,3554,1590xe" filled="true" fillcolor="#1f1a17" stroked="false">
                <v:path arrowok="t"/>
                <v:fill type="solid"/>
              </v:shape>
              <v:shape style="position:absolute;left:3494;top:1590;width:65;height:9" coordorigin="3494,1590" coordsize="65,9" path="m3559,1594l3554,1598,3559,1598,3559,1594xe" filled="true" fillcolor="#1f1a17" stroked="false">
                <v:path arrowok="t"/>
                <v:fill type="solid"/>
              </v:shape>
            </v:group>
            <v:group style="position:absolute;left:3550;top:1560;width:10;height:34" coordorigin="3550,1560" coordsize="10,34">
              <v:shape style="position:absolute;left:3550;top:1560;width:10;height:34" coordorigin="3550,1560" coordsize="10,34" path="m3554,1560l3550,1564,3550,1594,3559,1594,3559,1564,3554,1560xe" filled="true" fillcolor="#1f1a17" stroked="false">
                <v:path arrowok="t"/>
                <v:fill type="solid"/>
              </v:shape>
              <v:shape style="position:absolute;left:3550;top:1560;width:10;height:34" coordorigin="3550,1560" coordsize="10,34" path="m3559,1560l3554,1560,3559,1564,3559,1560xe" filled="true" fillcolor="#1f1a17" stroked="false">
                <v:path arrowok="t"/>
                <v:fill type="solid"/>
              </v:shape>
            </v:group>
            <v:group style="position:absolute;left:3490;top:1560;width:65;height:9" coordorigin="3490,1560" coordsize="65,9">
              <v:shape style="position:absolute;left:3490;top:1560;width:65;height:9" coordorigin="3490,1560" coordsize="65,9" path="m3554,1560l3494,1560,3490,1564,3494,1568,3554,1568,3554,1560xe" filled="true" fillcolor="#1f1a17" stroked="false">
                <v:path arrowok="t"/>
                <v:fill type="solid"/>
              </v:shape>
              <v:shape style="position:absolute;left:3490;top:1560;width:65;height:9" coordorigin="3490,1560" coordsize="65,9" path="m3494,1560l3490,1560,3490,1564,3494,1560xe" filled="true" fillcolor="#1f1a17" stroked="false">
                <v:path arrowok="t"/>
                <v:fill type="solid"/>
              </v:shape>
            </v:group>
            <v:group style="position:absolute;left:3490;top:1564;width:10;height:35" coordorigin="3490,1564" coordsize="10,35">
              <v:shape style="position:absolute;left:3490;top:1564;width:10;height:35" coordorigin="3490,1564" coordsize="10,35" path="m3490,1594l3490,1598,3494,1598,3490,1594xe" filled="true" fillcolor="#1f1a17" stroked="false">
                <v:path arrowok="t"/>
                <v:fill type="solid"/>
              </v:shape>
              <v:shape style="position:absolute;left:3490;top:1564;width:10;height:35" coordorigin="3490,1564" coordsize="10,35" path="m3499,1564l3490,1564,3490,1594,3494,1598,3499,1594,3499,1564xe" filled="true" fillcolor="#1f1a17" stroked="false">
                <v:path arrowok="t"/>
                <v:fill type="solid"/>
              </v:shape>
            </v:group>
            <v:group style="position:absolute;left:3524;top:1714;width:64;height:63" coordorigin="3524,1714" coordsize="64,63">
              <v:shape style="position:absolute;left:3524;top:1714;width:64;height:63" coordorigin="3524,1714" coordsize="64,63" path="m3588,1714l3581,1714,3580,1724,3571,1744,3524,1768,3524,1776,3538,1774,3559,1766,3574,1754,3584,1736,3588,1714xe" filled="true" fillcolor="#1f1a17" stroked="false">
                <v:path arrowok="t"/>
                <v:fill type="solid"/>
              </v:shape>
            </v:group>
            <v:group style="position:absolute;left:3524;top:1650;width:64;height:64" coordorigin="3524,1650" coordsize="64,64">
              <v:shape style="position:absolute;left:3524;top:1650;width:64;height:64" coordorigin="3524,1650" coordsize="64,64" path="m3524,1650l3524,1658,3536,1660,3556,1668,3571,1682,3580,1701,3581,1714,3588,1714,3588,1699,3579,1678,3566,1664,3548,1655,3524,1650xe" filled="true" fillcolor="#1f1a17" stroked="false">
                <v:path arrowok="t"/>
                <v:fill type="solid"/>
              </v:shape>
            </v:group>
            <v:group style="position:absolute;left:3458;top:1650;width:66;height:64" coordorigin="3458,1650" coordsize="66,64">
              <v:shape style="position:absolute;left:3458;top:1650;width:66;height:64" coordorigin="3458,1650" coordsize="66,64" path="m3524,1650l3466,1686,3458,1714,3467,1714,3468,1702,3477,1682,3492,1668,3512,1660,3524,1658,3524,1650xe" filled="true" fillcolor="#1f1a17" stroked="false">
                <v:path arrowok="t"/>
                <v:fill type="solid"/>
              </v:shape>
            </v:group>
            <v:group style="position:absolute;left:3458;top:1714;width:66;height:63" coordorigin="3458,1714" coordsize="66,63">
              <v:shape style="position:absolute;left:3458;top:1714;width:66;height:63" coordorigin="3458,1714" coordsize="66,63" path="m3467,1714l3458,1714,3460,1726,3469,1746,3481,1760,3499,1770,3524,1776,3524,1768,3514,1766,3493,1759,3478,1746,3469,1727,3467,1714xe" filled="true" fillcolor="#1f1a17" stroked="false">
                <v:path arrowok="t"/>
                <v:fill type="solid"/>
              </v:shape>
            </v:group>
            <v:group style="position:absolute;left:3468;top:1663;width:98;height:83" coordorigin="3468,1663" coordsize="98,83">
              <v:shape style="position:absolute;left:3468;top:1663;width:98;height:83" coordorigin="3468,1663" coordsize="98,83" path="m3560,1663l3468,1740,3474,1746,3565,1670,3560,1663xe" filled="true" fillcolor="#1f1a17" stroked="false">
                <v:path arrowok="t"/>
                <v:fill type="solid"/>
              </v:shape>
            </v:group>
            <v:group style="position:absolute;left:3482;top:1680;width:98;height:82" coordorigin="3482,1680" coordsize="98,82">
              <v:shape style="position:absolute;left:3482;top:1680;width:98;height:82" coordorigin="3482,1680" coordsize="98,82" path="m3574,1680l3482,1754,3488,1762,3580,1686,3574,1680xe" filled="true" fillcolor="#1f1a17" stroked="false">
                <v:path arrowok="t"/>
                <v:fill type="solid"/>
              </v:shape>
            </v:group>
            <v:group style="position:absolute;left:229;top:536;width:4713;height:2" coordorigin="229,536" coordsize="4713,2">
              <v:shape style="position:absolute;left:229;top:536;width:4713;height:2" coordorigin="229,536" coordsize="4713,0" path="m4942,536l229,536e" filled="false" stroked="true" strokeweight=".747546pt" strokecolor="#000000">
                <v:path arrowok="t"/>
              </v:shape>
            </v:group>
            <v:group style="position:absolute;left:4345;top:1837;width:155;height:2" coordorigin="4345,1837" coordsize="155,2">
              <v:shape style="position:absolute;left:4345;top:1837;width:155;height:2" coordorigin="4345,1837" coordsize="155,0" path="m4345,1837l4500,1837e" filled="false" stroked="true" strokeweight=".46pt" strokecolor="#1f1a17">
                <v:path arrowok="t"/>
              </v:shape>
            </v:group>
            <v:group style="position:absolute;left:4496;top:1528;width:2;height:310" coordorigin="4496,1528" coordsize="2,310">
              <v:shape style="position:absolute;left:4496;top:1528;width:2;height:310" coordorigin="4496,1528" coordsize="0,310" path="m4496,1528l4496,1837e" filled="false" stroked="true" strokeweight=".52pt" strokecolor="#1f1a17">
                <v:path arrowok="t"/>
              </v:shape>
            </v:group>
            <v:group style="position:absolute;left:4342;top:1532;width:155;height:2" coordorigin="4342,1532" coordsize="155,2">
              <v:shape style="position:absolute;left:4342;top:1532;width:155;height:2" coordorigin="4342,1532" coordsize="155,0" path="m4342,1532l4496,1532e" filled="false" stroked="true" strokeweight=".52pt" strokecolor="#1f1a17">
                <v:path arrowok="t"/>
              </v:shape>
            </v:group>
            <v:group style="position:absolute;left:4346;top:1531;width:2;height:310" coordorigin="4346,1531" coordsize="2,310">
              <v:shape style="position:absolute;left:4346;top:1531;width:2;height:310" coordorigin="4346,1531" coordsize="0,310" path="m4346,1531l4346,1841e" filled="false" stroked="true" strokeweight=".52pt" strokecolor="#1f1a17">
                <v:path arrowok="t"/>
              </v:shape>
            </v:group>
            <v:group style="position:absolute;left:4345;top:1780;width:150;height:2" coordorigin="4345,1780" coordsize="150,2">
              <v:shape style="position:absolute;left:4345;top:1780;width:150;height:2" coordorigin="4345,1780" coordsize="150,0" path="m4345,1780l4495,1780e" filled="false" stroked="true" strokeweight=".52pt" strokecolor="#1f1a17">
                <v:path arrowok="t"/>
              </v:shape>
            </v:group>
            <v:group style="position:absolute;left:4345;top:1553;width:150;height:2" coordorigin="4345,1553" coordsize="150,2">
              <v:shape style="position:absolute;left:4345;top:1553;width:150;height:2" coordorigin="4345,1553" coordsize="150,0" path="m4345,1553l4495,1553e" filled="false" stroked="true" strokeweight=".52pt" strokecolor="#1f1a17">
                <v:path arrowok="t"/>
              </v:shape>
            </v:group>
            <v:group style="position:absolute;left:4392;top:1579;width:65;height:11" coordorigin="4392,1579" coordsize="65,11">
              <v:shape style="position:absolute;left:4392;top:1579;width:65;height:11" coordorigin="4392,1579" coordsize="65,11" path="m4452,1579l4392,1579,4392,1590,4452,1590,4457,1585,4452,1579xe" filled="true" fillcolor="#1f1a17" stroked="false">
                <v:path arrowok="t"/>
                <v:fill type="solid"/>
              </v:shape>
              <v:shape style="position:absolute;left:4392;top:1579;width:65;height:11" coordorigin="4392,1579" coordsize="65,11" path="m4457,1585l4452,1590,4457,1590,4457,1585xe" filled="true" fillcolor="#1f1a17" stroked="false">
                <v:path arrowok="t"/>
                <v:fill type="solid"/>
              </v:shape>
            </v:group>
            <v:group style="position:absolute;left:4448;top:1549;width:9;height:36" coordorigin="4448,1549" coordsize="9,36">
              <v:shape style="position:absolute;left:4448;top:1549;width:9;height:36" coordorigin="4448,1549" coordsize="9,36" path="m4452,1549l4448,1554,4448,1585,4457,1585,4457,1554,4452,1549xe" filled="true" fillcolor="#1f1a17" stroked="false">
                <v:path arrowok="t"/>
                <v:fill type="solid"/>
              </v:shape>
              <v:shape style="position:absolute;left:4448;top:1549;width:9;height:36" coordorigin="4448,1549" coordsize="9,36" path="m4457,1549l4452,1549,4457,1554,4457,1549xe" filled="true" fillcolor="#1f1a17" stroked="false">
                <v:path arrowok="t"/>
                <v:fill type="solid"/>
              </v:shape>
            </v:group>
            <v:group style="position:absolute;left:4387;top:1549;width:65;height:9" coordorigin="4387,1549" coordsize="65,9">
              <v:shape style="position:absolute;left:4387;top:1549;width:65;height:9" coordorigin="4387,1549" coordsize="65,9" path="m4452,1549l4392,1549,4387,1554,4392,1558,4452,1558,4452,1549xe" filled="true" fillcolor="#1f1a17" stroked="false">
                <v:path arrowok="t"/>
                <v:fill type="solid"/>
              </v:shape>
              <v:shape style="position:absolute;left:4387;top:1549;width:65;height:9" coordorigin="4387,1549" coordsize="65,9" path="m4392,1549l4387,1549,4387,1554,4392,1549xe" filled="true" fillcolor="#1f1a17" stroked="false">
                <v:path arrowok="t"/>
                <v:fill type="solid"/>
              </v:shape>
            </v:group>
            <v:group style="position:absolute;left:4387;top:1554;width:9;height:36" coordorigin="4387,1554" coordsize="9,36">
              <v:shape style="position:absolute;left:4387;top:1554;width:9;height:36" coordorigin="4387,1554" coordsize="9,36" path="m4387,1585l4387,1590,4392,1590,4387,1585xe" filled="true" fillcolor="#1f1a17" stroked="false">
                <v:path arrowok="t"/>
                <v:fill type="solid"/>
              </v:shape>
              <v:shape style="position:absolute;left:4387;top:1554;width:9;height:36" coordorigin="4387,1554" coordsize="9,36" path="m4396,1554l4387,1554,4387,1585,4392,1590,4396,1585,4396,1554xe" filled="true" fillcolor="#1f1a17" stroked="false">
                <v:path arrowok="t"/>
                <v:fill type="solid"/>
              </v:shape>
            </v:group>
            <v:group style="position:absolute;left:4421;top:1708;width:65;height:65" coordorigin="4421,1708" coordsize="65,65">
              <v:shape style="position:absolute;left:4421;top:1708;width:65;height:65" coordorigin="4421,1708" coordsize="65,65" path="m4486,1708l4478,1708,4477,1718,4469,1740,4421,1764,4421,1772,4434,1771,4454,1763,4470,1750,4482,1733,4486,1708xe" filled="true" fillcolor="#1f1a17" stroked="false">
                <v:path arrowok="t"/>
                <v:fill type="solid"/>
              </v:shape>
            </v:group>
            <v:group style="position:absolute;left:4421;top:1642;width:65;height:66" coordorigin="4421,1642" coordsize="65,66">
              <v:shape style="position:absolute;left:4421;top:1642;width:65;height:66" coordorigin="4421,1642" coordsize="65,66" path="m4421,1642l4421,1651,4433,1652,4444,1654,4478,1708,4486,1708,4486,1693,4477,1673,4465,1657,4447,1647,4421,1642xe" filled="true" fillcolor="#1f1a17" stroked="false">
                <v:path arrowok="t"/>
                <v:fill type="solid"/>
              </v:shape>
            </v:group>
            <v:group style="position:absolute;left:4356;top:1642;width:65;height:66" coordorigin="4356,1642" coordsize="65,66">
              <v:shape style="position:absolute;left:4356;top:1642;width:65;height:66" coordorigin="4356,1642" coordsize="65,66" path="m4421,1642l4362,1682,4356,1708,4364,1708,4369,1684,4375,1675,4391,1660,4400,1654,4410,1652,4421,1651,4421,1642xe" filled="true" fillcolor="#1f1a17" stroked="false">
                <v:path arrowok="t"/>
                <v:fill type="solid"/>
              </v:shape>
            </v:group>
            <v:group style="position:absolute;left:4356;top:1708;width:65;height:65" coordorigin="4356,1708" coordsize="65,65">
              <v:shape style="position:absolute;left:4356;top:1708;width:65;height:65" coordorigin="4356,1708" coordsize="65,65" path="m4364,1708l4356,1708,4358,1720,4366,1739,4379,1755,4397,1767,4421,1772,4421,1764,4410,1762,4400,1759,4391,1753,4382,1747,4375,1740,4369,1729,4364,1708xe" filled="true" fillcolor="#1f1a17" stroked="false">
                <v:path arrowok="t"/>
                <v:fill type="solid"/>
              </v:shape>
            </v:group>
            <v:group style="position:absolute;left:4367;top:1656;width:98;height:86" coordorigin="4367,1656" coordsize="98,86">
              <v:shape style="position:absolute;left:4367;top:1656;width:98;height:86" coordorigin="4367,1656" coordsize="98,86" path="m4458,1656l4367,1735,4372,1741,4464,1663,4458,1656xe" filled="true" fillcolor="#1f1a17" stroked="false">
                <v:path arrowok="t"/>
                <v:fill type="solid"/>
              </v:shape>
            </v:group>
            <v:group style="position:absolute;left:4380;top:1674;width:98;height:84" coordorigin="4380,1674" coordsize="98,84">
              <v:shape style="position:absolute;left:4380;top:1674;width:98;height:84" coordorigin="4380,1674" coordsize="98,84" path="m4472,1674l4380,1750,4386,1758,4477,1680,4472,1674xe" filled="true" fillcolor="#1f1a17" stroked="false">
                <v:path arrowok="t"/>
                <v:fill type="solid"/>
              </v:shape>
            </v:group>
            <v:group style="position:absolute;left:4426;top:1375;width:3;height:153" coordorigin="4426,1375" coordsize="3,153">
              <v:shape style="position:absolute;left:4426;top:1375;width:3;height:153" coordorigin="4426,1375" coordsize="3,153" path="m4426,1375l4428,1528e" filled="false" stroked="true" strokeweight=".703151pt" strokecolor="#000000">
                <v:path arrowok="t"/>
              </v:shape>
            </v:group>
            <v:group style="position:absolute;left:466;top:253;width:2268;height:2" coordorigin="466,253" coordsize="2268,2">
              <v:shape style="position:absolute;left:466;top:253;width:2268;height:2" coordorigin="466,253" coordsize="2268,0" path="m466,253l2734,253e" filled="false" stroked="true" strokeweight=".747546pt" strokecolor="#000000">
                <v:path arrowok="t"/>
              </v:shape>
              <v:shape style="position:absolute;left:133;top:111;width:218;height:281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1F1A17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252;top:38;width:144;height:478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L</w:t>
                      </w:r>
                    </w:p>
                    <w:p>
                      <w:pPr>
                        <w:spacing w:line="225" w:lineRule="exact" w:before="4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pStyle w:val="BodyText"/>
        <w:tabs>
          <w:tab w:pos="489" w:val="left" w:leader="none"/>
        </w:tabs>
        <w:spacing w:line="240" w:lineRule="auto" w:before="17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  <w:w w:val="95"/>
        </w:rPr>
        <w:t>N</w:t>
        <w:tab/>
        <w:t>L1</w:t>
      </w:r>
      <w:r>
        <w:rPr>
          <w:rFonts w:ascii="Arial"/>
        </w:rPr>
      </w:r>
    </w:p>
    <w:p>
      <w:pPr>
        <w:pStyle w:val="BodyText"/>
        <w:tabs>
          <w:tab w:pos="651" w:val="left" w:leader="none"/>
        </w:tabs>
        <w:spacing w:line="240" w:lineRule="auto" w:before="17"/>
        <w:ind w:left="216" w:right="0"/>
        <w:jc w:val="left"/>
        <w:rPr>
          <w:rFonts w:ascii="Arial" w:hAnsi="Arial" w:cs="Arial" w:eastAsia="Arial"/>
        </w:rPr>
      </w:pPr>
      <w:r>
        <w:rPr>
          <w:w w:val="95"/>
        </w:rPr>
        <w:br w:type="column"/>
      </w:r>
      <w:r>
        <w:rPr>
          <w:rFonts w:ascii="Arial"/>
          <w:w w:val="95"/>
        </w:rPr>
        <w:t>L2</w:t>
        <w:tab/>
        <w:t>L3</w:t>
      </w:r>
      <w:r>
        <w:rPr>
          <w:rFonts w:ascii="Arial"/>
        </w:rPr>
      </w:r>
    </w:p>
    <w:p>
      <w:pPr>
        <w:pStyle w:val="BodyText"/>
        <w:tabs>
          <w:tab w:pos="1114" w:val="left" w:leader="none"/>
        </w:tabs>
        <w:spacing w:line="240" w:lineRule="auto" w:before="31"/>
        <w:ind w:left="693" w:right="0"/>
        <w:jc w:val="left"/>
        <w:rPr>
          <w:rFonts w:ascii="Arial" w:hAnsi="Arial" w:cs="Arial" w:eastAsia="Arial"/>
        </w:rPr>
      </w:pPr>
      <w:r>
        <w:rPr>
          <w:w w:val="95"/>
        </w:rPr>
        <w:br w:type="column"/>
      </w:r>
      <w:r>
        <w:rPr>
          <w:rFonts w:ascii="Arial"/>
          <w:w w:val="95"/>
        </w:rPr>
        <w:t>N</w:t>
        <w:tab/>
      </w:r>
      <w:r>
        <w:rPr>
          <w:rFonts w:ascii="Arial"/>
        </w:rPr>
        <w:t>L1</w:t>
      </w:r>
      <w:r>
        <w:rPr>
          <w:rFonts w:ascii="Arial"/>
        </w:rPr>
      </w:r>
    </w:p>
    <w:p>
      <w:pPr>
        <w:pStyle w:val="BodyText"/>
        <w:tabs>
          <w:tab w:pos="653" w:val="left" w:leader="none"/>
        </w:tabs>
        <w:spacing w:line="240" w:lineRule="auto" w:before="31"/>
        <w:ind w:left="208" w:right="0"/>
        <w:jc w:val="left"/>
        <w:rPr>
          <w:rFonts w:ascii="Arial" w:hAnsi="Arial" w:cs="Arial" w:eastAsia="Arial"/>
        </w:rPr>
      </w:pPr>
      <w:r>
        <w:rPr>
          <w:w w:val="95"/>
        </w:rPr>
        <w:br w:type="column"/>
      </w:r>
      <w:r>
        <w:rPr>
          <w:rFonts w:ascii="Arial"/>
          <w:w w:val="95"/>
        </w:rPr>
        <w:t>L2</w:t>
        <w:tab/>
      </w:r>
      <w:r>
        <w:rPr>
          <w:rFonts w:ascii="Arial"/>
          <w:spacing w:val="-1"/>
        </w:rPr>
        <w:t>L3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4" w:equalWidth="0">
            <w:col w:w="2684" w:space="40"/>
            <w:col w:w="875" w:space="40"/>
            <w:col w:w="1338" w:space="40"/>
            <w:col w:w="541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46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2891" w:val="left" w:leader="none"/>
        </w:tabs>
        <w:spacing w:line="240" w:lineRule="auto" w:before="106"/>
        <w:ind w:right="0"/>
        <w:jc w:val="left"/>
        <w:rPr>
          <w:rFonts w:ascii="Arial" w:hAnsi="Arial" w:cs="Arial" w:eastAsia="Arial"/>
        </w:rPr>
      </w:pPr>
      <w:r>
        <w:rPr>
          <w:w w:val="95"/>
        </w:rPr>
        <w:br w:type="column"/>
      </w:r>
      <w:r>
        <w:rPr>
          <w:rFonts w:ascii="Arial"/>
          <w:w w:val="95"/>
        </w:rPr>
        <w:t>GENERATOR</w:t>
        <w:tab/>
      </w:r>
      <w:r>
        <w:rPr>
          <w:rFonts w:ascii="Arial"/>
        </w:rPr>
        <w:t>MAINS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1226" w:space="770"/>
            <w:col w:w="8434"/>
          </w:cols>
        </w:sectPr>
      </w:pPr>
    </w:p>
    <w:p>
      <w:pPr>
        <w:pStyle w:val="BodyText"/>
        <w:tabs>
          <w:tab w:pos="9237" w:val="left" w:leader="none"/>
        </w:tabs>
        <w:spacing w:line="229" w:lineRule="exact"/>
        <w:ind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4168" type="#_x0000_t75" stroked="false">
            <v:imagedata r:id="rId5" o:title=""/>
          </v:shape>
        </w:pict>
      </w:r>
      <w:r>
        <w:rPr/>
      </w:r>
      <w:r>
        <w:rPr>
          <w:spacing w:val="-1"/>
          <w:highlight w:val="lightGray"/>
        </w:rPr>
        <w:t>Требуется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защита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панели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управления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highlight w:val="lightGray"/>
        </w:rPr>
        <w:t>от</w:t>
      </w:r>
      <w:r>
        <w:rPr>
          <w:spacing w:val="-1"/>
          <w:highlight w:val="lightGray"/>
        </w:rPr>
        <w:t>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ударов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молнии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согласно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стандартам</w:t>
      </w:r>
      <w:r>
        <w:rPr>
          <w:rFonts w:ascii="Arial" w:hAnsi="Arial"/>
          <w:spacing w:val="-1"/>
          <w:highlight w:val="lightGray"/>
        </w:rPr>
        <w:t>.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Измерение тока" w:id="57"/>
      <w:bookmarkEnd w:id="57"/>
      <w:r>
        <w:rPr>
          <w:b w:val="0"/>
        </w:rPr>
      </w:r>
      <w:r>
        <w:rPr>
          <w:rFonts w:ascii="Arial" w:hAnsi="Arial"/>
          <w:spacing w:val="-1"/>
        </w:rPr>
        <w:t>Измерение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2"/>
        </w:rPr>
        <w:t>тока</w:t>
      </w:r>
      <w:r>
        <w:rPr>
          <w:rFonts w:ascii="Arial" w:hAnsi="Arial"/>
          <w:b w:val="0"/>
        </w:rPr>
      </w:r>
    </w:p>
    <w:p>
      <w:pPr>
        <w:pStyle w:val="BodyText"/>
        <w:spacing w:line="230" w:lineRule="exact" w:before="62"/>
        <w:ind w:left="846" w:right="5128" w:hanging="708"/>
        <w:jc w:val="left"/>
        <w:rPr>
          <w:rFonts w:ascii="Arial" w:hAnsi="Arial" w:cs="Arial" w:eastAsia="Arial"/>
        </w:rPr>
      </w:pPr>
      <w:r>
        <w:rPr>
          <w:spacing w:val="-1"/>
        </w:rPr>
        <w:t>Для корректного функционирования</w:t>
      </w:r>
      <w:r>
        <w:rPr>
          <w:spacing w:val="-2"/>
        </w:rPr>
        <w:t> </w:t>
      </w:r>
      <w:r>
        <w:rPr>
          <w:spacing w:val="-1"/>
        </w:rPr>
        <w:t>следует</w:t>
      </w:r>
      <w:r>
        <w:rPr>
          <w:rFonts w:ascii="Arial" w:hAnsi="Arial"/>
          <w:spacing w:val="-1"/>
        </w:rPr>
        <w:t>:</w:t>
      </w:r>
      <w:r>
        <w:rPr>
          <w:rFonts w:ascii="Arial" w:hAnsi="Arial"/>
          <w:spacing w:val="27"/>
        </w:rPr>
        <w:t> </w:t>
      </w:r>
      <w:r>
        <w:rPr>
          <w:spacing w:val="-1"/>
        </w:rPr>
        <w:t>Использовать </w:t>
      </w:r>
      <w:r>
        <w:rPr/>
        <w:t>провод</w:t>
      </w:r>
      <w:r>
        <w:rPr>
          <w:spacing w:val="-1"/>
        </w:rPr>
        <w:t> сечением </w:t>
      </w:r>
      <w:r>
        <w:rPr>
          <w:rFonts w:ascii="Arial" w:hAnsi="Arial"/>
          <w:spacing w:val="-1"/>
        </w:rPr>
        <w:t>2,5 </w:t>
      </w:r>
      <w:r>
        <w:rPr>
          <w:spacing w:val="-1"/>
        </w:rPr>
        <w:t>мм</w:t>
      </w:r>
      <w:r>
        <w:rPr>
          <w:rFonts w:ascii="Arial" w:hAnsi="Arial"/>
          <w:spacing w:val="-1"/>
          <w:position w:val="10"/>
          <w:sz w:val="13"/>
        </w:rPr>
        <w:t>2</w:t>
      </w:r>
      <w:r>
        <w:rPr>
          <w:rFonts w:ascii="Arial" w:hAnsi="Arial"/>
          <w:spacing w:val="-1"/>
        </w:rPr>
        <w:t>;</w:t>
      </w:r>
    </w:p>
    <w:p>
      <w:pPr>
        <w:pStyle w:val="BodyText"/>
        <w:spacing w:line="226" w:lineRule="exact"/>
        <w:ind w:left="846" w:right="0"/>
        <w:jc w:val="left"/>
        <w:rPr>
          <w:rFonts w:ascii="Arial" w:hAnsi="Arial" w:cs="Arial" w:eastAsia="Arial"/>
        </w:rPr>
      </w:pPr>
      <w:r>
        <w:rPr>
          <w:spacing w:val="-1"/>
        </w:rPr>
        <w:t>Использовать</w:t>
      </w:r>
      <w:r>
        <w:rPr/>
        <w:t> </w:t>
      </w:r>
      <w:r>
        <w:rPr>
          <w:spacing w:val="-1"/>
        </w:rPr>
        <w:t>трансформаторы тока </w:t>
      </w:r>
      <w:r>
        <w:rPr/>
        <w:t>с</w:t>
      </w:r>
      <w:r>
        <w:rPr>
          <w:spacing w:val="-2"/>
        </w:rPr>
        <w:t> </w:t>
      </w:r>
      <w:r>
        <w:rPr>
          <w:spacing w:val="-1"/>
        </w:rPr>
        <w:t>током вторичной обмотки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5</w:t>
      </w:r>
      <w:r>
        <w:rPr>
          <w:spacing w:val="-1"/>
        </w:rPr>
        <w:t>А</w:t>
      </w:r>
      <w:r>
        <w:rPr>
          <w:rFonts w:ascii="Arial" w:hAnsi="Arial"/>
          <w:spacing w:val="-1"/>
        </w:rPr>
        <w:t>;</w:t>
      </w:r>
    </w:p>
    <w:p>
      <w:pPr>
        <w:pStyle w:val="BodyText"/>
        <w:tabs>
          <w:tab w:pos="9210" w:val="right" w:leader="none"/>
        </w:tabs>
        <w:spacing w:line="264" w:lineRule="exact" w:before="231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22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4216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7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71"/>
        <w:ind w:right="5007"/>
        <w:jc w:val="left"/>
        <w:rPr>
          <w:rFonts w:ascii="Arial" w:hAnsi="Arial" w:cs="Arial" w:eastAsia="Arial"/>
        </w:rPr>
      </w:pPr>
      <w:bookmarkStart w:name="_bookmark13" w:id="58"/>
      <w:bookmarkEnd w:id="58"/>
      <w:r>
        <w:rPr/>
      </w:r>
      <w:r>
        <w:rPr>
          <w:spacing w:val="-1"/>
        </w:rPr>
        <w:t>Подключить трансформаторы тока согласно</w:t>
      </w:r>
      <w:r>
        <w:rPr/>
        <w:t> </w:t>
      </w:r>
      <w:r>
        <w:rPr>
          <w:spacing w:val="-1"/>
        </w:rPr>
        <w:t>рисунку</w:t>
      </w:r>
      <w:r>
        <w:rPr>
          <w:rFonts w:ascii="Arial" w:hAnsi="Arial"/>
          <w:spacing w:val="-1"/>
        </w:rPr>
        <w:t>;</w:t>
      </w:r>
      <w:r>
        <w:rPr>
          <w:rFonts w:ascii="Arial" w:hAnsi="Arial"/>
          <w:spacing w:val="41"/>
        </w:rPr>
        <w:t> </w:t>
      </w:r>
      <w:r>
        <w:rPr>
          <w:spacing w:val="-1"/>
        </w:rPr>
        <w:t>Клеммы </w:t>
      </w:r>
      <w:r>
        <w:rPr>
          <w:rFonts w:ascii="Arial" w:hAnsi="Arial"/>
          <w:spacing w:val="-1"/>
        </w:rPr>
        <w:t>L2l</w:t>
      </w:r>
      <w:r>
        <w:rPr>
          <w:rFonts w:ascii="Arial" w:hAnsi="Arial"/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>
          <w:rFonts w:ascii="Arial" w:hAnsi="Arial"/>
          <w:spacing w:val="-1"/>
        </w:rPr>
        <w:t>L3l </w:t>
      </w:r>
      <w:r>
        <w:rPr>
          <w:spacing w:val="-1"/>
        </w:rPr>
        <w:t>оставить не подключенными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8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19634" cy="1864518"/>
            <wp:effectExtent l="0" t="0" r="0" b="0"/>
            <wp:docPr id="7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634" cy="18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204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Настройка параметров" w:id="59"/>
      <w:bookmarkEnd w:id="59"/>
      <w:r>
        <w:rPr>
          <w:b w:val="0"/>
        </w:rPr>
      </w:r>
      <w:r>
        <w:rPr>
          <w:rFonts w:ascii="Arial" w:hAnsi="Arial"/>
          <w:spacing w:val="-1"/>
        </w:rPr>
        <w:t>Настройка параметров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Для </w:t>
      </w:r>
      <w:r>
        <w:rPr/>
        <w:t>работы</w:t>
      </w:r>
      <w:r>
        <w:rPr>
          <w:spacing w:val="-1"/>
        </w:rPr>
        <w:t> контроллера</w:t>
      </w:r>
      <w:r>
        <w:rPr>
          <w:spacing w:val="-2"/>
        </w:rPr>
        <w:t> </w:t>
      </w:r>
      <w:r>
        <w:rPr/>
        <w:t>с </w:t>
      </w:r>
      <w:r>
        <w:rPr>
          <w:spacing w:val="-1"/>
        </w:rPr>
        <w:t>однофазным генератором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следует</w:t>
      </w:r>
      <w:r>
        <w:rPr>
          <w:spacing w:val="-2"/>
        </w:rPr>
        <w:t> </w:t>
      </w:r>
      <w:r>
        <w:rPr>
          <w:spacing w:val="-1"/>
        </w:rPr>
        <w:t>настроить</w:t>
      </w:r>
      <w:r>
        <w:rPr/>
        <w:t> </w:t>
      </w:r>
      <w:r>
        <w:rPr>
          <w:spacing w:val="-1"/>
        </w:rPr>
        <w:t>следующие</w:t>
      </w:r>
      <w:r>
        <w:rPr>
          <w:spacing w:val="32"/>
        </w:rPr>
        <w:t> </w:t>
      </w:r>
      <w:r>
        <w:rPr>
          <w:spacing w:val="-1"/>
        </w:rPr>
        <w:t>параметры</w:t>
      </w:r>
      <w:r>
        <w:rPr>
          <w:rFonts w:ascii="Arial" w:hAnsi="Arial"/>
          <w:spacing w:val="-1"/>
        </w:rPr>
        <w:t>:</w:t>
      </w:r>
    </w:p>
    <w:p>
      <w:pPr>
        <w:tabs>
          <w:tab w:pos="4392" w:val="left" w:leader="none"/>
        </w:tabs>
        <w:spacing w:before="0"/>
        <w:ind w:left="8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Gener</w:t>
      </w:r>
      <w:r>
        <w:rPr>
          <w:rFonts w:ascii="Arial" w:hAnsi="Arial"/>
          <w:b/>
          <w:spacing w:val="-1"/>
          <w:sz w:val="20"/>
        </w:rPr>
        <w:t> Protect (</w:t>
      </w:r>
      <w:r>
        <w:rPr>
          <w:rFonts w:ascii="Arial" w:hAnsi="Arial"/>
          <w:b/>
          <w:spacing w:val="-1"/>
          <w:sz w:val="20"/>
        </w:rPr>
        <w:t>Защ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Генер</w:t>
      </w:r>
      <w:r>
        <w:rPr>
          <w:rFonts w:ascii="Arial" w:hAnsi="Arial"/>
          <w:b/>
          <w:spacing w:val="-1"/>
          <w:sz w:val="20"/>
        </w:rPr>
        <w:t>):</w:t>
        <w:tab/>
      </w:r>
      <w:r>
        <w:rPr>
          <w:rFonts w:ascii="Arial" w:hAnsi="Arial"/>
          <w:i/>
          <w:spacing w:val="-1"/>
          <w:sz w:val="20"/>
        </w:rPr>
        <w:t>Amps Unbal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1"/>
          <w:sz w:val="20"/>
        </w:rPr>
        <w:t>Sd (</w:t>
      </w:r>
      <w:r>
        <w:rPr>
          <w:rFonts w:ascii="Arial" w:hAnsi="Arial"/>
          <w:i/>
          <w:spacing w:val="-1"/>
          <w:sz w:val="20"/>
        </w:rPr>
        <w:t>СтпНебалТок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pacing w:val="-1"/>
          <w:sz w:val="20"/>
        </w:rPr>
        <w:t>на </w:t>
      </w:r>
      <w:r>
        <w:rPr>
          <w:rFonts w:ascii="Arial" w:hAnsi="Arial"/>
          <w:spacing w:val="-2"/>
          <w:sz w:val="20"/>
        </w:rPr>
        <w:t>200%</w:t>
      </w:r>
      <w:r>
        <w:rPr>
          <w:rFonts w:ascii="Arial" w:hAnsi="Arial"/>
          <w:sz w:val="20"/>
        </w:rPr>
      </w:r>
    </w:p>
    <w:p>
      <w:pPr>
        <w:tabs>
          <w:tab w:pos="4392" w:val="left" w:leader="none"/>
        </w:tabs>
        <w:spacing w:before="0"/>
        <w:ind w:left="8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Gener</w:t>
      </w:r>
      <w:r>
        <w:rPr>
          <w:rFonts w:ascii="Arial" w:hAnsi="Arial"/>
          <w:b/>
          <w:spacing w:val="-1"/>
          <w:sz w:val="20"/>
        </w:rPr>
        <w:t> Protect (</w:t>
      </w:r>
      <w:r>
        <w:rPr>
          <w:rFonts w:ascii="Arial" w:hAnsi="Arial"/>
          <w:b/>
          <w:spacing w:val="-1"/>
          <w:sz w:val="20"/>
        </w:rPr>
        <w:t>Защ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Генер</w:t>
      </w:r>
      <w:r>
        <w:rPr>
          <w:rFonts w:ascii="Arial" w:hAnsi="Arial"/>
          <w:b/>
          <w:spacing w:val="-1"/>
          <w:sz w:val="20"/>
        </w:rPr>
        <w:t>):</w:t>
        <w:tab/>
      </w:r>
      <w:r>
        <w:rPr>
          <w:rFonts w:ascii="Arial" w:hAnsi="Arial"/>
          <w:i/>
          <w:spacing w:val="-1"/>
          <w:sz w:val="20"/>
        </w:rPr>
        <w:t>Amps Unbal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1"/>
          <w:sz w:val="20"/>
        </w:rPr>
        <w:t>Del (</w:t>
      </w:r>
      <w:r>
        <w:rPr>
          <w:rFonts w:ascii="Arial" w:hAnsi="Arial"/>
          <w:i/>
          <w:spacing w:val="-1"/>
          <w:sz w:val="20"/>
        </w:rPr>
        <w:t>ЗдржНебалТок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pacing w:val="-1"/>
          <w:sz w:val="20"/>
        </w:rPr>
        <w:t>на </w:t>
      </w:r>
      <w:r>
        <w:rPr>
          <w:rFonts w:ascii="Arial" w:hAnsi="Arial"/>
          <w:spacing w:val="-1"/>
          <w:sz w:val="20"/>
        </w:rPr>
        <w:t>60 </w:t>
      </w:r>
      <w:r>
        <w:rPr>
          <w:rFonts w:ascii="Arial" w:hAnsi="Arial"/>
          <w:sz w:val="20"/>
        </w:rPr>
        <w:t>с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2"/>
        <w:ind w:right="0"/>
        <w:jc w:val="left"/>
        <w:rPr>
          <w:b w:val="0"/>
          <w:bCs w:val="0"/>
          <w:i w:val="0"/>
        </w:rPr>
      </w:pPr>
      <w:bookmarkStart w:name="Аналоговые входы" w:id="60"/>
      <w:bookmarkEnd w:id="60"/>
      <w:r>
        <w:rPr>
          <w:b w:val="0"/>
          <w:i w:val="0"/>
        </w:rPr>
      </w:r>
      <w:r>
        <w:rPr>
          <w:i/>
        </w:rPr>
        <w:t>Аналоговые</w:t>
      </w:r>
      <w:r>
        <w:rPr>
          <w:i/>
          <w:spacing w:val="-27"/>
        </w:rPr>
        <w:t> </w:t>
      </w:r>
      <w:r>
        <w:rPr>
          <w:i/>
        </w:rPr>
        <w:t>входы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59"/>
        <w:ind w:right="0"/>
        <w:jc w:val="left"/>
        <w:rPr>
          <w:rFonts w:ascii="Arial" w:hAnsi="Arial" w:cs="Arial" w:eastAsia="Arial"/>
        </w:rPr>
      </w:pPr>
      <w:r>
        <w:rPr/>
        <w:t>В</w:t>
      </w:r>
      <w:r>
        <w:rPr>
          <w:spacing w:val="-1"/>
        </w:rPr>
        <w:t> контроллерах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доступно три аналоговых входа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Настройка" w:id="61"/>
      <w:bookmarkEnd w:id="61"/>
      <w:r>
        <w:rPr>
          <w:b w:val="0"/>
        </w:rPr>
      </w:r>
      <w:r>
        <w:rPr>
          <w:rFonts w:ascii="Arial" w:hAnsi="Arial"/>
          <w:spacing w:val="-1"/>
        </w:rPr>
        <w:t>Настройка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Каждый аналоговый вход </w:t>
      </w:r>
      <w:r>
        <w:rPr/>
        <w:t>может</w:t>
      </w:r>
      <w:r>
        <w:rPr>
          <w:spacing w:val="-1"/>
        </w:rPr>
        <w:t> быть </w:t>
      </w:r>
      <w:r>
        <w:rPr/>
        <w:t>настроен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программе</w:t>
      </w:r>
      <w:r>
        <w:rPr>
          <w:spacing w:val="-2"/>
        </w:rPr>
        <w:t> </w:t>
      </w:r>
      <w:r>
        <w:rPr>
          <w:rFonts w:ascii="Arial" w:hAnsi="Arial"/>
          <w:spacing w:val="-1"/>
        </w:rPr>
        <w:t>LiteEdit </w:t>
      </w:r>
      <w:r>
        <w:rPr>
          <w:spacing w:val="-1"/>
        </w:rPr>
        <w:t>следующим</w:t>
      </w:r>
      <w:r>
        <w:rPr/>
        <w:t> </w:t>
      </w:r>
      <w:r>
        <w:rPr>
          <w:spacing w:val="-1"/>
        </w:rPr>
        <w:t>образом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3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6"/>
        <w:gridCol w:w="1184"/>
        <w:gridCol w:w="2880"/>
        <w:gridCol w:w="2880"/>
      </w:tblGrid>
      <w:tr>
        <w:trPr>
          <w:trHeight w:val="469" w:hRule="exact"/>
        </w:trPr>
        <w:tc>
          <w:tcPr>
            <w:tcW w:w="2056" w:type="dxa"/>
            <w:tcBorders>
              <w:top w:val="single" w:sz="5" w:space="0" w:color="000000"/>
              <w:left w:val="single" w:sz="31" w:space="0" w:color="D9D9D9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 w:before="1"/>
              <w:ind w:left="38" w:right="70" w:firstLine="1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Характеристика</w:t>
            </w:r>
            <w:r>
              <w:rPr>
                <w:rFonts w:ascii="Arial" w:hAnsi="Arial"/>
                <w:b/>
                <w:spacing w:val="28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аналогового </w:t>
            </w:r>
            <w:r>
              <w:rPr>
                <w:rFonts w:ascii="Arial" w:hAnsi="Arial"/>
                <w:b/>
                <w:sz w:val="20"/>
              </w:rPr>
              <w:t>входа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left="2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LiteEdit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left="9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Варианты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Тип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Тип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23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</w:t>
            </w:r>
            <w:r>
              <w:rPr>
                <w:rFonts w:ascii="Arial" w:hAnsi="Arial"/>
                <w:spacing w:val="-1"/>
                <w:sz w:val="20"/>
              </w:rPr>
              <w:t> используется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Тревога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4" w:right="906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Аналоговый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вход</w:t>
            </w:r>
            <w:r>
              <w:rPr>
                <w:rFonts w:ascii="Arial" w:hAnsi="Arial"/>
                <w:spacing w:val="-1"/>
                <w:sz w:val="20"/>
              </w:rPr>
              <w:t> не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используется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23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2"/>
                <w:sz w:val="20"/>
              </w:rPr>
              <w:t>Наименование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Имя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До </w:t>
            </w:r>
            <w:r>
              <w:rPr>
                <w:rFonts w:ascii="Arial" w:hAnsi="Arial"/>
                <w:spacing w:val="-1"/>
                <w:sz w:val="20"/>
              </w:rPr>
              <w:t>14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знаков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ASCII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1873" w:hRule="exact"/>
        </w:trPr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3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Конфигурация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выхода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4" w:right="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Конфигура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ция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Аналоговый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707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Бинарный </w:t>
            </w:r>
            <w:r>
              <w:rPr>
                <w:rFonts w:ascii="Arial" w:hAnsi="Arial"/>
                <w:spacing w:val="-2"/>
                <w:sz w:val="20"/>
              </w:rPr>
              <w:t>(</w:t>
            </w:r>
            <w:r>
              <w:rPr>
                <w:rFonts w:ascii="Arial" w:hAnsi="Arial"/>
                <w:spacing w:val="-2"/>
                <w:sz w:val="20"/>
              </w:rPr>
              <w:t>не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поддерживается </w:t>
            </w:r>
            <w:r>
              <w:rPr>
                <w:rFonts w:ascii="Arial" w:hAnsi="Arial"/>
                <w:spacing w:val="-1"/>
                <w:sz w:val="20"/>
              </w:rPr>
              <w:t>PTM)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7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Трехуровневый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не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поддерживается </w:t>
            </w:r>
            <w:r>
              <w:rPr>
                <w:rFonts w:ascii="Arial" w:hAnsi="Arial"/>
                <w:spacing w:val="-1"/>
                <w:sz w:val="20"/>
              </w:rPr>
              <w:t>PTM)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50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Аналоговое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измерение </w:t>
            </w:r>
            <w:r>
              <w:rPr>
                <w:rFonts w:ascii="Arial" w:hAnsi="Arial"/>
                <w:sz w:val="18"/>
              </w:rPr>
              <w:t>в</w:t>
            </w:r>
            <w:r>
              <w:rPr>
                <w:rFonts w:ascii="Arial" w:hAnsi="Arial"/>
                <w:spacing w:val="24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определенном диапозоне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07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Бинарный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: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открыт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закрыт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–</w:t>
            </w:r>
          </w:p>
          <w:p>
            <w:pPr>
              <w:pStyle w:val="TableParagraph"/>
              <w:spacing w:line="207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порог </w:t>
            </w:r>
            <w:r>
              <w:rPr>
                <w:rFonts w:ascii="Arial" w:hAnsi="Arial"/>
                <w:spacing w:val="-1"/>
                <w:sz w:val="18"/>
              </w:rPr>
              <w:t>750 </w:t>
            </w:r>
            <w:r>
              <w:rPr>
                <w:rFonts w:ascii="Arial" w:hAnsi="Arial"/>
                <w:spacing w:val="-1"/>
                <w:sz w:val="18"/>
              </w:rPr>
              <w:t>Ом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07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Трехуровневый</w:t>
            </w:r>
            <w:r>
              <w:rPr>
                <w:rFonts w:ascii="Arial" w:hAnsi="Arial"/>
                <w:spacing w:val="-1"/>
                <w:sz w:val="18"/>
              </w:rPr>
              <w:t>: </w:t>
            </w:r>
            <w:r>
              <w:rPr>
                <w:rFonts w:ascii="Arial" w:hAnsi="Arial"/>
                <w:spacing w:val="-1"/>
                <w:sz w:val="18"/>
              </w:rPr>
              <w:t>открыт</w:t>
            </w:r>
            <w:r>
              <w:rPr>
                <w:rFonts w:ascii="Arial" w:hAnsi="Arial"/>
                <w:spacing w:val="-1"/>
                <w:sz w:val="18"/>
              </w:rPr>
              <w:t>/</w:t>
            </w:r>
            <w:r>
              <w:rPr>
                <w:rFonts w:ascii="Arial" w:hAnsi="Arial"/>
                <w:spacing w:val="-1"/>
                <w:sz w:val="18"/>
              </w:rPr>
              <w:t>закрыт</w:t>
            </w:r>
          </w:p>
          <w:p>
            <w:pPr>
              <w:pStyle w:val="TableParagraph"/>
              <w:spacing w:line="207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порог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750 </w:t>
            </w:r>
            <w:r>
              <w:rPr>
                <w:rFonts w:ascii="Arial" w:hAnsi="Arial" w:cs="Arial" w:eastAsia="Arial"/>
                <w:sz w:val="18"/>
                <w:szCs w:val="18"/>
              </w:rPr>
              <w:t>Ом</w:t>
            </w:r>
            <w:r>
              <w:rPr>
                <w:rFonts w:ascii="Arial" w:hAnsi="Arial" w:cs="Arial" w:eastAsia="Arial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Отказ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&lt;10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Ом</w:t>
            </w:r>
            <w:r>
              <w:rPr>
                <w:rFonts w:ascii="Arial" w:hAnsi="Arial"/>
                <w:spacing w:val="-3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или</w:t>
            </w:r>
            <w:r>
              <w:rPr>
                <w:rFonts w:ascii="Arial" w:hAnsi="Arial"/>
                <w:spacing w:val="-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&gt;</w:t>
            </w:r>
            <w:r>
              <w:rPr>
                <w:rFonts w:ascii="Arial" w:hAnsi="Arial"/>
                <w:spacing w:val="-1"/>
                <w:sz w:val="18"/>
              </w:rPr>
              <w:t> 2400 </w:t>
            </w:r>
            <w:r>
              <w:rPr>
                <w:rFonts w:ascii="Arial" w:hAnsi="Arial"/>
                <w:spacing w:val="-1"/>
                <w:sz w:val="18"/>
              </w:rPr>
              <w:t>Ом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700" w:hRule="exact"/>
        </w:trPr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8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Физическое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измерение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Измерение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бар</w:t>
            </w:r>
            <w:r>
              <w:rPr>
                <w:rFonts w:ascii="Arial" w:hAnsi="Arial" w:cs="Arial" w:eastAsia="Arial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%, °C, </w:t>
            </w:r>
            <w:r>
              <w:rPr>
                <w:rFonts w:ascii="Arial" w:hAnsi="Arial" w:cs="Arial" w:eastAsia="Arial"/>
                <w:sz w:val="20"/>
                <w:szCs w:val="20"/>
              </w:rPr>
              <w:t>…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70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До </w:t>
            </w:r>
            <w:r>
              <w:rPr>
                <w:rFonts w:ascii="Arial" w:hAnsi="Arial"/>
                <w:sz w:val="20"/>
              </w:rPr>
              <w:t>4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знаков </w:t>
            </w:r>
            <w:r>
              <w:rPr>
                <w:rFonts w:ascii="Arial" w:hAnsi="Arial"/>
                <w:spacing w:val="-1"/>
                <w:sz w:val="20"/>
              </w:rPr>
              <w:t>ASCII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Действует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только для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аналоговых входов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  <w:tr>
        <w:trPr>
          <w:trHeight w:val="1390" w:hRule="exact"/>
        </w:trPr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Полярность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5" w:right="30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Тип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контакта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720" w:lineRule="auto"/>
              <w:ind w:left="63" w:right="79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Нормально закрытый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Нормально </w:t>
            </w:r>
            <w:r>
              <w:rPr>
                <w:rFonts w:ascii="Arial" w:hAnsi="Arial"/>
                <w:spacing w:val="-2"/>
                <w:sz w:val="20"/>
              </w:rPr>
              <w:t>открытый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25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Действует только для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бинарных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трехуровневых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входов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  <w:p>
            <w:pPr>
              <w:pStyle w:val="TableParagraph"/>
              <w:spacing w:line="240" w:lineRule="auto"/>
              <w:ind w:left="63" w:right="25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Действует только для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бинарных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трехуровневых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входов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2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7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Направление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защиты</w:t>
            </w:r>
          </w:p>
        </w:tc>
        <w:tc>
          <w:tcPr>
            <w:tcW w:w="11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Защита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Превышение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42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Превышение</w:t>
            </w:r>
            <w:r>
              <w:rPr>
                <w:rFonts w:ascii="Arial" w:hAnsi="Arial"/>
                <w:spacing w:val="-1"/>
                <w:sz w:val="20"/>
              </w:rPr>
              <w:t>. </w:t>
            </w:r>
            <w:r>
              <w:rPr>
                <w:rFonts w:ascii="Arial" w:hAnsi="Arial"/>
                <w:spacing w:val="-1"/>
                <w:sz w:val="20"/>
              </w:rPr>
              <w:t>Отказ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датчика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не активирует защиту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2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Превышение</w:t>
            </w:r>
            <w:r>
              <w:rPr>
                <w:rFonts w:ascii="Arial" w:hAnsi="Arial"/>
                <w:spacing w:val="-1"/>
                <w:sz w:val="20"/>
              </w:rPr>
              <w:t>+</w:t>
            </w:r>
            <w:r>
              <w:rPr>
                <w:rFonts w:ascii="Arial" w:hAnsi="Arial"/>
                <w:spacing w:val="-1"/>
                <w:sz w:val="20"/>
              </w:rPr>
              <w:t>Отказ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датчика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4" w:right="74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Превышение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отказ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датчика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активирует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защиту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</w:tbl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tabs>
          <w:tab w:pos="9210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23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4264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8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2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6"/>
        <w:gridCol w:w="1184"/>
        <w:gridCol w:w="2880"/>
        <w:gridCol w:w="2880"/>
      </w:tblGrid>
      <w:tr>
        <w:trPr>
          <w:trHeight w:val="469" w:hRule="exact"/>
        </w:trPr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Снижение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4" w:right="197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Снижение Отказ датчика не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активирует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защиту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20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Снижение</w:t>
            </w:r>
            <w:r>
              <w:rPr>
                <w:rFonts w:ascii="Arial" w:hAnsi="Arial"/>
                <w:spacing w:val="-1"/>
                <w:sz w:val="20"/>
              </w:rPr>
              <w:t>+</w:t>
            </w:r>
            <w:r>
              <w:rPr>
                <w:rFonts w:ascii="Arial" w:hAnsi="Arial"/>
                <w:spacing w:val="-1"/>
                <w:sz w:val="20"/>
              </w:rPr>
              <w:t>Отказ датчика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35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Снижение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отказ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датчика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активирует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защиту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700" w:hRule="exact"/>
        </w:trPr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49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2"/>
                <w:sz w:val="20"/>
              </w:rPr>
              <w:t>Характеристика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датчика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Датчик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4" w:right="65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Определяемый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пользователем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график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4" w:right="119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Изменяется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конфигурируется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пользователем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1" w:hRule="exact"/>
        </w:trPr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Разрешение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4" w:right="1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Разрешен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0,00001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70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Разрешение датчика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Действует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только для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аналоговых входов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</w:tbl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17" w:right="1337" w:firstLine="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Каждый аналоговый вход </w:t>
      </w:r>
      <w:r>
        <w:rPr>
          <w:rFonts w:ascii="Arial" w:hAnsi="Arial"/>
          <w:sz w:val="20"/>
        </w:rPr>
        <w:t>имеет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отдельный параметр для двух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уровней определения аварии</w:t>
      </w:r>
      <w:r>
        <w:rPr>
          <w:rFonts w:ascii="Arial" w:hAnsi="Arial"/>
          <w:spacing w:val="-1"/>
          <w:sz w:val="20"/>
        </w:rPr>
        <w:t>.</w:t>
      </w:r>
      <w:r>
        <w:rPr>
          <w:rFonts w:ascii="Arial" w:hAnsi="Arial"/>
          <w:spacing w:val="29"/>
          <w:sz w:val="20"/>
        </w:rPr>
        <w:t> </w:t>
      </w:r>
      <w:r>
        <w:rPr>
          <w:rFonts w:ascii="Arial" w:hAnsi="Arial"/>
          <w:sz w:val="20"/>
        </w:rPr>
        <w:t>Уровни</w:t>
      </w:r>
      <w:r>
        <w:rPr>
          <w:rFonts w:ascii="Arial" w:hAnsi="Arial"/>
          <w:spacing w:val="-1"/>
          <w:sz w:val="20"/>
        </w:rPr>
        <w:t> аварий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задержки по аналоговым входам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устанавливаются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b/>
          <w:spacing w:val="-1"/>
          <w:sz w:val="20"/>
        </w:rPr>
        <w:t>Модуле расширения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pacing w:val="-1"/>
          <w:sz w:val="20"/>
        </w:rPr>
        <w:t>входов</w:t>
      </w:r>
      <w:r>
        <w:rPr>
          <w:rFonts w:ascii="Arial" w:hAnsi="Arial"/>
          <w:b/>
          <w:spacing w:val="-1"/>
          <w:sz w:val="20"/>
        </w:rPr>
        <w:t>/</w:t>
      </w:r>
      <w:r>
        <w:rPr>
          <w:rFonts w:ascii="Arial" w:hAnsi="Arial"/>
          <w:b/>
          <w:spacing w:val="-1"/>
          <w:sz w:val="20"/>
        </w:rPr>
        <w:t>выходов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группе параметров </w:t>
      </w:r>
      <w:r>
        <w:rPr>
          <w:rFonts w:ascii="Arial" w:hAnsi="Arial"/>
          <w:b/>
          <w:sz w:val="20"/>
        </w:rPr>
        <w:t>Engine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Protect (</w:t>
      </w:r>
      <w:r>
        <w:rPr>
          <w:rFonts w:ascii="Arial" w:hAnsi="Arial"/>
          <w:b/>
          <w:spacing w:val="-1"/>
          <w:sz w:val="20"/>
        </w:rPr>
        <w:t>Защ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Генер</w:t>
      </w:r>
      <w:r>
        <w:rPr>
          <w:rFonts w:ascii="Arial" w:hAnsi="Arial"/>
          <w:b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r>
        <w:rPr/>
        <w:pict>
          <v:group style="position:absolute;margin-left:112.183502pt;margin-top:19.797775pt;width:93.2pt;height:128.35pt;mso-position-horizontal-relative:page;mso-position-vertical-relative:paragraph;z-index:4288" coordorigin="2244,396" coordsize="1864,2567">
            <v:group style="position:absolute;left:3154;top:2933;width:18;height:17" coordorigin="3154,2933" coordsize="18,17">
              <v:shape style="position:absolute;left:3154;top:2933;width:18;height:17" coordorigin="3154,2933" coordsize="18,17" path="m3172,2941l3172,2938,3170,2935,3163,2933,3161,2934,3157,2935,3155,2938,3154,2941,3155,2944,3157,2947,3161,2949,3163,2950,3170,2947,3172,2944,3172,2941xe" filled="false" stroked="true" strokeweight="1.233pt" strokecolor="#000000">
                <v:path arrowok="t"/>
              </v:shape>
            </v:group>
            <v:group style="position:absolute;left:2256;top:408;width:1839;height:1128" coordorigin="2256,408" coordsize="1839,1128">
              <v:shape style="position:absolute;left:2256;top:408;width:1839;height:1128" coordorigin="2256,408" coordsize="1839,1128" path="m2256,1536l4094,1536,4094,408,2256,408,2256,1536xe" filled="false" stroked="true" strokeweight="1.233pt" strokecolor="#000000">
                <v:path arrowok="t"/>
              </v:shape>
            </v:group>
            <v:group style="position:absolute;left:3104;top:2452;width:113;height:281" coordorigin="3104,2452" coordsize="113,281">
              <v:shape style="position:absolute;left:3104;top:2452;width:113;height:281" coordorigin="3104,2452" coordsize="113,281" path="m3104,2733l3217,2733,3217,2452,3104,2452,3104,2733xe" filled="false" stroked="true" strokeweight=".74pt" strokecolor="#000000">
                <v:path arrowok="t"/>
              </v:shape>
            </v:group>
            <v:group style="position:absolute;left:3162;top:1549;width:2;height:903" coordorigin="3162,1549" coordsize="2,903">
              <v:shape style="position:absolute;left:3162;top:1549;width:2;height:903" coordorigin="3162,1549" coordsize="0,903" path="m3162,2452l3162,1549e" filled="false" stroked="true" strokeweight=".74pt" strokecolor="#000000">
                <v:path arrowok="t"/>
              </v:shape>
            </v:group>
            <v:group style="position:absolute;left:3162;top:2733;width:2;height:213" coordorigin="3162,2733" coordsize="2,213">
              <v:shape style="position:absolute;left:3162;top:2733;width:2;height:213" coordorigin="3162,2733" coordsize="0,213" path="m3162,2733l3162,2945e" filled="false" stroked="true" strokeweight=".74pt" strokecolor="#000000">
                <v:path arrowok="t"/>
              </v:shape>
              <v:shape style="position:absolute;left:2890;top:1277;width:154;height:842" type="#_x0000_t75" stroked="false">
                <v:imagedata r:id="rId46" o:title=""/>
              </v:shape>
              <v:shape style="position:absolute;left:2890;top:1251;width:154;height:122" type="#_x0000_t75" stroked="false">
                <v:imagedata r:id="rId47" o:title=""/>
              </v:shape>
              <v:shape style="position:absolute;left:2888;top:1151;width:154;height:338" type="#_x0000_t75" stroked="false">
                <v:imagedata r:id="rId48" o:title=""/>
              </v:shape>
              <v:shape style="position:absolute;left:3080;top:1277;width:154;height:842" type="#_x0000_t75" stroked="false">
                <v:imagedata r:id="rId46" o:title=""/>
              </v:shape>
              <v:shape style="position:absolute;left:3080;top:1251;width:154;height:122" type="#_x0000_t75" stroked="false">
                <v:imagedata r:id="rId47" o:title=""/>
              </v:shape>
              <v:shape style="position:absolute;left:3080;top:1125;width:154;height:598" type="#_x0000_t75" stroked="false">
                <v:imagedata r:id="rId49" o:title=""/>
              </v:shape>
            </v:group>
            <v:group style="position:absolute;left:2879;top:2452;width:113;height:284" coordorigin="2879,2452" coordsize="113,284">
              <v:shape style="position:absolute;left:2879;top:2452;width:113;height:284" coordorigin="2879,2452" coordsize="113,284" path="m2879,2735l2992,2735,2992,2452,2879,2452,2879,2735xe" filled="false" stroked="true" strokeweight=".74pt" strokecolor="#000000">
                <v:path arrowok="t"/>
              </v:shape>
            </v:group>
            <v:group style="position:absolute;left:2935;top:2735;width:57;height:210" coordorigin="2935,2735" coordsize="57,210">
              <v:shape style="position:absolute;left:2935;top:2735;width:57;height:210" coordorigin="2935,2735" coordsize="57,210" path="m2935,2735l2935,2945,2992,2945e" filled="false" stroked="true" strokeweight=".74pt" strokecolor="#000000">
                <v:path arrowok="t"/>
              </v:shape>
            </v:group>
            <v:group style="position:absolute;left:2935;top:1536;width:2;height:916" coordorigin="2935,1536" coordsize="2,916">
              <v:shape style="position:absolute;left:2935;top:1536;width:2;height:916" coordorigin="2935,1536" coordsize="0,916" path="m2935,2452l2935,1536e" filled="false" stroked="true" strokeweight=".74pt" strokecolor="#000000">
                <v:path arrowok="t"/>
              </v:shape>
            </v:group>
            <v:group style="position:absolute;left:2927;top:2933;width:17;height:16" coordorigin="2927,2933" coordsize="17,16">
              <v:shape style="position:absolute;left:2927;top:2933;width:17;height:16" coordorigin="2927,2933" coordsize="17,16" path="m2938,2933l2932,2933,2929,2935,2927,2937,2927,2944,2929,2947,2932,2949,2938,2949,2941,2947,2942,2944,2944,2943,2944,2938,2941,2935,2938,2933xe" filled="true" fillcolor="#ffffff" stroked="false">
                <v:path arrowok="t"/>
                <v:fill type="solid"/>
              </v:shape>
            </v:group>
            <v:group style="position:absolute;left:2927;top:2933;width:17;height:16" coordorigin="2927,2933" coordsize="17,16">
              <v:shape style="position:absolute;left:2927;top:2933;width:17;height:16" coordorigin="2927,2933" coordsize="17,16" path="m2944,2941l2944,2938,2941,2935,2938,2933,2932,2933,2929,2935,2927,2937,2927,2944,2929,2947,2932,2949,2938,2949,2941,2947,2942,2944,2944,2943,2944,2941xe" filled="false" stroked="true" strokeweight="1.233pt" strokecolor="#000000">
                <v:path arrowok="t"/>
              </v:shape>
            </v:group>
            <v:group style="position:absolute;left:2454;top:1536;width:2;height:1408" coordorigin="2454,1536" coordsize="2,1408">
              <v:shape style="position:absolute;left:2454;top:1536;width:2;height:1408" coordorigin="2454,1536" coordsize="0,1408" path="m2454,1536l2454,2944e" filled="false" stroked="true" strokeweight=".74pt" strokecolor="#000000">
                <v:path arrowok="t"/>
              </v:shape>
            </v:group>
            <v:group style="position:absolute;left:2454;top:2944;width:910;height:2" coordorigin="2454,2944" coordsize="910,2">
              <v:shape style="position:absolute;left:2454;top:2944;width:910;height:2" coordorigin="2454,2944" coordsize="910,0" path="m3364,2944l2454,2944e" filled="false" stroked="true" strokeweight=".74pt" strokecolor="#000000">
                <v:path arrowok="t"/>
              </v:shape>
            </v:group>
            <v:group style="position:absolute;left:2676;top:2940;width:20;height:8" coordorigin="2676,2940" coordsize="20,8">
              <v:shape style="position:absolute;left:2676;top:2940;width:20;height:8" coordorigin="2676,2940" coordsize="20,8" path="m2693,2940l2681,2940,2678,2941,2676,2944,2678,2945,2681,2947,2693,2947,2694,2945,2694,2944,2695,2944,2694,2943,2694,2941,2693,2940xe" filled="true" fillcolor="#ffffff" stroked="false">
                <v:path arrowok="t"/>
                <v:fill type="solid"/>
              </v:shape>
            </v:group>
            <v:group style="position:absolute;left:3307;top:2452;width:114;height:281" coordorigin="3307,2452" coordsize="114,281">
              <v:shape style="position:absolute;left:3307;top:2452;width:114;height:281" coordorigin="3307,2452" coordsize="114,281" path="m3307,2733l3421,2733,3421,2452,3307,2452,3307,2733xe" filled="false" stroked="true" strokeweight=".74pt" strokecolor="#000000">
                <v:path arrowok="t"/>
              </v:shape>
            </v:group>
            <v:group style="position:absolute;left:3362;top:1549;width:2;height:903" coordorigin="3362,1549" coordsize="2,903">
              <v:shape style="position:absolute;left:3362;top:1549;width:2;height:903" coordorigin="3362,1549" coordsize="0,903" path="m3362,2452l3362,1549e" filled="false" stroked="true" strokeweight=".74pt" strokecolor="#000000">
                <v:path arrowok="t"/>
              </v:shape>
            </v:group>
            <v:group style="position:absolute;left:3364;top:2733;width:2;height:213" coordorigin="3364,2733" coordsize="2,213">
              <v:shape style="position:absolute;left:3364;top:2733;width:2;height:213" coordorigin="3364,2733" coordsize="0,213" path="m3364,2733l3364,2945e" filled="false" stroked="true" strokeweight=".74pt" strokecolor="#000000">
                <v:path arrowok="t"/>
              </v:shape>
              <v:shape style="position:absolute;left:3281;top:1277;width:154;height:842" type="#_x0000_t75" stroked="false">
                <v:imagedata r:id="rId46" o:title=""/>
              </v:shape>
              <v:shape style="position:absolute;left:3281;top:1251;width:154;height:122" type="#_x0000_t75" stroked="false">
                <v:imagedata r:id="rId47" o:title=""/>
              </v:shape>
              <v:shape style="position:absolute;left:3281;top:1122;width:154;height:590" type="#_x0000_t75" stroked="false">
                <v:imagedata r:id="rId50" o:title=""/>
              </v:shape>
              <v:shape style="position:absolute;left:2633;top:1307;width:163;height:821" type="#_x0000_t75" stroked="false">
                <v:imagedata r:id="rId51" o:title=""/>
              </v:shape>
              <v:shape style="position:absolute;left:2633;top:1152;width:163;height:871" type="#_x0000_t75" stroked="false">
                <v:imagedata r:id="rId52" o:title=""/>
              </v:shape>
              <v:shape style="position:absolute;left:2635;top:990;width:154;height:886" type="#_x0000_t75" stroked="false">
                <v:imagedata r:id="rId53" o:title=""/>
              </v:shape>
              <v:shape style="position:absolute;left:2471;top:1409;width:19;height:346" type="#_x0000_t75" stroked="false">
                <v:imagedata r:id="rId54" o:title=""/>
              </v:shape>
              <v:shape style="position:absolute;left:2382;top:1213;width:154;height:691" type="#_x0000_t75" stroked="false">
                <v:imagedata r:id="rId55" o:title=""/>
              </v:shape>
              <v:shape style="position:absolute;left:2380;top:1055;width:163;height:871" type="#_x0000_t75" stroked="false">
                <v:imagedata r:id="rId52" o:title=""/>
              </v:shape>
              <v:shape style="position:absolute;left:2382;top:852;width:154;height:1195" type="#_x0000_t75" stroked="false">
                <v:imagedata r:id="rId56" o:title=""/>
              </v:shape>
              <v:shape style="position:absolute;left:2382;top:737;width:154;height:684" type="#_x0000_t75" stroked="false">
                <v:imagedata r:id="rId57" o:title=""/>
              </v:shape>
              <v:shape style="position:absolute;left:2382;top:583;width:154;height:799" type="#_x0000_t75" stroked="false">
                <v:imagedata r:id="rId58" o:title=""/>
              </v:shape>
            </v:group>
            <v:group style="position:absolute;left:2683;top:1534;width:2;height:1408" coordorigin="2683,1534" coordsize="2,1408">
              <v:shape style="position:absolute;left:2683;top:1534;width:2;height:1408" coordorigin="2683,1534" coordsize="0,1408" path="m2683,1534l2683,2941e" filled="false" stroked="true" strokeweight=".74pt" strokecolor="#000000">
                <v:path arrowok="t"/>
              </v:shape>
            </v:group>
            <v:group style="position:absolute;left:2675;top:2932;width:16;height:16" coordorigin="2675,2932" coordsize="16,16">
              <v:shape style="position:absolute;left:2675;top:2932;width:16;height:16" coordorigin="2675,2932" coordsize="16,16" path="m2690,2940l2690,2937,2686,2932,2680,2932,2677,2934,2675,2935,2675,2943,2677,2946,2680,2947,2686,2947,2688,2946,2689,2943,2690,2941,2690,2940xe" filled="false" stroked="true" strokeweight="1.233pt" strokecolor="#000000">
                <v:path arrowok="t"/>
              </v:shape>
            </v:group>
            <w10:wrap type="none"/>
          </v:group>
        </w:pict>
      </w:r>
      <w:bookmarkStart w:name="Подключение аналоговых входов IL-NT" w:id="62"/>
      <w:bookmarkEnd w:id="62"/>
      <w:r>
        <w:rPr>
          <w:b w:val="0"/>
        </w:rPr>
      </w:r>
      <w:r>
        <w:rPr>
          <w:rFonts w:ascii="Arial" w:hAnsi="Arial"/>
          <w:spacing w:val="-1"/>
        </w:rPr>
        <w:t>Подключение аналоговых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входов</w:t>
      </w:r>
      <w:r>
        <w:rPr>
          <w:rFonts w:ascii="Arial" w:hAnsi="Arial"/>
          <w:spacing w:val="-2"/>
        </w:rPr>
        <w:t> </w:t>
      </w:r>
      <w:r>
        <w:rPr>
          <w:spacing w:val="-1"/>
        </w:rPr>
        <w:t>IL-NT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40" w:lineRule="auto"/>
        <w:ind w:left="5048" w:right="1337"/>
        <w:jc w:val="left"/>
        <w:rPr>
          <w:rFonts w:ascii="Arial" w:hAnsi="Arial" w:cs="Arial" w:eastAsia="Arial"/>
        </w:rPr>
      </w:pPr>
      <w:r>
        <w:rPr>
          <w:spacing w:val="-1"/>
        </w:rPr>
        <w:t>Стандартное подключение трех</w:t>
      </w:r>
      <w:r>
        <w:rPr>
          <w:spacing w:val="22"/>
        </w:rPr>
        <w:t> </w:t>
      </w:r>
      <w:r>
        <w:rPr>
          <w:spacing w:val="-1"/>
        </w:rPr>
        <w:t>резистивных</w:t>
      </w:r>
      <w:r>
        <w:rPr>
          <w:spacing w:val="-3"/>
        </w:rPr>
        <w:t> </w:t>
      </w:r>
      <w:r>
        <w:rPr>
          <w:spacing w:val="-1"/>
        </w:rPr>
        <w:t>датчиков </w:t>
      </w:r>
      <w:r>
        <w:rPr/>
        <w:t>к</w:t>
      </w:r>
      <w:r>
        <w:rPr>
          <w:spacing w:val="-1"/>
        </w:rPr>
        <w:t> аналоговым</w:t>
      </w:r>
      <w:r>
        <w:rPr>
          <w:spacing w:val="22"/>
        </w:rPr>
        <w:t> </w:t>
      </w:r>
      <w:r>
        <w:rPr>
          <w:spacing w:val="-1"/>
        </w:rPr>
        <w:t>входам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13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8.6pt;height:25.8pt;mso-position-horizontal-relative:char;mso-position-vertical-relative:line" coordorigin="0,0" coordsize="1172,516">
            <v:shape style="position:absolute;left:0;top:0;width:1171;height:223" type="#_x0000_t75" stroked="false">
              <v:imagedata r:id="rId59" o:title=""/>
            </v:shape>
            <v:shape style="position:absolute;left:131;top:221;width:826;height:295" type="#_x0000_t75" stroked="false">
              <v:imagedata r:id="rId60" o:title="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59"/>
        <w:ind w:left="5047" w:right="1337"/>
        <w:jc w:val="left"/>
        <w:rPr>
          <w:rFonts w:ascii="Arial" w:hAnsi="Arial" w:cs="Arial" w:eastAsia="Arial"/>
        </w:rPr>
      </w:pPr>
      <w:r>
        <w:rPr/>
        <w:pict>
          <v:group style="position:absolute;margin-left:112.180496pt;margin-top:-37.208813pt;width:93.25pt;height:168.5pt;mso-position-horizontal-relative:page;mso-position-vertical-relative:paragraph;z-index:-403048" coordorigin="2244,-744" coordsize="1865,3370">
            <v:shape style="position:absolute;left:2506;top:-744;width:96;height:864" type="#_x0000_t75" stroked="false">
              <v:imagedata r:id="rId61" o:title=""/>
            </v:shape>
            <v:group style="position:absolute;left:2249;top:-11;width:1840;height:1130" coordorigin="2249,-11" coordsize="1840,1130">
              <v:shape style="position:absolute;left:2249;top:-11;width:1840;height:1130" coordorigin="2249,-11" coordsize="1840,1130" path="m2249,1118l4088,1118,4088,-11,2249,-11,2249,1118xe" filled="true" fillcolor="#ffffff" stroked="false">
                <v:path arrowok="t"/>
                <v:fill type="solid"/>
              </v:shape>
            </v:group>
            <v:group style="position:absolute;left:2256;top:-21;width:1840;height:1130" coordorigin="2256,-21" coordsize="1840,1130">
              <v:shape style="position:absolute;left:2256;top:-21;width:1840;height:1130" coordorigin="2256,-21" coordsize="1840,1130" path="m2256,1109l4096,1109,4096,-21,2256,-21,2256,1109xe" filled="false" stroked="true" strokeweight="1.239pt" strokecolor="#000000">
                <v:path arrowok="t"/>
              </v:shape>
              <v:shape style="position:absolute;left:2622;top:825;width:163;height:814" type="#_x0000_t75" stroked="false">
                <v:imagedata r:id="rId62" o:title=""/>
              </v:shape>
              <v:shape style="position:absolute;left:2622;top:671;width:163;height:871" type="#_x0000_t75" stroked="false">
                <v:imagedata r:id="rId63" o:title=""/>
              </v:shape>
              <v:shape style="position:absolute;left:2624;top:509;width:154;height:886" type="#_x0000_t75" stroked="false">
                <v:imagedata r:id="rId64" o:title=""/>
              </v:shape>
              <v:shape style="position:absolute;left:2478;top:909;width:19;height:346" type="#_x0000_t75" stroked="false">
                <v:imagedata r:id="rId54" o:title=""/>
              </v:shape>
              <v:shape style="position:absolute;left:2388;top:716;width:154;height:684" type="#_x0000_t75" stroked="false">
                <v:imagedata r:id="rId65" o:title=""/>
              </v:shape>
              <v:shape style="position:absolute;left:2386;top:557;width:163;height:871" type="#_x0000_t75" stroked="false">
                <v:imagedata r:id="rId63" o:title=""/>
              </v:shape>
              <v:shape style="position:absolute;left:2388;top:354;width:154;height:1195" type="#_x0000_t75" stroked="false">
                <v:imagedata r:id="rId66" o:title=""/>
              </v:shape>
              <v:shape style="position:absolute;left:2388;top:241;width:154;height:677" type="#_x0000_t75" stroked="false">
                <v:imagedata r:id="rId67" o:title=""/>
              </v:shape>
              <v:shape style="position:absolute;left:2388;top:87;width:154;height:792" type="#_x0000_t75" stroked="false">
                <v:imagedata r:id="rId68" o:title=""/>
              </v:shape>
              <v:shape style="position:absolute;left:3323;top:1271;width:96;height:857" type="#_x0000_t75" stroked="false">
                <v:imagedata r:id="rId69" o:title=""/>
              </v:shape>
              <v:shape style="position:absolute;left:3456;top:1309;width:106;height:619" type="#_x0000_t75" stroked="false">
                <v:imagedata r:id="rId70" o:title=""/>
              </v:shape>
              <v:shape style="position:absolute;left:3323;top:1512;width:322;height:871" type="#_x0000_t75" stroked="false">
                <v:imagedata r:id="rId71" o:title=""/>
              </v:shape>
            </v:group>
            <v:group style="position:absolute;left:3154;top:2126;width:114;height:282" coordorigin="3154,2126" coordsize="114,282">
              <v:shape style="position:absolute;left:3154;top:2126;width:114;height:282" coordorigin="3154,2126" coordsize="114,282" path="m3154,2408l3268,2408,3268,2126,3154,2126,3154,2408xe" filled="false" stroked="true" strokeweight=".743pt" strokecolor="#000000">
                <v:path arrowok="t"/>
              </v:shape>
            </v:group>
            <v:group style="position:absolute;left:3154;top:1335;width:114;height:282" coordorigin="3154,1335" coordsize="114,282">
              <v:shape style="position:absolute;left:3154;top:1335;width:114;height:282" coordorigin="3154,1335" coordsize="114,282" path="m3154,1617l3268,1617,3268,1335,3154,1335,3154,1617xe" filled="false" stroked="true" strokeweight=".743pt" strokecolor="#000000">
                <v:path arrowok="t"/>
              </v:shape>
            </v:group>
            <v:group style="position:absolute;left:3210;top:1109;width:2;height:227" coordorigin="3210,1109" coordsize="2,227">
              <v:shape style="position:absolute;left:3210;top:1109;width:2;height:227" coordorigin="3210,1109" coordsize="0,227" path="m3210,1335l3210,1109e" filled="false" stroked="true" strokeweight=".248pt" strokecolor="#000000">
                <v:path arrowok="t"/>
              </v:shape>
            </v:group>
            <v:group style="position:absolute;left:2983;top:1109;width:2;height:1018" coordorigin="2983,1109" coordsize="2,1018">
              <v:shape style="position:absolute;left:2983;top:1109;width:2;height:1018" coordorigin="2983,1109" coordsize="0,1018" path="m2983,1109l2983,2126e" filled="false" stroked="true" strokeweight=".248pt" strokecolor="#000000">
                <v:path arrowok="t"/>
              </v:shape>
            </v:group>
            <v:group style="position:absolute;left:3210;top:1617;width:2;height:509" coordorigin="3210,1617" coordsize="2,509">
              <v:shape style="position:absolute;left:3210;top:1617;width:2;height:509" coordorigin="3210,1617" coordsize="0,509" path="m3210,1617l3210,2126e" filled="false" stroked="true" strokeweight=".248pt" strokecolor="#000000">
                <v:path arrowok="t"/>
              </v:shape>
            </v:group>
            <v:group style="position:absolute;left:3210;top:1788;width:268;height:339" coordorigin="3210,1788" coordsize="268,339">
              <v:shape style="position:absolute;left:3210;top:1788;width:268;height:339" coordorigin="3210,1788" coordsize="268,339" path="m3210,1788l3478,1788,3478,2126e" filled="false" stroked="true" strokeweight=".248pt" strokecolor="#000000">
                <v:path arrowok="t"/>
              </v:shape>
            </v:group>
            <v:group style="position:absolute;left:3478;top:2126;width:114;height:226" coordorigin="3478,2126" coordsize="114,226">
              <v:shape style="position:absolute;left:3478;top:2126;width:114;height:226" coordorigin="3478,2126" coordsize="114,226" path="m3478,2352l3592,2126e" filled="false" stroked="true" strokeweight="1.239pt" strokecolor="#000000">
                <v:path arrowok="t"/>
              </v:shape>
            </v:group>
            <v:group style="position:absolute;left:3203;top:2596;width:18;height:18" coordorigin="3203,2596" coordsize="18,18">
              <v:shape style="position:absolute;left:3203;top:2596;width:18;height:18" coordorigin="3203,2596" coordsize="18,18" path="m3221,2604l3218,2601,3209,2596,3203,2604,3212,2613,3215,2611,3217,2610,3218,2607,3221,2604xe" filled="false" stroked="true" strokeweight="1.239pt" strokecolor="#000000">
                <v:path arrowok="t"/>
              </v:shape>
            </v:group>
            <v:group style="position:absolute;left:3211;top:2408;width:2;height:179" coordorigin="3211,2408" coordsize="2,179">
              <v:shape style="position:absolute;left:3211;top:2408;width:2;height:179" coordorigin="3211,2408" coordsize="0,179" path="m3211,2587l3211,2408e" filled="false" stroked="true" strokeweight=".248pt" strokecolor="#000000">
                <v:path arrowok="t"/>
              </v:shape>
            </v:group>
            <v:group style="position:absolute;left:3210;top:1778;width:18;height:17" coordorigin="3210,1778" coordsize="18,17">
              <v:shape style="position:absolute;left:3210;top:1778;width:18;height:17" coordorigin="3210,1778" coordsize="18,17" path="m3228,1788l3227,1784,3226,1782,3223,1778,3215,1778,3212,1782,3210,1784,3210,1790,3212,1794,3215,1795,3223,1795,3226,1794,3227,1790,3228,1788xe" filled="false" stroked="true" strokeweight="1.239pt" strokecolor="#000000">
                <v:path arrowok="t"/>
              </v:shape>
            </v:group>
            <v:group style="position:absolute;left:2983;top:2149;width:114;height:260" coordorigin="2983,2149" coordsize="114,260">
              <v:shape style="position:absolute;left:2983;top:2149;width:114;height:260" coordorigin="2983,2149" coordsize="114,260" path="m3097,2149l2983,2408e" filled="false" stroked="true" strokeweight="1.239pt" strokecolor="#000000">
                <v:path arrowok="t"/>
              </v:shape>
            </v:group>
            <v:group style="position:absolute;left:3469;top:2595;width:17;height:18" coordorigin="3469,2595" coordsize="17,18">
              <v:shape style="position:absolute;left:3469;top:2595;width:17;height:18" coordorigin="3469,2595" coordsize="17,18" path="m3486,2604l3486,2601,3484,2599,3480,2597,3478,2595,3475,2597,3473,2599,3469,2601,3469,2607,3473,2610,3475,2611,3478,2613,3480,2611,3484,2610,3486,2607,3486,2604xe" filled="false" stroked="true" strokeweight="1.239pt" strokecolor="#000000">
                <v:path arrowok="t"/>
              </v:shape>
            </v:group>
            <v:group style="position:absolute;left:3478;top:2377;width:2;height:225" coordorigin="3478,2377" coordsize="2,225">
              <v:shape style="position:absolute;left:3478;top:2377;width:2;height:225" coordorigin="3478,2377" coordsize="0,225" path="m3478,2601l3478,2377e" filled="false" stroked="true" strokeweight=".248pt" strokecolor="#000000">
                <v:path arrowok="t"/>
              </v:shape>
            </v:group>
            <v:group style="position:absolute;left:2700;top:2594;width:17;height:16" coordorigin="2700,2594" coordsize="17,16">
              <v:shape style="position:absolute;left:2700;top:2594;width:17;height:16" coordorigin="2700,2594" coordsize="17,16" path="m2717,2601l2717,2600,2716,2599,2714,2595,2712,2594,2704,2594,2701,2595,2700,2599,2700,2604,2701,2607,2704,2609,2707,2610,2712,2609,2714,2607,2716,2604,2717,2603,2717,2601xe" filled="false" stroked="true" strokeweight="1.239pt" strokecolor="#000000">
                <v:path arrowok="t"/>
              </v:shape>
            </v:group>
            <v:group style="position:absolute;left:2710;top:1109;width:2;height:1493" coordorigin="2710,1109" coordsize="2,1493">
              <v:shape style="position:absolute;left:2710;top:1109;width:2;height:1493" coordorigin="2710,1109" coordsize="0,1493" path="m2710,1109l2710,2601e" filled="false" stroked="true" strokeweight=".248pt" strokecolor="#000000">
                <v:path arrowok="t"/>
              </v:shape>
            </v:group>
            <v:group style="position:absolute;left:2976;top:2594;width:18;height:16" coordorigin="2976,2594" coordsize="18,16">
              <v:shape style="position:absolute;left:2976;top:2594;width:18;height:16" coordorigin="2976,2594" coordsize="18,16" path="m2994,2601l2994,2599,2993,2595,2989,2594,2982,2594,2978,2595,2977,2599,2976,2601,2977,2604,2978,2607,2982,2609,2984,2610,2989,2609,2993,2607,2994,2604,2994,2601xe" filled="false" stroked="true" strokeweight="1.239pt" strokecolor="#000000">
                <v:path arrowok="t"/>
              </v:shape>
            </v:group>
            <v:group style="position:absolute;left:2983;top:2408;width:2;height:194" coordorigin="2983,2408" coordsize="2,194">
              <v:shape style="position:absolute;left:2983;top:2408;width:2;height:194" coordorigin="2983,2408" coordsize="0,194" path="m2983,2408l2983,2601e" filled="false" stroked="true" strokeweight=".248pt" strokecolor="#000000">
                <v:path arrowok="t"/>
              </v:shape>
            </v:group>
            <v:group style="position:absolute;left:2454;top:2601;width:1478;height:2" coordorigin="2454,2601" coordsize="1478,2">
              <v:shape style="position:absolute;left:2454;top:2601;width:1478;height:2" coordorigin="2454,2601" coordsize="1478,0" path="m3931,2601l2454,2601e" filled="false" stroked="true" strokeweight="1.239pt" strokecolor="#000000">
                <v:path arrowok="t"/>
              </v:shape>
            </v:group>
            <v:group style="position:absolute;left:2454;top:1109;width:2;height:1493" coordorigin="2454,1109" coordsize="2,1493">
              <v:shape style="position:absolute;left:2454;top:1109;width:2;height:1493" coordorigin="2454,1109" coordsize="0,1493" path="m2454,1109l2454,2601e" filled="false" stroked="true" strokeweight="1.239pt" strokecolor="#000000">
                <v:path arrowok="t"/>
              </v:shape>
              <v:shape style="position:absolute;left:2899;top:849;width:154;height:842" type="#_x0000_t75" stroked="false">
                <v:imagedata r:id="rId72" o:title=""/>
              </v:shape>
              <v:shape style="position:absolute;left:2899;top:823;width:154;height:122" type="#_x0000_t75" stroked="false">
                <v:imagedata r:id="rId73" o:title=""/>
              </v:shape>
              <v:shape style="position:absolute;left:2899;top:726;width:154;height:331" type="#_x0000_t75" stroked="false">
                <v:imagedata r:id="rId74" o:title=""/>
              </v:shape>
              <v:shape style="position:absolute;left:3090;top:849;width:154;height:842" type="#_x0000_t75" stroked="false">
                <v:imagedata r:id="rId72" o:title=""/>
              </v:shape>
              <v:shape style="position:absolute;left:3090;top:823;width:154;height:122" type="#_x0000_t75" stroked="false">
                <v:imagedata r:id="rId73" o:title=""/>
              </v:shape>
              <v:shape style="position:absolute;left:3090;top:698;width:154;height:598" type="#_x0000_t75" stroked="false">
                <v:imagedata r:id="rId75" o:title=""/>
              </v:shape>
            </v:group>
            <v:group style="position:absolute;left:3874;top:2121;width:114;height:282" coordorigin="3874,2121" coordsize="114,282">
              <v:shape style="position:absolute;left:3874;top:2121;width:114;height:282" coordorigin="3874,2121" coordsize="114,282" path="m3874,2403l3988,2403,3988,2121,3874,2121,3874,2403xe" filled="false" stroked="true" strokeweight=".743pt" strokecolor="#000000">
                <v:path arrowok="t"/>
              </v:shape>
            </v:group>
            <v:group style="position:absolute;left:3931;top:1134;width:2;height:988" coordorigin="3931,1134" coordsize="2,988">
              <v:shape style="position:absolute;left:3931;top:1134;width:2;height:988" coordorigin="3931,1134" coordsize="0,988" path="m3931,2121l3931,1134e" filled="false" stroked="true" strokeweight=".743pt" strokecolor="#000000">
                <v:path arrowok="t"/>
              </v:shape>
            </v:group>
            <v:group style="position:absolute;left:3931;top:2405;width:2;height:197" coordorigin="3931,2405" coordsize="2,197">
              <v:shape style="position:absolute;left:3931;top:2405;width:2;height:197" coordorigin="3931,2405" coordsize="0,197" path="m3931,2405l3931,2601e" filled="false" stroked="true" strokeweight=".743pt" strokecolor="#000000">
                <v:path arrowok="t"/>
              </v:shape>
              <v:shape style="position:absolute;left:3846;top:859;width:154;height:842" type="#_x0000_t75" stroked="false">
                <v:imagedata r:id="rId72" o:title=""/>
              </v:shape>
              <v:shape style="position:absolute;left:3846;top:834;width:154;height:122" type="#_x0000_t75" stroked="false">
                <v:imagedata r:id="rId73" o:title=""/>
              </v:shape>
              <v:shape style="position:absolute;left:3846;top:705;width:163;height:590" type="#_x0000_t75" stroked="false">
                <v:imagedata r:id="rId76" o:title=""/>
              </v:shape>
            </v:group>
            <v:group style="position:absolute;left:3695;top:1500;width:137;height:155" coordorigin="3695,1500" coordsize="137,155">
              <v:shape style="position:absolute;left:3695;top:1500;width:137;height:155" coordorigin="3695,1500" coordsize="137,155" path="m3787,1505l3738,1505,3724,1514,3714,1520,3708,1536,3698,1544,3698,1595,3704,1610,3714,1625,3727,1640,3695,1640,3695,1655,3752,1655,3752,1640,3738,1625,3724,1610,3714,1595,3714,1550,3727,1530,3743,1520,3762,1514,3802,1514,3787,1505xe" filled="true" fillcolor="#131516" stroked="false">
                <v:path arrowok="t"/>
                <v:fill type="solid"/>
              </v:shape>
              <v:shape style="position:absolute;left:3695;top:1500;width:137;height:155" coordorigin="3695,1500" coordsize="137,155" path="m3802,1514l3762,1514,3782,1520,3797,1530,3812,1550,3812,1595,3802,1610,3792,1625,3773,1640,3773,1655,3832,1655,3832,1640,3797,1640,3812,1625,3822,1610,3826,1595,3832,1574,3826,1560,3826,1544,3816,1536,3812,1520,3802,1514xe" filled="true" fillcolor="#131516" stroked="false">
                <v:path arrowok="t"/>
                <v:fill type="solid"/>
              </v:shape>
              <v:shape style="position:absolute;left:3695;top:1500;width:137;height:155" coordorigin="3695,1500" coordsize="137,155" path="m3762,1500l3748,1505,3778,1505,3762,1500xe" filled="true" fillcolor="#131516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</w:rPr>
        <w:t>Смешанное</w:t>
      </w:r>
      <w:r>
        <w:rPr/>
        <w:t> </w:t>
      </w:r>
      <w:r>
        <w:rPr>
          <w:spacing w:val="-1"/>
        </w:rPr>
        <w:t>подключение </w:t>
      </w:r>
      <w:r>
        <w:rPr/>
        <w:t>к</w:t>
      </w:r>
      <w:r>
        <w:rPr>
          <w:spacing w:val="-1"/>
        </w:rPr>
        <w:t> аналоговым</w:t>
      </w:r>
      <w:r>
        <w:rPr>
          <w:spacing w:val="28"/>
        </w:rPr>
        <w:t> </w:t>
      </w:r>
      <w:r>
        <w:rPr>
          <w:spacing w:val="-1"/>
        </w:rPr>
        <w:t>входам </w:t>
      </w:r>
      <w:r>
        <w:rPr>
          <w:rFonts w:ascii="Arial" w:hAnsi="Arial"/>
          <w:spacing w:val="-1"/>
        </w:rPr>
        <w:t>InteliLite.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30" w:lineRule="exact"/>
        <w:ind w:left="5047" w:right="0"/>
        <w:jc w:val="left"/>
      </w:pPr>
      <w:r>
        <w:rPr>
          <w:rFonts w:ascii="Arial" w:hAnsi="Arial" w:cs="Arial" w:eastAsia="Arial"/>
          <w:spacing w:val="-1"/>
        </w:rPr>
        <w:t>AI1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бинарный </w:t>
      </w:r>
      <w:r>
        <w:rPr/>
        <w:t>вход</w:t>
      </w:r>
    </w:p>
    <w:p>
      <w:pPr>
        <w:pStyle w:val="BodyText"/>
        <w:spacing w:line="230" w:lineRule="exact"/>
        <w:ind w:left="5047" w:right="0"/>
        <w:jc w:val="left"/>
      </w:pPr>
      <w:r>
        <w:rPr>
          <w:rFonts w:ascii="Arial" w:hAnsi="Arial" w:cs="Arial" w:eastAsia="Arial"/>
          <w:spacing w:val="-1"/>
        </w:rPr>
        <w:t>AI2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трехуровневый</w:t>
      </w:r>
      <w:r>
        <w:rPr/>
        <w:t> </w:t>
      </w:r>
      <w:r>
        <w:rPr>
          <w:spacing w:val="-1"/>
        </w:rPr>
        <w:t>вход</w:t>
      </w:r>
    </w:p>
    <w:p>
      <w:pPr>
        <w:pStyle w:val="BodyText"/>
        <w:spacing w:line="240" w:lineRule="auto"/>
        <w:ind w:left="118" w:right="0" w:firstLine="4929"/>
        <w:jc w:val="left"/>
      </w:pPr>
      <w:r>
        <w:rPr>
          <w:rFonts w:ascii="Arial" w:hAnsi="Arial" w:cs="Arial" w:eastAsia="Arial"/>
          <w:spacing w:val="-1"/>
        </w:rPr>
        <w:t>AI3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/>
        <w:t>аналоговый</w:t>
      </w:r>
      <w:r>
        <w:rPr>
          <w:spacing w:val="-1"/>
        </w:rPr>
        <w:t> резистивный</w:t>
      </w:r>
      <w:r>
        <w:rPr>
          <w:spacing w:val="-2"/>
        </w:rPr>
        <w:t> </w:t>
      </w:r>
      <w:r>
        <w:rPr/>
        <w:t>вход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18" w:right="1277"/>
        <w:jc w:val="left"/>
        <w:rPr>
          <w:rFonts w:ascii="Arial" w:hAnsi="Arial" w:cs="Arial" w:eastAsia="Arial"/>
        </w:rPr>
      </w:pPr>
      <w:r>
        <w:rPr>
          <w:spacing w:val="-1"/>
        </w:rPr>
        <w:t>Аналоговые</w:t>
      </w:r>
      <w:r>
        <w:rPr/>
        <w:t> </w:t>
      </w:r>
      <w:r>
        <w:rPr>
          <w:spacing w:val="-1"/>
        </w:rPr>
        <w:t>входы разработаны для резистивных</w:t>
      </w:r>
      <w:r>
        <w:rPr>
          <w:spacing w:val="-3"/>
        </w:rPr>
        <w:t> </w:t>
      </w:r>
      <w:r>
        <w:rPr>
          <w:spacing w:val="-1"/>
        </w:rPr>
        <w:t>датчиков </w:t>
      </w:r>
      <w:r>
        <w:rPr/>
        <w:t>в</w:t>
      </w:r>
      <w:r>
        <w:rPr>
          <w:spacing w:val="-1"/>
        </w:rPr>
        <w:t> диапазоне изменения</w:t>
      </w:r>
      <w:r>
        <w:rPr>
          <w:spacing w:val="29"/>
        </w:rPr>
        <w:t> </w:t>
      </w:r>
      <w:r>
        <w:rPr>
          <w:spacing w:val="-1"/>
        </w:rPr>
        <w:t>сопротивления </w:t>
      </w:r>
      <w:r>
        <w:rPr/>
        <w:t>от</w:t>
      </w:r>
      <w:r>
        <w:rPr>
          <w:spacing w:val="-1"/>
        </w:rPr>
        <w:t> </w:t>
      </w:r>
      <w:r>
        <w:rPr>
          <w:rFonts w:ascii="Arial" w:hAnsi="Arial"/>
        </w:rPr>
        <w:t>0</w:t>
      </w:r>
      <w:r>
        <w:rPr>
          <w:rFonts w:ascii="Arial" w:hAnsi="Arial"/>
          <w:spacing w:val="-1"/>
        </w:rPr>
        <w:t> </w:t>
      </w:r>
      <w:r>
        <w:rPr/>
        <w:t>Ом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>
          <w:rFonts w:ascii="Arial" w:hAnsi="Arial"/>
          <w:spacing w:val="-1"/>
        </w:rPr>
        <w:t>2,4 </w:t>
      </w:r>
      <w:r>
        <w:rPr/>
        <w:t>кОм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18" w:right="1337"/>
        <w:jc w:val="left"/>
        <w:rPr>
          <w:rFonts w:ascii="Arial" w:hAnsi="Arial" w:cs="Arial" w:eastAsia="Arial"/>
        </w:rPr>
      </w:pPr>
      <w:r>
        <w:rPr>
          <w:spacing w:val="-1"/>
        </w:rPr>
        <w:t>Для корректного функционирования</w:t>
      </w:r>
      <w:r>
        <w:rPr>
          <w:spacing w:val="-2"/>
        </w:rPr>
        <w:t> </w:t>
      </w:r>
      <w:r>
        <w:rPr>
          <w:spacing w:val="-1"/>
        </w:rPr>
        <w:t>следует использовать</w:t>
      </w:r>
      <w:r>
        <w:rPr/>
        <w:t> </w:t>
      </w:r>
      <w:r>
        <w:rPr>
          <w:spacing w:val="-1"/>
        </w:rPr>
        <w:t>экранированные</w:t>
      </w:r>
      <w:r>
        <w:rPr/>
        <w:t> </w:t>
      </w:r>
      <w:r>
        <w:rPr>
          <w:spacing w:val="-1"/>
        </w:rPr>
        <w:t>провода</w:t>
      </w:r>
      <w:r>
        <w:rPr>
          <w:spacing w:val="-2"/>
        </w:rPr>
        <w:t> </w:t>
      </w:r>
      <w:r>
        <w:rPr>
          <w:spacing w:val="-1"/>
        </w:rPr>
        <w:t>для</w:t>
      </w:r>
      <w:r>
        <w:rPr>
          <w:spacing w:val="28"/>
        </w:rPr>
        <w:t> </w:t>
      </w:r>
      <w:r>
        <w:rPr>
          <w:spacing w:val="-1"/>
        </w:rPr>
        <w:t>аналоговых </w:t>
      </w:r>
      <w:r>
        <w:rPr/>
        <w:t>и</w:t>
      </w:r>
      <w:r>
        <w:rPr>
          <w:spacing w:val="-1"/>
        </w:rPr>
        <w:t> бинарных выходов</w:t>
      </w:r>
      <w:r>
        <w:rPr>
          <w:rFonts w:ascii="Arial" w:hAnsi="Arial"/>
          <w:spacing w:val="-1"/>
        </w:rPr>
        <w:t>, </w:t>
      </w:r>
      <w:r>
        <w:rPr/>
        <w:t>в</w:t>
      </w:r>
      <w:r>
        <w:rPr>
          <w:spacing w:val="-1"/>
        </w:rPr>
        <w:t> частности при длине </w:t>
      </w:r>
      <w:r>
        <w:rPr/>
        <w:t>более</w:t>
      </w:r>
      <w:r>
        <w:rPr>
          <w:spacing w:val="-1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-1"/>
        </w:rPr>
        <w:t> </w:t>
      </w:r>
      <w:r>
        <w:rPr/>
        <w:t>м</w:t>
      </w:r>
      <w:r>
        <w:rPr>
          <w:rFonts w:ascii="Arial" w:hAnsi="Arial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rFonts w:ascii="Arial" w:hAnsi="Arial" w:cs="Arial" w:eastAsia="Arial"/>
          <w:b w:val="0"/>
          <w:bCs w:val="0"/>
        </w:rPr>
      </w:pPr>
      <w:bookmarkStart w:name="Бинарный вход" w:id="63"/>
      <w:bookmarkEnd w:id="63"/>
      <w:r>
        <w:rPr>
          <w:b w:val="0"/>
        </w:rPr>
      </w:r>
      <w:r>
        <w:rPr>
          <w:rFonts w:ascii="Arial" w:hAnsi="Arial"/>
          <w:spacing w:val="-1"/>
        </w:rPr>
        <w:t>Бинарный </w:t>
      </w:r>
      <w:r>
        <w:rPr>
          <w:rFonts w:ascii="Arial" w:hAnsi="Arial"/>
        </w:rPr>
        <w:t>вход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Распознаются открытое </w:t>
      </w:r>
      <w:r>
        <w:rPr/>
        <w:t>и</w:t>
      </w:r>
      <w:r>
        <w:rPr>
          <w:spacing w:val="-1"/>
        </w:rPr>
        <w:t> закрытое</w:t>
      </w:r>
      <w:r>
        <w:rPr>
          <w:spacing w:val="-2"/>
        </w:rPr>
        <w:t> </w:t>
      </w:r>
      <w:r>
        <w:rPr>
          <w:spacing w:val="-1"/>
        </w:rPr>
        <w:t>состояния</w:t>
      </w:r>
      <w:r>
        <w:rPr>
          <w:rFonts w:ascii="Arial" w:hAnsi="Arial"/>
          <w:spacing w:val="-1"/>
        </w:rPr>
        <w:t>, </w:t>
      </w:r>
      <w:r>
        <w:rPr/>
        <w:t>порог</w:t>
      </w:r>
      <w:r>
        <w:rPr>
          <w:spacing w:val="-1"/>
        </w:rPr>
        <w:t> </w:t>
      </w:r>
      <w:r>
        <w:rPr>
          <w:rFonts w:ascii="Arial" w:hAnsi="Arial"/>
          <w:spacing w:val="-1"/>
        </w:rPr>
        <w:t>750 </w:t>
      </w:r>
      <w:r>
        <w:rPr>
          <w:spacing w:val="-1"/>
        </w:rPr>
        <w:t>Ом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rFonts w:ascii="Arial" w:hAnsi="Arial" w:cs="Arial" w:eastAsia="Arial"/>
          <w:b w:val="0"/>
          <w:bCs w:val="0"/>
        </w:rPr>
      </w:pPr>
      <w:bookmarkStart w:name="Трехуровневый вход" w:id="64"/>
      <w:bookmarkEnd w:id="64"/>
      <w:r>
        <w:rPr>
          <w:b w:val="0"/>
        </w:rPr>
      </w:r>
      <w:r>
        <w:rPr>
          <w:rFonts w:ascii="Arial" w:hAnsi="Arial"/>
          <w:spacing w:val="-2"/>
        </w:rPr>
        <w:t>Трехуровневый </w:t>
      </w:r>
      <w:r>
        <w:rPr>
          <w:rFonts w:ascii="Arial" w:hAnsi="Arial"/>
        </w:rPr>
        <w:t>вход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left="117" w:right="1277"/>
        <w:jc w:val="left"/>
        <w:rPr>
          <w:rFonts w:ascii="Arial" w:hAnsi="Arial" w:cs="Arial" w:eastAsia="Arial"/>
        </w:rPr>
      </w:pPr>
      <w:r>
        <w:rPr>
          <w:spacing w:val="-1"/>
        </w:rPr>
        <w:t>Распознаются открытое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закрытое состояния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отказ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53"/>
        </w:rPr>
        <w:t> </w:t>
      </w:r>
      <w:r>
        <w:rPr/>
        <w:t>Порог</w:t>
      </w:r>
      <w:r>
        <w:rPr>
          <w:spacing w:val="-1"/>
        </w:rPr>
        <w:t> </w:t>
      </w:r>
      <w:r>
        <w:rPr>
          <w:rFonts w:ascii="Arial" w:hAnsi="Arial"/>
          <w:spacing w:val="-1"/>
        </w:rPr>
        <w:t>750</w:t>
      </w:r>
      <w:r>
        <w:rPr>
          <w:rFonts w:ascii="Arial" w:hAnsi="Arial"/>
          <w:spacing w:val="-2"/>
        </w:rPr>
        <w:t> </w:t>
      </w:r>
      <w:r>
        <w:rPr/>
        <w:t>Ом</w:t>
      </w:r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отказ</w:t>
      </w:r>
      <w:r>
        <w:rPr/>
        <w:t> </w:t>
      </w:r>
      <w:r>
        <w:rPr>
          <w:spacing w:val="-1"/>
        </w:rPr>
        <w:t>распознается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когда</w:t>
      </w:r>
      <w:r>
        <w:rPr>
          <w:spacing w:val="58"/>
        </w:rPr>
        <w:t> </w:t>
      </w:r>
      <w:r>
        <w:rPr>
          <w:spacing w:val="-1"/>
        </w:rPr>
        <w:t>сопротивление контура </w:t>
      </w:r>
      <w:r>
        <w:rPr>
          <w:rFonts w:ascii="Arial" w:hAnsi="Arial"/>
          <w:spacing w:val="-1"/>
        </w:rPr>
        <w:t>&lt;10 </w:t>
      </w:r>
      <w:r>
        <w:rPr/>
        <w:t>Ом</w:t>
      </w:r>
      <w:r>
        <w:rPr>
          <w:spacing w:val="-1"/>
        </w:rPr>
        <w:t> или </w:t>
      </w:r>
      <w:r>
        <w:rPr>
          <w:rFonts w:ascii="Arial" w:hAnsi="Arial"/>
          <w:spacing w:val="-1"/>
        </w:rPr>
        <w:t>&gt;2400 </w:t>
      </w:r>
      <w:r>
        <w:rPr>
          <w:spacing w:val="-1"/>
        </w:rPr>
        <w:t>Ом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29" w:lineRule="exact" w:before="0"/>
        <w:ind w:left="1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17" w:val="left" w:leader="none"/>
        </w:tabs>
        <w:spacing w:line="229" w:lineRule="exact"/>
        <w:ind w:left="118" w:right="0"/>
        <w:jc w:val="left"/>
        <w:rPr>
          <w:rFonts w:ascii="Arial" w:hAnsi="Arial" w:cs="Arial" w:eastAsia="Arial"/>
        </w:rPr>
      </w:pPr>
      <w:r>
        <w:rPr/>
      </w:r>
      <w:r>
        <w:rPr>
          <w:spacing w:val="-1"/>
          <w:highlight w:val="lightGray"/>
        </w:rPr>
        <w:t>Защиты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по </w:t>
      </w:r>
      <w:r>
        <w:rPr>
          <w:rFonts w:ascii="Times New Roman" w:hAnsi="Times New Roman"/>
          <w:spacing w:val="-1"/>
          <w:highlight w:val="lightGray"/>
        </w:rPr>
      </w:r>
      <w:r>
        <w:rPr>
          <w:highlight w:val="lightGray"/>
        </w:rPr>
        <w:t>бинарному</w:t>
      </w:r>
      <w:r>
        <w:rPr>
          <w:spacing w:val="-1"/>
          <w:highlight w:val="lightGray"/>
        </w:rPr>
        <w:t> </w:t>
      </w:r>
      <w:r>
        <w:rPr>
          <w:rFonts w:ascii="Times New Roman" w:hAnsi="Times New Roman"/>
          <w:spacing w:val="-1"/>
          <w:highlight w:val="lightGray"/>
        </w:rPr>
      </w:r>
      <w:r>
        <w:rPr>
          <w:highlight w:val="lightGray"/>
        </w:rPr>
        <w:t>и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2"/>
          <w:highlight w:val="lightGray"/>
        </w:rPr>
        <w:t>трехуровневому</w:t>
      </w:r>
      <w:r>
        <w:rPr>
          <w:spacing w:val="-1"/>
          <w:highlight w:val="lightGray"/>
        </w:rPr>
        <w:t>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входам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следующие</w:t>
      </w:r>
      <w:r>
        <w:rPr>
          <w:rFonts w:ascii="Arial" w:hAnsi="Arial"/>
          <w:spacing w:val="-1"/>
          <w:highlight w:val="lightGray"/>
        </w:rPr>
        <w:t>: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8968" w:val="left" w:leader="none"/>
        </w:tabs>
        <w:spacing w:line="264" w:lineRule="exact" w:before="170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24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4336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8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2034"/>
        <w:gridCol w:w="1118"/>
        <w:gridCol w:w="511"/>
        <w:gridCol w:w="4223"/>
      </w:tblGrid>
      <w:tr>
        <w:trPr>
          <w:trHeight w:val="237" w:hRule="exact"/>
        </w:trPr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left="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IL-NT: </w:t>
            </w:r>
            <w:r>
              <w:rPr>
                <w:rFonts w:ascii="Arial"/>
                <w:spacing w:val="4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AI1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Shutdown (</w:t>
            </w:r>
            <w:r>
              <w:rPr>
                <w:rFonts w:ascii="Arial" w:hAnsi="Arial"/>
                <w:spacing w:val="-1"/>
                <w:sz w:val="20"/>
              </w:rPr>
              <w:t>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left="2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IG-IOM:</w:t>
            </w:r>
          </w:p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AI1</w:t>
            </w:r>
            <w:r>
              <w:rPr>
                <w:rFonts w:ascii="Arial"/>
                <w:sz w:val="20"/>
              </w:rPr>
            </w:r>
          </w:p>
        </w:tc>
        <w:tc>
          <w:tcPr>
            <w:tcW w:w="4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left="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Shutdown (</w:t>
            </w:r>
            <w:r>
              <w:rPr>
                <w:rFonts w:ascii="Arial" w:hAnsi="Arial"/>
                <w:spacing w:val="-1"/>
                <w:sz w:val="20"/>
              </w:rPr>
              <w:t>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  <w:tr>
        <w:trPr>
          <w:trHeight w:val="230" w:hRule="exact"/>
        </w:trPr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19" w:lineRule="exact"/>
              <w:ind w:left="7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AI2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19" w:lineRule="exact"/>
              <w:ind w:left="2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Shutdown (</w:t>
            </w:r>
            <w:r>
              <w:rPr>
                <w:rFonts w:ascii="Arial" w:hAnsi="Arial"/>
                <w:spacing w:val="-1"/>
                <w:sz w:val="20"/>
              </w:rPr>
              <w:t>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/>
          </w:p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19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AI2</w:t>
            </w:r>
            <w:r>
              <w:rPr>
                <w:rFonts w:ascii="Arial"/>
                <w:sz w:val="20"/>
              </w:rPr>
            </w:r>
          </w:p>
        </w:tc>
        <w:tc>
          <w:tcPr>
            <w:tcW w:w="4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19" w:lineRule="exact"/>
              <w:ind w:left="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Shutdown (</w:t>
            </w:r>
            <w:r>
              <w:rPr>
                <w:rFonts w:ascii="Arial" w:hAnsi="Arial"/>
                <w:spacing w:val="-1"/>
                <w:sz w:val="20"/>
              </w:rPr>
              <w:t>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  <w:tr>
        <w:trPr>
          <w:trHeight w:val="230" w:hRule="exact"/>
        </w:trPr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0" w:lineRule="exact"/>
              <w:ind w:left="7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AI3</w:t>
            </w:r>
          </w:p>
        </w:tc>
        <w:tc>
          <w:tcPr>
            <w:tcW w:w="2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0" w:lineRule="exact"/>
              <w:ind w:left="2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Warning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Сигн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/>
          </w:p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0" w:lineRule="exact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AI3</w:t>
            </w:r>
          </w:p>
        </w:tc>
        <w:tc>
          <w:tcPr>
            <w:tcW w:w="4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0" w:lineRule="exact"/>
              <w:ind w:left="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Shutdown (</w:t>
            </w:r>
            <w:r>
              <w:rPr>
                <w:rFonts w:ascii="Arial" w:hAnsi="Arial"/>
                <w:spacing w:val="-1"/>
                <w:sz w:val="20"/>
              </w:rPr>
              <w:t>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  <w:tr>
        <w:trPr>
          <w:trHeight w:val="222" w:hRule="exact"/>
        </w:trPr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/>
          </w:p>
        </w:tc>
        <w:tc>
          <w:tcPr>
            <w:tcW w:w="2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/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/>
          </w:p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0" w:lineRule="exact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AI4</w:t>
            </w:r>
          </w:p>
        </w:tc>
        <w:tc>
          <w:tcPr>
            <w:tcW w:w="4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20" w:lineRule="exact"/>
              <w:ind w:left="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Shutdown (</w:t>
            </w:r>
            <w:r>
              <w:rPr>
                <w:rFonts w:ascii="Arial" w:hAnsi="Arial"/>
                <w:spacing w:val="-1"/>
                <w:sz w:val="20"/>
              </w:rPr>
              <w:t>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pStyle w:val="Heading3"/>
        <w:spacing w:line="240" w:lineRule="auto" w:before="67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Неиспользуемые аналоговые входы" w:id="65"/>
      <w:bookmarkEnd w:id="65"/>
      <w:r>
        <w:rPr>
          <w:b w:val="0"/>
        </w:rPr>
      </w:r>
      <w:r>
        <w:rPr>
          <w:rFonts w:ascii="Arial" w:hAnsi="Arial"/>
          <w:spacing w:val="-1"/>
        </w:rPr>
        <w:t>Неиспользуемые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аналоговые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входы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right="0"/>
        <w:jc w:val="left"/>
      </w:pPr>
      <w:r>
        <w:rPr>
          <w:spacing w:val="-1"/>
        </w:rPr>
        <w:t>Настройка</w:t>
      </w:r>
      <w:r>
        <w:rPr/>
        <w:t> </w:t>
      </w:r>
      <w:r>
        <w:rPr>
          <w:spacing w:val="53"/>
        </w:rPr>
        <w:t> </w:t>
      </w:r>
      <w:r>
        <w:rPr>
          <w:spacing w:val="-1"/>
        </w:rPr>
        <w:t>Тип </w:t>
      </w:r>
      <w:r>
        <w:rPr>
          <w:rFonts w:ascii="Arial" w:hAnsi="Arial"/>
        </w:rPr>
        <w:t>= </w:t>
      </w:r>
      <w:r>
        <w:rPr/>
        <w:t>Не</w:t>
      </w:r>
      <w:r>
        <w:rPr>
          <w:spacing w:val="-1"/>
        </w:rPr>
        <w:t> используется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Пример настройки аналогового  входа" w:id="66"/>
      <w:bookmarkEnd w:id="66"/>
      <w:r>
        <w:rPr>
          <w:b w:val="0"/>
        </w:rPr>
      </w:r>
      <w:r>
        <w:rPr>
          <w:rFonts w:ascii="Arial" w:hAnsi="Arial"/>
          <w:spacing w:val="-1"/>
        </w:rPr>
        <w:t>Пример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настройки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аналогового</w:t>
      </w:r>
      <w:r>
        <w:rPr>
          <w:rFonts w:ascii="Arial" w:hAnsi="Arial"/>
          <w:spacing w:val="71"/>
        </w:rPr>
        <w:t> </w:t>
      </w:r>
      <w:r>
        <w:rPr>
          <w:rFonts w:ascii="Arial" w:hAnsi="Arial"/>
          <w:spacing w:val="-1"/>
        </w:rPr>
        <w:t>входа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right="1315"/>
        <w:jc w:val="left"/>
        <w:rPr>
          <w:rFonts w:ascii="Arial" w:hAnsi="Arial" w:cs="Arial" w:eastAsia="Arial"/>
        </w:rPr>
      </w:pPr>
      <w:r>
        <w:rPr>
          <w:spacing w:val="-1"/>
        </w:rPr>
        <w:t>Настройте вход</w:t>
      </w:r>
      <w:r>
        <w:rPr>
          <w:spacing w:val="-2"/>
        </w:rPr>
        <w:t> </w:t>
      </w:r>
      <w:r>
        <w:rPr>
          <w:spacing w:val="-1"/>
        </w:rPr>
        <w:t>измерения температуры двигателя </w:t>
      </w:r>
      <w:r>
        <w:rPr/>
        <w:t>в </w:t>
      </w:r>
      <w:r>
        <w:rPr>
          <w:spacing w:val="-1"/>
        </w:rPr>
        <w:t>градусах </w:t>
      </w:r>
      <w:r>
        <w:rPr>
          <w:rFonts w:ascii="Arial" w:hAnsi="Arial" w:cs="Arial" w:eastAsia="Arial"/>
          <w:spacing w:val="-1"/>
        </w:rPr>
        <w:t>°C,</w:t>
      </w:r>
      <w:r>
        <w:rPr>
          <w:rFonts w:ascii="Arial" w:hAnsi="Arial" w:cs="Arial" w:eastAsia="Arial"/>
        </w:rPr>
        <w:t> </w:t>
      </w:r>
      <w:r>
        <w:rPr>
          <w:spacing w:val="-1"/>
        </w:rPr>
        <w:t>датчик</w:t>
      </w:r>
      <w:r>
        <w:rPr/>
        <w:t> </w:t>
      </w:r>
      <w:r>
        <w:rPr>
          <w:rFonts w:ascii="Arial" w:hAnsi="Arial" w:cs="Arial" w:eastAsia="Arial"/>
          <w:spacing w:val="-1"/>
        </w:rPr>
        <w:t>VDO 40-120°C,</w:t>
      </w:r>
      <w:r>
        <w:rPr>
          <w:rFonts w:ascii="Arial" w:hAnsi="Arial" w:cs="Arial" w:eastAsia="Arial"/>
          <w:spacing w:val="26"/>
        </w:rPr>
        <w:t> </w:t>
      </w:r>
      <w:r>
        <w:rPr>
          <w:spacing w:val="-1"/>
        </w:rPr>
        <w:t>диапазон </w:t>
      </w:r>
      <w:r>
        <w:rPr/>
        <w:t>от</w:t>
      </w:r>
      <w:r>
        <w:rPr>
          <w:spacing w:val="-1"/>
        </w:rPr>
        <w:t> </w:t>
      </w:r>
      <w:r>
        <w:rPr>
          <w:rFonts w:ascii="Arial" w:hAnsi="Arial" w:cs="Arial" w:eastAsia="Arial"/>
        </w:rPr>
        <w:t>-16 </w:t>
      </w:r>
      <w:r>
        <w:rPr>
          <w:spacing w:val="-1"/>
        </w:rPr>
        <w:t>до </w:t>
      </w:r>
      <w:r>
        <w:rPr>
          <w:rFonts w:ascii="Arial" w:hAnsi="Arial" w:cs="Arial" w:eastAsia="Arial"/>
          <w:spacing w:val="-1"/>
        </w:rPr>
        <w:t>120 °C.</w:t>
      </w:r>
      <w:r>
        <w:rPr>
          <w:rFonts w:ascii="Arial" w:hAnsi="Arial" w:cs="Arial" w:eastAsia="Arial"/>
          <w:spacing w:val="54"/>
        </w:rPr>
        <w:t> </w:t>
      </w:r>
      <w:r>
        <w:rPr>
          <w:spacing w:val="-1"/>
        </w:rPr>
        <w:t>Установите уровень защиты на </w:t>
      </w:r>
      <w:r>
        <w:rPr>
          <w:rFonts w:ascii="Arial" w:hAnsi="Arial" w:cs="Arial" w:eastAsia="Arial"/>
          <w:spacing w:val="-1"/>
        </w:rPr>
        <w:t>90 </w:t>
      </w:r>
      <w:r>
        <w:rPr>
          <w:rFonts w:ascii="Arial" w:hAnsi="Arial" w:cs="Arial" w:eastAsia="Arial"/>
        </w:rPr>
        <w:t>°C, </w:t>
      </w:r>
      <w:r>
        <w:rPr/>
        <w:t>а</w:t>
      </w:r>
      <w:r>
        <w:rPr>
          <w:spacing w:val="-1"/>
        </w:rPr>
        <w:t> уровень останова на </w:t>
      </w:r>
      <w:r>
        <w:rPr>
          <w:rFonts w:ascii="Arial" w:hAnsi="Arial" w:cs="Arial" w:eastAsia="Arial"/>
          <w:spacing w:val="-1"/>
        </w:rPr>
        <w:t>110 °C.</w:t>
      </w:r>
      <w:r>
        <w:rPr>
          <w:rFonts w:ascii="Arial" w:hAnsi="Arial" w:cs="Arial" w:eastAsia="Arial"/>
          <w:spacing w:val="49"/>
        </w:rPr>
        <w:t> </w:t>
      </w:r>
      <w:r>
        <w:rPr>
          <w:spacing w:val="-1"/>
        </w:rPr>
        <w:t>Запустите </w:t>
      </w:r>
      <w:r>
        <w:rPr>
          <w:rFonts w:ascii="Arial" w:hAnsi="Arial" w:cs="Arial" w:eastAsia="Arial"/>
          <w:spacing w:val="-1"/>
        </w:rPr>
        <w:t>LiteEdit</w:t>
      </w:r>
      <w:r>
        <w:rPr>
          <w:rFonts w:ascii="Arial" w:hAnsi="Arial" w:cs="Arial" w:eastAsia="Arial"/>
        </w:rPr>
        <w:t> </w:t>
      </w:r>
      <w:r>
        <w:rPr/>
        <w:t>и</w:t>
      </w:r>
      <w:r>
        <w:rPr>
          <w:spacing w:val="-1"/>
        </w:rPr>
        <w:t> выберите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1"/>
        </w:rPr>
        <w:t> Controller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1"/>
        </w:rPr>
        <w:t> Configuration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Modify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Engine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Temp.</w:t>
      </w:r>
    </w:p>
    <w:p>
      <w:pPr>
        <w:pStyle w:val="BodyText"/>
        <w:spacing w:line="229" w:lineRule="exact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Установите следующую конфигурацию</w:t>
      </w:r>
      <w:r>
        <w:rPr>
          <w:spacing w:val="-2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температурного аналогового входа</w:t>
      </w:r>
      <w:r>
        <w:rPr>
          <w:rFonts w:ascii="Arial" w:hAnsi="Arial"/>
          <w:spacing w:val="-1"/>
        </w:rPr>
        <w:t>: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30" w:lineRule="exact"/>
        <w:ind w:left="137" w:right="0"/>
        <w:jc w:val="left"/>
      </w:pPr>
      <w:r>
        <w:rPr>
          <w:rFonts w:ascii="Arial" w:hAnsi="Arial"/>
          <w:b/>
          <w:spacing w:val="-1"/>
        </w:rPr>
        <w:t>Тип</w:t>
      </w:r>
      <w:r>
        <w:rPr>
          <w:rFonts w:ascii="Arial" w:hAnsi="Arial"/>
          <w:b/>
          <w:spacing w:val="-1"/>
        </w:rPr>
        <w:t>:</w:t>
      </w:r>
      <w:r>
        <w:rPr>
          <w:rFonts w:ascii="Arial" w:hAnsi="Arial"/>
          <w:b/>
          <w:spacing w:val="54"/>
        </w:rPr>
        <w:t> </w:t>
      </w:r>
      <w:r>
        <w:rPr/>
        <w:t>Выбор</w:t>
      </w:r>
      <w:r>
        <w:rPr>
          <w:spacing w:val="-2"/>
        </w:rPr>
        <w:t> </w:t>
      </w:r>
      <w:r>
        <w:rPr/>
        <w:t>между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используется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Тревога</w:t>
      </w:r>
    </w:p>
    <w:p>
      <w:pPr>
        <w:pStyle w:val="BodyText"/>
        <w:spacing w:line="230" w:lineRule="exact"/>
        <w:ind w:left="137" w:right="0"/>
        <w:jc w:val="left"/>
      </w:pPr>
      <w:r>
        <w:rPr>
          <w:rFonts w:ascii="Arial" w:hAnsi="Arial"/>
          <w:spacing w:val="-1"/>
        </w:rPr>
        <w:t>«Not used (</w:t>
      </w:r>
      <w:r>
        <w:rPr>
          <w:spacing w:val="-1"/>
        </w:rPr>
        <w:t>Не используется</w:t>
      </w:r>
      <w:r>
        <w:rPr>
          <w:rFonts w:ascii="Arial" w:hAnsi="Arial"/>
          <w:spacing w:val="-1"/>
        </w:rPr>
        <w:t>)» </w:t>
      </w:r>
      <w:r>
        <w:rPr>
          <w:rFonts w:ascii="Arial" w:hAnsi="Arial"/>
        </w:rPr>
        <w:t>- </w:t>
      </w:r>
      <w:r>
        <w:rPr>
          <w:spacing w:val="-1"/>
        </w:rPr>
        <w:t>аналоговый </w:t>
      </w:r>
      <w:r>
        <w:rPr/>
        <w:t>вход</w:t>
      </w:r>
      <w:r>
        <w:rPr>
          <w:spacing w:val="-1"/>
        </w:rPr>
        <w:t> не используется</w:t>
      </w:r>
    </w:p>
    <w:p>
      <w:pPr>
        <w:pStyle w:val="BodyText"/>
        <w:tabs>
          <w:tab w:pos="2263" w:val="left" w:leader="none"/>
        </w:tabs>
        <w:spacing w:line="240" w:lineRule="auto"/>
        <w:ind w:left="136" w:right="5521" w:hanging="1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«Alarm (</w:t>
      </w:r>
      <w:r>
        <w:rPr>
          <w:spacing w:val="-1"/>
        </w:rPr>
        <w:t>Тревога</w:t>
      </w:r>
      <w:r>
        <w:rPr>
          <w:rFonts w:ascii="Arial" w:hAnsi="Arial"/>
          <w:spacing w:val="-1"/>
        </w:rPr>
        <w:t>)» </w:t>
      </w:r>
      <w:r>
        <w:rPr>
          <w:rFonts w:ascii="Arial" w:hAnsi="Arial"/>
        </w:rPr>
        <w:t>- </w:t>
      </w:r>
      <w:r>
        <w:rPr>
          <w:spacing w:val="-1"/>
        </w:rPr>
        <w:t>аналоговый </w:t>
      </w:r>
      <w:r>
        <w:rPr/>
        <w:t>вход</w:t>
      </w:r>
      <w:r>
        <w:rPr>
          <w:spacing w:val="-1"/>
        </w:rPr>
        <w:t> используется</w:t>
      </w:r>
      <w:r>
        <w:rPr>
          <w:spacing w:val="21"/>
        </w:rPr>
        <w:t> </w:t>
      </w:r>
      <w:r>
        <w:rPr>
          <w:spacing w:val="-1"/>
        </w:rPr>
        <w:t>Установите</w:t>
      </w:r>
      <w:r>
        <w:rPr>
          <w:rFonts w:ascii="Arial" w:hAnsi="Arial"/>
          <w:spacing w:val="-1"/>
        </w:rPr>
        <w:t>:</w:t>
        <w:tab/>
        <w:t>Alarm (</w:t>
      </w:r>
      <w:r>
        <w:rPr>
          <w:spacing w:val="-1"/>
        </w:rPr>
        <w:t>Тревога</w:t>
      </w:r>
      <w:r>
        <w:rPr>
          <w:rFonts w:ascii="Arial" w:hAnsi="Arial"/>
          <w:spacing w:val="-1"/>
        </w:rPr>
        <w:t>)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2263" w:val="left" w:leader="none"/>
        </w:tabs>
        <w:spacing w:line="240" w:lineRule="auto"/>
        <w:ind w:left="137" w:right="4358" w:hanging="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spacing w:val="-1"/>
        </w:rPr>
        <w:t>Имя</w:t>
      </w:r>
      <w:r>
        <w:rPr>
          <w:rFonts w:ascii="Arial" w:hAnsi="Arial"/>
          <w:b/>
          <w:spacing w:val="-1"/>
        </w:rPr>
        <w:t>:</w:t>
      </w:r>
      <w:r>
        <w:rPr>
          <w:rFonts w:ascii="Arial" w:hAnsi="Arial"/>
          <w:b/>
          <w:spacing w:val="54"/>
        </w:rPr>
        <w:t> </w:t>
      </w:r>
      <w:r>
        <w:rPr>
          <w:spacing w:val="-1"/>
        </w:rPr>
        <w:t>Наименование аналогового</w:t>
      </w:r>
      <w:r>
        <w:rPr/>
        <w:t> </w:t>
      </w:r>
      <w:r>
        <w:rPr>
          <w:spacing w:val="-1"/>
        </w:rPr>
        <w:t>входа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Максимально </w:t>
      </w:r>
      <w:r>
        <w:rPr>
          <w:rFonts w:ascii="Arial" w:hAnsi="Arial"/>
          <w:spacing w:val="-1"/>
        </w:rPr>
        <w:t>14 </w:t>
      </w:r>
      <w:r>
        <w:rPr>
          <w:spacing w:val="-1"/>
        </w:rPr>
        <w:t>букв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3"/>
        </w:rPr>
        <w:t> </w:t>
      </w:r>
      <w:r>
        <w:rPr>
          <w:spacing w:val="-1"/>
        </w:rPr>
        <w:t>Установите</w:t>
      </w:r>
      <w:r>
        <w:rPr>
          <w:rFonts w:ascii="Arial" w:hAnsi="Arial"/>
          <w:spacing w:val="-1"/>
        </w:rPr>
        <w:t>:</w:t>
        <w:tab/>
        <w:t>Engine Temp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spacing w:val="-1"/>
        </w:rPr>
        <w:t>Конфигурация</w:t>
      </w:r>
      <w:r>
        <w:rPr>
          <w:rFonts w:ascii="Arial" w:hAnsi="Arial"/>
          <w:b/>
          <w:spacing w:val="-1"/>
        </w:rPr>
        <w:t>:</w:t>
      </w:r>
      <w:r>
        <w:rPr>
          <w:rFonts w:ascii="Arial" w:hAnsi="Arial"/>
          <w:b/>
          <w:spacing w:val="54"/>
        </w:rPr>
        <w:t> </w:t>
      </w:r>
      <w:r>
        <w:rPr/>
        <w:t>Выбор</w:t>
      </w:r>
      <w:r>
        <w:rPr>
          <w:spacing w:val="-2"/>
        </w:rPr>
        <w:t> </w:t>
      </w:r>
      <w:r>
        <w:rPr>
          <w:spacing w:val="-1"/>
        </w:rPr>
        <w:t>между</w:t>
      </w:r>
      <w:r>
        <w:rPr>
          <w:spacing w:val="-2"/>
        </w:rPr>
        <w:t> </w:t>
      </w:r>
      <w:r>
        <w:rPr>
          <w:spacing w:val="-1"/>
        </w:rPr>
        <w:t>Аналоговым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Бинарным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Трехуровневым</w:t>
      </w:r>
      <w:r>
        <w:rPr/>
        <w:t> </w:t>
      </w:r>
      <w:r>
        <w:rPr>
          <w:spacing w:val="-1"/>
        </w:rPr>
        <w:t>входами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30" w:lineRule="exact"/>
        <w:ind w:left="136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«</w:t>
      </w:r>
      <w:r>
        <w:rPr>
          <w:spacing w:val="-1"/>
        </w:rPr>
        <w:t>Аналоговый</w:t>
      </w:r>
      <w:r>
        <w:rPr>
          <w:rFonts w:ascii="Arial" w:hAnsi="Arial"/>
          <w:spacing w:val="-1"/>
        </w:rPr>
        <w:t>»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</w:t>
      </w:r>
      <w:r>
        <w:rPr/>
        <w:t>к</w:t>
      </w:r>
      <w:r>
        <w:rPr>
          <w:spacing w:val="-1"/>
        </w:rPr>
        <w:t> аналоговому входу</w:t>
      </w:r>
      <w:r>
        <w:rPr/>
        <w:t> </w:t>
      </w:r>
      <w:r>
        <w:rPr>
          <w:spacing w:val="-1"/>
        </w:rPr>
        <w:t>подключается резистивный датчик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30" w:lineRule="exact"/>
        <w:ind w:left="136" w:right="0"/>
        <w:jc w:val="left"/>
      </w:pPr>
      <w:r>
        <w:rPr>
          <w:rFonts w:ascii="Arial" w:hAnsi="Arial"/>
          <w:spacing w:val="-1"/>
        </w:rPr>
        <w:t>«</w:t>
      </w:r>
      <w:r>
        <w:rPr>
          <w:spacing w:val="-1"/>
        </w:rPr>
        <w:t>Бинарный</w:t>
      </w:r>
      <w:r>
        <w:rPr>
          <w:rFonts w:ascii="Arial" w:hAnsi="Arial"/>
          <w:spacing w:val="-1"/>
        </w:rPr>
        <w:t>»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открытый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закрытый</w:t>
      </w:r>
      <w:r>
        <w:rPr>
          <w:spacing w:val="-2"/>
        </w:rPr>
        <w:t> </w:t>
      </w:r>
      <w:r>
        <w:rPr>
          <w:spacing w:val="-1"/>
        </w:rPr>
        <w:t>контакт</w:t>
      </w:r>
      <w:r>
        <w:rPr>
          <w:spacing w:val="-2"/>
        </w:rPr>
        <w:t> </w:t>
      </w:r>
      <w:r>
        <w:rPr>
          <w:spacing w:val="-1"/>
        </w:rPr>
        <w:t>подключается между аналоговым</w:t>
      </w:r>
      <w:r>
        <w:rPr/>
        <w:t> </w:t>
      </w:r>
      <w:r>
        <w:rPr>
          <w:spacing w:val="-1"/>
        </w:rPr>
        <w:t>входом </w:t>
      </w:r>
      <w:r>
        <w:rPr/>
        <w:t>и</w:t>
      </w:r>
      <w:r>
        <w:rPr>
          <w:spacing w:val="-1"/>
        </w:rPr>
        <w:t> </w:t>
      </w:r>
      <w:r>
        <w:rPr/>
        <w:t>клеммой</w:t>
      </w:r>
    </w:p>
    <w:p>
      <w:pPr>
        <w:pStyle w:val="BodyText"/>
        <w:spacing w:line="240" w:lineRule="auto"/>
        <w:ind w:left="136" w:right="1155"/>
        <w:jc w:val="left"/>
        <w:rPr>
          <w:rFonts w:ascii="Arial" w:hAnsi="Arial" w:cs="Arial" w:eastAsia="Arial"/>
        </w:rPr>
      </w:pPr>
      <w:r>
        <w:rPr>
          <w:rFonts w:ascii="Arial" w:hAnsi="Arial"/>
        </w:rPr>
        <w:t>COM </w:t>
      </w:r>
      <w:r>
        <w:rPr>
          <w:spacing w:val="-1"/>
        </w:rPr>
        <w:t>аналоговых входов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52"/>
        </w:rPr>
        <w:t> </w:t>
      </w:r>
      <w:r>
        <w:rPr>
          <w:spacing w:val="-1"/>
        </w:rPr>
        <w:t>Аналоговый </w:t>
      </w:r>
      <w:r>
        <w:rPr/>
        <w:t>вход</w:t>
      </w:r>
      <w:r>
        <w:rPr>
          <w:spacing w:val="-1"/>
        </w:rPr>
        <w:t> распознает только</w:t>
      </w:r>
      <w:r>
        <w:rPr>
          <w:spacing w:val="-2"/>
        </w:rPr>
        <w:t> </w:t>
      </w:r>
      <w:r>
        <w:rPr>
          <w:spacing w:val="-1"/>
        </w:rPr>
        <w:t>открытое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закрытое состояние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6" w:right="131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«</w:t>
      </w:r>
      <w:r>
        <w:rPr>
          <w:spacing w:val="-1"/>
        </w:rPr>
        <w:t>Трехуровневый</w:t>
      </w:r>
      <w:r>
        <w:rPr>
          <w:rFonts w:ascii="Arial" w:hAnsi="Arial"/>
          <w:spacing w:val="-1"/>
        </w:rPr>
        <w:t>»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открытый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закрытый контакт</w:t>
      </w:r>
      <w:r>
        <w:rPr>
          <w:spacing w:val="-2"/>
        </w:rPr>
        <w:t> </w:t>
      </w:r>
      <w:r>
        <w:rPr>
          <w:spacing w:val="-1"/>
        </w:rPr>
        <w:t>подключается параллельно</w:t>
      </w:r>
      <w:r>
        <w:rPr/>
        <w:t> к</w:t>
      </w:r>
      <w:r>
        <w:rPr>
          <w:spacing w:val="-1"/>
        </w:rPr>
        <w:t> одному</w:t>
      </w:r>
      <w:r>
        <w:rPr>
          <w:spacing w:val="-2"/>
        </w:rPr>
        <w:t> </w:t>
      </w:r>
      <w:r>
        <w:rPr>
          <w:spacing w:val="-1"/>
        </w:rPr>
        <w:t>из</w:t>
      </w:r>
      <w:r>
        <w:rPr/>
        <w:t> </w:t>
      </w:r>
      <w:r>
        <w:rPr>
          <w:spacing w:val="-1"/>
        </w:rPr>
        <w:t>двух</w:t>
      </w:r>
      <w:r>
        <w:rPr>
          <w:spacing w:val="28"/>
        </w:rPr>
        <w:t> </w:t>
      </w:r>
      <w:r>
        <w:rPr>
          <w:spacing w:val="-1"/>
        </w:rPr>
        <w:t>резисторов </w:t>
      </w:r>
      <w:r>
        <w:rPr/>
        <w:t>между</w:t>
      </w:r>
      <w:r>
        <w:rPr>
          <w:spacing w:val="-2"/>
        </w:rPr>
        <w:t> </w:t>
      </w:r>
      <w:r>
        <w:rPr>
          <w:spacing w:val="-1"/>
        </w:rPr>
        <w:t>аналоговым входом</w:t>
      </w:r>
      <w:r>
        <w:rPr/>
        <w:t> и</w:t>
      </w:r>
      <w:r>
        <w:rPr>
          <w:spacing w:val="-1"/>
        </w:rPr>
        <w:t> </w:t>
      </w:r>
      <w:r>
        <w:rPr/>
        <w:t>клеммой</w:t>
      </w:r>
      <w:r>
        <w:rPr>
          <w:spacing w:val="-3"/>
        </w:rPr>
        <w:t> </w:t>
      </w:r>
      <w:r>
        <w:rPr>
          <w:rFonts w:ascii="Arial" w:hAnsi="Arial"/>
          <w:spacing w:val="-1"/>
        </w:rPr>
        <w:t>COM</w:t>
      </w:r>
      <w:r>
        <w:rPr>
          <w:rFonts w:ascii="Arial" w:hAnsi="Arial"/>
        </w:rPr>
        <w:t> </w:t>
      </w:r>
      <w:r>
        <w:rPr>
          <w:spacing w:val="-1"/>
        </w:rPr>
        <w:t>аналоговых входов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2262" w:val="left" w:leader="none"/>
        </w:tabs>
        <w:spacing w:line="240" w:lineRule="auto"/>
        <w:ind w:left="136" w:right="0"/>
        <w:jc w:val="left"/>
      </w:pPr>
      <w:r>
        <w:rPr>
          <w:spacing w:val="-1"/>
        </w:rPr>
        <w:t>Установите</w:t>
      </w:r>
      <w:r>
        <w:rPr>
          <w:rFonts w:ascii="Arial" w:hAnsi="Arial"/>
          <w:spacing w:val="-1"/>
        </w:rPr>
        <w:t>:</w:t>
        <w:tab/>
      </w:r>
      <w:r>
        <w:rPr>
          <w:spacing w:val="-1"/>
        </w:rPr>
        <w:t>Аналоговый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5" w:right="131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</w:rPr>
        <w:t>Свойства сигнала</w:t>
      </w:r>
      <w:r>
        <w:rPr>
          <w:rFonts w:ascii="Arial" w:hAnsi="Arial" w:cs="Arial" w:eastAsia="Arial"/>
          <w:b/>
          <w:bCs/>
          <w:spacing w:val="-1"/>
        </w:rPr>
        <w:t>: </w:t>
      </w:r>
      <w:r>
        <w:rPr>
          <w:spacing w:val="-1"/>
        </w:rPr>
        <w:t>Выбор между</w:t>
      </w:r>
      <w:r>
        <w:rPr>
          <w:spacing w:val="-2"/>
        </w:rPr>
        <w:t> </w:t>
      </w:r>
      <w:r>
        <w:rPr>
          <w:spacing w:val="-1"/>
        </w:rPr>
        <w:t>различными направлениями срабатывания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/>
        <w:t>Ниже</w:t>
      </w:r>
      <w:r>
        <w:rPr>
          <w:spacing w:val="-1"/>
        </w:rPr>
        <w:t> уровня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  <w:spacing w:val="27"/>
        </w:rPr>
        <w:t> </w:t>
      </w:r>
      <w:r>
        <w:rPr>
          <w:spacing w:val="-1"/>
        </w:rPr>
        <w:t>Выше уровня или </w:t>
      </w:r>
      <w:r>
        <w:rPr/>
        <w:t>комбинация</w:t>
      </w:r>
      <w:r>
        <w:rPr>
          <w:spacing w:val="-2"/>
        </w:rPr>
        <w:t> </w:t>
      </w:r>
      <w:r>
        <w:rPr/>
        <w:t>с </w:t>
      </w:r>
      <w:r>
        <w:rPr>
          <w:spacing w:val="-1"/>
        </w:rPr>
        <w:t>Отказом датчика</w:t>
      </w:r>
      <w:r>
        <w:rPr>
          <w:rFonts w:ascii="Arial" w:hAnsi="Arial" w:cs="Arial" w:eastAsia="Arial"/>
          <w:spacing w:val="-1"/>
        </w:rPr>
        <w:t>.</w:t>
      </w:r>
    </w:p>
    <w:p>
      <w:pPr>
        <w:pStyle w:val="BodyText"/>
        <w:spacing w:line="240" w:lineRule="auto"/>
        <w:ind w:left="135" w:right="1373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«Engine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running only (</w:t>
      </w:r>
      <w:r>
        <w:rPr>
          <w:spacing w:val="-1"/>
        </w:rPr>
        <w:t>Только</w:t>
      </w:r>
      <w:r>
        <w:rPr/>
        <w:t> </w:t>
      </w:r>
      <w:r>
        <w:rPr>
          <w:spacing w:val="-1"/>
        </w:rPr>
        <w:t>при работе двигателя</w:t>
      </w:r>
      <w:r>
        <w:rPr>
          <w:rFonts w:ascii="Arial" w:hAnsi="Arial"/>
          <w:spacing w:val="-1"/>
        </w:rPr>
        <w:t>)» </w:t>
      </w:r>
      <w:r>
        <w:rPr>
          <w:rFonts w:ascii="Arial" w:hAnsi="Arial"/>
        </w:rPr>
        <w:t>- </w:t>
      </w:r>
      <w:r>
        <w:rPr>
          <w:spacing w:val="-1"/>
        </w:rPr>
        <w:t>активируйте данный</w:t>
      </w:r>
      <w:r>
        <w:rPr/>
        <w:t> </w:t>
      </w:r>
      <w:r>
        <w:rPr>
          <w:spacing w:val="-1"/>
        </w:rPr>
        <w:t>параметр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чтобы</w:t>
      </w:r>
      <w:r>
        <w:rPr>
          <w:spacing w:val="37"/>
        </w:rPr>
        <w:t> </w:t>
      </w:r>
      <w:r>
        <w:rPr>
          <w:spacing w:val="-1"/>
        </w:rPr>
        <w:t>данная защита действовала только при </w:t>
      </w:r>
      <w:r>
        <w:rPr/>
        <w:t>работе</w:t>
      </w:r>
      <w:r>
        <w:rPr>
          <w:spacing w:val="-1"/>
        </w:rPr>
        <w:t> ДГУ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но не </w:t>
      </w:r>
      <w:r>
        <w:rPr/>
        <w:t>во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простоя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2261" w:val="left" w:leader="none"/>
        </w:tabs>
        <w:spacing w:line="240" w:lineRule="auto"/>
        <w:ind w:left="135" w:right="0"/>
        <w:jc w:val="left"/>
      </w:pPr>
      <w:r>
        <w:rPr>
          <w:spacing w:val="-1"/>
        </w:rPr>
        <w:t>Установите</w:t>
      </w:r>
      <w:r>
        <w:rPr>
          <w:rFonts w:ascii="Arial" w:hAnsi="Arial"/>
          <w:spacing w:val="-1"/>
        </w:rPr>
        <w:t>:</w:t>
        <w:tab/>
      </w:r>
      <w:r>
        <w:rPr>
          <w:spacing w:val="-1"/>
        </w:rPr>
        <w:t>Превышение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4" w:right="1383"/>
        <w:jc w:val="left"/>
        <w:rPr>
          <w:rFonts w:ascii="Arial" w:hAnsi="Arial" w:cs="Arial" w:eastAsia="Arial"/>
        </w:rPr>
      </w:pPr>
      <w:r>
        <w:rPr>
          <w:rFonts w:ascii="Arial" w:hAnsi="Arial"/>
          <w:b/>
        </w:rPr>
        <w:t>Тип</w:t>
      </w:r>
      <w:r>
        <w:rPr>
          <w:rFonts w:ascii="Arial" w:hAnsi="Arial"/>
          <w:b/>
          <w:spacing w:val="-1"/>
        </w:rPr>
        <w:t> контакта</w:t>
      </w:r>
      <w:r>
        <w:rPr>
          <w:rFonts w:ascii="Arial" w:hAnsi="Arial"/>
          <w:b/>
          <w:spacing w:val="-1"/>
        </w:rPr>
        <w:t>: </w:t>
      </w:r>
      <w:r>
        <w:rPr>
          <w:spacing w:val="-1"/>
        </w:rPr>
        <w:t>Выбор полярности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только при условии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что </w:t>
      </w:r>
      <w:r>
        <w:rPr/>
        <w:t>вход</w:t>
      </w:r>
      <w:r>
        <w:rPr>
          <w:spacing w:val="-1"/>
        </w:rPr>
        <w:t> </w:t>
      </w:r>
      <w:r>
        <w:rPr/>
        <w:t>настроен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Бинарный или</w:t>
      </w:r>
      <w:r>
        <w:rPr>
          <w:spacing w:val="29"/>
        </w:rPr>
        <w:t> </w:t>
      </w:r>
      <w:r>
        <w:rPr>
          <w:spacing w:val="-1"/>
        </w:rPr>
        <w:t>Трехуровневый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Когда </w:t>
      </w:r>
      <w:r>
        <w:rPr/>
        <w:t>вход</w:t>
      </w:r>
      <w:r>
        <w:rPr>
          <w:spacing w:val="-1"/>
        </w:rPr>
        <w:t> </w:t>
      </w:r>
      <w:r>
        <w:rPr/>
        <w:t>настроен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аналоговый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данный параметр не работает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29" w:lineRule="exact"/>
        <w:ind w:left="134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«</w:t>
      </w:r>
      <w:r>
        <w:rPr>
          <w:spacing w:val="-1"/>
        </w:rPr>
        <w:t>Нормально замкнутый</w:t>
      </w:r>
      <w:r>
        <w:rPr>
          <w:rFonts w:ascii="Arial" w:hAnsi="Arial"/>
          <w:spacing w:val="-1"/>
        </w:rPr>
        <w:t>»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полярность бинарного или трехуровневого</w:t>
      </w:r>
      <w:r>
        <w:rPr/>
        <w:t> </w:t>
      </w:r>
      <w:r>
        <w:rPr>
          <w:spacing w:val="-1"/>
        </w:rPr>
        <w:t>входа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4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«</w:t>
      </w:r>
      <w:r>
        <w:rPr>
          <w:spacing w:val="-1"/>
        </w:rPr>
        <w:t>Нормально открытый</w:t>
      </w:r>
      <w:r>
        <w:rPr>
          <w:rFonts w:ascii="Arial" w:hAnsi="Arial"/>
          <w:spacing w:val="-1"/>
        </w:rPr>
        <w:t>» </w:t>
      </w:r>
      <w:r>
        <w:rPr>
          <w:rFonts w:ascii="Arial" w:hAnsi="Arial"/>
        </w:rPr>
        <w:t>-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полярность</w:t>
      </w:r>
      <w:r>
        <w:rPr/>
        <w:t> </w:t>
      </w:r>
      <w:r>
        <w:rPr>
          <w:spacing w:val="-1"/>
        </w:rPr>
        <w:t>бинарного или трехуровневого входа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Датчик: Выбор характеристики датчика" w:id="67"/>
      <w:bookmarkEnd w:id="67"/>
      <w:r>
        <w:rPr/>
      </w:r>
      <w:r>
        <w:rPr>
          <w:rFonts w:ascii="Arial" w:hAnsi="Arial"/>
          <w:b/>
          <w:spacing w:val="-1"/>
          <w:sz w:val="20"/>
        </w:rPr>
        <w:t>Датчик</w:t>
      </w:r>
      <w:r>
        <w:rPr>
          <w:rFonts w:ascii="Arial" w:hAnsi="Arial"/>
          <w:b/>
          <w:spacing w:val="-1"/>
          <w:sz w:val="20"/>
        </w:rPr>
        <w:t>: </w:t>
      </w:r>
      <w:r>
        <w:rPr>
          <w:rFonts w:ascii="Arial" w:hAnsi="Arial"/>
          <w:spacing w:val="-1"/>
          <w:sz w:val="20"/>
        </w:rPr>
        <w:t>Выбор характеристики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датчика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/>
        <w:ind w:left="134" w:right="0"/>
        <w:jc w:val="left"/>
      </w:pPr>
      <w:r>
        <w:rPr>
          <w:rFonts w:ascii="Arial" w:hAnsi="Arial"/>
          <w:spacing w:val="-1"/>
        </w:rPr>
        <w:t>«</w:t>
      </w:r>
      <w:r>
        <w:rPr>
          <w:spacing w:val="-1"/>
        </w:rPr>
        <w:t>Вход</w:t>
      </w:r>
      <w:r>
        <w:rPr>
          <w:spacing w:val="-2"/>
        </w:rPr>
        <w:t> </w:t>
      </w:r>
      <w:r>
        <w:rPr>
          <w:spacing w:val="-1"/>
        </w:rPr>
        <w:t>не используется</w:t>
      </w:r>
      <w:r>
        <w:rPr>
          <w:rFonts w:ascii="Arial" w:hAnsi="Arial"/>
          <w:spacing w:val="-1"/>
        </w:rPr>
        <w:t>» </w:t>
      </w:r>
      <w:r>
        <w:rPr>
          <w:rFonts w:ascii="Arial" w:hAnsi="Arial"/>
        </w:rPr>
        <w:t>-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аналоговый </w:t>
      </w:r>
      <w:r>
        <w:rPr/>
        <w:t>вход</w:t>
      </w:r>
      <w:r>
        <w:rPr>
          <w:spacing w:val="-1"/>
        </w:rPr>
        <w:t> не используется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Если на экране контроллера</w:t>
      </w:r>
      <w:r>
        <w:rPr/>
      </w:r>
    </w:p>
    <w:p>
      <w:pPr>
        <w:pStyle w:val="BodyText"/>
        <w:spacing w:line="240" w:lineRule="auto"/>
        <w:ind w:left="133" w:right="2740" w:hanging="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2"/>
        </w:rPr>
        <w:t> </w:t>
      </w:r>
      <w:r>
        <w:rPr>
          <w:spacing w:val="-1"/>
        </w:rPr>
        <w:t>отображается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„####“,</w:t>
      </w:r>
      <w:r>
        <w:rPr>
          <w:rFonts w:ascii="Arial" w:hAnsi="Arial" w:cs="Arial" w:eastAsia="Arial"/>
        </w:rPr>
        <w:t> </w:t>
      </w:r>
      <w:r>
        <w:rPr>
          <w:spacing w:val="-1"/>
        </w:rPr>
        <w:t>следовательно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  <w:spacing w:val="53"/>
        </w:rPr>
        <w:t> </w:t>
      </w:r>
      <w:r>
        <w:rPr>
          <w:spacing w:val="-1"/>
        </w:rPr>
        <w:t>нет распознанных</w:t>
      </w:r>
      <w:r>
        <w:rPr>
          <w:spacing w:val="-2"/>
        </w:rPr>
        <w:t> </w:t>
      </w:r>
      <w:r>
        <w:rPr>
          <w:spacing w:val="-1"/>
        </w:rPr>
        <w:t>данных</w:t>
      </w:r>
      <w:r>
        <w:rPr>
          <w:rFonts w:ascii="Arial" w:hAnsi="Arial" w:cs="Arial" w:eastAsia="Arial"/>
          <w:spacing w:val="-1"/>
        </w:rPr>
        <w:t>.</w:t>
      </w:r>
      <w:r>
        <w:rPr>
          <w:rFonts w:ascii="Arial" w:hAnsi="Arial" w:cs="Arial" w:eastAsia="Arial"/>
          <w:spacing w:val="41"/>
        </w:rPr>
        <w:t> </w:t>
      </w:r>
      <w:r>
        <w:rPr>
          <w:spacing w:val="-1"/>
        </w:rPr>
        <w:t>Стандартные</w:t>
      </w:r>
      <w:r>
        <w:rPr/>
        <w:t> </w:t>
      </w:r>
      <w:r>
        <w:rPr>
          <w:spacing w:val="-1"/>
        </w:rPr>
        <w:t>графики</w:t>
      </w:r>
      <w:r>
        <w:rPr>
          <w:spacing w:val="-2"/>
        </w:rPr>
        <w:t> </w:t>
      </w:r>
      <w:r>
        <w:rPr>
          <w:spacing w:val="-1"/>
        </w:rPr>
        <w:t>для входов</w:t>
      </w:r>
      <w:r>
        <w:rPr/>
        <w:t> </w:t>
      </w:r>
      <w:r>
        <w:rPr>
          <w:rFonts w:ascii="Arial" w:hAnsi="Arial" w:cs="Arial" w:eastAsia="Arial"/>
          <w:spacing w:val="-1"/>
        </w:rPr>
        <w:t>AI1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AI3: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/>
        <w:ind w:left="13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„VDO 10 Bar“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датчик давления </w:t>
      </w:r>
      <w:r>
        <w:rPr>
          <w:rFonts w:ascii="Arial" w:hAnsi="Arial" w:cs="Arial" w:eastAsia="Arial"/>
          <w:spacing w:val="-1"/>
        </w:rPr>
        <w:t>VDO.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3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„VDO</w:t>
      </w:r>
      <w:r>
        <w:rPr>
          <w:rFonts w:ascii="Arial" w:hAnsi="Arial" w:cs="Arial" w:eastAsia="Arial"/>
          <w:spacing w:val="-1"/>
        </w:rPr>
        <w:t> 40-120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°C“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 </w:t>
      </w:r>
      <w:r>
        <w:rPr>
          <w:spacing w:val="-1"/>
        </w:rPr>
        <w:t>датчик</w:t>
      </w:r>
      <w:r>
        <w:rPr>
          <w:spacing w:val="-2"/>
        </w:rPr>
        <w:t> </w:t>
      </w:r>
      <w:r>
        <w:rPr>
          <w:spacing w:val="-1"/>
        </w:rPr>
        <w:t>температуры </w:t>
      </w:r>
      <w:r>
        <w:rPr>
          <w:rFonts w:ascii="Arial" w:hAnsi="Arial" w:cs="Arial" w:eastAsia="Arial"/>
          <w:spacing w:val="-1"/>
        </w:rPr>
        <w:t>VDO.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3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„VDO level %“</w:t>
      </w:r>
      <w:r>
        <w:rPr>
          <w:rFonts w:ascii="Arial" w:hAnsi="Arial" w:cs="Arial" w:eastAsia="Arial"/>
        </w:rPr>
        <w:t> – </w:t>
      </w:r>
      <w:r>
        <w:rPr>
          <w:spacing w:val="-1"/>
        </w:rPr>
        <w:t>датчик уровня </w:t>
      </w:r>
      <w:r>
        <w:rPr>
          <w:rFonts w:ascii="Arial" w:hAnsi="Arial" w:cs="Arial" w:eastAsia="Arial"/>
          <w:spacing w:val="-1"/>
        </w:rPr>
        <w:t>VDO.</w:t>
      </w:r>
      <w:r>
        <w:rPr>
          <w:rFonts w:ascii="Arial" w:hAnsi="Arial" w:cs="Arial" w:eastAsia="Arial"/>
        </w:rPr>
      </w:r>
    </w:p>
    <w:p>
      <w:pPr>
        <w:pStyle w:val="BodyText"/>
        <w:tabs>
          <w:tab w:pos="2260" w:val="left" w:leader="none"/>
        </w:tabs>
        <w:spacing w:line="240" w:lineRule="auto"/>
        <w:ind w:left="133" w:right="0"/>
        <w:jc w:val="left"/>
        <w:rPr>
          <w:rFonts w:ascii="Arial" w:hAnsi="Arial" w:cs="Arial" w:eastAsia="Arial"/>
        </w:rPr>
      </w:pPr>
      <w:r>
        <w:rPr>
          <w:spacing w:val="-1"/>
        </w:rPr>
        <w:t>Установите</w:t>
      </w:r>
      <w:r>
        <w:rPr>
          <w:rFonts w:ascii="Arial" w:hAnsi="Arial" w:cs="Arial" w:eastAsia="Arial"/>
          <w:spacing w:val="-1"/>
        </w:rPr>
        <w:t>:</w:t>
        <w:tab/>
        <w:t>VDO 40-120 °C</w:t>
      </w:r>
      <w:r>
        <w:rPr>
          <w:rFonts w:ascii="Arial" w:hAnsi="Arial" w:cs="Arial" w:eastAsia="Arial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3" w:right="1373"/>
        <w:jc w:val="left"/>
        <w:rPr>
          <w:rFonts w:ascii="Arial" w:hAnsi="Arial" w:cs="Arial" w:eastAsia="Arial"/>
        </w:rPr>
      </w:pPr>
      <w:r>
        <w:rPr/>
        <w:t>При</w:t>
      </w:r>
      <w:r>
        <w:rPr>
          <w:spacing w:val="-1"/>
        </w:rPr>
        <w:t> использовании стандартных</w:t>
      </w:r>
      <w:r>
        <w:rPr>
          <w:spacing w:val="-2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заданных пользователем графиков Имя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Измерение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Разрешение устанавливаются автоматически согласно</w:t>
      </w:r>
      <w:r>
        <w:rPr/>
        <w:t> </w:t>
      </w:r>
      <w:r>
        <w:rPr>
          <w:spacing w:val="-2"/>
        </w:rPr>
        <w:t>графику</w:t>
      </w:r>
      <w:r>
        <w:rPr>
          <w:rFonts w:ascii="Arial" w:hAnsi="Arial"/>
          <w:spacing w:val="-2"/>
        </w:rPr>
        <w:t>,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но возможно</w:t>
      </w:r>
      <w:r>
        <w:rPr/>
        <w:t> </w:t>
      </w:r>
      <w:r>
        <w:rPr>
          <w:spacing w:val="-1"/>
        </w:rPr>
        <w:t>их</w:t>
      </w:r>
      <w:r>
        <w:rPr>
          <w:spacing w:val="-2"/>
        </w:rPr>
        <w:t> </w:t>
      </w:r>
      <w:r>
        <w:rPr>
          <w:spacing w:val="-1"/>
        </w:rPr>
        <w:t>изменение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Наименование датчика</w:t>
      </w:r>
      <w:r>
        <w:rPr>
          <w:rFonts w:ascii="Arial" w:hAnsi="Arial"/>
          <w:b/>
          <w:spacing w:val="-1"/>
          <w:sz w:val="20"/>
        </w:rPr>
        <w:t>: </w:t>
      </w:r>
      <w:r>
        <w:rPr>
          <w:rFonts w:ascii="Arial" w:hAnsi="Arial"/>
          <w:spacing w:val="-1"/>
          <w:sz w:val="20"/>
        </w:rPr>
        <w:t>Наименование используемого датчика</w:t>
      </w:r>
      <w:r>
        <w:rPr>
          <w:rFonts w:ascii="Arial" w:hAnsi="Arial"/>
          <w:spacing w:val="-1"/>
          <w:sz w:val="20"/>
        </w:rPr>
        <w:t>, </w:t>
      </w:r>
      <w:r>
        <w:rPr>
          <w:rFonts w:ascii="Arial" w:hAnsi="Arial"/>
          <w:spacing w:val="-1"/>
          <w:sz w:val="20"/>
        </w:rPr>
        <w:t>используется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не</w:t>
      </w:r>
      <w:r>
        <w:rPr>
          <w:rFonts w:ascii="Arial" w:hAnsi="Arial"/>
          <w:sz w:val="20"/>
        </w:rPr>
        <w:t> более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pacing w:val="-1"/>
          <w:sz w:val="20"/>
        </w:rPr>
        <w:t>14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/>
        <w:ind w:left="132" w:right="0"/>
        <w:jc w:val="left"/>
        <w:rPr>
          <w:rFonts w:ascii="Arial" w:hAnsi="Arial" w:cs="Arial" w:eastAsia="Arial"/>
        </w:rPr>
      </w:pPr>
      <w:r>
        <w:rPr>
          <w:spacing w:val="-1"/>
        </w:rPr>
        <w:t>букв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</w:rPr>
        <w:t>Измерение</w:t>
      </w:r>
      <w:r>
        <w:rPr>
          <w:rFonts w:ascii="Arial" w:hAnsi="Arial" w:cs="Arial" w:eastAsia="Arial"/>
          <w:b/>
          <w:bCs/>
          <w:spacing w:val="-1"/>
        </w:rPr>
        <w:t>: </w:t>
      </w:r>
      <w:r>
        <w:rPr>
          <w:spacing w:val="-1"/>
        </w:rPr>
        <w:t>Наименование измеряемой величины</w:t>
      </w:r>
      <w:r>
        <w:rPr>
          <w:spacing w:val="-2"/>
        </w:rPr>
        <w:t> </w:t>
      </w:r>
      <w:r>
        <w:rPr>
          <w:rFonts w:ascii="Arial" w:hAnsi="Arial" w:cs="Arial" w:eastAsia="Arial"/>
        </w:rPr>
        <w:t>(</w:t>
      </w:r>
      <w:r>
        <w:rPr/>
        <w:t>Бар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1"/>
        </w:rPr>
        <w:t> °C, %,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…), </w:t>
      </w:r>
      <w:r>
        <w:rPr>
          <w:spacing w:val="-1"/>
        </w:rPr>
        <w:t>используется</w:t>
      </w:r>
      <w:r>
        <w:rPr>
          <w:spacing w:val="-2"/>
        </w:rPr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более</w:t>
      </w:r>
      <w:r>
        <w:rPr/>
        <w:t> </w:t>
      </w:r>
      <w:r>
        <w:rPr>
          <w:rFonts w:ascii="Arial" w:hAnsi="Arial" w:cs="Arial" w:eastAsia="Arial"/>
        </w:rPr>
        <w:t>4</w:t>
      </w:r>
    </w:p>
    <w:p>
      <w:pPr>
        <w:pStyle w:val="BodyText"/>
        <w:spacing w:line="240" w:lineRule="auto"/>
        <w:ind w:left="132" w:right="0"/>
        <w:jc w:val="left"/>
        <w:rPr>
          <w:rFonts w:ascii="Arial" w:hAnsi="Arial" w:cs="Arial" w:eastAsia="Arial"/>
        </w:rPr>
      </w:pPr>
      <w:r>
        <w:rPr>
          <w:spacing w:val="-1"/>
        </w:rPr>
        <w:t>букв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Разрешение</w:t>
      </w:r>
      <w:r>
        <w:rPr>
          <w:rFonts w:ascii="Arial" w:hAnsi="Arial"/>
          <w:b/>
          <w:spacing w:val="-1"/>
          <w:sz w:val="20"/>
        </w:rPr>
        <w:t>: </w:t>
      </w:r>
      <w:r>
        <w:rPr>
          <w:rFonts w:ascii="Arial" w:hAnsi="Arial"/>
          <w:spacing w:val="-1"/>
          <w:sz w:val="20"/>
        </w:rPr>
        <w:t>Настройка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разрешения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измеряемой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величины</w:t>
      </w:r>
      <w:r>
        <w:rPr>
          <w:rFonts w:ascii="Arial" w:hAnsi="Arial"/>
          <w:spacing w:val="-1"/>
          <w:sz w:val="20"/>
        </w:rPr>
        <w:t>.</w:t>
      </w:r>
    </w:p>
    <w:p>
      <w:pPr>
        <w:pStyle w:val="BodyText"/>
        <w:tabs>
          <w:tab w:pos="9210" w:val="right" w:leader="none"/>
        </w:tabs>
        <w:spacing w:line="264" w:lineRule="exact" w:before="217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25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4696" type="#_x0000_t75" stroked="false">
            <v:imagedata r:id="rId5" o:title=""/>
          </v:shape>
        </w:pict>
      </w:r>
    </w:p>
    <w:p>
      <w:pPr>
        <w:spacing w:line="200" w:lineRule="atLeast"/>
        <w:ind w:left="79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8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"/>
        <w:gridCol w:w="1229"/>
        <w:gridCol w:w="2580"/>
      </w:tblGrid>
      <w:tr>
        <w:trPr>
          <w:trHeight w:val="317" w:hRule="exact"/>
        </w:trPr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„0“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-</w:t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например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</w:tabs>
              <w:spacing w:line="240" w:lineRule="auto" w:before="63"/>
              <w:ind w:left="1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w w:val="95"/>
                <w:sz w:val="20"/>
                <w:szCs w:val="20"/>
              </w:rPr>
              <w:t>360</w:t>
              <w:tab/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kPa,</w:t>
            </w:r>
            <w:r>
              <w:rPr>
                <w:rFonts w:ascii="Arial" w:hAnsi="Arial" w:cs="Arial" w:eastAsia="Arial"/>
                <w:spacing w:val="5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100%,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50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Symbol" w:hAnsi="Symbol" w:cs="Symbol" w:eastAsia="Symbol"/>
                <w:sz w:val="20"/>
                <w:szCs w:val="20"/>
              </w:rPr>
              <w:t></w:t>
            </w:r>
            <w:r>
              <w:rPr>
                <w:rFonts w:ascii="Arial" w:hAnsi="Arial" w:cs="Arial" w:eastAsia="Arial"/>
                <w:sz w:val="20"/>
                <w:szCs w:val="20"/>
              </w:rPr>
              <w:t>C</w:t>
            </w:r>
          </w:p>
        </w:tc>
      </w:tr>
      <w:tr>
        <w:trPr>
          <w:trHeight w:val="229" w:hRule="exact"/>
        </w:trPr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„1“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например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1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360,0</w:t>
            </w:r>
            <w:r>
              <w:rPr>
                <w:rFonts w:ascii="Arial"/>
                <w:spacing w:val="5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kPa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„2“-</w:t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например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1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360,00</w:t>
            </w:r>
            <w:r>
              <w:rPr>
                <w:rFonts w:ascii="Arial"/>
                <w:spacing w:val="5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kPa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05" w:hRule="exact"/>
        </w:trPr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„3“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-</w:t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например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360.000</w:t>
            </w:r>
            <w:r>
              <w:rPr>
                <w:rFonts w:ascii="Arial"/>
                <w:spacing w:val="5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kPa</w:t>
            </w:r>
          </w:p>
        </w:tc>
      </w:tr>
    </w:tbl>
    <w:p>
      <w:pPr>
        <w:pStyle w:val="BodyText"/>
        <w:tabs>
          <w:tab w:pos="2396" w:val="right" w:leader="none"/>
        </w:tabs>
        <w:spacing w:line="240" w:lineRule="auto" w:before="14"/>
        <w:ind w:left="158" w:right="0"/>
        <w:jc w:val="left"/>
        <w:rPr>
          <w:rFonts w:ascii="Arial" w:hAnsi="Arial" w:cs="Arial" w:eastAsia="Arial"/>
        </w:rPr>
      </w:pPr>
      <w:r>
        <w:rPr>
          <w:spacing w:val="-1"/>
        </w:rPr>
        <w:t>Установите</w:t>
      </w:r>
      <w:r>
        <w:rPr>
          <w:rFonts w:ascii="Arial" w:hAnsi="Arial"/>
          <w:spacing w:val="-1"/>
        </w:rPr>
        <w:t>:</w:t>
        <w:tab/>
      </w:r>
      <w:r>
        <w:rPr>
          <w:rFonts w:ascii="Arial" w:hAnsi="Arial"/>
        </w:rPr>
        <w:t>1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58" w:right="914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z w:val="20"/>
        </w:rPr>
        <w:t>После</w:t>
      </w:r>
      <w:r>
        <w:rPr>
          <w:rFonts w:ascii="Arial" w:hAnsi="Arial"/>
          <w:spacing w:val="-1"/>
          <w:sz w:val="20"/>
        </w:rPr>
        <w:t> настройки Аналогового входа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установите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параметры </w:t>
      </w:r>
      <w:r>
        <w:rPr>
          <w:rFonts w:ascii="Arial" w:hAnsi="Arial"/>
          <w:i/>
          <w:spacing w:val="-1"/>
          <w:sz w:val="20"/>
        </w:rPr>
        <w:t>AI1 Wrn (</w:t>
      </w:r>
      <w:r>
        <w:rPr>
          <w:rFonts w:ascii="Arial" w:hAnsi="Arial"/>
          <w:i/>
          <w:spacing w:val="-1"/>
          <w:sz w:val="20"/>
        </w:rPr>
        <w:t>СигнАнВх</w:t>
      </w:r>
      <w:r>
        <w:rPr>
          <w:rFonts w:ascii="Arial" w:hAnsi="Arial"/>
          <w:i/>
          <w:spacing w:val="-1"/>
          <w:sz w:val="20"/>
        </w:rPr>
        <w:t>1),AI1 Sd</w:t>
      </w:r>
      <w:r>
        <w:rPr>
          <w:rFonts w:ascii="Arial" w:hAnsi="Arial"/>
          <w:i/>
          <w:spacing w:val="30"/>
          <w:sz w:val="20"/>
        </w:rPr>
        <w:t> </w:t>
      </w:r>
      <w:r>
        <w:rPr>
          <w:rFonts w:ascii="Arial" w:hAnsi="Arial"/>
          <w:i/>
          <w:spacing w:val="-1"/>
          <w:sz w:val="20"/>
        </w:rPr>
        <w:t>(</w:t>
      </w:r>
      <w:r>
        <w:rPr>
          <w:rFonts w:ascii="Arial" w:hAnsi="Arial"/>
          <w:i/>
          <w:spacing w:val="-1"/>
          <w:sz w:val="20"/>
        </w:rPr>
        <w:t>СтпАнВх</w:t>
      </w:r>
      <w:r>
        <w:rPr>
          <w:rFonts w:ascii="Arial" w:hAnsi="Arial"/>
          <w:i/>
          <w:spacing w:val="-1"/>
          <w:sz w:val="20"/>
        </w:rPr>
        <w:t>1),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AI1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54"/>
          <w:sz w:val="20"/>
        </w:rPr>
        <w:t> </w:t>
      </w:r>
      <w:r>
        <w:rPr>
          <w:rFonts w:ascii="Arial" w:hAnsi="Arial"/>
          <w:i/>
          <w:spacing w:val="-1"/>
          <w:sz w:val="20"/>
        </w:rPr>
        <w:t>(</w:t>
      </w:r>
      <w:r>
        <w:rPr>
          <w:rFonts w:ascii="Arial" w:hAnsi="Arial"/>
          <w:i/>
          <w:spacing w:val="-1"/>
          <w:sz w:val="20"/>
        </w:rPr>
        <w:t>ЗдржАнВх</w:t>
      </w:r>
      <w:r>
        <w:rPr>
          <w:rFonts w:ascii="Arial" w:hAnsi="Arial"/>
          <w:i/>
          <w:spacing w:val="-1"/>
          <w:sz w:val="20"/>
        </w:rPr>
        <w:t>1)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группе параметров </w:t>
      </w:r>
      <w:r>
        <w:rPr>
          <w:rFonts w:ascii="Arial" w:hAnsi="Arial"/>
          <w:b/>
          <w:spacing w:val="-1"/>
          <w:sz w:val="20"/>
        </w:rPr>
        <w:t>Engine Protect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(</w:t>
      </w:r>
      <w:r>
        <w:rPr>
          <w:rFonts w:ascii="Arial" w:hAnsi="Arial"/>
          <w:b/>
          <w:spacing w:val="-1"/>
          <w:sz w:val="20"/>
        </w:rPr>
        <w:t>Защ Генер</w:t>
      </w:r>
      <w:r>
        <w:rPr>
          <w:rFonts w:ascii="Arial" w:hAnsi="Arial"/>
          <w:b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.</w:t>
      </w:r>
    </w:p>
    <w:p>
      <w:pPr>
        <w:spacing w:before="0"/>
        <w:ind w:left="157" w:right="914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Каждый аналоговый вход </w:t>
      </w:r>
      <w:r>
        <w:rPr>
          <w:rFonts w:ascii="Arial" w:hAnsi="Arial"/>
          <w:sz w:val="20"/>
        </w:rPr>
        <w:t>имеет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отдельные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три параметра</w:t>
      </w:r>
      <w:r>
        <w:rPr>
          <w:rFonts w:ascii="Arial" w:hAnsi="Arial"/>
          <w:spacing w:val="-1"/>
          <w:sz w:val="20"/>
        </w:rPr>
        <w:t>: </w:t>
      </w:r>
      <w:r>
        <w:rPr>
          <w:rFonts w:ascii="Arial" w:hAnsi="Arial"/>
          <w:spacing w:val="-1"/>
          <w:sz w:val="20"/>
        </w:rPr>
        <w:t>Наименования </w:t>
      </w:r>
      <w:r>
        <w:rPr>
          <w:rFonts w:ascii="Arial" w:hAnsi="Arial"/>
          <w:i/>
          <w:sz w:val="20"/>
        </w:rPr>
        <w:t>Wrn</w:t>
      </w:r>
      <w:r>
        <w:rPr>
          <w:rFonts w:ascii="Arial" w:hAnsi="Arial"/>
          <w:i/>
          <w:spacing w:val="-1"/>
          <w:sz w:val="20"/>
        </w:rPr>
        <w:t> level (</w:t>
      </w:r>
      <w:r>
        <w:rPr>
          <w:rFonts w:ascii="Arial" w:hAnsi="Arial"/>
          <w:i/>
          <w:spacing w:val="-1"/>
          <w:sz w:val="20"/>
        </w:rPr>
        <w:t>Уровень</w:t>
      </w:r>
      <w:r>
        <w:rPr>
          <w:rFonts w:ascii="Arial" w:hAnsi="Arial"/>
          <w:i/>
          <w:spacing w:val="49"/>
          <w:sz w:val="20"/>
        </w:rPr>
        <w:t> </w:t>
      </w:r>
      <w:r>
        <w:rPr>
          <w:rFonts w:ascii="Arial" w:hAnsi="Arial"/>
          <w:i/>
          <w:spacing w:val="-1"/>
          <w:sz w:val="20"/>
        </w:rPr>
        <w:t>сигнализации</w:t>
      </w:r>
      <w:r>
        <w:rPr>
          <w:rFonts w:ascii="Arial" w:hAnsi="Arial"/>
          <w:i/>
          <w:spacing w:val="-1"/>
          <w:sz w:val="20"/>
        </w:rPr>
        <w:t>), Sd level (</w:t>
      </w:r>
      <w:r>
        <w:rPr>
          <w:rFonts w:ascii="Arial" w:hAnsi="Arial"/>
          <w:i/>
          <w:spacing w:val="-1"/>
          <w:sz w:val="20"/>
        </w:rPr>
        <w:t>Уровень останова</w:t>
      </w:r>
      <w:r>
        <w:rPr>
          <w:rFonts w:ascii="Arial" w:hAnsi="Arial"/>
          <w:i/>
          <w:spacing w:val="-1"/>
          <w:sz w:val="20"/>
        </w:rPr>
        <w:t>), AI del (</w:t>
      </w:r>
      <w:r>
        <w:rPr>
          <w:rFonts w:ascii="Arial" w:hAnsi="Arial"/>
          <w:i/>
          <w:spacing w:val="-1"/>
          <w:sz w:val="20"/>
        </w:rPr>
        <w:t>Задержка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жестко определены</w:t>
      </w:r>
      <w:r>
        <w:rPr>
          <w:rFonts w:ascii="Arial" w:hAnsi="Arial"/>
          <w:spacing w:val="-1"/>
          <w:sz w:val="20"/>
        </w:rPr>
        <w:t>.</w:t>
      </w:r>
    </w:p>
    <w:p>
      <w:pPr>
        <w:spacing w:before="0"/>
        <w:ind w:left="157" w:right="13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Число десятых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i/>
          <w:spacing w:val="-1"/>
          <w:sz w:val="20"/>
        </w:rPr>
        <w:t>Wrn level (</w:t>
      </w:r>
      <w:r>
        <w:rPr>
          <w:rFonts w:ascii="Arial" w:hAnsi="Arial"/>
          <w:i/>
          <w:spacing w:val="-1"/>
          <w:sz w:val="20"/>
        </w:rPr>
        <w:t>Уровень сигнализации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i/>
          <w:spacing w:val="-1"/>
          <w:sz w:val="20"/>
        </w:rPr>
        <w:t>Sd level (</w:t>
      </w:r>
      <w:r>
        <w:rPr>
          <w:rFonts w:ascii="Arial" w:hAnsi="Arial"/>
          <w:i/>
          <w:spacing w:val="-1"/>
          <w:sz w:val="20"/>
        </w:rPr>
        <w:t>Уровень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"/>
          <w:sz w:val="20"/>
        </w:rPr>
        <w:t>останова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pacing w:val="-1"/>
          <w:sz w:val="20"/>
        </w:rPr>
        <w:t>такое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же</w:t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как</w:t>
      </w:r>
      <w:r>
        <w:rPr>
          <w:rFonts w:ascii="Arial" w:hAnsi="Arial"/>
          <w:spacing w:val="47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настроенном количестве десятых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единиц измеряемой величины</w:t>
      </w:r>
      <w:r>
        <w:rPr>
          <w:rFonts w:ascii="Arial" w:hAnsi="Arial"/>
          <w:i/>
          <w:spacing w:val="-1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spacing w:line="240" w:lineRule="auto"/>
        <w:ind w:left="158" w:right="0"/>
        <w:jc w:val="left"/>
        <w:rPr>
          <w:rFonts w:ascii="Arial" w:hAnsi="Arial" w:cs="Arial" w:eastAsia="Arial"/>
          <w:b w:val="0"/>
          <w:bCs w:val="0"/>
        </w:rPr>
      </w:pPr>
      <w:bookmarkStart w:name="Бинарные входы" w:id="68"/>
      <w:bookmarkEnd w:id="68"/>
      <w:r>
        <w:rPr>
          <w:b w:val="0"/>
        </w:rPr>
      </w:r>
      <w:r>
        <w:rPr>
          <w:rFonts w:ascii="Arial" w:hAnsi="Arial"/>
          <w:spacing w:val="-1"/>
        </w:rPr>
        <w:t>Бинарные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входы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21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98.9pt;height:213.9pt;mso-position-horizontal-relative:char;mso-position-vertical-relative:line" coordorigin="0,0" coordsize="3978,4278">
            <v:group style="position:absolute;left:2828;top:3637;width:155;height:156" coordorigin="2828,3637" coordsize="155,156">
              <v:shape style="position:absolute;left:2828;top:3637;width:155;height:156" coordorigin="2828,3637" coordsize="155,156" path="m2907,3793l2967,3763,2983,3713,2980,3695,2934,3643,2907,3637,2890,3639,2834,3684,2828,3719,2831,3737,2890,3791,2907,3793xe" filled="false" stroked="true" strokeweight=".094pt" strokecolor="#1f1a17">
                <v:path arrowok="t"/>
              </v:shape>
              <v:shape style="position:absolute;left:0;top:0;width:3977;height:4278" type="#_x0000_t75" stroked="false">
                <v:imagedata r:id="rId77" o:title=""/>
              </v:shape>
              <v:shape style="position:absolute;left:1802;top:209;width:250;height:95" type="#_x0000_t202" filled="false" stroked="false">
                <v:textbox inset="0,0,0,0">
                  <w:txbxContent>
                    <w:p>
                      <w:pPr>
                        <w:spacing w:line="94" w:lineRule="exact" w:before="0"/>
                        <w:ind w:left="0" w:right="0" w:firstLine="0"/>
                        <w:jc w:val="left"/>
                        <w:rPr>
                          <w:rFonts w:ascii="Symbol" w:hAnsi="Symbol" w:cs="Symbol" w:eastAsia="Symbo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/>
                          <w:color w:val="1F1A17"/>
                          <w:w w:val="103"/>
                          <w:sz w:val="9"/>
                        </w:rPr>
                        <w:t>4k7</w:t>
                      </w:r>
                      <w:r>
                        <w:rPr>
                          <w:rFonts w:ascii="Arial" w:hAnsi="Arial"/>
                          <w:color w:val="1F1A17"/>
                          <w:spacing w:val="1"/>
                          <w:sz w:val="9"/>
                        </w:rPr>
                        <w:t> </w:t>
                      </w:r>
                      <w:r>
                        <w:rPr>
                          <w:rFonts w:ascii="Symbol" w:hAnsi="Symbol"/>
                          <w:color w:val="1F1A17"/>
                          <w:w w:val="320"/>
                          <w:sz w:val="9"/>
                        </w:rPr>
                        <w:t>Ω</w:t>
                      </w:r>
                      <w:r>
                        <w:rPr>
                          <w:rFonts w:ascii="Symbol" w:hAnsi="Symbo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369;top:393;width:216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1F1A17"/>
                          <w:spacing w:val="-2"/>
                          <w:sz w:val="28"/>
                        </w:rPr>
                        <w:t>iL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458;top:2396;width:55;height:94" type="#_x0000_t202" filled="false" stroked="false">
                <v:textbox inset="0,0,0,0">
                  <w:txbxContent>
                    <w:p>
                      <w:pPr>
                        <w:spacing w:line="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1F1A17"/>
                          <w:sz w:val="9"/>
                        </w:rPr>
                        <w:t>+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815;top:2374;width:37;height:109" type="#_x0000_t202" filled="false" stroked="false">
                <v:textbox inset="0,0,0,0">
                  <w:txbxContent>
                    <w:p>
                      <w:pPr>
                        <w:spacing w:line="10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1F1A17"/>
                          <w:sz w:val="11"/>
                        </w:rPr>
                        <w:t>-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515;top:2526;width:287;height:198" type="#_x0000_t202" filled="false" stroked="false">
                <v:textbox inset="0,0,0,0">
                  <w:txbxContent>
                    <w:p>
                      <w:pPr>
                        <w:spacing w:line="95" w:lineRule="exact" w:before="0"/>
                        <w:ind w:left="0" w:right="0" w:firstLine="9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w w:val="105"/>
                          <w:sz w:val="9"/>
                        </w:rPr>
                        <w:t>Power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spacing w:line="102" w:lineRule="exact"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w w:val="105"/>
                          <w:sz w:val="9"/>
                        </w:rPr>
                        <w:t>Supply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2850;top:3629;width:110;height:188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A17"/>
                          <w:sz w:val="18"/>
                        </w:rPr>
                        <w:t>+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14;top:3609;width:63;height:188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A17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092;top:4099;width:446;height:141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A17"/>
                          <w:sz w:val="14"/>
                        </w:rPr>
                        <w:t>Battery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240" w:lineRule="auto" w:before="207"/>
        <w:ind w:left="158" w:right="0"/>
        <w:jc w:val="left"/>
        <w:rPr>
          <w:rFonts w:ascii="Arial" w:hAnsi="Arial" w:cs="Arial" w:eastAsia="Arial"/>
          <w:b w:val="0"/>
          <w:bCs w:val="0"/>
        </w:rPr>
      </w:pPr>
      <w:bookmarkStart w:name="Бинарные выходы" w:id="69"/>
      <w:bookmarkEnd w:id="69"/>
      <w:r>
        <w:rPr>
          <w:b w:val="0"/>
        </w:rPr>
      </w:r>
      <w:r>
        <w:rPr>
          <w:rFonts w:ascii="Arial" w:hAnsi="Arial"/>
          <w:spacing w:val="-1"/>
        </w:rPr>
        <w:t>Бинарные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выходы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23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96.35pt;height:213.7pt;mso-position-horizontal-relative:char;mso-position-vertical-relative:line" coordorigin="0,0" coordsize="3927,4274">
            <v:group style="position:absolute;left:2791;top:3633;width:152;height:156" coordorigin="2791,3633" coordsize="152,156">
              <v:shape style="position:absolute;left:2791;top:3633;width:152;height:156" coordorigin="2791,3633" coordsize="152,156" path="m2867,3789l2927,3758,2943,3707,2940,3690,2891,3638,2867,3633,2852,3636,2796,3681,2791,3716,2794,3734,2852,3787,2867,3789e" filled="false" stroked="true" strokeweight=".092985pt" strokecolor="#1f1a17">
                <v:path arrowok="t"/>
              </v:shape>
            </v:group>
            <v:group style="position:absolute;left:2730;top:4267;width:1103;height:2" coordorigin="2730,4267" coordsize="1103,2">
              <v:shape style="position:absolute;left:2730;top:4267;width:1103;height:2" coordorigin="2730,4267" coordsize="1103,0" path="m2730,4267l3833,4267e" filled="false" stroked="true" strokeweight=".6pt" strokecolor="#1f1a17">
                <v:path arrowok="t"/>
              </v:shape>
            </v:group>
            <v:group style="position:absolute;left:2735;top:3610;width:2;height:652" coordorigin="2735,3610" coordsize="2,652">
              <v:shape style="position:absolute;left:2735;top:3610;width:2;height:652" coordorigin="2735,3610" coordsize="0,652" path="m2735,3610l2735,4262e" filled="false" stroked="true" strokeweight=".580pt" strokecolor="#1f1a17">
                <v:path arrowok="t"/>
              </v:shape>
            </v:group>
            <v:group style="position:absolute;left:3827;top:3610;width:2;height:652" coordorigin="3827,3610" coordsize="2,652">
              <v:shape style="position:absolute;left:3827;top:3610;width:2;height:652" coordorigin="3827,3610" coordsize="0,652" path="m3827,3610l3827,4262e" filled="false" stroked="true" strokeweight=".64pt" strokecolor="#1f1a17">
                <v:path arrowok="t"/>
              </v:shape>
            </v:group>
            <v:group style="position:absolute;left:2730;top:3605;width:1103;height:2" coordorigin="2730,3605" coordsize="1103,2">
              <v:shape style="position:absolute;left:2730;top:3605;width:1103;height:2" coordorigin="2730,3605" coordsize="1103,0" path="m2730,3605l3833,3605e" filled="false" stroked="true" strokeweight=".62pt" strokecolor="#1f1a17">
                <v:path arrowok="t"/>
              </v:shape>
            </v:group>
            <v:group style="position:absolute;left:3635;top:3447;width:110;height:155" coordorigin="3635,3447" coordsize="110,155">
              <v:shape style="position:absolute;left:3635;top:3447;width:110;height:155" coordorigin="3635,3447" coordsize="110,155" path="m3635,3602l3744,3602,3744,3447,3635,3447,3635,3602xe" filled="false" stroked="true" strokeweight=".277402pt" strokecolor="#1f1a17">
                <v:path arrowok="t"/>
              </v:shape>
            </v:group>
            <v:group style="position:absolute;left:2813;top:3449;width:110;height:156" coordorigin="2813,3449" coordsize="110,156">
              <v:shape style="position:absolute;left:2813;top:3449;width:110;height:156" coordorigin="2813,3449" coordsize="110,156" path="m2813,3605l2922,3605,2922,3449,2813,3449,2813,3605xe" filled="false" stroked="true" strokeweight=".277390pt" strokecolor="#1f1a17">
                <v:path arrowok="t"/>
              </v:shape>
            </v:group>
            <v:group style="position:absolute;left:3615;top:3630;width:152;height:155" coordorigin="3615,3630" coordsize="152,155">
              <v:shape style="position:absolute;left:3615;top:3630;width:152;height:155" coordorigin="3615,3630" coordsize="152,155" path="m3692,3785l3752,3753,3767,3702,3764,3684,3715,3634,3692,3630,3678,3632,3622,3676,3615,3709,3618,3727,3678,3783,3692,3785e" filled="false" stroked="true" strokeweight=".09299pt" strokecolor="#1f1a17">
                <v:path arrowok="t"/>
              </v:shape>
            </v:group>
            <v:group style="position:absolute;left:2867;top:341;width:1042;height:3107" coordorigin="2867,341" coordsize="1042,3107">
              <v:shape style="position:absolute;left:2867;top:341;width:1042;height:3107" coordorigin="2867,341" coordsize="1042,3107" path="m2867,3447l2942,3311,3908,3311,3908,341,3435,341e" filled="false" stroked="true" strokeweight=".369091pt" strokecolor="#1f1a17">
                <v:path arrowok="t"/>
              </v:shape>
              <v:shape style="position:absolute;left:0;top:0;width:3926;height:3455" type="#_x0000_t75" stroked="false">
                <v:imagedata r:id="rId78" o:title=""/>
              </v:shape>
            </v:group>
            <v:group style="position:absolute;left:1849;top:2245;width:8;height:74" coordorigin="1849,2245" coordsize="8,74">
              <v:shape style="position:absolute;left:1849;top:2245;width:8;height:74" coordorigin="1849,2245" coordsize="8,74" path="m1849,2319l1856,2319,1856,2245,1849,2245,1849,2319xe" filled="true" fillcolor="#1f1a17" stroked="false">
                <v:path arrowok="t"/>
                <v:fill type="solid"/>
              </v:shape>
              <v:shape style="position:absolute;left:2735;top:3605;width:1093;height:663" type="#_x0000_t202" filled="false" stroked="false">
                <v:textbox inset="0,0,0,0">
                  <w:txbxContent>
                    <w:p>
                      <w:pPr>
                        <w:tabs>
                          <w:tab w:pos="853" w:val="left" w:leader="none"/>
                        </w:tabs>
                        <w:spacing w:line="209" w:lineRule="exact" w:before="0"/>
                        <w:ind w:left="0" w:right="22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A17"/>
                          <w:position w:val="-1"/>
                          <w:sz w:val="18"/>
                        </w:rPr>
                        <w:t>+</w:t>
                        <w:tab/>
                      </w:r>
                      <w:r>
                        <w:rPr>
                          <w:rFonts w:ascii="Arial"/>
                          <w:color w:val="1F1A17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0" w:right="23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sz w:val="14"/>
                        </w:rPr>
                        <w:t>Battery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251;top:120;width:252;height:94" type="#_x0000_t202" filled="false" stroked="false">
                <v:textbox inset="0,0,0,0">
                  <w:txbxContent>
                    <w:p>
                      <w:pPr>
                        <w:spacing w:line="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sz w:val="9"/>
                        </w:rPr>
                        <w:t>LOAD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345;top:420;width:21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w w:val="95"/>
                          <w:sz w:val="28"/>
                        </w:rPr>
                        <w:t>iL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439;top:2372;width:388;height:348" type="#_x0000_t202" filled="false" stroked="false">
                <v:textbox inset="0,0,0,0">
                  <w:txbxContent>
                    <w:p>
                      <w:pPr>
                        <w:tabs>
                          <w:tab w:pos="351" w:val="left" w:leader="none"/>
                        </w:tabs>
                        <w:spacing w:line="11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1F1A17"/>
                          <w:sz w:val="9"/>
                        </w:rPr>
                        <w:t>+</w:t>
                        <w:tab/>
                      </w:r>
                      <w:r>
                        <w:rPr>
                          <w:rFonts w:ascii="Arial"/>
                          <w:color w:val="1F1A17"/>
                          <w:position w:val="1"/>
                          <w:sz w:val="11"/>
                        </w:rPr>
                        <w:t>-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before="25"/>
                        <w:ind w:left="56" w:right="46" w:firstLine="1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1F1A17"/>
                          <w:spacing w:val="-1"/>
                          <w:sz w:val="9"/>
                        </w:rPr>
                        <w:t>Power</w:t>
                      </w:r>
                      <w:r>
                        <w:rPr>
                          <w:rFonts w:ascii="Arial"/>
                          <w:color w:val="1F1A17"/>
                          <w:spacing w:val="23"/>
                          <w:w w:val="102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1F1A17"/>
                          <w:spacing w:val="-1"/>
                          <w:sz w:val="9"/>
                        </w:rPr>
                        <w:t>Supply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tabs>
          <w:tab w:pos="9008" w:val="left" w:leader="none"/>
        </w:tabs>
        <w:spacing w:line="264" w:lineRule="exact"/>
        <w:ind w:left="15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26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5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6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8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pStyle w:val="Heading2"/>
        <w:spacing w:line="240" w:lineRule="auto" w:before="64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Подключение модулей расширения (шина CAN" w:id="70"/>
      <w:bookmarkEnd w:id="70"/>
      <w:r>
        <w:rPr>
          <w:b w:val="0"/>
          <w:i w:val="0"/>
        </w:rPr>
      </w:r>
      <w:bookmarkStart w:name="_bookmark14" w:id="71"/>
      <w:bookmarkEnd w:id="71"/>
      <w:r>
        <w:rPr>
          <w:b w:val="0"/>
          <w:i w:val="0"/>
        </w:rPr>
      </w:r>
      <w:r>
        <w:rPr>
          <w:i/>
        </w:rPr>
        <w:t>Подключение</w:t>
      </w:r>
      <w:r>
        <w:rPr>
          <w:i/>
          <w:spacing w:val="-17"/>
        </w:rPr>
        <w:t> </w:t>
      </w:r>
      <w:r>
        <w:rPr>
          <w:i/>
        </w:rPr>
        <w:t>модулей</w:t>
      </w:r>
      <w:r>
        <w:rPr>
          <w:i/>
          <w:spacing w:val="-16"/>
        </w:rPr>
        <w:t> </w:t>
      </w:r>
      <w:r>
        <w:rPr>
          <w:i/>
        </w:rPr>
        <w:t>расширения</w:t>
      </w:r>
      <w:r>
        <w:rPr>
          <w:i/>
          <w:spacing w:val="-16"/>
        </w:rPr>
        <w:t> </w:t>
      </w:r>
      <w:r>
        <w:rPr>
          <w:rFonts w:ascii="Arial" w:hAnsi="Arial"/>
          <w:i/>
        </w:rPr>
        <w:t>(</w:t>
      </w:r>
      <w:r>
        <w:rPr>
          <w:i/>
        </w:rPr>
        <w:t>шина</w:t>
      </w:r>
      <w:r>
        <w:rPr>
          <w:i/>
          <w:spacing w:val="-16"/>
        </w:rPr>
        <w:t> </w:t>
      </w:r>
      <w:r>
        <w:rPr>
          <w:rFonts w:ascii="Arial" w:hAnsi="Arial"/>
          <w:i/>
        </w:rPr>
        <w:t>CAN)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1910" w:h="16840"/>
          <w:pgMar w:top="160" w:bottom="0" w:left="128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148"/>
        <w:ind w:left="62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60"/>
        <w:ind w:left="669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135.017746pt;margin-top:3.647895pt;width:8.75pt;height:25.6pt;mso-position-horizontal-relative:page;mso-position-vertical-relative:paragraph;z-index:4816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spacing w:val="-5"/>
                      <w:w w:val="103"/>
                      <w:sz w:val="13"/>
                    </w:rPr>
                    <w:t>120</w:t>
                  </w:r>
                  <w:r>
                    <w:rPr>
                      <w:rFonts w:ascii="Arial"/>
                      <w:spacing w:val="-16"/>
                      <w:sz w:val="13"/>
                    </w:rPr>
                    <w:t> </w:t>
                  </w:r>
                  <w:r>
                    <w:rPr>
                      <w:rFonts w:ascii="Arial"/>
                      <w:spacing w:val="-8"/>
                      <w:w w:val="103"/>
                      <w:sz w:val="13"/>
                    </w:rPr>
                    <w:t>ohm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8"/>
        </w:rPr>
        <w:t>COM</w:t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46"/>
        <w:ind w:left="0" w:right="328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95"/>
          <w:sz w:val="12"/>
        </w:rPr>
        <w:t>L</w:t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61" w:lineRule="auto" w:before="70"/>
        <w:ind w:left="722" w:right="443" w:hanging="7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spacing w:val="-1"/>
          <w:w w:val="105"/>
          <w:sz w:val="13"/>
        </w:rPr>
        <w:t>10</w:t>
      </w:r>
      <w:r>
        <w:rPr>
          <w:rFonts w:ascii="Arial"/>
          <w:spacing w:val="-9"/>
          <w:w w:val="105"/>
          <w:sz w:val="13"/>
        </w:rPr>
        <w:t> </w:t>
      </w:r>
      <w:r>
        <w:rPr>
          <w:rFonts w:ascii="Arial"/>
          <w:spacing w:val="-1"/>
          <w:w w:val="105"/>
          <w:sz w:val="13"/>
        </w:rPr>
        <w:t>ohm</w:t>
      </w:r>
      <w:r>
        <w:rPr>
          <w:rFonts w:ascii="Arial"/>
          <w:spacing w:val="20"/>
          <w:w w:val="103"/>
          <w:sz w:val="13"/>
        </w:rPr>
        <w:t> </w:t>
      </w:r>
      <w:r>
        <w:rPr>
          <w:rFonts w:ascii="Arial"/>
          <w:spacing w:val="-1"/>
          <w:w w:val="105"/>
          <w:sz w:val="13"/>
        </w:rPr>
        <w:t>15nF</w:t>
      </w:r>
      <w:r>
        <w:rPr>
          <w:rFonts w:ascii="Arial"/>
          <w:sz w:val="13"/>
        </w:rPr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45" w:lineRule="auto" w:before="0"/>
        <w:ind w:left="620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EXTENSION</w:t>
      </w:r>
      <w:r>
        <w:rPr>
          <w:rFonts w:ascii="Arial"/>
          <w:spacing w:val="28"/>
          <w:w w:val="99"/>
          <w:sz w:val="16"/>
        </w:rPr>
        <w:t> </w:t>
      </w:r>
      <w:r>
        <w:rPr>
          <w:rFonts w:ascii="Arial"/>
          <w:sz w:val="16"/>
        </w:rPr>
        <w:t>MODULES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COM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60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CAN </w:t>
      </w:r>
      <w:r>
        <w:rPr>
          <w:rFonts w:ascii="Arial"/>
          <w:sz w:val="12"/>
        </w:rPr>
        <w:t>L</w:t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CAN</w:t>
      </w:r>
      <w:r>
        <w:rPr>
          <w:rFonts w:ascii="Arial"/>
          <w:sz w:val="12"/>
        </w:rPr>
        <w:t> L</w:t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16" w:lineRule="exact"/>
        <w:ind w:left="0" w:right="77"/>
        <w:jc w:val="right"/>
        <w:rPr>
          <w:rFonts w:ascii="Arial" w:hAnsi="Arial" w:cs="Arial" w:eastAsia="Arial"/>
        </w:rPr>
      </w:pPr>
      <w:r>
        <w:rPr/>
        <w:pict>
          <v:shape style="position:absolute;margin-left:265.577759pt;margin-top:-23.303415pt;width:20.150pt;height:21.15pt;mso-position-horizontal-relative:page;mso-position-vertical-relative:paragraph;z-index:4840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auto" w:before="36"/>
                    <w:ind w:left="20" w:right="18" w:firstLine="4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spacing w:val="-8"/>
                      <w:w w:val="103"/>
                      <w:sz w:val="13"/>
                    </w:rPr>
                    <w:t>CAN</w:t>
                  </w:r>
                  <w:r>
                    <w:rPr>
                      <w:rFonts w:ascii="Arial"/>
                      <w:spacing w:val="-14"/>
                      <w:sz w:val="13"/>
                    </w:rPr>
                    <w:t> </w:t>
                  </w:r>
                  <w:r>
                    <w:rPr>
                      <w:rFonts w:ascii="Arial"/>
                      <w:w w:val="103"/>
                      <w:sz w:val="13"/>
                    </w:rPr>
                    <w:t>L</w:t>
                  </w:r>
                  <w:r>
                    <w:rPr>
                      <w:rFonts w:ascii="Arial"/>
                      <w:spacing w:val="21"/>
                      <w:w w:val="103"/>
                      <w:sz w:val="13"/>
                    </w:rPr>
                    <w:t> </w:t>
                  </w:r>
                  <w:r>
                    <w:rPr>
                      <w:rFonts w:ascii="Arial"/>
                      <w:spacing w:val="-9"/>
                      <w:w w:val="103"/>
                      <w:sz w:val="13"/>
                    </w:rPr>
                    <w:t>COM</w:t>
                  </w:r>
                  <w:r>
                    <w:rPr>
                      <w:rFonts w:ascii="Arial"/>
                      <w:spacing w:val="22"/>
                      <w:w w:val="103"/>
                      <w:sz w:val="13"/>
                    </w:rPr>
                    <w:t> </w:t>
                  </w:r>
                  <w:r>
                    <w:rPr>
                      <w:rFonts w:ascii="Arial"/>
                      <w:spacing w:val="-8"/>
                      <w:w w:val="103"/>
                      <w:sz w:val="13"/>
                    </w:rPr>
                    <w:t>CAN</w:t>
                  </w:r>
                  <w:r>
                    <w:rPr>
                      <w:rFonts w:ascii="Arial"/>
                      <w:spacing w:val="-13"/>
                      <w:sz w:val="13"/>
                    </w:rPr>
                    <w:t> </w:t>
                  </w:r>
                  <w:r>
                    <w:rPr>
                      <w:rFonts w:ascii="Arial"/>
                      <w:w w:val="103"/>
                      <w:sz w:val="13"/>
                    </w:rPr>
                    <w:t>H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IGS-PTM</w:t>
      </w:r>
      <w:r>
        <w:rPr>
          <w:rFonts w:ascii="Arial"/>
          <w:spacing w:val="-17"/>
        </w:rPr>
        <w:t> </w:t>
      </w:r>
      <w:r>
        <w:rPr>
          <w:rFonts w:ascii="Arial"/>
        </w:rPr>
        <w:t>(optional)</w:t>
      </w:r>
      <w:r>
        <w:rPr>
          <w:rFonts w:ascii="Arial"/>
        </w:rPr>
      </w:r>
    </w:p>
    <w:p>
      <w:pPr>
        <w:spacing w:line="124" w:lineRule="exact" w:before="0"/>
        <w:ind w:left="0" w:right="55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267.79776pt;margin-top:6.626409pt;width:16.75pt;height:6.95pt;mso-position-horizontal-relative:page;mso-position-vertical-relative:paragraph;z-index:4864" type="#_x0000_t202" filled="false" stroked="false">
            <v:textbox inset="0,0,0,0" style="layout-flow:vertical;mso-layout-flow-alt:bottom-to-top">
              <w:txbxContent>
                <w:p>
                  <w:pPr>
                    <w:spacing w:line="256" w:lineRule="auto" w:before="7"/>
                    <w:ind w:left="21" w:right="18" w:hanging="2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3"/>
                      <w:sz w:val="13"/>
                    </w:rPr>
                    <w:t>L H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2"/>
        </w:rPr>
        <w:t>or</w:t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"/>
        <w:gridCol w:w="283"/>
        <w:gridCol w:w="348"/>
      </w:tblGrid>
      <w:tr>
        <w:trPr>
          <w:trHeight w:val="254" w:hRule="exact"/>
        </w:trPr>
        <w:tc>
          <w:tcPr>
            <w:tcW w:w="166" w:type="dxa"/>
            <w:tcBorders>
              <w:top w:val="nil" w:sz="6" w:space="0" w:color="auto"/>
              <w:left w:val="nil" w:sz="6" w:space="0" w:color="auto"/>
              <w:bottom w:val="single" w:sz="11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70"/>
              <w:ind w:left="4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</w:t>
            </w:r>
          </w:p>
        </w:tc>
        <w:tc>
          <w:tcPr>
            <w:tcW w:w="283" w:type="dxa"/>
            <w:tcBorders>
              <w:top w:val="nil" w:sz="6" w:space="0" w:color="auto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textDirection w:val="btLr"/>
          </w:tcPr>
          <w:p>
            <w:pPr>
              <w:pStyle w:val="TableParagraph"/>
              <w:spacing w:line="133" w:lineRule="exact"/>
              <w:ind w:left="1" w:right="-23" w:hanging="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bookmarkStart w:name="Правила подключения" w:id="72"/>
            <w:bookmarkEnd w:id="72"/>
            <w:r>
              <w:rPr/>
            </w:r>
            <w:r>
              <w:rPr>
                <w:rFonts w:ascii="Arial"/>
                <w:spacing w:val="-9"/>
                <w:w w:val="105"/>
                <w:sz w:val="13"/>
              </w:rPr>
              <w:t>CAN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124" w:lineRule="exact" w:before="10"/>
              <w:ind w:left="1" w:right="-2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9"/>
                <w:w w:val="105"/>
                <w:sz w:val="13"/>
              </w:rPr>
              <w:t>CAN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348" w:type="dxa"/>
            <w:tcBorders>
              <w:top w:val="nil" w:sz="6" w:space="0" w:color="auto"/>
              <w:left w:val="single" w:sz="2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 w:before="70"/>
              <w:ind w:left="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</w:tr>
      <w:tr>
        <w:trPr>
          <w:trHeight w:val="665" w:hRule="exact"/>
        </w:trPr>
        <w:tc>
          <w:tcPr>
            <w:tcW w:w="797" w:type="dxa"/>
            <w:gridSpan w:val="3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pict>
                <v:group style="width:28.2pt;height:15.05pt;mso-position-horizontal-relative:char;mso-position-vertical-relative:line" coordorigin="0,0" coordsize="564,301">
                  <v:group style="position:absolute;left:3;top:142;width:488;height:2" coordorigin="3,142" coordsize="488,2">
                    <v:shape style="position:absolute;left:3;top:142;width:488;height:2" coordorigin="3,142" coordsize="488,0" path="m490,142l3,142e" filled="false" stroked="true" strokeweight=".266pt" strokecolor="#000000">
                      <v:path arrowok="t"/>
                    </v:shape>
                  </v:group>
                  <v:group style="position:absolute;left:490;top:41;width:2;height:101" coordorigin="490,41" coordsize="2,101">
                    <v:shape style="position:absolute;left:490;top:41;width:2;height:101" coordorigin="490,41" coordsize="0,101" path="m490,41l490,142e" filled="false" stroked="true" strokeweight=".266pt" strokecolor="#000000">
                      <v:path arrowok="t"/>
                    </v:shape>
                  </v:group>
                  <v:group style="position:absolute;left:449;top:3;width:41;height:39" coordorigin="449,3" coordsize="41,39">
                    <v:shape style="position:absolute;left:449;top:3;width:41;height:39" coordorigin="449,3" coordsize="41,39" path="m449,3l490,41e" filled="false" stroked="true" strokeweight=".266pt" strokecolor="#000000">
                      <v:path arrowok="t"/>
                    </v:shape>
                  </v:group>
                  <v:group style="position:absolute;left:43;top:3;width:406;height:2" coordorigin="43,3" coordsize="406,2">
                    <v:shape style="position:absolute;left:43;top:3;width:406;height:2" coordorigin="43,3" coordsize="406,0" path="m449,3l43,3e" filled="false" stroked="true" strokeweight=".266pt" strokecolor="#000000">
                      <v:path arrowok="t"/>
                    </v:shape>
                  </v:group>
                  <v:group style="position:absolute;left:3;top:3;width:41;height:39" coordorigin="3,3" coordsize="41,39">
                    <v:shape style="position:absolute;left:3;top:3;width:41;height:39" coordorigin="3,3" coordsize="41,39" path="m3,41l43,3e" filled="false" stroked="true" strokeweight=".266pt" strokecolor="#000000">
                      <v:path arrowok="t"/>
                    </v:shape>
                  </v:group>
                  <v:group style="position:absolute;left:419;top:93;width:20;height:20" coordorigin="419,93" coordsize="20,20">
                    <v:shape style="position:absolute;left:419;top:93;width:20;height:20" coordorigin="419,93" coordsize="20,20" path="m433,111l425,111,426,112,430,112,433,111xe" filled="true" fillcolor="#ffffff" stroked="false">
                      <v:path arrowok="t"/>
                      <v:fill type="solid"/>
                    </v:shape>
                    <v:shape style="position:absolute;left:419;top:93;width:20;height:20" coordorigin="419,93" coordsize="20,20" path="m433,93l425,93,423,94,419,100,419,107,423,111,437,111,437,107,438,105,438,100,437,100,437,94,433,93xe" filled="true" fillcolor="#ffffff" stroked="false">
                      <v:path arrowok="t"/>
                      <v:fill type="solid"/>
                    </v:shape>
                  </v:group>
                  <v:group style="position:absolute;left:419;top:93;width:20;height:20" coordorigin="419,93" coordsize="20,20">
                    <v:shape style="position:absolute;left:419;top:93;width:20;height:20" coordorigin="419,93" coordsize="20,20" path="m430,112l433,111,437,111,437,107,438,105,438,100,437,100,437,94,433,93,425,93,423,94,419,100,419,107,423,111,425,111,426,112,430,112xe" filled="false" stroked="true" strokeweight=".266pt" strokecolor="#000000">
                      <v:path arrowok="t"/>
                    </v:shape>
                  </v:group>
                  <v:group style="position:absolute;left:327;top:93;width:22;height:20" coordorigin="327,93" coordsize="22,20">
                    <v:shape style="position:absolute;left:327;top:93;width:22;height:20" coordorigin="327,93" coordsize="22,20" path="m341,111l334,111,334,112,340,112,341,111xe" filled="true" fillcolor="#ffffff" stroked="false">
                      <v:path arrowok="t"/>
                      <v:fill type="solid"/>
                    </v:shape>
                    <v:shape style="position:absolute;left:327;top:93;width:22;height:20" coordorigin="327,93" coordsize="22,20" path="m341,93l334,93,330,94,327,100,327,107,330,111,345,111,348,107,348,100,345,94,341,93xe" filled="true" fillcolor="#ffffff" stroked="false">
                      <v:path arrowok="t"/>
                      <v:fill type="solid"/>
                    </v:shape>
                  </v:group>
                  <v:group style="position:absolute;left:327;top:93;width:22;height:20" coordorigin="327,93" coordsize="22,20">
                    <v:shape style="position:absolute;left:327;top:93;width:22;height:20" coordorigin="327,93" coordsize="22,20" path="m337,112l340,112,341,111,345,111,348,107,348,100,345,94,341,93,334,93,330,94,327,100,327,107,330,111,334,111,334,112,337,112xe" filled="false" stroked="true" strokeweight=".266pt" strokecolor="#000000">
                      <v:path arrowok="t"/>
                    </v:shape>
                  </v:group>
                  <v:group style="position:absolute;left:237;top:93;width:20;height:20" coordorigin="237,93" coordsize="20,20">
                    <v:shape style="position:absolute;left:237;top:93;width:20;height:20" coordorigin="237,93" coordsize="20,20" path="m251,111l241,111,245,112,249,112,251,111xe" filled="true" fillcolor="#ffffff" stroked="false">
                      <v:path arrowok="t"/>
                      <v:fill type="solid"/>
                    </v:shape>
                    <v:shape style="position:absolute;left:237;top:93;width:20;height:20" coordorigin="237,93" coordsize="20,20" path="m251,93l241,93,238,94,238,100,237,100,237,105,238,107,238,111,252,111,256,107,256,100,252,94,251,93xe" filled="true" fillcolor="#ffffff" stroked="false">
                      <v:path arrowok="t"/>
                      <v:fill type="solid"/>
                    </v:shape>
                  </v:group>
                  <v:group style="position:absolute;left:237;top:93;width:20;height:20" coordorigin="237,93" coordsize="20,20">
                    <v:shape style="position:absolute;left:237;top:93;width:20;height:20" coordorigin="237,93" coordsize="20,20" path="m245,112l249,112,251,111,252,111,256,107,256,100,252,94,251,93,241,93,238,94,238,100,237,100,237,105,238,107,238,111,241,111,245,112xe" filled="false" stroked="true" strokeweight=".266pt" strokecolor="#000000">
                      <v:path arrowok="t"/>
                    </v:shape>
                  </v:group>
                  <v:group style="position:absolute;left:144;top:93;width:20;height:20" coordorigin="144,93" coordsize="20,20">
                    <v:shape style="position:absolute;left:144;top:93;width:20;height:20" coordorigin="144,93" coordsize="20,20" path="m156,111l150,111,151,112,155,112,156,111xe" filled="true" fillcolor="#ffffff" stroked="false">
                      <v:path arrowok="t"/>
                      <v:fill type="solid"/>
                    </v:shape>
                    <v:shape style="position:absolute;left:144;top:93;width:20;height:20" coordorigin="144,93" coordsize="20,20" path="m156,93l150,93,147,94,144,100,144,107,147,111,160,111,163,107,163,100,160,94,156,93xe" filled="true" fillcolor="#ffffff" stroked="false">
                      <v:path arrowok="t"/>
                      <v:fill type="solid"/>
                    </v:shape>
                  </v:group>
                  <v:group style="position:absolute;left:144;top:93;width:20;height:20" coordorigin="144,93" coordsize="20,20">
                    <v:shape style="position:absolute;left:144;top:93;width:20;height:20" coordorigin="144,93" coordsize="20,20" path="m154,112l155,112,156,111,160,111,163,107,163,100,160,94,156,93,150,93,147,94,144,100,144,107,147,111,150,111,151,112,154,112xe" filled="false" stroked="true" strokeweight=".266pt" strokecolor="#000000">
                      <v:path arrowok="t"/>
                    </v:shape>
                  </v:group>
                  <v:group style="position:absolute;left:54;top:93;width:21;height:20" coordorigin="54,93" coordsize="21,20">
                    <v:shape style="position:absolute;left:54;top:93;width:21;height:20" coordorigin="54,93" coordsize="21,20" path="m69,111l61,111,63,112,66,112,69,111xe" filled="true" fillcolor="#ffffff" stroked="false">
                      <v:path arrowok="t"/>
                      <v:fill type="solid"/>
                    </v:shape>
                    <v:shape style="position:absolute;left:54;top:93;width:21;height:20" coordorigin="54,93" coordsize="21,20" path="m69,93l61,93,58,94,55,100,54,101,55,105,55,107,58,111,72,111,73,107,75,105,75,100,73,100,72,94,69,93xe" filled="true" fillcolor="#ffffff" stroked="false">
                      <v:path arrowok="t"/>
                      <v:fill type="solid"/>
                    </v:shape>
                  </v:group>
                  <v:group style="position:absolute;left:54;top:93;width:21;height:20" coordorigin="54,93" coordsize="21,20">
                    <v:shape style="position:absolute;left:54;top:93;width:21;height:20" coordorigin="54,93" coordsize="21,20" path="m65,112l66,112,69,111,72,111,73,107,75,105,75,100,73,100,72,94,69,93,61,93,58,94,55,100,54,101,55,105,55,107,58,111,61,111,63,112,65,112xe" filled="false" stroked="true" strokeweight=".266pt" strokecolor="#000000">
                      <v:path arrowok="t"/>
                    </v:shape>
                  </v:group>
                  <v:group style="position:absolute;left:370;top:33;width:20;height:20" coordorigin="370,33" coordsize="20,20">
                    <v:shape style="position:absolute;left:370;top:33;width:20;height:20" coordorigin="370,33" coordsize="20,20" path="m384,33l375,33,373,34,371,37,370,40,370,43,371,45,375,52,384,52,388,49,389,45,389,37,388,34,384,33xe" filled="true" fillcolor="#ffffff" stroked="false">
                      <v:path arrowok="t"/>
                      <v:fill type="solid"/>
                    </v:shape>
                  </v:group>
                  <v:group style="position:absolute;left:370;top:33;width:20;height:20" coordorigin="370,33" coordsize="20,20">
                    <v:shape style="position:absolute;left:370;top:33;width:20;height:20" coordorigin="370,33" coordsize="20,20" path="m381,52l384,52,388,49,389,45,389,37,388,34,384,33,375,33,373,34,371,37,370,40,370,43,371,45,375,52,381,52xe" filled="false" stroked="true" strokeweight=".266pt" strokecolor="#000000">
                      <v:path arrowok="t"/>
                    </v:shape>
                  </v:group>
                  <v:group style="position:absolute;left:277;top:33;width:20;height:20" coordorigin="277,33" coordsize="20,20">
                    <v:shape style="position:absolute;left:277;top:33;width:20;height:20" coordorigin="277,33" coordsize="20,20" path="m292,33l282,33,279,34,277,37,277,45,279,49,282,52,292,52,293,49,297,45,297,37,292,33xe" filled="true" fillcolor="#ffffff" stroked="false">
                      <v:path arrowok="t"/>
                      <v:fill type="solid"/>
                    </v:shape>
                  </v:group>
                  <v:group style="position:absolute;left:277;top:33;width:20;height:20" coordorigin="277,33" coordsize="20,20">
                    <v:shape style="position:absolute;left:277;top:33;width:20;height:20" coordorigin="277,33" coordsize="20,20" path="m286,52l292,52,293,49,297,45,297,37,292,33,282,33,279,34,277,37,277,45,279,49,282,52,286,52xe" filled="false" stroked="true" strokeweight=".266pt" strokecolor="#000000">
                      <v:path arrowok="t"/>
                    </v:shape>
                  </v:group>
                  <v:group style="position:absolute;left:185;top:33;width:20;height:20" coordorigin="185,33" coordsize="20,20">
                    <v:shape style="position:absolute;left:185;top:33;width:20;height:20" coordorigin="185,33" coordsize="20,20" path="m199,33l192,33,189,34,187,37,185,40,185,43,187,45,189,49,192,52,199,52,203,49,204,45,204,37,203,34,199,33xe" filled="true" fillcolor="#ffffff" stroked="false">
                      <v:path arrowok="t"/>
                      <v:fill type="solid"/>
                    </v:shape>
                  </v:group>
                  <v:group style="position:absolute;left:185;top:33;width:20;height:20" coordorigin="185,33" coordsize="20,20">
                    <v:shape style="position:absolute;left:185;top:33;width:20;height:20" coordorigin="185,33" coordsize="20,20" path="m196,52l199,52,203,49,204,45,204,37,203,34,199,33,192,33,189,34,187,37,185,40,185,43,187,45,189,49,192,52,196,52xe" filled="false" stroked="true" strokeweight=".266pt" strokecolor="#000000">
                      <v:path arrowok="t"/>
                    </v:shape>
                  </v:group>
                  <v:group style="position:absolute;left:95;top:33;width:21;height:20" coordorigin="95,33" coordsize="21,20">
                    <v:shape style="position:absolute;left:95;top:33;width:21;height:20" coordorigin="95,33" coordsize="21,20" path="m109,33l102,33,96,34,96,37,95,40,95,43,96,45,96,49,102,52,109,52,111,49,114,45,114,43,115,41,114,40,114,37,109,33xe" filled="true" fillcolor="#ffffff" stroked="false">
                      <v:path arrowok="t"/>
                      <v:fill type="solid"/>
                    </v:shape>
                  </v:group>
                  <v:group style="position:absolute;left:95;top:33;width:21;height:20" coordorigin="95,33" coordsize="21,20">
                    <v:shape style="position:absolute;left:95;top:33;width:21;height:20" coordorigin="95,33" coordsize="21,20" path="m103,52l109,52,111,49,114,45,114,43,115,41,114,40,114,37,111,34,109,33,102,33,96,34,96,37,95,40,95,43,96,45,96,49,102,52,103,52xe" filled="false" stroked="true" strokeweight=".266pt" strokecolor="#000000">
                      <v:path arrowok="t"/>
                    </v:shape>
                  </v:group>
                  <v:group style="position:absolute;left:111;top:192;width:272;height:101" coordorigin="111,192" coordsize="272,101">
                    <v:shape style="position:absolute;left:111;top:192;width:272;height:101" coordorigin="111,192" coordsize="272,101" path="m382,192l111,192,111,293,382,293,382,192xe" filled="false" stroked="true" strokeweight=".709pt" strokecolor="#000000">
                      <v:path arrowok="t"/>
                    </v:shape>
                  </v:group>
                  <v:group style="position:absolute;left:382;top:244;width:53;height:2" coordorigin="382,244" coordsize="53,2">
                    <v:shape style="position:absolute;left:382;top:244;width:53;height:2" coordorigin="382,244" coordsize="53,0" path="m435,244l382,244e" filled="false" stroked="true" strokeweight=".266pt" strokecolor="#000000">
                      <v:path arrowok="t"/>
                    </v:shape>
                  </v:group>
                  <v:group style="position:absolute;left:17;top:244;width:94;height:2" coordorigin="17,244" coordsize="94,2">
                    <v:shape style="position:absolute;left:17;top:244;width:94;height:2" coordorigin="17,244" coordsize="94,0" path="m111,244l17,244e" filled="false" stroked="true" strokeweight=".266pt" strokecolor="#000000">
                      <v:path arrowok="t"/>
                    </v:shape>
                  </v:group>
                  <v:group style="position:absolute;left:437;top:233;width:22;height:21" coordorigin="437,233" coordsize="22,21">
                    <v:shape style="position:absolute;left:437;top:233;width:22;height:21" coordorigin="437,233" coordsize="22,21" path="m456,234l438,234,437,237,437,249,438,251,441,252,442,253,451,253,453,252,456,251,456,247,459,245,459,241,456,238,456,234xe" filled="true" fillcolor="#000000" stroked="false">
                      <v:path arrowok="t"/>
                      <v:fill type="solid"/>
                    </v:shape>
                    <v:shape style="position:absolute;left:437;top:233;width:22;height:21" coordorigin="437,233" coordsize="22,21" path="m451,233l442,233,441,234,453,234,451,233xe" filled="true" fillcolor="#000000" stroked="false">
                      <v:path arrowok="t"/>
                      <v:fill type="solid"/>
                    </v:shape>
                  </v:group>
                  <v:group style="position:absolute;left:437;top:233;width:22;height:21" coordorigin="437,233" coordsize="22,21">
                    <v:shape style="position:absolute;left:437;top:233;width:22;height:21" coordorigin="437,233" coordsize="22,21" path="m459,244l459,241,456,238,456,234,453,234,451,233,442,233,441,234,438,234,437,237,437,238,437,241,437,245,437,249,438,251,441,252,442,253,451,253,453,252,456,251,456,247,459,245,459,244xe" filled="false" stroked="true" strokeweight=".709pt" strokecolor="#000000">
                      <v:path arrowok="t"/>
                    </v:shape>
                  </v:group>
                  <v:group style="position:absolute;left:504;top:233;width:22;height:22" coordorigin="504,233" coordsize="22,22">
                    <v:shape style="position:absolute;left:504;top:233;width:22;height:22" coordorigin="504,233" coordsize="22,22" path="m523,234l508,234,507,237,504,238,504,247,507,249,509,255,519,255,523,251,523,249,526,247,526,238,523,237,523,234xe" filled="true" fillcolor="#000000" stroked="false">
                      <v:path arrowok="t"/>
                      <v:fill type="solid"/>
                    </v:shape>
                    <v:shape style="position:absolute;left:504;top:233;width:22;height:22" coordorigin="504,233" coordsize="22,22" path="m519,233l511,233,510,234,522,234,519,233xe" filled="true" fillcolor="#000000" stroked="false">
                      <v:path arrowok="t"/>
                      <v:fill type="solid"/>
                    </v:shape>
                  </v:group>
                  <v:group style="position:absolute;left:504;top:233;width:22;height:22" coordorigin="504,233" coordsize="22,22">
                    <v:shape style="position:absolute;left:504;top:233;width:22;height:22" coordorigin="504,233" coordsize="22,22" path="m526,244l526,238,523,237,523,234,522,234,519,233,511,233,510,234,508,234,507,237,504,238,504,247,507,249,509,255,519,255,523,251,523,249,526,247,526,244xe" filled="false" stroked="true" strokeweight=".709pt" strokecolor="#000000">
                      <v:path arrowok="t"/>
                    </v:shape>
                  </v:group>
                  <v:group style="position:absolute;left:515;top:244;width:46;height:2" coordorigin="515,244" coordsize="46,2">
                    <v:shape style="position:absolute;left:515;top:244;width:46;height:2" coordorigin="515,244" coordsize="46,0" path="m561,244l515,244e" filled="false" stroked="true" strokeweight=".266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9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ohm</w:t>
            </w:r>
          </w:p>
        </w:tc>
      </w:tr>
    </w:tbl>
    <w:p>
      <w:pPr>
        <w:pStyle w:val="BodyText"/>
        <w:spacing w:line="240" w:lineRule="auto"/>
        <w:ind w:left="0" w:right="153"/>
        <w:jc w:val="center"/>
        <w:rPr>
          <w:rFonts w:ascii="Arial" w:hAnsi="Arial" w:cs="Arial" w:eastAsia="Arial"/>
        </w:rPr>
      </w:pPr>
      <w:r>
        <w:rPr>
          <w:rFonts w:ascii="Arial"/>
        </w:rPr>
        <w:t>IG-IOM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(optional)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left="251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365.477753pt;margin-top:-24.144089pt;width:20.2pt;height:21.15pt;mso-position-horizontal-relative:page;mso-position-vertical-relative:paragraph;z-index:4888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auto" w:before="35"/>
                    <w:ind w:left="20" w:right="18" w:firstLine="3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spacing w:val="-8"/>
                      <w:w w:val="103"/>
                      <w:sz w:val="13"/>
                    </w:rPr>
                    <w:t>CAN</w:t>
                  </w:r>
                  <w:r>
                    <w:rPr>
                      <w:rFonts w:ascii="Arial"/>
                      <w:spacing w:val="-14"/>
                      <w:sz w:val="13"/>
                    </w:rPr>
                    <w:t> </w:t>
                  </w:r>
                  <w:r>
                    <w:rPr>
                      <w:rFonts w:ascii="Arial"/>
                      <w:w w:val="103"/>
                      <w:sz w:val="13"/>
                    </w:rPr>
                    <w:t>L</w:t>
                  </w:r>
                  <w:r>
                    <w:rPr>
                      <w:rFonts w:ascii="Arial"/>
                      <w:spacing w:val="23"/>
                      <w:w w:val="103"/>
                      <w:sz w:val="13"/>
                    </w:rPr>
                    <w:t> </w:t>
                  </w:r>
                  <w:r>
                    <w:rPr>
                      <w:rFonts w:ascii="Arial"/>
                      <w:spacing w:val="-8"/>
                      <w:w w:val="103"/>
                      <w:sz w:val="13"/>
                    </w:rPr>
                    <w:t>COM</w:t>
                  </w:r>
                  <w:r>
                    <w:rPr>
                      <w:rFonts w:ascii="Arial"/>
                      <w:spacing w:val="23"/>
                      <w:w w:val="103"/>
                      <w:sz w:val="13"/>
                    </w:rPr>
                    <w:t> </w:t>
                  </w:r>
                  <w:r>
                    <w:rPr>
                      <w:rFonts w:ascii="Arial"/>
                      <w:spacing w:val="-8"/>
                      <w:w w:val="103"/>
                      <w:sz w:val="13"/>
                    </w:rPr>
                    <w:t>CAN</w:t>
                  </w:r>
                  <w:r>
                    <w:rPr>
                      <w:rFonts w:ascii="Arial"/>
                      <w:spacing w:val="-13"/>
                      <w:sz w:val="13"/>
                    </w:rPr>
                    <w:t> </w:t>
                  </w:r>
                  <w:r>
                    <w:rPr>
                      <w:rFonts w:ascii="Arial"/>
                      <w:w w:val="103"/>
                      <w:sz w:val="13"/>
                    </w:rPr>
                    <w:t>H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95"/>
        </w:rPr>
        <w:t>IGL-RA15</w:t>
      </w:r>
      <w:r>
        <w:rPr>
          <w:rFonts w:ascii="Arial"/>
        </w:rPr>
      </w:r>
    </w:p>
    <w:p>
      <w:pPr>
        <w:pStyle w:val="BodyText"/>
        <w:spacing w:line="240" w:lineRule="auto" w:before="10"/>
        <w:ind w:left="28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(optional)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23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CAN </w:t>
      </w:r>
      <w:r>
        <w:rPr>
          <w:rFonts w:ascii="Arial"/>
          <w:sz w:val="12"/>
        </w:rPr>
        <w:t>L</w:t>
      </w:r>
    </w:p>
    <w:p>
      <w:pPr>
        <w:spacing w:line="116" w:lineRule="exact" w:before="105"/>
        <w:ind w:left="749" w:right="1891" w:hanging="6"/>
        <w:jc w:val="center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pacing w:val="-1"/>
          <w:sz w:val="12"/>
        </w:rPr>
        <w:t>CAN </w:t>
      </w:r>
      <w:r>
        <w:rPr>
          <w:rFonts w:ascii="Arial"/>
          <w:sz w:val="12"/>
        </w:rPr>
        <w:t>HI</w:t>
      </w:r>
      <w:r>
        <w:rPr>
          <w:rFonts w:ascii="Arial"/>
          <w:spacing w:val="22"/>
          <w:sz w:val="12"/>
        </w:rPr>
        <w:t> </w:t>
      </w:r>
      <w:r>
        <w:rPr>
          <w:rFonts w:ascii="Arial"/>
          <w:spacing w:val="-1"/>
          <w:sz w:val="12"/>
        </w:rPr>
        <w:t>CAN</w:t>
      </w:r>
      <w:r>
        <w:rPr>
          <w:rFonts w:ascii="Arial"/>
          <w:sz w:val="12"/>
        </w:rPr>
        <w:t> LO</w:t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9" w:lineRule="auto"/>
        <w:ind w:left="377" w:right="1610"/>
        <w:jc w:val="center"/>
        <w:rPr>
          <w:rFonts w:ascii="Arial" w:hAnsi="Arial" w:cs="Arial" w:eastAsia="Arial"/>
        </w:rPr>
      </w:pPr>
      <w:r>
        <w:rPr/>
        <w:pict>
          <v:group style="position:absolute;margin-left:72.7155pt;margin-top:-58.724297pt;width:430.65pt;height:70.650pt;mso-position-horizontal-relative:page;mso-position-vertical-relative:paragraph;z-index:-402568" coordorigin="1454,-1174" coordsize="8613,1413">
            <v:group style="position:absolute;left:1468;top:-1161;width:2438;height:1216" coordorigin="1468,-1161" coordsize="2438,1216">
              <v:shape style="position:absolute;left:1468;top:-1161;width:2438;height:1216" coordorigin="1468,-1161" coordsize="2438,1216" path="m1468,54l3905,54,3905,-1161,1468,-1161,1468,54xe" filled="false" stroked="true" strokeweight="1.329pt" strokecolor="#000000">
                <v:path arrowok="t"/>
              </v:shape>
            </v:group>
            <v:group style="position:absolute;left:3865;top:-852;width:1796;height:2" coordorigin="3865,-852" coordsize="1796,2">
              <v:shape style="position:absolute;left:3865;top:-852;width:1796;height:2" coordorigin="3865,-852" coordsize="1796,0" path="m3865,-852l5660,-852e" filled="false" stroked="true" strokeweight=".266pt" strokecolor="#000000">
                <v:path arrowok="t"/>
              </v:shape>
            </v:group>
            <v:group style="position:absolute;left:4093;top:-735;width:1284;height:2" coordorigin="4093,-735" coordsize="1284,2">
              <v:shape style="position:absolute;left:4093;top:-735;width:1284;height:2" coordorigin="4093,-735" coordsize="1284,0" path="m4093,-735l5377,-735e" filled="false" stroked="true" strokeweight=".266pt" strokecolor="#000000">
                <v:path arrowok="t"/>
              </v:shape>
            </v:group>
            <v:group style="position:absolute;left:2887;top:-726;width:101;height:272" coordorigin="2887,-726" coordsize="101,272">
              <v:shape style="position:absolute;left:2887;top:-726;width:101;height:272" coordorigin="2887,-726" coordsize="101,272" path="m2887,-454l2988,-454,2988,-726,2887,-726,2887,-454xe" filled="false" stroked="true" strokeweight=".709pt" strokecolor="#000000">
                <v:path arrowok="t"/>
              </v:shape>
            </v:group>
            <v:group style="position:absolute;left:2936;top:-866;width:2;height:141" coordorigin="2936,-866" coordsize="2,141">
              <v:shape style="position:absolute;left:2936;top:-866;width:2;height:141" coordorigin="2936,-866" coordsize="0,141" path="m2936,-866l2936,-726e" filled="false" stroked="true" strokeweight=".177pt" strokecolor="#000000">
                <v:path arrowok="t"/>
              </v:shape>
            </v:group>
            <v:group style="position:absolute;left:2936;top:-454;width:2;height:185" coordorigin="2936,-454" coordsize="2,185">
              <v:shape style="position:absolute;left:2936;top:-454;width:2;height:185" coordorigin="2936,-454" coordsize="0,185" path="m2936,-454l2936,-270e" filled="false" stroked="true" strokeweight=".177pt" strokecolor="#000000">
                <v:path arrowok="t"/>
              </v:shape>
            </v:group>
            <v:group style="position:absolute;left:2935;top:-866;width:766;height:2" coordorigin="2935,-866" coordsize="766,2">
              <v:shape style="position:absolute;left:2935;top:-866;width:766;height:2" coordorigin="2935,-866" coordsize="766,0" path="m2935,-866l3701,-866e" filled="false" stroked="true" strokeweight=".177pt" strokecolor="#000000">
                <v:path arrowok="t"/>
              </v:shape>
            </v:group>
            <v:group style="position:absolute;left:2935;top:-270;width:596;height:2" coordorigin="2935,-270" coordsize="596,2">
              <v:shape style="position:absolute;left:2935;top:-270;width:596;height:2" coordorigin="2935,-270" coordsize="596,0" path="m2935,-270l3530,-270e" filled="false" stroked="true" strokeweight=".177pt" strokecolor="#000000">
                <v:path arrowok="t"/>
              </v:shape>
            </v:group>
            <v:group style="position:absolute;left:3536;top:-639;width:2;height:370" coordorigin="3536,-639" coordsize="2,370">
              <v:shape style="position:absolute;left:3536;top:-639;width:2;height:370" coordorigin="3536,-639" coordsize="0,370" path="m3536,-639l3536,-270e" filled="false" stroked="true" strokeweight=".177pt" strokecolor="#000000">
                <v:path arrowok="t"/>
              </v:shape>
            </v:group>
            <v:group style="position:absolute;left:3541;top:-639;width:160;height:2" coordorigin="3541,-639" coordsize="160,2">
              <v:shape style="position:absolute;left:3541;top:-639;width:160;height:2" coordorigin="3541,-639" coordsize="160,0" path="m3541,-639l3701,-639e" filled="false" stroked="true" strokeweight=".177pt" strokecolor="#000000">
                <v:path arrowok="t"/>
              </v:shape>
            </v:group>
            <v:group style="position:absolute;left:5516;top:-732;width:1845;height:2" coordorigin="5516,-732" coordsize="1845,2">
              <v:shape style="position:absolute;left:5516;top:-732;width:1845;height:2" coordorigin="5516,-732" coordsize="1845,0" path="m5516,-732l7361,-732e" filled="false" stroked="true" strokeweight=".266pt" strokecolor="#000000">
                <v:path arrowok="t"/>
              </v:shape>
            </v:group>
            <v:group style="position:absolute;left:5377;top:-728;width:2;height:274" coordorigin="5377,-728" coordsize="2,274">
              <v:shape style="position:absolute;left:5377;top:-728;width:2;height:274" coordorigin="5377,-728" coordsize="0,274" path="m5377,-728l5377,-454e" filled="false" stroked="true" strokeweight=".266pt" strokecolor="#000000">
                <v:path arrowok="t"/>
              </v:shape>
            </v:group>
            <v:group style="position:absolute;left:5660;top:-852;width:2;height:398" coordorigin="5660,-852" coordsize="2,398">
              <v:shape style="position:absolute;left:5660;top:-852;width:2;height:398" coordorigin="5660,-852" coordsize="0,398" path="m5660,-454l5660,-852e" filled="false" stroked="true" strokeweight=".266pt" strokecolor="#000000">
                <v:path arrowok="t"/>
              </v:shape>
            </v:group>
            <v:group style="position:absolute;left:5377;top:-736;width:142;height:282" coordorigin="5377,-736" coordsize="142,282">
              <v:shape style="position:absolute;left:5377;top:-736;width:142;height:282" coordorigin="5377,-736" coordsize="142,282" path="m5519,-736l5377,-454e" filled="false" stroked="true" strokeweight=".266pt" strokecolor="#000000">
                <v:path arrowok="t"/>
              </v:shape>
            </v:group>
            <v:group style="position:absolute;left:5798;top:-853;width:1847;height:2" coordorigin="5798,-853" coordsize="1847,2">
              <v:shape style="position:absolute;left:5798;top:-853;width:1847;height:2" coordorigin="5798,-853" coordsize="1847,0" path="m5798,-853l7645,-853e" filled="false" stroked="true" strokeweight=".18pt" strokecolor="#000000">
                <v:path arrowok="t"/>
              </v:shape>
            </v:group>
            <v:group style="position:absolute;left:5660;top:-852;width:142;height:398" coordorigin="5660,-852" coordsize="142,398">
              <v:shape style="position:absolute;left:5660;top:-852;width:142;height:398" coordorigin="5660,-852" coordsize="142,398" path="m5802,-852l5660,-454e" filled="false" stroked="true" strokeweight=".266pt" strokecolor="#000000">
                <v:path arrowok="t"/>
              </v:shape>
            </v:group>
            <v:group style="position:absolute;left:7219;top:-454;width:742;height:668" coordorigin="7219,-454" coordsize="742,668">
              <v:shape style="position:absolute;left:7219;top:-454;width:742;height:668" coordorigin="7219,-454" coordsize="742,668" path="m7219,213l7961,213,7961,-454,7219,-454,7219,213xe" filled="false" stroked="true" strokeweight="1.329pt" strokecolor="#000000">
                <v:path arrowok="t"/>
              </v:shape>
            </v:group>
            <v:group style="position:absolute;left:7361;top:-728;width:2;height:274" coordorigin="7361,-728" coordsize="2,274">
              <v:shape style="position:absolute;left:7361;top:-728;width:2;height:274" coordorigin="7361,-728" coordsize="0,274" path="m7361,-728l7361,-454e" filled="false" stroked="true" strokeweight=".266pt" strokecolor="#000000">
                <v:path arrowok="t"/>
              </v:shape>
            </v:group>
            <v:group style="position:absolute;left:7645;top:-855;width:2;height:401" coordorigin="7645,-855" coordsize="2,401">
              <v:shape style="position:absolute;left:7645;top:-855;width:2;height:401" coordorigin="7645,-855" coordsize="0,401" path="m7645,-454l7645,-855e" filled="false" stroked="true" strokeweight=".266pt" strokecolor="#000000">
                <v:path arrowok="t"/>
              </v:shape>
            </v:group>
            <v:group style="position:absolute;left:7361;top:-736;width:142;height:282" coordorigin="7361,-736" coordsize="142,282">
              <v:shape style="position:absolute;left:7361;top:-736;width:142;height:282" coordorigin="7361,-736" coordsize="142,282" path="m7502,-736l7361,-454e" filled="false" stroked="true" strokeweight=".266pt" strokecolor="#000000">
                <v:path arrowok="t"/>
              </v:shape>
            </v:group>
            <v:group style="position:absolute;left:7645;top:-852;width:142;height:398" coordorigin="7645,-852" coordsize="142,398">
              <v:shape style="position:absolute;left:7645;top:-852;width:142;height:398" coordorigin="7645,-852" coordsize="142,398" path="m7787,-852l7645,-454e" filled="false" stroked="true" strokeweight=".266pt" strokecolor="#000000">
                <v:path arrowok="t"/>
              </v:shape>
            </v:group>
            <v:group style="position:absolute;left:7787;top:-850;width:1700;height:2" coordorigin="7787,-850" coordsize="1700,2">
              <v:shape style="position:absolute;left:7787;top:-850;width:1700;height:2" coordorigin="7787,-850" coordsize="1700,0" path="m9486,-850l7787,-850e" filled="false" stroked="true" strokeweight=".266pt" strokecolor="#000000">
                <v:path arrowok="t"/>
              </v:shape>
            </v:group>
            <v:group style="position:absolute;left:7502;top:-736;width:1984;height:2" coordorigin="7502,-736" coordsize="1984,2">
              <v:shape style="position:absolute;left:7502;top:-736;width:1984;height:2" coordorigin="7502,-736" coordsize="1984,0" path="m9486,-736l7502,-736e" filled="false" stroked="true" strokeweight=".266pt" strokecolor="#000000">
                <v:path arrowok="t"/>
              </v:shape>
            </v:group>
            <v:group style="position:absolute;left:9486;top:-1021;width:568;height:978" coordorigin="9486,-1021" coordsize="568,978">
              <v:shape style="position:absolute;left:9486;top:-1021;width:568;height:978" coordorigin="9486,-1021" coordsize="568,978" path="m9486,-43l10054,-43,10054,-1021,9486,-1021,9486,-43xe" filled="false" stroked="true" strokeweight="1.329pt" strokecolor="#000000">
                <v:path arrowok="t"/>
              </v:shape>
            </v:group>
            <v:group style="position:absolute;left:7326;top:-386;width:376;height:152" coordorigin="7326,-386" coordsize="376,152">
              <v:shape style="position:absolute;left:7326;top:-386;width:376;height:152" coordorigin="7326,-386" coordsize="376,152" path="m7326,-235l7702,-235,7702,-386,7326,-386,7326,-235xe" filled="false" stroked="true" strokeweight=".266pt" strokecolor="#000000">
                <v:path arrowok="t"/>
              </v:shape>
            </v:group>
            <v:group style="position:absolute;left:7364;top:-349;width:75;height:76" coordorigin="7364,-349" coordsize="75,76">
              <v:shape style="position:absolute;left:7364;top:-349;width:75;height:76" coordorigin="7364,-349" coordsize="75,76" path="m7409,-349l7393,-349,7386,-346,7380,-342,7375,-338,7370,-332,7367,-325,7364,-321,7364,-308,7371,-289,7384,-277,7401,-273,7418,-277,7432,-289,7439,-310,7439,-320,7438,-321,7435,-325,7432,-332,7427,-338,7421,-342,7416,-346,7409,-349xe" filled="true" fillcolor="#ffffff" stroked="false">
                <v:path arrowok="t"/>
                <v:fill type="solid"/>
              </v:shape>
            </v:group>
            <v:group style="position:absolute;left:7364;top:-349;width:75;height:76" coordorigin="7364,-349" coordsize="75,76">
              <v:shape style="position:absolute;left:7364;top:-349;width:75;height:76" coordorigin="7364,-349" coordsize="75,76" path="m7439,-310l7439,-320,7438,-321,7435,-325,7432,-332,7427,-338,7421,-342,7416,-346,7409,-349,7393,-349,7386,-346,7380,-342,7375,-338,7370,-332,7367,-325,7364,-321,7364,-308,7371,-289,7384,-277,7401,-273,7418,-277,7432,-289,7439,-310xe" filled="false" stroked="true" strokeweight=".266pt" strokecolor="#000000">
                <v:path arrowok="t"/>
              </v:shape>
            </v:group>
            <v:group style="position:absolute;left:7370;top:-338;width:57;height:38" coordorigin="7370,-338" coordsize="57,38">
              <v:shape style="position:absolute;left:7370;top:-338;width:57;height:38" coordorigin="7370,-338" coordsize="57,38" path="m7370,-301l7427,-338e" filled="false" stroked="true" strokeweight=".266pt" strokecolor="#000000">
                <v:path arrowok="t"/>
              </v:shape>
            </v:group>
            <v:group style="position:absolute;left:7376;top:-320;width:62;height:38" coordorigin="7376,-320" coordsize="62,38">
              <v:shape style="position:absolute;left:7376;top:-320;width:62;height:38" coordorigin="7376,-320" coordsize="62,38" path="m7376,-283l7438,-320e" filled="false" stroked="true" strokeweight=".266pt" strokecolor="#000000">
                <v:path arrowok="t"/>
              </v:shape>
            </v:group>
            <v:group style="position:absolute;left:7370;top:-392;width:62;height:6" coordorigin="7370,-392" coordsize="62,6">
              <v:shape style="position:absolute;left:7370;top:-392;width:62;height:6" coordorigin="7370,-392" coordsize="62,6" path="m7370,-389l7432,-389e" filled="false" stroked="true" strokeweight=".4pt" strokecolor="#ffffff">
                <v:path arrowok="t"/>
              </v:shape>
            </v:group>
            <v:group style="position:absolute;left:7370;top:-392;width:62;height:6" coordorigin="7370,-392" coordsize="62,6">
              <v:shape style="position:absolute;left:7370;top:-392;width:62;height:6" coordorigin="7370,-392" coordsize="62,6" path="m7368,-389l7434,-389e" filled="false" stroked="true" strokeweight=".666pt" strokecolor="#000000">
                <v:path arrowok="t"/>
              </v:shape>
            </v:group>
            <v:group style="position:absolute;left:7370;top:-235;width:62;height:8" coordorigin="7370,-235" coordsize="62,8">
              <v:shape style="position:absolute;left:7370;top:-235;width:62;height:8" coordorigin="7370,-235" coordsize="62,8" path="m7370,-231l7432,-231e" filled="false" stroked="true" strokeweight=".46pt" strokecolor="#ffffff">
                <v:path arrowok="t"/>
              </v:shape>
            </v:group>
            <v:group style="position:absolute;left:7370;top:-235;width:62;height:8" coordorigin="7370,-235" coordsize="62,8">
              <v:shape style="position:absolute;left:7370;top:-235;width:62;height:8" coordorigin="7370,-235" coordsize="62,8" path="m7368,-231l7434,-231e" filled="false" stroked="true" strokeweight=".726pt" strokecolor="#000000">
                <v:path arrowok="t"/>
              </v:shape>
            </v:group>
            <v:group style="position:absolute;left:7476;top:-349;width:75;height:76" coordorigin="7476,-349" coordsize="75,76">
              <v:shape style="position:absolute;left:7476;top:-349;width:75;height:76" coordorigin="7476,-349" coordsize="75,76" path="m7518,-349l7501,-347,7487,-337,7476,-320,7476,-304,7478,-301,7482,-290,7487,-284,7494,-280,7499,-277,7506,-273,7520,-273,7535,-280,7540,-284,7546,-290,7549,-297,7549,-301,7550,-304,7550,-314,7546,-331,7534,-343,7518,-349xe" filled="true" fillcolor="#ffffff" stroked="false">
                <v:path arrowok="t"/>
                <v:fill type="solid"/>
              </v:shape>
            </v:group>
            <v:group style="position:absolute;left:7476;top:-349;width:75;height:76" coordorigin="7476,-349" coordsize="75,76">
              <v:shape style="position:absolute;left:7476;top:-349;width:75;height:76" coordorigin="7476,-349" coordsize="75,76" path="m7550,-310l7550,-314,7546,-331,7534,-343,7518,-349,7501,-347,7487,-337,7476,-320,7476,-304,7478,-301,7482,-290,7487,-284,7494,-280,7499,-277,7506,-273,7520,-273,7535,-280,7540,-284,7546,-290,7549,-297,7549,-301,7550,-304,7550,-310xe" filled="false" stroked="true" strokeweight=".266pt" strokecolor="#000000">
                <v:path arrowok="t"/>
              </v:shape>
            </v:group>
            <v:group style="position:absolute;left:7482;top:-338;width:58;height:38" coordorigin="7482,-338" coordsize="58,38">
              <v:shape style="position:absolute;left:7482;top:-338;width:58;height:38" coordorigin="7482,-338" coordsize="58,38" path="m7482,-301l7540,-338e" filled="false" stroked="true" strokeweight=".266pt" strokecolor="#000000">
                <v:path arrowok="t"/>
              </v:shape>
            </v:group>
            <v:group style="position:absolute;left:7489;top:-320;width:60;height:38" coordorigin="7489,-320" coordsize="60,38">
              <v:shape style="position:absolute;left:7489;top:-320;width:60;height:38" coordorigin="7489,-320" coordsize="60,38" path="m7489,-283l7549,-320e" filled="false" stroked="true" strokeweight=".266pt" strokecolor="#000000">
                <v:path arrowok="t"/>
              </v:shape>
            </v:group>
            <v:group style="position:absolute;left:7482;top:-392;width:64;height:6" coordorigin="7482,-392" coordsize="64,6">
              <v:shape style="position:absolute;left:7482;top:-392;width:64;height:6" coordorigin="7482,-392" coordsize="64,6" path="m7482,-389l7546,-389e" filled="false" stroked="true" strokeweight=".4pt" strokecolor="#ffffff">
                <v:path arrowok="t"/>
              </v:shape>
            </v:group>
            <v:group style="position:absolute;left:7482;top:-392;width:64;height:6" coordorigin="7482,-392" coordsize="64,6">
              <v:shape style="position:absolute;left:7482;top:-392;width:64;height:6" coordorigin="7482,-392" coordsize="64,6" path="m7479,-389l7548,-389e" filled="false" stroked="true" strokeweight=".666pt" strokecolor="#000000">
                <v:path arrowok="t"/>
              </v:shape>
            </v:group>
            <v:group style="position:absolute;left:7482;top:-235;width:64;height:8" coordorigin="7482,-235" coordsize="64,8">
              <v:shape style="position:absolute;left:7482;top:-235;width:64;height:8" coordorigin="7482,-235" coordsize="64,8" path="m7482,-231l7546,-231e" filled="false" stroked="true" strokeweight=".46pt" strokecolor="#ffffff">
                <v:path arrowok="t"/>
              </v:shape>
            </v:group>
            <v:group style="position:absolute;left:7482;top:-235;width:64;height:8" coordorigin="7482,-235" coordsize="64,8">
              <v:shape style="position:absolute;left:7482;top:-235;width:64;height:8" coordorigin="7482,-235" coordsize="64,8" path="m7479,-231l7548,-231e" filled="false" stroked="true" strokeweight=".726pt" strokecolor="#000000">
                <v:path arrowok="t"/>
              </v:shape>
            </v:group>
            <v:group style="position:absolute;left:7590;top:-348;width:75;height:76" coordorigin="7590,-348" coordsize="75,76">
              <v:shape style="position:absolute;left:7590;top:-348;width:75;height:76" coordorigin="7590,-348" coordsize="75,76" path="m7620,-348l7606,-343,7595,-332,7590,-318,7590,-301,7618,-273,7634,-273,7642,-277,7646,-280,7652,-284,7657,-290,7661,-297,7662,-301,7664,-304,7664,-320,7662,-321,7661,-325,7650,-341,7635,-348,7620,-348xe" filled="true" fillcolor="#ffffff" stroked="false">
                <v:path arrowok="t"/>
                <v:fill type="solid"/>
              </v:shape>
            </v:group>
            <v:group style="position:absolute;left:7590;top:-348;width:75;height:76" coordorigin="7590,-348" coordsize="75,76">
              <v:shape style="position:absolute;left:7590;top:-348;width:75;height:76" coordorigin="7590,-348" coordsize="75,76" path="m7664,-310l7664,-320,7662,-321,7661,-325,7650,-341,7635,-348,7620,-348,7606,-343,7595,-332,7590,-318,7590,-301,7618,-273,7634,-273,7642,-277,7646,-280,7652,-284,7657,-290,7661,-297,7662,-301,7664,-304,7664,-310xe" filled="false" stroked="true" strokeweight=".266pt" strokecolor="#000000">
                <v:path arrowok="t"/>
              </v:shape>
            </v:group>
            <v:group style="position:absolute;left:7595;top:-338;width:58;height:38" coordorigin="7595,-338" coordsize="58,38">
              <v:shape style="position:absolute;left:7595;top:-338;width:58;height:38" coordorigin="7595,-338" coordsize="58,38" path="m7595,-301l7652,-338e" filled="false" stroked="true" strokeweight=".266pt" strokecolor="#000000">
                <v:path arrowok="t"/>
              </v:shape>
            </v:group>
            <v:group style="position:absolute;left:7602;top:-320;width:60;height:38" coordorigin="7602,-320" coordsize="60,38">
              <v:shape style="position:absolute;left:7602;top:-320;width:60;height:38" coordorigin="7602,-320" coordsize="60,38" path="m7602,-283l7662,-320e" filled="false" stroked="true" strokeweight=".266pt" strokecolor="#000000">
                <v:path arrowok="t"/>
              </v:shape>
            </v:group>
            <v:group style="position:absolute;left:7595;top:-392;width:63;height:6" coordorigin="7595,-392" coordsize="63,6">
              <v:shape style="position:absolute;left:7595;top:-392;width:63;height:6" coordorigin="7595,-392" coordsize="63,6" path="m7595,-389l7657,-389e" filled="false" stroked="true" strokeweight=".4pt" strokecolor="#ffffff">
                <v:path arrowok="t"/>
              </v:shape>
            </v:group>
            <v:group style="position:absolute;left:7595;top:-392;width:63;height:6" coordorigin="7595,-392" coordsize="63,6">
              <v:shape style="position:absolute;left:7595;top:-392;width:63;height:6" coordorigin="7595,-392" coordsize="63,6" path="m7592,-389l7660,-389e" filled="false" stroked="true" strokeweight=".666pt" strokecolor="#000000">
                <v:path arrowok="t"/>
              </v:shape>
            </v:group>
            <v:group style="position:absolute;left:7595;top:-235;width:63;height:8" coordorigin="7595,-235" coordsize="63,8">
              <v:shape style="position:absolute;left:7595;top:-235;width:63;height:8" coordorigin="7595,-235" coordsize="63,8" path="m7595,-231l7657,-231e" filled="false" stroked="true" strokeweight=".46pt" strokecolor="#ffffff">
                <v:path arrowok="t"/>
              </v:shape>
            </v:group>
            <v:group style="position:absolute;left:7595;top:-235;width:63;height:8" coordorigin="7595,-235" coordsize="63,8">
              <v:shape style="position:absolute;left:7595;top:-235;width:63;height:8" coordorigin="7595,-235" coordsize="63,8" path="m7592,-231l7660,-231e" filled="false" stroked="true" strokeweight=".726pt" strokecolor="#000000">
                <v:path arrowok="t"/>
              </v:shape>
            </v:group>
            <v:group style="position:absolute;left:9239;top:-613;width:101;height:272" coordorigin="9239,-613" coordsize="101,272">
              <v:shape style="position:absolute;left:9239;top:-613;width:101;height:272" coordorigin="9239,-613" coordsize="101,272" path="m9239,-342l9340,-342,9340,-613,9239,-613,9239,-342xe" filled="false" stroked="true" strokeweight=".709pt" strokecolor="#000000">
                <v:path arrowok="t"/>
              </v:shape>
            </v:group>
            <v:group style="position:absolute;left:9289;top:-794;width:2;height:182" coordorigin="9289,-794" coordsize="2,182">
              <v:shape style="position:absolute;left:9289;top:-794;width:2;height:182" coordorigin="9289,-794" coordsize="0,182" path="m9289,-794l9289,-613e" filled="false" stroked="true" strokeweight=".266pt" strokecolor="#000000">
                <v:path arrowok="t"/>
              </v:shape>
            </v:group>
            <v:group style="position:absolute;left:9289;top:-342;width:2;height:114" coordorigin="9289,-342" coordsize="2,114">
              <v:shape style="position:absolute;left:9289;top:-342;width:2;height:114" coordorigin="9289,-342" coordsize="0,114" path="m9289,-342l9289,-228e" filled="false" stroked="true" strokeweight=".266pt" strokecolor="#000000">
                <v:path arrowok="t"/>
              </v:shape>
            </v:group>
            <v:group style="position:absolute;left:9289;top:-228;width:112;height:2" coordorigin="9289,-228" coordsize="112,2">
              <v:shape style="position:absolute;left:9289;top:-228;width:112;height:2" coordorigin="9289,-228" coordsize="112,0" path="m9401,-228l9289,-228e" filled="false" stroked="true" strokeweight=".266pt" strokecolor="#000000">
                <v:path arrowok="t"/>
              </v:shape>
            </v:group>
            <v:group style="position:absolute;left:9401;top:-680;width:2;height:453" coordorigin="9401,-680" coordsize="2,453">
              <v:shape style="position:absolute;left:9401;top:-680;width:2;height:453" coordorigin="9401,-680" coordsize="0,453" path="m9401,-680l9401,-228e" filled="false" stroked="true" strokeweight=".266pt" strokecolor="#000000">
                <v:path arrowok="t"/>
              </v:shape>
            </v:group>
            <v:group style="position:absolute;left:9289;top:-794;width:112;height:2" coordorigin="9289,-794" coordsize="112,2">
              <v:shape style="position:absolute;left:9289;top:-794;width:112;height:2" coordorigin="9289,-794" coordsize="112,0" path="m9289,-794l9401,-794e" filled="false" stroked="true" strokeweight=".266pt" strokecolor="#000000">
                <v:path arrowok="t"/>
              </v:shape>
            </v:group>
            <v:group style="position:absolute;left:9401;top:-850;width:86;height:57" coordorigin="9401,-850" coordsize="86,57">
              <v:shape style="position:absolute;left:9401;top:-850;width:86;height:57" coordorigin="9401,-850" coordsize="86,57" path="m9486,-850l9401,-794e" filled="false" stroked="true" strokeweight=".266pt" strokecolor="#000000">
                <v:path arrowok="t"/>
              </v:shape>
            </v:group>
            <v:group style="position:absolute;left:9401;top:-736;width:86;height:57" coordorigin="9401,-736" coordsize="86,57">
              <v:shape style="position:absolute;left:9401;top:-736;width:86;height:57" coordorigin="9401,-736" coordsize="86,57" path="m9486,-736l9401,-680e" filled="false" stroked="true" strokeweight=".266pt" strokecolor="#000000">
                <v:path arrowok="t"/>
              </v:shape>
            </v:group>
            <v:group style="position:absolute;left:4217;top:-680;width:4815;height:2" coordorigin="4217,-680" coordsize="4815,2">
              <v:shape style="position:absolute;left:4217;top:-680;width:4815;height:2" coordorigin="4217,-680" coordsize="4815,0" path="m4217,-680l9031,-680e" filled="false" stroked="true" strokeweight=".266pt" strokecolor="#000000">
                <v:path arrowok="t"/>
              </v:shape>
              <v:shape style="position:absolute;left:7868;top:-911;width:1197;height:236" type="#_x0000_t75" stroked="false">
                <v:imagedata r:id="rId79" o:title=""/>
              </v:shape>
              <v:shape style="position:absolute;left:5883;top:-910;width:1367;height:235" type="#_x0000_t75" stroked="false">
                <v:imagedata r:id="rId80" o:title=""/>
              </v:shape>
              <v:shape style="position:absolute;left:3155;top:-942;width:2056;height:615" type="#_x0000_t75" stroked="false">
                <v:imagedata r:id="rId81" o:title=""/>
              </v:shape>
            </v:group>
            <v:group style="position:absolute;left:5210;top:-440;width:796;height:665" coordorigin="5210,-440" coordsize="796,665">
              <v:shape style="position:absolute;left:5210;top:-440;width:796;height:665" coordorigin="5210,-440" coordsize="796,665" path="m5210,225l6006,225,6006,-440,5210,-440,5210,225xe" filled="false" stroked="true" strokeweight="1.329pt" strokecolor="#000000">
                <v:path arrowok="t"/>
              </v:shape>
            </v:group>
            <v:group style="position:absolute;left:5784;top:-194;width:104;height:272" coordorigin="5784,-194" coordsize="104,272">
              <v:shape style="position:absolute;left:5784;top:-194;width:104;height:272" coordorigin="5784,-194" coordsize="104,272" path="m5784,77l5887,77,5887,-194,5784,-194,5784,77xe" filled="false" stroked="true" strokeweight=".709pt" strokecolor="#000000">
                <v:path arrowok="t"/>
              </v:shape>
            </v:group>
            <v:group style="position:absolute;left:5836;top:-246;width:2;height:52" coordorigin="5836,-246" coordsize="2,52">
              <v:shape style="position:absolute;left:5836;top:-246;width:2;height:52" coordorigin="5836,-246" coordsize="0,52" path="m5836,-246l5836,-194e" filled="false" stroked="true" strokeweight=".266pt" strokecolor="#000000">
                <v:path arrowok="t"/>
              </v:shape>
            </v:group>
            <v:group style="position:absolute;left:5836;top:77;width:2;height:96" coordorigin="5836,77" coordsize="2,96">
              <v:shape style="position:absolute;left:5836;top:77;width:2;height:96" coordorigin="5836,77" coordsize="0,96" path="m5836,77l5836,173e" filled="false" stroked="true" strokeweight=".266pt" strokecolor="#000000">
                <v:path arrowok="t"/>
              </v:shape>
            </v:group>
            <v:group style="position:absolute;left:5824;top:-270;width:26;height:23" coordorigin="5824,-270" coordsize="26,23">
              <v:shape style="position:absolute;left:5824;top:-270;width:26;height:23" coordorigin="5824,-270" coordsize="26,23" path="m5838,-249l5834,-249,5836,-247,5838,-249xe" filled="true" fillcolor="#000000" stroked="false">
                <v:path arrowok="t"/>
                <v:fill type="solid"/>
              </v:shape>
              <v:shape style="position:absolute;left:5824;top:-270;width:26;height:23" coordorigin="5824,-270" coordsize="26,23" path="m5842,-270l5831,-270,5828,-268,5828,-267,5827,-265,5825,-264,5825,-261,5824,-260,5825,-256,5825,-254,5827,-253,5828,-250,5831,-249,5842,-249,5846,-254,5846,-256,5849,-260,5846,-261,5846,-264,5843,-267,5843,-268,5842,-270xe" filled="true" fillcolor="#000000" stroked="false">
                <v:path arrowok="t"/>
                <v:fill type="solid"/>
              </v:shape>
            </v:group>
            <v:group style="position:absolute;left:5824;top:-270;width:26;height:23" coordorigin="5824,-270" coordsize="26,23">
              <v:shape style="position:absolute;left:5824;top:-270;width:26;height:23" coordorigin="5824,-270" coordsize="26,23" path="m5836,-270l5831,-270,5828,-268,5828,-267,5827,-265,5825,-264,5825,-261,5824,-260,5825,-256,5825,-254,5827,-253,5828,-250,5831,-249,5834,-249,5836,-247,5838,-249,5842,-249,5843,-250,5845,-253,5846,-254,5846,-256,5849,-260,5846,-261,5846,-264,5845,-265,5843,-267,5843,-268,5842,-270,5836,-270xe" filled="false" stroked="true" strokeweight=".709pt" strokecolor="#000000">
                <v:path arrowok="t"/>
              </v:shape>
            </v:group>
            <v:group style="position:absolute;left:5824;top:-339;width:26;height:23" coordorigin="5824,-339" coordsize="26,23">
              <v:shape style="position:absolute;left:5824;top:-339;width:26;height:23" coordorigin="5824,-339" coordsize="26,23" path="m5843,-320l5828,-320,5828,-318,5831,-316,5842,-316,5843,-318,5843,-320xe" filled="true" fillcolor="#000000" stroked="false">
                <v:path arrowok="t"/>
                <v:fill type="solid"/>
              </v:shape>
              <v:shape style="position:absolute;left:5824;top:-339;width:26;height:23" coordorigin="5824,-339" coordsize="26,23" path="m5843,-338l5828,-338,5828,-336,5827,-334,5825,-331,5825,-328,5824,-327,5825,-325,5825,-321,5827,-320,5845,-320,5846,-321,5846,-325,5849,-327,5846,-328,5846,-331,5845,-334,5843,-336,5843,-338xe" filled="true" fillcolor="#000000" stroked="false">
                <v:path arrowok="t"/>
                <v:fill type="solid"/>
              </v:shape>
              <v:shape style="position:absolute;left:5824;top:-339;width:26;height:23" coordorigin="5824,-339" coordsize="26,23" path="m5838,-339l5834,-339,5831,-338,5842,-338,5838,-339xe" filled="true" fillcolor="#000000" stroked="false">
                <v:path arrowok="t"/>
                <v:fill type="solid"/>
              </v:shape>
            </v:group>
            <v:group style="position:absolute;left:5824;top:-339;width:26;height:23" coordorigin="5824,-339" coordsize="26,23">
              <v:shape style="position:absolute;left:5824;top:-339;width:26;height:23" coordorigin="5824,-339" coordsize="26,23" path="m5836,-339l5834,-339,5831,-338,5828,-338,5828,-336,5827,-334,5825,-331,5825,-328,5824,-327,5825,-325,5825,-321,5827,-320,5828,-320,5828,-318,5831,-316,5842,-316,5843,-318,5843,-320,5845,-320,5846,-321,5846,-325,5849,-327,5846,-328,5846,-331,5845,-334,5843,-336,5843,-338,5842,-338,5838,-339,5836,-339xe" filled="false" stroked="true" strokeweight=".709pt" strokecolor="#000000">
                <v:path arrowok="t"/>
              </v:shape>
            </v:group>
            <v:group style="position:absolute;left:5836;top:-373;width:2;height:46" coordorigin="5836,-373" coordsize="2,46">
              <v:shape style="position:absolute;left:5836;top:-373;width:2;height:46" coordorigin="5836,-373" coordsize="0,46" path="m5836,-373l5836,-327e" filled="false" stroked="true" strokeweight=".266pt" strokecolor="#000000">
                <v:path arrowok="t"/>
              </v:shape>
            </v:group>
            <v:group style="position:absolute;left:7769;top:-194;width:104;height:272" coordorigin="7769,-194" coordsize="104,272">
              <v:shape style="position:absolute;left:7769;top:-194;width:104;height:272" coordorigin="7769,-194" coordsize="104,272" path="m7769,77l7872,77,7872,-194,7769,-194,7769,77xe" filled="false" stroked="true" strokeweight=".709pt" strokecolor="#000000">
                <v:path arrowok="t"/>
              </v:shape>
            </v:group>
            <v:group style="position:absolute;left:7820;top:-246;width:2;height:52" coordorigin="7820,-246" coordsize="2,52">
              <v:shape style="position:absolute;left:7820;top:-246;width:2;height:52" coordorigin="7820,-246" coordsize="0,52" path="m7820,-246l7820,-194e" filled="false" stroked="true" strokeweight=".266pt" strokecolor="#000000">
                <v:path arrowok="t"/>
              </v:shape>
            </v:group>
            <v:group style="position:absolute;left:7820;top:77;width:2;height:96" coordorigin="7820,77" coordsize="2,96">
              <v:shape style="position:absolute;left:7820;top:77;width:2;height:96" coordorigin="7820,77" coordsize="0,96" path="m7820,77l7820,173e" filled="false" stroked="true" strokeweight=".266pt" strokecolor="#000000">
                <v:path arrowok="t"/>
              </v:shape>
            </v:group>
            <v:group style="position:absolute;left:7810;top:-270;width:23;height:23" coordorigin="7810,-270" coordsize="23,23">
              <v:shape style="position:absolute;left:7810;top:-270;width:23;height:23" coordorigin="7810,-270" coordsize="23,23" path="m7825,-270l7816,-270,7813,-268,7813,-267,7812,-265,7810,-264,7810,-254,7812,-253,7813,-250,7816,-249,7818,-247,7822,-247,7825,-249,7828,-250,7829,-253,7831,-254,7831,-256,7832,-260,7831,-261,7831,-264,7829,-265,7828,-267,7828,-268,7825,-270xe" filled="true" fillcolor="#000000" stroked="false">
                <v:path arrowok="t"/>
                <v:fill type="solid"/>
              </v:shape>
            </v:group>
            <v:group style="position:absolute;left:7810;top:-270;width:23;height:23" coordorigin="7810,-270" coordsize="23,23">
              <v:shape style="position:absolute;left:7810;top:-270;width:23;height:23" coordorigin="7810,-270" coordsize="23,23" path="m7820,-270l7816,-270,7813,-268,7813,-267,7812,-265,7810,-264,7810,-254,7812,-253,7813,-250,7816,-249,7818,-247,7822,-247,7825,-249,7828,-250,7829,-253,7831,-254,7831,-256,7832,-260,7831,-261,7831,-264,7829,-265,7828,-267,7828,-268,7825,-270,7820,-270xe" filled="false" stroked="true" strokeweight=".709pt" strokecolor="#000000">
                <v:path arrowok="t"/>
              </v:shape>
            </v:group>
            <v:group style="position:absolute;left:7810;top:-339;width:23;height:23" coordorigin="7810,-339" coordsize="23,23">
              <v:shape style="position:absolute;left:7810;top:-339;width:23;height:23" coordorigin="7810,-339" coordsize="23,23" path="m7828,-320l7813,-320,7813,-318,7816,-316,7825,-316,7828,-318,7828,-320xe" filled="true" fillcolor="#000000" stroked="false">
                <v:path arrowok="t"/>
                <v:fill type="solid"/>
              </v:shape>
              <v:shape style="position:absolute;left:7810;top:-339;width:23;height:23" coordorigin="7810,-339" coordsize="23,23" path="m7822,-339l7818,-339,7816,-338,7813,-336,7812,-332,7810,-331,7810,-321,7812,-320,7829,-320,7831,-321,7831,-325,7832,-327,7831,-328,7831,-331,7829,-332,7828,-336,7825,-338,7822,-339xe" filled="true" fillcolor="#000000" stroked="false">
                <v:path arrowok="t"/>
                <v:fill type="solid"/>
              </v:shape>
            </v:group>
            <v:group style="position:absolute;left:7810;top:-339;width:23;height:23" coordorigin="7810,-339" coordsize="23,23">
              <v:shape style="position:absolute;left:7810;top:-339;width:23;height:23" coordorigin="7810,-339" coordsize="23,23" path="m7820,-339l7818,-339,7816,-338,7813,-336,7812,-332,7810,-331,7810,-321,7812,-320,7813,-320,7813,-318,7816,-316,7825,-316,7828,-318,7828,-320,7829,-320,7831,-321,7831,-325,7832,-327,7831,-328,7831,-331,7829,-332,7828,-336,7825,-338,7822,-339,7820,-339xe" filled="false" stroked="true" strokeweight=".709pt" strokecolor="#000000">
                <v:path arrowok="t"/>
              </v:shape>
            </v:group>
            <v:group style="position:absolute;left:7820;top:-372;width:2;height:45" coordorigin="7820,-372" coordsize="2,45">
              <v:shape style="position:absolute;left:7820;top:-372;width:2;height:45" coordorigin="7820,-372" coordsize="0,45" path="m7820,-372l7820,-327e" filled="false" stroked="true" strokeweight=".266pt" strokecolor="#000000">
                <v:path arrowok="t"/>
              </v:shape>
            </v:group>
            <v:group style="position:absolute;left:5316;top:-372;width:377;height:149" coordorigin="5316,-372" coordsize="377,149">
              <v:shape style="position:absolute;left:5316;top:-372;width:377;height:149" coordorigin="5316,-372" coordsize="377,149" path="m5316,-223l5693,-223,5693,-372,5316,-372,5316,-223xe" filled="false" stroked="true" strokeweight=".266pt" strokecolor="#000000">
                <v:path arrowok="t"/>
              </v:shape>
            </v:group>
            <v:group style="position:absolute;left:5353;top:-334;width:75;height:75" coordorigin="5353,-334" coordsize="75,75">
              <v:shape style="position:absolute;left:5353;top:-334;width:75;height:75" coordorigin="5353,-334" coordsize="75,75" path="m5396,-334l5387,-334,5383,-332,5377,-331,5371,-327,5366,-321,5360,-318,5357,-309,5356,-308,5356,-304,5353,-301,5353,-291,5356,-290,5356,-284,5357,-280,5371,-265,5389,-260,5400,-260,5407,-261,5414,-265,5419,-270,5423,-276,5426,-280,5428,-284,5428,-308,5426,-309,5423,-318,5419,-321,5414,-327,5407,-331,5400,-332,5396,-334xe" filled="true" fillcolor="#ffffff" stroked="false">
                <v:path arrowok="t"/>
                <v:fill type="solid"/>
              </v:shape>
            </v:group>
            <v:group style="position:absolute;left:5353;top:-334;width:75;height:75" coordorigin="5353,-334" coordsize="75,75">
              <v:shape style="position:absolute;left:5353;top:-334;width:75;height:75" coordorigin="5353,-334" coordsize="75,75" path="m5428,-297l5428,-308,5426,-309,5423,-318,5419,-321,5414,-327,5407,-331,5400,-332,5396,-334,5387,-334,5383,-332,5377,-331,5371,-327,5366,-321,5360,-318,5357,-309,5356,-308,5356,-304,5353,-301,5353,-291,5356,-290,5356,-284,5357,-280,5371,-265,5389,-260,5400,-260,5407,-261,5414,-265,5419,-270,5423,-276,5426,-280,5428,-284,5428,-297xe" filled="false" stroked="true" strokeweight=".266pt" strokecolor="#000000">
                <v:path arrowok="t"/>
              </v:shape>
            </v:group>
            <v:group style="position:absolute;left:5360;top:-321;width:58;height:38" coordorigin="5360,-321" coordsize="58,38">
              <v:shape style="position:absolute;left:5360;top:-321;width:58;height:38" coordorigin="5360,-321" coordsize="58,38" path="m5360,-284l5418,-321e" filled="false" stroked="true" strokeweight=".266pt" strokecolor="#000000">
                <v:path arrowok="t"/>
              </v:shape>
            </v:group>
            <v:group style="position:absolute;left:5368;top:-308;width:60;height:40" coordorigin="5368,-308" coordsize="60,40">
              <v:shape style="position:absolute;left:5368;top:-308;width:60;height:40" coordorigin="5368,-308" coordsize="60,40" path="m5368,-268l5428,-308e" filled="false" stroked="true" strokeweight=".266pt" strokecolor="#000000">
                <v:path arrowok="t"/>
              </v:shape>
            </v:group>
            <v:group style="position:absolute;left:5360;top:-379;width:63;height:8" coordorigin="5360,-379" coordsize="63,8">
              <v:shape style="position:absolute;left:5360;top:-379;width:63;height:8" coordorigin="5360,-379" coordsize="63,8" path="m5360,-375l5423,-375e" filled="false" stroked="true" strokeweight=".46pt" strokecolor="#ffffff">
                <v:path arrowok="t"/>
              </v:shape>
            </v:group>
            <v:group style="position:absolute;left:5360;top:-379;width:63;height:8" coordorigin="5360,-379" coordsize="63,8">
              <v:shape style="position:absolute;left:5360;top:-379;width:63;height:8" coordorigin="5360,-379" coordsize="63,8" path="m5358,-375l5425,-375e" filled="false" stroked="true" strokeweight=".726pt" strokecolor="#000000">
                <v:path arrowok="t"/>
              </v:shape>
            </v:group>
            <v:group style="position:absolute;left:5360;top:-223;width:63;height:10" coordorigin="5360,-223" coordsize="63,10">
              <v:shape style="position:absolute;left:5360;top:-223;width:63;height:10" coordorigin="5360,-223" coordsize="63,10" path="m5360,-218l5423,-218e" filled="false" stroked="true" strokeweight=".580pt" strokecolor="#ffffff">
                <v:path arrowok="t"/>
              </v:shape>
            </v:group>
            <v:group style="position:absolute;left:5360;top:-223;width:63;height:10" coordorigin="5360,-223" coordsize="63,10">
              <v:shape style="position:absolute;left:5360;top:-223;width:63;height:10" coordorigin="5360,-223" coordsize="63,10" path="m5358,-218l5425,-218e" filled="false" stroked="true" strokeweight=".846pt" strokecolor="#000000">
                <v:path arrowok="t"/>
              </v:shape>
            </v:group>
            <v:group style="position:absolute;left:5467;top:-334;width:75;height:75" coordorigin="5467,-334" coordsize="75,75">
              <v:shape style="position:absolute;left:5467;top:-334;width:75;height:75" coordorigin="5467,-334" coordsize="75,75" path="m5509,-334l5501,-334,5497,-332,5490,-331,5483,-327,5478,-321,5474,-318,5468,-309,5468,-304,5467,-301,5467,-291,5468,-290,5468,-280,5474,-276,5478,-270,5483,-265,5490,-261,5497,-260,5504,-260,5524,-264,5538,-279,5542,-290,5542,-304,5539,-308,5538,-309,5537,-318,5531,-321,5526,-327,5519,-331,5512,-332,5509,-334xe" filled="true" fillcolor="#ffffff" stroked="false">
                <v:path arrowok="t"/>
                <v:fill type="solid"/>
              </v:shape>
            </v:group>
            <v:group style="position:absolute;left:5467;top:-334;width:75;height:75" coordorigin="5467,-334" coordsize="75,75">
              <v:shape style="position:absolute;left:5467;top:-334;width:75;height:75" coordorigin="5467,-334" coordsize="75,75" path="m5542,-297l5542,-304,5539,-308,5538,-309,5537,-318,5531,-321,5526,-327,5519,-331,5512,-332,5509,-334,5501,-334,5497,-332,5490,-331,5483,-327,5478,-321,5474,-318,5468,-309,5468,-304,5467,-301,5467,-291,5468,-290,5468,-280,5474,-276,5478,-270,5483,-265,5490,-261,5497,-260,5504,-260,5524,-264,5538,-279,5542,-290,5542,-297xe" filled="false" stroked="true" strokeweight=".266pt" strokecolor="#000000">
                <v:path arrowok="t"/>
              </v:shape>
            </v:group>
            <v:group style="position:absolute;left:5472;top:-321;width:59;height:38" coordorigin="5472,-321" coordsize="59,38">
              <v:shape style="position:absolute;left:5472;top:-321;width:59;height:38" coordorigin="5472,-321" coordsize="59,38" path="m5472,-284l5531,-321e" filled="false" stroked="true" strokeweight=".266pt" strokecolor="#000000">
                <v:path arrowok="t"/>
              </v:shape>
            </v:group>
            <v:group style="position:absolute;left:5479;top:-308;width:60;height:40" coordorigin="5479,-308" coordsize="60,40">
              <v:shape style="position:absolute;left:5479;top:-308;width:60;height:40" coordorigin="5479,-308" coordsize="60,40" path="m5479,-268l5539,-308e" filled="false" stroked="true" strokeweight=".266pt" strokecolor="#000000">
                <v:path arrowok="t"/>
              </v:shape>
            </v:group>
            <v:group style="position:absolute;left:5472;top:-379;width:65;height:8" coordorigin="5472,-379" coordsize="65,8">
              <v:shape style="position:absolute;left:5472;top:-379;width:65;height:8" coordorigin="5472,-379" coordsize="65,8" path="m5472,-375l5537,-375e" filled="false" stroked="true" strokeweight=".46pt" strokecolor="#ffffff">
                <v:path arrowok="t"/>
              </v:shape>
            </v:group>
            <v:group style="position:absolute;left:5472;top:-379;width:65;height:8" coordorigin="5472,-379" coordsize="65,8">
              <v:shape style="position:absolute;left:5472;top:-379;width:65;height:8" coordorigin="5472,-379" coordsize="65,8" path="m5469,-375l5539,-375e" filled="false" stroked="true" strokeweight=".726pt" strokecolor="#000000">
                <v:path arrowok="t"/>
              </v:shape>
            </v:group>
            <v:group style="position:absolute;left:5472;top:-223;width:65;height:10" coordorigin="5472,-223" coordsize="65,10">
              <v:shape style="position:absolute;left:5472;top:-223;width:65;height:10" coordorigin="5472,-223" coordsize="65,10" path="m5472,-218l5537,-218e" filled="false" stroked="true" strokeweight=".580pt" strokecolor="#ffffff">
                <v:path arrowok="t"/>
              </v:shape>
            </v:group>
            <v:group style="position:absolute;left:5472;top:-223;width:65;height:10" coordorigin="5472,-223" coordsize="65,10">
              <v:shape style="position:absolute;left:5472;top:-223;width:65;height:10" coordorigin="5472,-223" coordsize="65,10" path="m5469,-218l5539,-218e" filled="false" stroked="true" strokeweight=".846pt" strokecolor="#000000">
                <v:path arrowok="t"/>
              </v:shape>
            </v:group>
            <v:group style="position:absolute;left:5579;top:-336;width:75;height:76" coordorigin="5579,-336" coordsize="75,76">
              <v:shape style="position:absolute;left:5579;top:-336;width:75;height:76" coordorigin="5579,-336" coordsize="75,76" path="m5607,-336l5596,-327,5586,-318,5582,-309,5580,-308,5580,-304,5579,-301,5582,-281,5595,-266,5609,-260,5624,-260,5632,-261,5639,-265,5645,-270,5648,-276,5652,-280,5653,-284,5653,-308,5652,-309,5648,-318,5639,-327,5632,-331,5624,-332,5621,-334,5607,-336xe" filled="true" fillcolor="#ffffff" stroked="false">
                <v:path arrowok="t"/>
                <v:fill type="solid"/>
              </v:shape>
            </v:group>
            <v:group style="position:absolute;left:5579;top:-336;width:75;height:76" coordorigin="5579,-336" coordsize="75,76">
              <v:shape style="position:absolute;left:5579;top:-336;width:75;height:76" coordorigin="5579,-336" coordsize="75,76" path="m5653,-297l5653,-308,5652,-309,5648,-318,5639,-327,5632,-331,5624,-332,5621,-334,5607,-336,5596,-327,5586,-318,5582,-309,5580,-308,5580,-304,5579,-301,5582,-281,5595,-266,5609,-260,5624,-260,5632,-261,5639,-265,5645,-270,5648,-276,5652,-280,5653,-284,5653,-297xe" filled="false" stroked="true" strokeweight=".266pt" strokecolor="#000000">
                <v:path arrowok="t"/>
              </v:shape>
            </v:group>
            <v:group style="position:absolute;left:5584;top:-321;width:59;height:38" coordorigin="5584,-321" coordsize="59,38">
              <v:shape style="position:absolute;left:5584;top:-321;width:59;height:38" coordorigin="5584,-321" coordsize="59,38" path="m5584,-284l5642,-321e" filled="false" stroked="true" strokeweight=".266pt" strokecolor="#000000">
                <v:path arrowok="t"/>
              </v:shape>
            </v:group>
            <v:group style="position:absolute;left:5591;top:-308;width:63;height:40" coordorigin="5591,-308" coordsize="63,40">
              <v:shape style="position:absolute;left:5591;top:-308;width:63;height:40" coordorigin="5591,-308" coordsize="63,40" path="m5591,-268l5653,-308e" filled="false" stroked="true" strokeweight=".266pt" strokecolor="#000000">
                <v:path arrowok="t"/>
              </v:shape>
            </v:group>
            <v:group style="position:absolute;left:5584;top:-379;width:65;height:8" coordorigin="5584,-379" coordsize="65,8">
              <v:shape style="position:absolute;left:5584;top:-379;width:65;height:8" coordorigin="5584,-379" coordsize="65,8" path="m5584,-375l5648,-375e" filled="false" stroked="true" strokeweight=".46pt" strokecolor="#ffffff">
                <v:path arrowok="t"/>
              </v:shape>
            </v:group>
            <v:group style="position:absolute;left:5584;top:-379;width:65;height:8" coordorigin="5584,-379" coordsize="65,8">
              <v:shape style="position:absolute;left:5584;top:-379;width:65;height:8" coordorigin="5584,-379" coordsize="65,8" path="m5581,-375l5651,-375e" filled="false" stroked="true" strokeweight=".726pt" strokecolor="#000000">
                <v:path arrowok="t"/>
              </v:shape>
            </v:group>
            <v:group style="position:absolute;left:5584;top:-223;width:65;height:10" coordorigin="5584,-223" coordsize="65,10">
              <v:shape style="position:absolute;left:5584;top:-223;width:65;height:10" coordorigin="5584,-223" coordsize="65,10" path="m5584,-218l5648,-218e" filled="false" stroked="true" strokeweight=".580pt" strokecolor="#ffffff">
                <v:path arrowok="t"/>
              </v:shape>
            </v:group>
            <v:group style="position:absolute;left:5584;top:-223;width:65;height:10" coordorigin="5584,-223" coordsize="65,10">
              <v:shape style="position:absolute;left:5584;top:-223;width:65;height:10" coordorigin="5584,-223" coordsize="65,10" path="m5581,-218l5651,-218e" filled="false" stroked="true" strokeweight=".846pt" strokecolor="#000000">
                <v:path arrowok="t"/>
              </v:shape>
            </v:group>
            <v:group style="position:absolute;left:3701;top:-673;width:9;height:64" coordorigin="3701,-673" coordsize="9,64">
              <v:shape style="position:absolute;left:3701;top:-673;width:9;height:64" coordorigin="3701,-673" coordsize="9,64" path="m3701,-641l3709,-641e" filled="false" stroked="true" strokeweight="3.28pt" strokecolor="#ffffff">
                <v:path arrowok="t"/>
              </v:shape>
            </v:group>
            <v:group style="position:absolute;left:3701;top:-898;width:9;height:64" coordorigin="3701,-898" coordsize="9,64">
              <v:shape style="position:absolute;left:3701;top:-898;width:9;height:64" coordorigin="3701,-898" coordsize="9,64" path="m3701,-867l3709,-867e" filled="false" stroked="true" strokeweight="3.28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52.53775pt;margin-top:-35.840149pt;width:8.75pt;height:25.5pt;mso-position-horizontal-relative:page;mso-position-vertical-relative:paragraph;z-index:4912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spacing w:val="-6"/>
                      <w:w w:val="103"/>
                      <w:sz w:val="13"/>
                    </w:rPr>
                    <w:t>120</w:t>
                  </w:r>
                  <w:r>
                    <w:rPr>
                      <w:rFonts w:ascii="Arial"/>
                      <w:spacing w:val="-11"/>
                      <w:sz w:val="13"/>
                    </w:rPr>
                    <w:t> </w:t>
                  </w:r>
                  <w:r>
                    <w:rPr>
                      <w:rFonts w:ascii="Arial"/>
                      <w:spacing w:val="-9"/>
                      <w:w w:val="103"/>
                      <w:sz w:val="13"/>
                    </w:rPr>
                    <w:t>ohm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Engine</w:t>
      </w:r>
      <w:r>
        <w:rPr>
          <w:rFonts w:ascii="Arial"/>
          <w:spacing w:val="-1"/>
        </w:rPr>
        <w:t> </w:t>
      </w:r>
      <w:r>
        <w:rPr>
          <w:rFonts w:ascii="Arial"/>
        </w:rPr>
        <w:t>ECU</w:t>
      </w:r>
      <w:r>
        <w:rPr>
          <w:rFonts w:ascii="Arial"/>
        </w:rPr>
        <w:t> </w:t>
      </w:r>
      <w:r>
        <w:rPr>
          <w:rFonts w:ascii="Arial"/>
          <w:spacing w:val="-1"/>
        </w:rPr>
        <w:t>(optional)</w:t>
      </w:r>
    </w:p>
    <w:p>
      <w:pPr>
        <w:spacing w:after="0" w:line="249" w:lineRule="auto"/>
        <w:jc w:val="center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0"/>
          <w:cols w:num="7" w:equalWidth="0">
            <w:col w:w="1118" w:space="55"/>
            <w:col w:w="1544" w:space="40"/>
            <w:col w:w="956" w:space="40"/>
            <w:col w:w="1933" w:space="40"/>
            <w:col w:w="1142" w:space="40"/>
            <w:col w:w="585" w:space="40"/>
            <w:col w:w="3097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4768" type="#_x0000_t75" stroked="false">
            <v:imagedata r:id="rId5" o:title=""/>
          </v:shape>
        </w:pict>
      </w:r>
    </w:p>
    <w:p>
      <w:pPr>
        <w:pStyle w:val="Heading3"/>
        <w:spacing w:line="240" w:lineRule="auto" w:before="67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Правила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подключения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7"/>
        <w:ind w:left="137" w:right="1957" w:firstLine="1"/>
        <w:jc w:val="both"/>
        <w:rPr>
          <w:rFonts w:ascii="Arial" w:hAnsi="Arial" w:cs="Arial" w:eastAsia="Arial"/>
        </w:rPr>
      </w:pPr>
      <w:r>
        <w:rPr>
          <w:spacing w:val="-1"/>
        </w:rPr>
        <w:t>Шина обмена данных </w:t>
      </w:r>
      <w:r>
        <w:rPr>
          <w:rFonts w:ascii="Arial" w:hAnsi="Arial"/>
        </w:rPr>
        <w:t>CAN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должна</w:t>
      </w:r>
      <w:r>
        <w:rPr/>
        <w:t> </w:t>
      </w:r>
      <w:r>
        <w:rPr>
          <w:spacing w:val="-1"/>
        </w:rPr>
        <w:t>быть подключена последовательно</w:t>
      </w:r>
      <w:r>
        <w:rPr>
          <w:rFonts w:ascii="Arial" w:hAnsi="Arial"/>
          <w:spacing w:val="-1"/>
        </w:rPr>
        <w:t>,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одного модуля </w:t>
      </w:r>
      <w:r>
        <w:rPr/>
        <w:t>к</w:t>
      </w:r>
      <w:r>
        <w:rPr>
          <w:spacing w:val="21"/>
        </w:rPr>
        <w:t> </w:t>
      </w:r>
      <w:r>
        <w:rPr>
          <w:spacing w:val="-1"/>
        </w:rPr>
        <w:t>другому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никаких</w:t>
      </w:r>
      <w:r>
        <w:rPr>
          <w:spacing w:val="-2"/>
        </w:rPr>
        <w:t> </w:t>
      </w:r>
      <w:r>
        <w:rPr>
          <w:spacing w:val="-1"/>
        </w:rPr>
        <w:t>ответвлений </w:t>
      </w:r>
      <w:r>
        <w:rPr/>
        <w:t>и</w:t>
      </w:r>
      <w:r>
        <w:rPr>
          <w:spacing w:val="-1"/>
        </w:rPr>
        <w:t> дополнительных</w:t>
      </w:r>
      <w:r>
        <w:rPr/>
        <w:t> </w:t>
      </w:r>
      <w:r>
        <w:rPr>
          <w:spacing w:val="-1"/>
        </w:rPr>
        <w:t>шлейфов</w:t>
      </w:r>
      <w:r>
        <w:rPr>
          <w:rFonts w:ascii="Arial" w:hAnsi="Arial"/>
          <w:spacing w:val="-1"/>
        </w:rPr>
        <w:t>), </w:t>
      </w:r>
      <w:r>
        <w:rPr>
          <w:spacing w:val="-1"/>
        </w:rPr>
        <w:t>при этом </w:t>
      </w:r>
      <w:r>
        <w:rPr/>
        <w:t>к</w:t>
      </w:r>
      <w:r>
        <w:rPr>
          <w:spacing w:val="-1"/>
        </w:rPr>
        <w:t> окончаниям линии</w:t>
      </w:r>
      <w:r>
        <w:rPr>
          <w:spacing w:val="20"/>
        </w:rPr>
        <w:t> </w:t>
      </w:r>
      <w:r>
        <w:rPr>
          <w:spacing w:val="-1"/>
        </w:rPr>
        <w:t>должны быть подключены сопротивления</w:t>
      </w:r>
      <w:r>
        <w:rPr>
          <w:spacing w:val="-2"/>
        </w:rPr>
        <w:t> </w:t>
      </w:r>
      <w:r>
        <w:rPr>
          <w:spacing w:val="-1"/>
        </w:rPr>
        <w:t>по </w:t>
      </w:r>
      <w:r>
        <w:rPr>
          <w:rFonts w:ascii="Arial" w:hAnsi="Arial"/>
          <w:spacing w:val="-1"/>
        </w:rPr>
        <w:t>120</w:t>
      </w:r>
      <w:r>
        <w:rPr>
          <w:rFonts w:ascii="Arial" w:hAnsi="Arial"/>
        </w:rPr>
        <w:t> </w:t>
      </w:r>
      <w:r>
        <w:rPr/>
        <w:t>Ом</w:t>
      </w:r>
      <w:r>
        <w:rPr>
          <w:spacing w:val="-1"/>
        </w:rPr>
        <w:t> каждое</w:t>
      </w:r>
      <w:r>
        <w:rPr/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внутреннее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внешнее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spacing w:line="229" w:lineRule="exact"/>
        <w:ind w:left="136" w:right="0"/>
        <w:jc w:val="both"/>
        <w:rPr>
          <w:rFonts w:ascii="Arial" w:hAnsi="Arial" w:cs="Arial" w:eastAsia="Arial"/>
        </w:rPr>
      </w:pPr>
      <w:r>
        <w:rPr>
          <w:spacing w:val="-1"/>
        </w:rPr>
        <w:t>Максимально допустимая</w:t>
      </w:r>
      <w:r>
        <w:rPr>
          <w:spacing w:val="-2"/>
        </w:rPr>
        <w:t> </w:t>
      </w:r>
      <w:r>
        <w:rPr>
          <w:spacing w:val="-1"/>
        </w:rPr>
        <w:t>длинна </w:t>
      </w:r>
      <w:r>
        <w:rPr/>
        <w:t>шины</w:t>
      </w:r>
      <w:r>
        <w:rPr>
          <w:spacing w:val="-1"/>
        </w:rPr>
        <w:t> </w:t>
      </w:r>
      <w:r>
        <w:rPr>
          <w:rFonts w:ascii="Arial" w:hAnsi="Arial" w:cs="Arial" w:eastAsia="Arial"/>
        </w:rPr>
        <w:t>CAN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200</w:t>
      </w:r>
      <w:r>
        <w:rPr>
          <w:rFonts w:ascii="Arial" w:hAnsi="Arial" w:cs="Arial" w:eastAsia="Arial"/>
        </w:rPr>
        <w:t> </w:t>
      </w:r>
      <w:r>
        <w:rPr/>
        <w:t>м</w:t>
      </w:r>
      <w:r>
        <w:rPr>
          <w:rFonts w:ascii="Arial" w:hAnsi="Arial" w:cs="Arial" w:eastAsia="Arial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35" w:right="725" w:firstLine="1"/>
        <w:jc w:val="left"/>
        <w:rPr>
          <w:rFonts w:ascii="Arial" w:hAnsi="Arial" w:cs="Arial" w:eastAsia="Arial"/>
        </w:rPr>
      </w:pPr>
      <w:r>
        <w:rPr>
          <w:spacing w:val="-1"/>
        </w:rPr>
        <w:t>Для </w:t>
      </w:r>
      <w:r>
        <w:rPr/>
        <w:t>более</w:t>
      </w:r>
      <w:r>
        <w:rPr>
          <w:spacing w:val="-1"/>
        </w:rPr>
        <w:t> детальной информации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кабелях</w:t>
      </w:r>
      <w:r>
        <w:rPr>
          <w:rFonts w:ascii="Arial" w:hAnsi="Arial" w:cs="Arial" w:eastAsia="Arial"/>
          <w:spacing w:val="-1"/>
        </w:rPr>
        <w:t>, </w:t>
      </w:r>
      <w:r>
        <w:rPr>
          <w:spacing w:val="-1"/>
        </w:rPr>
        <w:t>используемых</w:t>
      </w:r>
      <w:r>
        <w:rPr>
          <w:spacing w:val="-2"/>
        </w:rPr>
        <w:t> </w:t>
      </w:r>
      <w:r>
        <w:rPr>
          <w:spacing w:val="-1"/>
        </w:rPr>
        <w:t>для шины </w:t>
      </w:r>
      <w:r>
        <w:rPr>
          <w:rFonts w:ascii="Arial" w:hAnsi="Arial" w:cs="Arial" w:eastAsia="Arial"/>
          <w:spacing w:val="-1"/>
        </w:rPr>
        <w:t>CAN, </w:t>
      </w:r>
      <w:r>
        <w:rPr>
          <w:spacing w:val="-1"/>
        </w:rPr>
        <w:t>смотрите</w:t>
      </w:r>
      <w:r>
        <w:rPr>
          <w:spacing w:val="-2"/>
        </w:rPr>
        <w:t> </w:t>
      </w:r>
      <w:r>
        <w:rPr>
          <w:spacing w:val="-1"/>
        </w:rPr>
        <w:t>главу</w:t>
      </w:r>
      <w:r>
        <w:rPr>
          <w:spacing w:val="28"/>
        </w:rPr>
        <w:t> </w:t>
      </w:r>
      <w:r>
        <w:rPr>
          <w:spacing w:val="-1"/>
        </w:rPr>
        <w:t>Технические</w:t>
      </w:r>
      <w:r>
        <w:rPr>
          <w:spacing w:val="-2"/>
        </w:rPr>
        <w:t> </w:t>
      </w:r>
      <w:r>
        <w:rPr>
          <w:spacing w:val="-1"/>
        </w:rPr>
        <w:t>Данные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Интерфейс связи</w:t>
      </w:r>
      <w:r>
        <w:rPr>
          <w:rFonts w:ascii="Arial" w:hAnsi="Arial" w:cs="Arial" w:eastAsia="Arial"/>
          <w:spacing w:val="-1"/>
        </w:rPr>
        <w:t>. </w:t>
      </w:r>
      <w:r>
        <w:rPr/>
        <w:t>Экран</w:t>
      </w:r>
      <w:r>
        <w:rPr>
          <w:spacing w:val="-1"/>
        </w:rPr>
        <w:t> кабеля шины </w:t>
      </w:r>
      <w:r>
        <w:rPr>
          <w:rFonts w:ascii="Arial" w:hAnsi="Arial" w:cs="Arial" w:eastAsia="Arial"/>
        </w:rPr>
        <w:t>CAN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подключается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клемме </w:t>
      </w:r>
      <w:r>
        <w:rPr>
          <w:rFonts w:ascii="Arial" w:hAnsi="Arial" w:cs="Arial" w:eastAsia="Arial"/>
          <w:spacing w:val="-1"/>
        </w:rPr>
        <w:t>COM</w:t>
      </w:r>
      <w:r>
        <w:rPr>
          <w:rFonts w:ascii="Arial" w:hAnsi="Arial" w:cs="Arial" w:eastAsia="Arial"/>
          <w:spacing w:val="27"/>
        </w:rPr>
        <w:t> </w:t>
      </w:r>
      <w:r>
        <w:rPr>
          <w:spacing w:val="-1"/>
        </w:rPr>
        <w:t>контроллера</w:t>
      </w:r>
      <w:r>
        <w:rPr>
          <w:rFonts w:ascii="Arial" w:hAnsi="Arial" w:cs="Arial" w:eastAsia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5" w:right="1317"/>
        <w:jc w:val="left"/>
        <w:rPr>
          <w:rFonts w:ascii="Arial" w:hAnsi="Arial" w:cs="Arial" w:eastAsia="Arial"/>
        </w:rPr>
      </w:pPr>
      <w:r>
        <w:rPr>
          <w:spacing w:val="-1"/>
        </w:rPr>
        <w:t>Контроллер</w:t>
      </w:r>
      <w:r>
        <w:rPr/>
        <w:t> </w:t>
      </w:r>
      <w:r>
        <w:rPr>
          <w:rFonts w:ascii="Arial" w:hAnsi="Arial"/>
          <w:spacing w:val="-1"/>
        </w:rPr>
        <w:t>IL-NT </w:t>
      </w:r>
      <w:r>
        <w:rPr/>
        <w:t>имеет</w:t>
      </w:r>
      <w:r>
        <w:rPr>
          <w:spacing w:val="-2"/>
        </w:rPr>
        <w:t> </w:t>
      </w:r>
      <w:r>
        <w:rPr>
          <w:spacing w:val="-1"/>
        </w:rPr>
        <w:t>внутренний резистор</w:t>
      </w:r>
      <w:r>
        <w:rPr/>
        <w:t> </w:t>
      </w:r>
      <w:r>
        <w:rPr>
          <w:spacing w:val="-2"/>
        </w:rPr>
        <w:t>сопротивлением </w:t>
      </w:r>
      <w:r>
        <w:rPr>
          <w:rFonts w:ascii="Arial" w:hAnsi="Arial"/>
        </w:rPr>
        <w:t>120</w:t>
      </w:r>
      <w:r>
        <w:rPr>
          <w:rFonts w:ascii="Arial" w:hAnsi="Arial"/>
          <w:spacing w:val="-1"/>
        </w:rPr>
        <w:t> </w:t>
      </w:r>
      <w:r>
        <w:rPr/>
        <w:t>Ом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он</w:t>
      </w:r>
      <w:r>
        <w:rPr>
          <w:spacing w:val="-2"/>
        </w:rPr>
        <w:t> </w:t>
      </w:r>
      <w:r>
        <w:rPr>
          <w:spacing w:val="-1"/>
        </w:rPr>
        <w:t>должен быть</w:t>
      </w:r>
      <w:r>
        <w:rPr>
          <w:spacing w:val="34"/>
        </w:rPr>
        <w:t> </w:t>
      </w:r>
      <w:r>
        <w:rPr>
          <w:spacing w:val="-1"/>
        </w:rPr>
        <w:t>установлен</w:t>
      </w:r>
      <w:r>
        <w:rPr>
          <w:spacing w:val="-2"/>
        </w:rPr>
        <w:t> </w:t>
      </w:r>
      <w:r>
        <w:rPr>
          <w:spacing w:val="-1"/>
        </w:rPr>
        <w:t>на окночании шины </w:t>
      </w:r>
      <w:r>
        <w:rPr>
          <w:rFonts w:ascii="Arial" w:hAnsi="Arial"/>
          <w:spacing w:val="-1"/>
        </w:rPr>
        <w:t>CAN.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3" w:right="2004" w:firstLine="1"/>
        <w:jc w:val="both"/>
        <w:rPr>
          <w:rFonts w:ascii="Arial" w:hAnsi="Arial" w:cs="Arial" w:eastAsia="Arial"/>
        </w:rPr>
      </w:pPr>
      <w:r>
        <w:rPr>
          <w:spacing w:val="-1"/>
        </w:rPr>
        <w:t>Новые модули </w:t>
      </w:r>
      <w:r>
        <w:rPr>
          <w:rFonts w:ascii="Arial" w:hAnsi="Arial"/>
          <w:spacing w:val="-1"/>
        </w:rPr>
        <w:t>IG-IOM </w:t>
      </w:r>
      <w:r>
        <w:rPr/>
        <w:t>и</w:t>
      </w:r>
      <w:r>
        <w:rPr>
          <w:spacing w:val="-1"/>
        </w:rPr>
        <w:t> </w:t>
      </w:r>
      <w:r>
        <w:rPr>
          <w:rFonts w:ascii="Arial" w:hAnsi="Arial"/>
          <w:spacing w:val="-1"/>
        </w:rPr>
        <w:t>IGS-PTM </w:t>
      </w:r>
      <w:r>
        <w:rPr>
          <w:spacing w:val="-1"/>
        </w:rPr>
        <w:t>содержат данный резистор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виде</w:t>
      </w:r>
      <w:r>
        <w:rPr/>
        <w:t> </w:t>
      </w:r>
      <w:r>
        <w:rPr>
          <w:spacing w:val="-1"/>
        </w:rPr>
        <w:t>перемычки</w:t>
      </w:r>
      <w:r>
        <w:rPr>
          <w:spacing w:val="-2"/>
        </w:rPr>
        <w:t> </w:t>
      </w:r>
      <w:r>
        <w:rPr>
          <w:rFonts w:ascii="Arial" w:hAnsi="Arial"/>
        </w:rPr>
        <w:t>(</w:t>
      </w:r>
      <w:r>
        <w:rPr/>
        <w:t>в</w:t>
      </w:r>
      <w:r>
        <w:rPr>
          <w:spacing w:val="-1"/>
        </w:rPr>
        <w:t> старых</w:t>
      </w:r>
      <w:r>
        <w:rPr>
          <w:spacing w:val="23"/>
        </w:rPr>
        <w:t> </w:t>
      </w:r>
      <w:r>
        <w:rPr>
          <w:spacing w:val="-1"/>
        </w:rPr>
        <w:t>модулях </w:t>
      </w:r>
      <w:r>
        <w:rPr>
          <w:rFonts w:ascii="Arial" w:hAnsi="Arial"/>
          <w:spacing w:val="-1"/>
        </w:rPr>
        <w:t>IOM</w:t>
      </w:r>
      <w:r>
        <w:rPr>
          <w:rFonts w:ascii="Arial" w:hAnsi="Arial"/>
        </w:rPr>
        <w:t> </w:t>
      </w:r>
      <w:r>
        <w:rPr>
          <w:spacing w:val="-1"/>
        </w:rPr>
        <w:t>резистор</w:t>
      </w:r>
      <w:r>
        <w:rPr/>
        <w:t> </w:t>
      </w:r>
      <w:r>
        <w:rPr>
          <w:spacing w:val="-1"/>
        </w:rPr>
        <w:t>встроен</w:t>
      </w:r>
      <w:r>
        <w:rPr>
          <w:rFonts w:ascii="Arial" w:hAnsi="Arial"/>
          <w:spacing w:val="-1"/>
        </w:rPr>
        <w:t>). </w:t>
      </w:r>
      <w:r>
        <w:rPr>
          <w:spacing w:val="-1"/>
        </w:rPr>
        <w:t>Проверьте</w:t>
      </w:r>
      <w:r>
        <w:rPr/>
        <w:t> </w:t>
      </w:r>
      <w:r>
        <w:rPr>
          <w:spacing w:val="-1"/>
        </w:rPr>
        <w:t>сопротивление резистора омметром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Модуль</w:t>
      </w:r>
      <w:r>
        <w:rPr>
          <w:spacing w:val="27"/>
        </w:rPr>
        <w:t> </w:t>
      </w:r>
      <w:r>
        <w:rPr>
          <w:spacing w:val="-1"/>
        </w:rPr>
        <w:t>содержащий</w:t>
      </w:r>
      <w:r>
        <w:rPr>
          <w:spacing w:val="-2"/>
        </w:rPr>
        <w:t> </w:t>
      </w:r>
      <w:r>
        <w:rPr>
          <w:spacing w:val="-1"/>
        </w:rPr>
        <w:t>внутренний резистор должен подключаться </w:t>
      </w:r>
      <w:r>
        <w:rPr/>
        <w:t>к</w:t>
      </w:r>
      <w:r>
        <w:rPr>
          <w:spacing w:val="-1"/>
        </w:rPr>
        <w:t> концу</w:t>
      </w:r>
      <w:r>
        <w:rPr>
          <w:spacing w:val="-2"/>
        </w:rPr>
        <w:t> </w:t>
      </w:r>
      <w:r>
        <w:rPr>
          <w:spacing w:val="-1"/>
        </w:rPr>
        <w:t>линии </w:t>
      </w:r>
      <w:r>
        <w:rPr>
          <w:rFonts w:ascii="Arial" w:hAnsi="Arial"/>
          <w:spacing w:val="-1"/>
        </w:rPr>
        <w:t>CAN.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3" w:right="1317"/>
        <w:jc w:val="left"/>
        <w:rPr>
          <w:rFonts w:ascii="Arial" w:hAnsi="Arial" w:cs="Arial" w:eastAsia="Arial"/>
        </w:rPr>
      </w:pPr>
      <w:r>
        <w:rPr>
          <w:spacing w:val="-1"/>
        </w:rPr>
        <w:t>Поддерживаются следующие</w:t>
      </w:r>
      <w:r>
        <w:rPr/>
        <w:t> </w:t>
      </w:r>
      <w:r>
        <w:rPr>
          <w:spacing w:val="-1"/>
        </w:rPr>
        <w:t>соединения </w:t>
      </w:r>
      <w:r>
        <w:rPr>
          <w:rFonts w:ascii="Arial" w:hAnsi="Arial"/>
          <w:spacing w:val="-1"/>
        </w:rPr>
        <w:t>(IOM, PTM, ECU </w:t>
      </w:r>
      <w:r>
        <w:rPr>
          <w:spacing w:val="-1"/>
        </w:rPr>
        <w:t>порядок подключения</w:t>
      </w:r>
      <w:r>
        <w:rPr>
          <w:spacing w:val="-2"/>
        </w:rPr>
        <w:t> </w:t>
      </w:r>
      <w:r>
        <w:rPr>
          <w:spacing w:val="-1"/>
        </w:rPr>
        <w:t>не </w:t>
      </w:r>
      <w:r>
        <w:rPr/>
        <w:t>имеет</w:t>
      </w:r>
      <w:r>
        <w:rPr>
          <w:spacing w:val="23"/>
        </w:rPr>
        <w:t> </w:t>
      </w:r>
      <w:r>
        <w:rPr>
          <w:spacing w:val="-1"/>
        </w:rPr>
        <w:t>значения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842" w:right="639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IL-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NT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IG-IOM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IGL-RA15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ECU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IL-</w:t>
      </w:r>
      <w:r>
        <w:rPr>
          <w:rFonts w:ascii="Arial" w:hAnsi="Arial" w:cs="Arial" w:eastAsia="Arial"/>
          <w:spacing w:val="-1"/>
        </w:rPr>
        <w:t> NT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IGS-PTM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IGL-RA15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ECU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30" w:lineRule="exact"/>
        <w:ind w:left="133" w:right="0"/>
        <w:jc w:val="both"/>
      </w:pPr>
      <w:r>
        <w:rPr>
          <w:spacing w:val="-1"/>
        </w:rPr>
        <w:t>Имеется</w:t>
      </w:r>
      <w:r>
        <w:rPr>
          <w:spacing w:val="-2"/>
        </w:rPr>
        <w:t> </w:t>
      </w:r>
      <w:r>
        <w:rPr>
          <w:spacing w:val="-1"/>
        </w:rPr>
        <w:t>возможность подключить только один модуль </w:t>
      </w:r>
      <w:r>
        <w:rPr>
          <w:rFonts w:ascii="Arial" w:hAnsi="Arial"/>
          <w:spacing w:val="-1"/>
        </w:rPr>
        <w:t>IG-IOM </w:t>
      </w:r>
      <w:r>
        <w:rPr>
          <w:spacing w:val="-1"/>
        </w:rPr>
        <w:t>или </w:t>
      </w:r>
      <w:r>
        <w:rPr>
          <w:rFonts w:ascii="Arial" w:hAnsi="Arial"/>
          <w:spacing w:val="-1"/>
        </w:rPr>
        <w:t>IGS-PTM </w:t>
      </w:r>
      <w:r>
        <w:rPr/>
        <w:t>и</w:t>
      </w:r>
      <w:r>
        <w:rPr>
          <w:spacing w:val="-1"/>
        </w:rPr>
        <w:t> один </w:t>
      </w:r>
      <w:r>
        <w:rPr>
          <w:rFonts w:ascii="Arial" w:hAnsi="Arial"/>
        </w:rPr>
        <w:t>IGL-RA15</w:t>
      </w:r>
      <w:r>
        <w:rPr>
          <w:rFonts w:ascii="Arial" w:hAnsi="Arial"/>
          <w:spacing w:val="-1"/>
        </w:rPr>
        <w:t> </w:t>
      </w:r>
      <w:r>
        <w:rPr/>
        <w:t>к</w:t>
      </w:r>
    </w:p>
    <w:p>
      <w:pPr>
        <w:pStyle w:val="BodyText"/>
        <w:spacing w:line="230" w:lineRule="exact"/>
        <w:ind w:left="133" w:right="0"/>
        <w:jc w:val="both"/>
        <w:rPr>
          <w:rFonts w:ascii="Arial" w:hAnsi="Arial" w:cs="Arial" w:eastAsia="Arial"/>
        </w:rPr>
      </w:pPr>
      <w:r>
        <w:rPr>
          <w:rFonts w:ascii="Arial"/>
        </w:rPr>
        <w:t>IL-NT.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0" w:hanging="6"/>
        <w:jc w:val="both"/>
        <w:rPr>
          <w:rFonts w:ascii="Arial" w:hAnsi="Arial" w:cs="Arial" w:eastAsia="Arial"/>
        </w:rPr>
      </w:pPr>
      <w:r>
        <w:rPr>
          <w:spacing w:val="-1"/>
        </w:rPr>
        <w:t>Используйте</w:t>
      </w:r>
      <w:r>
        <w:rPr>
          <w:spacing w:val="-2"/>
        </w:rPr>
        <w:t> </w:t>
      </w:r>
      <w:r>
        <w:rPr>
          <w:spacing w:val="-1"/>
        </w:rPr>
        <w:t>кнопку</w:t>
      </w:r>
      <w:r>
        <w:rPr>
          <w:spacing w:val="5"/>
        </w:rPr>
        <w:t> </w:t>
      </w:r>
      <w:r>
        <w:rPr>
          <w:spacing w:val="5"/>
        </w:rPr>
        <w:drawing>
          <wp:inline distT="0" distB="0" distL="0" distR="0">
            <wp:extent cx="419100" cy="409955"/>
            <wp:effectExtent l="0" t="0" r="0" b="0"/>
            <wp:docPr id="8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</w:r>
      <w:r>
        <w:rPr>
          <w:rFonts w:ascii="Times New Roman" w:hAnsi="Times New Roman"/>
          <w:spacing w:val="5"/>
        </w:rPr>
        <w:t> </w:t>
      </w:r>
      <w:r>
        <w:rPr/>
        <w:t>в</w:t>
      </w:r>
      <w:r>
        <w:rPr>
          <w:spacing w:val="-1"/>
        </w:rPr>
        <w:t> программме </w:t>
      </w:r>
      <w:r>
        <w:rPr>
          <w:rFonts w:ascii="Arial" w:hAnsi="Arial"/>
          <w:spacing w:val="-1"/>
        </w:rPr>
        <w:t>LiteEdit</w:t>
      </w:r>
      <w:r>
        <w:rPr>
          <w:rFonts w:ascii="Arial" w:hAnsi="Arial"/>
        </w:rPr>
        <w:t> </w:t>
      </w:r>
      <w:r>
        <w:rPr>
          <w:spacing w:val="-1"/>
        </w:rPr>
        <w:t>для </w:t>
      </w:r>
      <w:r>
        <w:rPr/>
        <w:t>активации</w:t>
      </w:r>
      <w:r>
        <w:rPr>
          <w:spacing w:val="-2"/>
        </w:rPr>
        <w:t> </w:t>
      </w:r>
      <w:r>
        <w:rPr>
          <w:spacing w:val="-1"/>
        </w:rPr>
        <w:t>интерфейса</w:t>
      </w:r>
      <w:r>
        <w:rPr>
          <w:spacing w:val="-2"/>
        </w:rPr>
        <w:t> </w:t>
      </w:r>
      <w:r>
        <w:rPr>
          <w:rFonts w:ascii="Arial" w:hAnsi="Arial"/>
        </w:rPr>
        <w:t>CAN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(J1939).</w:t>
      </w:r>
    </w:p>
    <w:p>
      <w:pPr>
        <w:spacing w:line="240" w:lineRule="auto" w:before="0"/>
        <w:rPr>
          <w:rFonts w:ascii="Arial" w:hAnsi="Arial" w:cs="Arial" w:eastAsia="Arial"/>
          <w:sz w:val="68"/>
          <w:szCs w:val="68"/>
        </w:rPr>
      </w:pPr>
    </w:p>
    <w:p>
      <w:pPr>
        <w:spacing w:line="240" w:lineRule="auto" w:before="0"/>
        <w:rPr>
          <w:rFonts w:ascii="Arial" w:hAnsi="Arial" w:cs="Arial" w:eastAsia="Arial"/>
          <w:sz w:val="68"/>
          <w:szCs w:val="68"/>
        </w:rPr>
      </w:pPr>
    </w:p>
    <w:p>
      <w:pPr>
        <w:spacing w:line="240" w:lineRule="auto" w:before="0"/>
        <w:rPr>
          <w:rFonts w:ascii="Arial" w:hAnsi="Arial" w:cs="Arial" w:eastAsia="Arial"/>
          <w:sz w:val="68"/>
          <w:szCs w:val="68"/>
        </w:rPr>
      </w:pPr>
    </w:p>
    <w:p>
      <w:pPr>
        <w:spacing w:line="240" w:lineRule="auto" w:before="6"/>
        <w:rPr>
          <w:rFonts w:ascii="Arial" w:hAnsi="Arial" w:cs="Arial" w:eastAsia="Arial"/>
          <w:sz w:val="91"/>
          <w:szCs w:val="91"/>
        </w:rPr>
      </w:pPr>
    </w:p>
    <w:p>
      <w:pPr>
        <w:pStyle w:val="BodyText"/>
        <w:tabs>
          <w:tab w:pos="9210" w:val="right" w:leader="none"/>
        </w:tabs>
        <w:spacing w:line="264" w:lineRule="exact"/>
        <w:ind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27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both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5008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9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Входы и Выходы" w:id="73"/>
      <w:bookmarkEnd w:id="73"/>
      <w:r>
        <w:rPr>
          <w:b w:val="0"/>
        </w:rPr>
      </w:r>
      <w:bookmarkStart w:name="_bookmark15" w:id="74"/>
      <w:bookmarkEnd w:id="74"/>
      <w:r>
        <w:rPr>
          <w:b w:val="0"/>
        </w:rPr>
      </w:r>
      <w:r>
        <w:rPr>
          <w:spacing w:val="-6"/>
        </w:rPr>
        <w:t>Входы</w:t>
      </w:r>
      <w:r>
        <w:rPr/>
        <w:t> и</w:t>
      </w:r>
      <w:r>
        <w:rPr>
          <w:spacing w:val="-1"/>
        </w:rPr>
        <w:t> </w:t>
      </w:r>
      <w:r>
        <w:rPr>
          <w:spacing w:val="-4"/>
        </w:rPr>
        <w:t>Выходы</w:t>
      </w:r>
      <w:r>
        <w:rPr>
          <w:b w:val="0"/>
        </w:rPr>
      </w:r>
    </w:p>
    <w:p>
      <w:pPr>
        <w:spacing w:before="24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516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Любой</w:t>
                  </w:r>
                  <w:r>
                    <w:rPr>
                      <w:rFonts w:ascii="Arial" w:hAnsi="Arial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бинарный вход или выход </w:t>
                  </w:r>
                  <w:r>
                    <w:rPr>
                      <w:rFonts w:ascii="Arial" w:hAnsi="Arial"/>
                      <w:sz w:val="20"/>
                    </w:rPr>
                    <w:t>может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быть присвоен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любой </w:t>
                  </w:r>
                  <w:r>
                    <w:rPr>
                      <w:rFonts w:ascii="Arial" w:hAnsi="Arial"/>
                      <w:sz w:val="20"/>
                    </w:rPr>
                    <w:t>клемме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контроллера </w:t>
                  </w:r>
                  <w:r>
                    <w:rPr>
                      <w:rFonts w:ascii="Arial" w:hAnsi="Arial"/>
                      <w:sz w:val="20"/>
                    </w:rPr>
                    <w:t>IL-NT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2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может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быть </w:t>
                  </w:r>
                  <w:r>
                    <w:rPr>
                      <w:rFonts w:ascii="Arial" w:hAnsi="Arial"/>
                      <w:sz w:val="20"/>
                    </w:rPr>
                    <w:t>изменен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программе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LiteEdit.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Существует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фиксированная уставка </w:t>
                  </w:r>
                  <w:r>
                    <w:rPr>
                      <w:rFonts w:ascii="Arial" w:hAnsi="Arial"/>
                      <w:sz w:val="20"/>
                    </w:rPr>
                    <w:t>в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1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сек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для</w:t>
                  </w:r>
                  <w:r>
                    <w:rPr>
                      <w:rFonts w:ascii="Arial" w:hAnsi="Arial"/>
                      <w:spacing w:val="4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задержки реакции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подаче сигнала на бинарный вход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i/>
          <w:sz w:val="26"/>
          <w:szCs w:val="2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bookmarkStart w:name="Бинарные входы IL-NT – заводская конфигу" w:id="75"/>
      <w:bookmarkEnd w:id="75"/>
      <w:r>
        <w:rPr>
          <w:b w:val="0"/>
          <w:bCs w:val="0"/>
          <w:i w:val="0"/>
        </w:rPr>
      </w:r>
      <w:r>
        <w:rPr>
          <w:i/>
          <w:spacing w:val="-1"/>
        </w:rPr>
        <w:t>Бинарные</w:t>
      </w:r>
      <w:r>
        <w:rPr>
          <w:i/>
          <w:spacing w:val="-13"/>
        </w:rPr>
        <w:t> </w:t>
      </w:r>
      <w:r>
        <w:rPr>
          <w:i/>
        </w:rPr>
        <w:t>входы</w:t>
      </w:r>
      <w:r>
        <w:rPr>
          <w:i/>
          <w:spacing w:val="-13"/>
        </w:rPr>
        <w:t> </w:t>
      </w:r>
      <w:r>
        <w:rPr>
          <w:rFonts w:ascii="Arial" w:hAnsi="Arial" w:cs="Arial" w:eastAsia="Arial"/>
          <w:i/>
        </w:rPr>
        <w:t>IL-NT</w:t>
      </w:r>
      <w:r>
        <w:rPr>
          <w:rFonts w:ascii="Arial" w:hAnsi="Arial" w:cs="Arial" w:eastAsia="Arial"/>
          <w:i/>
          <w:spacing w:val="-14"/>
        </w:rPr>
        <w:t> </w:t>
      </w:r>
      <w:r>
        <w:rPr>
          <w:rFonts w:ascii="Arial" w:hAnsi="Arial" w:cs="Arial" w:eastAsia="Arial"/>
          <w:i/>
        </w:rPr>
        <w:t>–</w:t>
      </w:r>
      <w:r>
        <w:rPr>
          <w:rFonts w:ascii="Arial" w:hAnsi="Arial" w:cs="Arial" w:eastAsia="Arial"/>
          <w:i/>
          <w:spacing w:val="-14"/>
        </w:rPr>
        <w:t> </w:t>
      </w:r>
      <w:r>
        <w:rPr>
          <w:i/>
        </w:rPr>
        <w:t>заводская</w:t>
      </w:r>
      <w:r>
        <w:rPr>
          <w:i/>
          <w:spacing w:val="-13"/>
        </w:rPr>
        <w:t> </w:t>
      </w:r>
      <w:r>
        <w:rPr>
          <w:i/>
          <w:spacing w:val="-1"/>
        </w:rPr>
        <w:t>конфигурация</w:t>
      </w:r>
      <w:r>
        <w:rPr>
          <w:b w:val="0"/>
          <w:bCs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tabs>
          <w:tab w:pos="847" w:val="left" w:leader="none"/>
        </w:tabs>
        <w:spacing w:line="400" w:lineRule="auto" w:before="200"/>
        <w:ind w:right="6036"/>
        <w:jc w:val="left"/>
        <w:rPr>
          <w:b w:val="0"/>
          <w:bCs w:val="0"/>
        </w:rPr>
      </w:pPr>
      <w:bookmarkStart w:name="BI1  Rem Start/Stop (ДистПуск)" w:id="76"/>
      <w:bookmarkEnd w:id="76"/>
      <w:r>
        <w:rPr>
          <w:b w:val="0"/>
        </w:rPr>
      </w:r>
      <w:r>
        <w:rPr/>
        <w:t>BI1</w:t>
        <w:tab/>
        <w:t>Rem</w:t>
      </w:r>
      <w:r>
        <w:rPr>
          <w:spacing w:val="-1"/>
        </w:rPr>
        <w:t> Start/Stop </w:t>
      </w:r>
      <w:r>
        <w:rPr>
          <w:spacing w:val="-2"/>
        </w:rPr>
        <w:t>(</w:t>
      </w:r>
      <w:r>
        <w:rPr>
          <w:rFonts w:ascii="Arial" w:hAnsi="Arial"/>
          <w:spacing w:val="-2"/>
        </w:rPr>
        <w:t>ДистПуск</w:t>
      </w:r>
      <w:r>
        <w:rPr>
          <w:spacing w:val="-2"/>
        </w:rPr>
        <w:t>)</w:t>
      </w:r>
      <w:r>
        <w:rPr>
          <w:spacing w:val="33"/>
        </w:rPr>
        <w:t> </w:t>
      </w:r>
      <w:bookmarkStart w:name="BI2  Access Lock (БлокДоступа)" w:id="77"/>
      <w:bookmarkEnd w:id="77"/>
      <w:r>
        <w:rPr>
          <w:spacing w:val="-1"/>
          <w:w w:val="95"/>
        </w:rPr>
        <w:t>BI</w:t>
      </w:r>
      <w:r>
        <w:rPr>
          <w:spacing w:val="-1"/>
          <w:w w:val="95"/>
        </w:rPr>
        <w:t>2</w:t>
        <w:tab/>
      </w:r>
      <w:r>
        <w:rPr>
          <w:spacing w:val="-1"/>
        </w:rPr>
        <w:t>Access </w:t>
      </w:r>
      <w:r>
        <w:rPr/>
        <w:t>Lock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БлокДоступа</w:t>
      </w:r>
      <w:r>
        <w:rPr>
          <w:spacing w:val="-1"/>
        </w:rPr>
        <w:t>)</w:t>
      </w:r>
      <w:r>
        <w:rPr>
          <w:spacing w:val="25"/>
        </w:rPr>
        <w:t> </w:t>
      </w:r>
      <w:bookmarkStart w:name="BI3  Emergency Stop (АвСтоп)" w:id="78"/>
      <w:bookmarkEnd w:id="78"/>
      <w:r>
        <w:rPr/>
        <w:t>BI3</w:t>
      </w:r>
      <w:r>
        <w:rPr/>
        <w:tab/>
      </w:r>
      <w:r>
        <w:rPr>
          <w:spacing w:val="-1"/>
        </w:rPr>
        <w:t>Emergency</w:t>
      </w:r>
      <w:r>
        <w:rPr>
          <w:spacing w:val="-3"/>
        </w:rPr>
        <w:t> </w:t>
      </w:r>
      <w:r>
        <w:rPr/>
        <w:t>Stop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АвСтоп</w:t>
      </w:r>
      <w:r>
        <w:rPr>
          <w:spacing w:val="-1"/>
        </w:rPr>
        <w:t>)</w:t>
      </w:r>
      <w:r>
        <w:rPr>
          <w:spacing w:val="28"/>
        </w:rPr>
        <w:t> </w:t>
      </w:r>
      <w:bookmarkStart w:name="BI4  Remote OFF (ДисРежВыкл)" w:id="79"/>
      <w:bookmarkEnd w:id="79"/>
      <w:r>
        <w:rPr/>
        <w:t>BI4</w:t>
      </w:r>
      <w:r>
        <w:rPr/>
        <w:tab/>
      </w:r>
      <w:r>
        <w:rPr>
          <w:spacing w:val="-1"/>
        </w:rPr>
        <w:t>Remote </w:t>
      </w:r>
      <w:r>
        <w:rPr/>
        <w:t>OFF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ДисРежВыкл</w:t>
      </w:r>
      <w:r>
        <w:rPr>
          <w:spacing w:val="-1"/>
        </w:rPr>
        <w:t>)</w:t>
      </w:r>
      <w:r>
        <w:rPr>
          <w:spacing w:val="21"/>
        </w:rPr>
        <w:t> </w:t>
      </w:r>
      <w:bookmarkStart w:name="BI5  Sd Override (БлокСтоп)" w:id="80"/>
      <w:bookmarkEnd w:id="80"/>
      <w:r>
        <w:rPr/>
        <w:t>BI5</w:t>
      </w:r>
      <w:r>
        <w:rPr/>
        <w:tab/>
      </w:r>
      <w:r>
        <w:rPr/>
        <w:t>Sd</w:t>
      </w:r>
      <w:r>
        <w:rPr>
          <w:spacing w:val="-1"/>
        </w:rPr>
        <w:t> Override (</w:t>
      </w:r>
      <w:r>
        <w:rPr>
          <w:rFonts w:ascii="Arial" w:hAnsi="Arial"/>
          <w:spacing w:val="-1"/>
        </w:rPr>
        <w:t>БлокСтоп</w:t>
      </w:r>
      <w:r>
        <w:rPr>
          <w:spacing w:val="-1"/>
        </w:rPr>
        <w:t>)</w:t>
      </w:r>
      <w:r>
        <w:rPr>
          <w:b w:val="0"/>
        </w:rPr>
      </w:r>
    </w:p>
    <w:p>
      <w:pPr>
        <w:pStyle w:val="Heading3"/>
        <w:tabs>
          <w:tab w:pos="848" w:val="left" w:leader="none"/>
        </w:tabs>
        <w:spacing w:line="240" w:lineRule="auto" w:before="6"/>
        <w:ind w:right="1155" w:hanging="1"/>
        <w:jc w:val="left"/>
        <w:rPr>
          <w:b w:val="0"/>
          <w:bCs w:val="0"/>
        </w:rPr>
      </w:pPr>
      <w:bookmarkStart w:name="BI6  RemControlLock (ДистУправл)" w:id="81"/>
      <w:bookmarkEnd w:id="81"/>
      <w:r>
        <w:rPr>
          <w:b w:val="0"/>
        </w:rPr>
      </w:r>
      <w:r>
        <w:rPr/>
        <w:t>BI6</w:t>
        <w:tab/>
      </w:r>
      <w:r>
        <w:rPr>
          <w:spacing w:val="-1"/>
        </w:rPr>
        <w:t>RemControlLock (</w:t>
      </w:r>
      <w:r>
        <w:rPr>
          <w:rFonts w:ascii="Arial" w:hAnsi="Arial"/>
          <w:spacing w:val="-1"/>
        </w:rPr>
        <w:t>ДистУправл</w:t>
      </w:r>
      <w:r>
        <w:rPr>
          <w:spacing w:val="-1"/>
        </w:rPr>
        <w:t>)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bookmarkStart w:name="Список бинарных входов" w:id="82"/>
      <w:bookmarkEnd w:id="82"/>
      <w:r>
        <w:rPr>
          <w:b w:val="0"/>
          <w:i w:val="0"/>
        </w:rPr>
      </w:r>
      <w:r>
        <w:rPr>
          <w:i/>
          <w:spacing w:val="-1"/>
        </w:rPr>
        <w:t>Список</w:t>
      </w:r>
      <w:r>
        <w:rPr>
          <w:i/>
          <w:spacing w:val="-17"/>
        </w:rPr>
        <w:t> </w:t>
      </w:r>
      <w:r>
        <w:rPr>
          <w:i/>
          <w:spacing w:val="-1"/>
        </w:rPr>
        <w:t>бинарных</w:t>
      </w:r>
      <w:r>
        <w:rPr>
          <w:i/>
          <w:spacing w:val="-17"/>
        </w:rPr>
        <w:t> </w:t>
      </w:r>
      <w:r>
        <w:rPr>
          <w:i/>
          <w:spacing w:val="-1"/>
        </w:rPr>
        <w:t>входов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1"/>
          <w:szCs w:val="11"/>
        </w:rPr>
      </w:pPr>
    </w:p>
    <w:p>
      <w:pPr>
        <w:pStyle w:val="Heading3"/>
        <w:spacing w:line="240" w:lineRule="auto" w:before="67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Не используется" w:id="83"/>
      <w:bookmarkEnd w:id="83"/>
      <w:r>
        <w:rPr>
          <w:b w:val="0"/>
        </w:rPr>
      </w:r>
      <w:r>
        <w:rPr>
          <w:rFonts w:ascii="Arial" w:hAnsi="Arial"/>
        </w:rPr>
        <w:t>Не </w:t>
      </w:r>
      <w:r>
        <w:rPr>
          <w:rFonts w:ascii="Arial" w:hAnsi="Arial"/>
          <w:spacing w:val="-2"/>
        </w:rPr>
        <w:t>используется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left="137" w:right="1373"/>
        <w:jc w:val="left"/>
        <w:rPr>
          <w:rFonts w:ascii="Arial" w:hAnsi="Arial" w:cs="Arial" w:eastAsia="Arial"/>
        </w:rPr>
      </w:pPr>
      <w:r>
        <w:rPr>
          <w:spacing w:val="-1"/>
        </w:rPr>
        <w:t>Бинарный вход не функционирует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Используйте </w:t>
      </w:r>
      <w:r>
        <w:rPr/>
        <w:t>эту</w:t>
      </w:r>
      <w:r>
        <w:rPr>
          <w:spacing w:val="-1"/>
        </w:rPr>
        <w:t> функцию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когда бинарный вход не</w:t>
      </w:r>
      <w:r>
        <w:rPr>
          <w:spacing w:val="24"/>
        </w:rPr>
        <w:t> </w:t>
      </w:r>
      <w:r>
        <w:rPr>
          <w:spacing w:val="-1"/>
        </w:rPr>
        <w:t>подключен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larm (Сигн)" w:id="84"/>
      <w:bookmarkEnd w:id="84"/>
      <w:r>
        <w:rPr>
          <w:b w:val="0"/>
        </w:rPr>
      </w:r>
      <w:r>
        <w:rPr>
          <w:spacing w:val="-1"/>
        </w:rPr>
        <w:t>Alarm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right="3768"/>
        <w:jc w:val="left"/>
      </w:pPr>
      <w:r>
        <w:rPr>
          <w:spacing w:val="-1"/>
        </w:rPr>
        <w:t>Если вход замкнут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или разомкнут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выбранная</w:t>
      </w:r>
      <w:r>
        <w:rPr>
          <w:spacing w:val="-2"/>
        </w:rPr>
        <w:t> </w:t>
      </w: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активируется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9"/>
        </w:rPr>
        <w:t> </w:t>
      </w:r>
      <w:r>
        <w:rPr>
          <w:spacing w:val="-1"/>
        </w:rPr>
        <w:t>Настройка бинарной</w:t>
      </w:r>
      <w:r>
        <w:rPr>
          <w:spacing w:val="-2"/>
        </w:rPr>
        <w:t> </w:t>
      </w:r>
      <w:r>
        <w:rPr>
          <w:spacing w:val="-1"/>
        </w:rPr>
        <w:t>аварии</w:t>
      </w:r>
      <w:r>
        <w:rPr/>
      </w:r>
    </w:p>
    <w:tbl>
      <w:tblPr>
        <w:tblW w:w="0" w:type="auto"/>
        <w:jc w:val="left"/>
        <w:tblInd w:w="7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2520"/>
        <w:gridCol w:w="3240"/>
      </w:tblGrid>
      <w:tr>
        <w:trPr>
          <w:trHeight w:val="240" w:hRule="exact"/>
        </w:trPr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Имя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14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знаков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ASCII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контакта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Нормально закрытый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Нормально закрытый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Нормально открытый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Нормально открытый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75" w:hRule="exact"/>
        </w:trPr>
        <w:tc>
          <w:tcPr>
            <w:tcW w:w="16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аварии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Warning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Сигнализация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6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Останов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01" w:hRule="exact"/>
        </w:trPr>
        <w:tc>
          <w:tcPr>
            <w:tcW w:w="16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Авария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активна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Все время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Действительна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1"/>
                <w:sz w:val="20"/>
              </w:rPr>
              <w:t>если не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выбрана опция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"</w:t>
            </w:r>
            <w:r>
              <w:rPr>
                <w:rFonts w:ascii="Arial" w:hAnsi="Arial"/>
                <w:spacing w:val="-1"/>
                <w:sz w:val="20"/>
              </w:rPr>
              <w:t>Только </w:t>
            </w:r>
            <w:r>
              <w:rPr>
                <w:rFonts w:ascii="Arial" w:hAnsi="Arial"/>
                <w:sz w:val="20"/>
              </w:rPr>
              <w:t>во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время работы двигателя </w:t>
            </w:r>
            <w:r>
              <w:rPr>
                <w:rFonts w:ascii="Arial" w:hAnsi="Arial"/>
                <w:sz w:val="20"/>
              </w:rPr>
              <w:t>"</w:t>
            </w:r>
          </w:p>
        </w:tc>
      </w:tr>
      <w:tr>
        <w:trPr>
          <w:trHeight w:val="700" w:hRule="exact"/>
        </w:trPr>
        <w:tc>
          <w:tcPr>
            <w:tcW w:w="16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1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Engine running only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только </w:t>
            </w:r>
            <w:r>
              <w:rPr>
                <w:rFonts w:ascii="Arial" w:hAnsi="Arial"/>
                <w:sz w:val="20"/>
              </w:rPr>
              <w:t>во</w:t>
            </w:r>
            <w:r>
              <w:rPr>
                <w:rFonts w:ascii="Arial" w:hAnsi="Arial"/>
                <w:spacing w:val="-1"/>
                <w:sz w:val="20"/>
              </w:rPr>
              <w:t> время </w:t>
            </w:r>
            <w:r>
              <w:rPr>
                <w:rFonts w:ascii="Arial" w:hAnsi="Arial"/>
                <w:spacing w:val="-2"/>
                <w:sz w:val="20"/>
              </w:rPr>
              <w:t>работы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двигателя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2" w:right="1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Действительна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1"/>
                <w:sz w:val="20"/>
              </w:rPr>
              <w:t>если выбрана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опция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"</w:t>
            </w:r>
            <w:r>
              <w:rPr>
                <w:rFonts w:ascii="Arial" w:hAnsi="Arial"/>
                <w:spacing w:val="-1"/>
                <w:sz w:val="20"/>
              </w:rPr>
              <w:t>Только </w:t>
            </w:r>
            <w:r>
              <w:rPr>
                <w:rFonts w:ascii="Arial" w:hAnsi="Arial"/>
                <w:sz w:val="20"/>
              </w:rPr>
              <w:t>во</w:t>
            </w:r>
            <w:r>
              <w:rPr>
                <w:rFonts w:ascii="Arial" w:hAnsi="Arial"/>
                <w:spacing w:val="-1"/>
                <w:sz w:val="20"/>
              </w:rPr>
              <w:t> время работы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двигателя </w:t>
            </w:r>
            <w:r>
              <w:rPr>
                <w:rFonts w:ascii="Arial" w:hAnsi="Arial"/>
                <w:sz w:val="20"/>
              </w:rPr>
              <w:t>"</w:t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Rem Start/Stop (ДистПуск)" w:id="85"/>
      <w:bookmarkEnd w:id="85"/>
      <w:r>
        <w:rPr>
          <w:b w:val="0"/>
        </w:rPr>
      </w:r>
      <w:r>
        <w:rPr/>
        <w:t>Rem</w:t>
      </w:r>
      <w:r>
        <w:rPr>
          <w:spacing w:val="-1"/>
        </w:rPr>
        <w:t> Start/Stop </w:t>
      </w:r>
      <w:r>
        <w:rPr>
          <w:spacing w:val="-2"/>
        </w:rPr>
        <w:t>(</w:t>
      </w:r>
      <w:r>
        <w:rPr>
          <w:rFonts w:ascii="Arial" w:hAnsi="Arial"/>
          <w:spacing w:val="-2"/>
        </w:rPr>
        <w:t>ДистПуск</w:t>
      </w:r>
      <w:r>
        <w:rPr>
          <w:spacing w:val="-2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Внешняя</w:t>
      </w:r>
      <w:r>
        <w:rPr>
          <w:spacing w:val="-2"/>
        </w:rPr>
        <w:t> </w:t>
      </w:r>
      <w:r>
        <w:rPr>
          <w:spacing w:val="-1"/>
        </w:rPr>
        <w:t>команда на запуск дизеля</w:t>
      </w:r>
      <w:r>
        <w:rPr>
          <w:rFonts w:ascii="Arial" w:hAnsi="Arial"/>
          <w:spacing w:val="-1"/>
        </w:rPr>
        <w:t>.</w:t>
      </w:r>
      <w:r>
        <w:rPr>
          <w:rFonts w:ascii="Arial" w:hAnsi="Arial"/>
        </w:rPr>
        <w:t> </w:t>
      </w:r>
      <w:r>
        <w:rPr>
          <w:spacing w:val="-1"/>
        </w:rPr>
        <w:t>Только для </w:t>
      </w:r>
      <w:r>
        <w:rPr/>
        <w:t>режима</w:t>
      </w:r>
      <w:r>
        <w:rPr>
          <w:spacing w:val="-1"/>
        </w:rPr>
        <w:t> </w:t>
      </w:r>
      <w:r>
        <w:rPr>
          <w:rFonts w:ascii="Arial" w:hAnsi="Arial"/>
          <w:spacing w:val="-1"/>
        </w:rPr>
        <w:t>AUT (</w:t>
      </w:r>
      <w:r>
        <w:rPr>
          <w:spacing w:val="-1"/>
        </w:rPr>
        <w:t>АВТО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Emergency Stop (АвСтоп)" w:id="86"/>
      <w:bookmarkEnd w:id="86"/>
      <w:r>
        <w:rPr>
          <w:b w:val="0"/>
        </w:rPr>
      </w:r>
      <w:r>
        <w:rPr>
          <w:spacing w:val="-1"/>
        </w:rPr>
        <w:t>Emergency</w:t>
      </w:r>
      <w:r>
        <w:rPr>
          <w:spacing w:val="-3"/>
        </w:rPr>
        <w:t> </w:t>
      </w:r>
      <w:r>
        <w:rPr/>
        <w:t>Stop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АвСтоп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2175"/>
        <w:jc w:val="left"/>
        <w:rPr>
          <w:rFonts w:ascii="Arial" w:hAnsi="Arial" w:cs="Arial" w:eastAsia="Arial"/>
        </w:rPr>
      </w:pPr>
      <w:r>
        <w:rPr>
          <w:spacing w:val="-1"/>
        </w:rPr>
        <w:t>Если вход замкнут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немедленно</w:t>
      </w:r>
      <w:r>
        <w:rPr/>
        <w:t> </w:t>
      </w:r>
      <w:r>
        <w:rPr>
          <w:spacing w:val="-1"/>
        </w:rPr>
        <w:t>активируется</w:t>
      </w:r>
      <w:r>
        <w:rPr>
          <w:spacing w:val="-2"/>
        </w:rPr>
        <w:t> </w:t>
      </w:r>
      <w:r>
        <w:rPr>
          <w:spacing w:val="-1"/>
        </w:rPr>
        <w:t>процедура останова</w:t>
      </w:r>
      <w:r>
        <w:rPr>
          <w:rFonts w:ascii="Arial" w:hAnsi="Arial"/>
          <w:spacing w:val="-1"/>
        </w:rPr>
        <w:t>. </w:t>
      </w:r>
      <w:r>
        <w:rPr/>
        <w:t>В</w:t>
      </w:r>
      <w:r>
        <w:rPr>
          <w:spacing w:val="-2"/>
        </w:rPr>
        <w:t> стандартной</w:t>
      </w:r>
      <w:r>
        <w:rPr>
          <w:spacing w:val="50"/>
        </w:rPr>
        <w:t> </w:t>
      </w:r>
      <w:r>
        <w:rPr>
          <w:spacing w:val="-1"/>
        </w:rPr>
        <w:t>конфигурации</w:t>
      </w:r>
      <w:r>
        <w:rPr>
          <w:spacing w:val="-2"/>
        </w:rPr>
        <w:t> </w:t>
      </w:r>
      <w:r>
        <w:rPr>
          <w:spacing w:val="-1"/>
        </w:rPr>
        <w:t>вход инвертирован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номально закрыт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69.419998pt;margin-top:11.60018pt;width:456.5pt;height:34.5pt;mso-position-horizontal-relative:page;mso-position-vertical-relative:paragraph;z-index:5032" type="#_x0000_t202" filled="true" fillcolor="#d9d9d9" stroked="false">
            <v:textbox inset="0,0,0,0">
              <w:txbxContent>
                <w:p>
                  <w:pPr>
                    <w:pStyle w:val="BodyText"/>
                    <w:spacing w:line="239" w:lineRule="auto"/>
                    <w:ind w:left="30" w:right="144"/>
                    <w:jc w:val="left"/>
                    <w:rPr>
                      <w:rFonts w:ascii="Arial" w:hAnsi="Arial" w:cs="Arial" w:eastAsia="Arial"/>
                    </w:rPr>
                  </w:pPr>
                  <w:r>
                    <w:rPr/>
                    <w:t>В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случае поломки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контроллера или </w:t>
                  </w:r>
                  <w:r>
                    <w:rPr/>
                    <w:t>сбоя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его</w:t>
                  </w:r>
                  <w:r>
                    <w:rPr>
                      <w:spacing w:val="-1"/>
                    </w:rPr>
                    <w:t> программы безопасный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останов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не гарантируется</w:t>
                  </w:r>
                  <w:r>
                    <w:rPr>
                      <w:rFonts w:ascii="Arial" w:hAnsi="Arial"/>
                      <w:spacing w:val="-1"/>
                    </w:rPr>
                    <w:t>.</w:t>
                  </w:r>
                  <w:r>
                    <w:rPr>
                      <w:rFonts w:ascii="Arial" w:hAnsi="Arial"/>
                      <w:spacing w:val="37"/>
                    </w:rPr>
                    <w:t> </w:t>
                  </w:r>
                  <w:r>
                    <w:rPr>
                      <w:spacing w:val="-1"/>
                    </w:rPr>
                    <w:t>Для резервирования функции </w:t>
                  </w:r>
                  <w:r>
                    <w:rPr>
                      <w:rFonts w:ascii="Arial" w:hAnsi="Arial"/>
                      <w:spacing w:val="-1"/>
                    </w:rPr>
                    <w:t>Emergency Stop (</w:t>
                  </w:r>
                  <w:r>
                    <w:rPr>
                      <w:spacing w:val="-1"/>
                    </w:rPr>
                    <w:t>АвСтоп</w:t>
                  </w:r>
                  <w:r>
                    <w:rPr>
                      <w:rFonts w:ascii="Arial" w:hAnsi="Arial"/>
                      <w:spacing w:val="-1"/>
                    </w:rPr>
                    <w:t>)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spacing w:val="-1"/>
                    </w:rPr>
                    <w:t>рекомендуется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создать отдельный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-1"/>
                    </w:rPr>
                    <w:t>контур отключения линий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сигналов</w:t>
                  </w:r>
                  <w:r>
                    <w:rPr/>
                    <w:t> </w:t>
                  </w:r>
                  <w:r>
                    <w:rPr>
                      <w:rFonts w:ascii="Arial" w:hAnsi="Arial"/>
                      <w:spacing w:val="-1"/>
                    </w:rPr>
                    <w:t>Fuel Solenoid</w:t>
                  </w:r>
                  <w:r>
                    <w:rPr>
                      <w:rFonts w:ascii="Arial" w:hAnsi="Arial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spacing w:val="-1"/>
                    </w:rPr>
                    <w:t>(</w:t>
                  </w:r>
                  <w:r>
                    <w:rPr>
                      <w:spacing w:val="-1"/>
                    </w:rPr>
                    <w:t>ТоплСоленоид</w:t>
                  </w:r>
                  <w:r>
                    <w:rPr>
                      <w:rFonts w:ascii="Arial" w:hAnsi="Arial"/>
                      <w:spacing w:val="-1"/>
                    </w:rPr>
                    <w:t>)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Arial" w:hAnsi="Arial"/>
                      <w:spacing w:val="-1"/>
                    </w:rPr>
                    <w:t>Starter (</w:t>
                  </w:r>
                  <w:r>
                    <w:rPr>
                      <w:spacing w:val="-1"/>
                    </w:rPr>
                    <w:t>Стартер</w:t>
                  </w:r>
                  <w:r>
                    <w:rPr>
                      <w:rFonts w:ascii="Arial" w:hAnsi="Arial"/>
                      <w:spacing w:val="-1"/>
                    </w:rPr>
                    <w:t>).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09" w:val="right" w:leader="none"/>
        </w:tabs>
        <w:spacing w:line="264" w:lineRule="exact" w:before="946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28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5128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9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Heading3"/>
        <w:spacing w:line="240" w:lineRule="auto" w:before="67"/>
        <w:ind w:right="0"/>
        <w:jc w:val="left"/>
        <w:rPr>
          <w:b w:val="0"/>
          <w:bCs w:val="0"/>
        </w:rPr>
      </w:pPr>
      <w:bookmarkStart w:name="Sd Override (БлокСтоп)" w:id="87"/>
      <w:bookmarkEnd w:id="87"/>
      <w:r>
        <w:rPr>
          <w:b w:val="0"/>
        </w:rPr>
      </w:r>
      <w:r>
        <w:rPr>
          <w:spacing w:val="-1"/>
        </w:rPr>
        <w:t>Sd Override</w:t>
      </w:r>
      <w:r>
        <w:rPr>
          <w:spacing w:val="-2"/>
        </w:rPr>
        <w:t> (</w:t>
      </w:r>
      <w:r>
        <w:rPr>
          <w:rFonts w:ascii="Arial" w:hAnsi="Arial"/>
          <w:spacing w:val="-2"/>
        </w:rPr>
        <w:t>БлокСтоп</w:t>
      </w:r>
      <w:r>
        <w:rPr>
          <w:spacing w:val="-2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Если данный вход замкнут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</w:t>
      </w:r>
      <w:r>
        <w:rPr/>
        <w:t>все</w:t>
      </w:r>
      <w:r>
        <w:rPr>
          <w:spacing w:val="-1"/>
        </w:rPr>
        <w:t> аварии </w:t>
      </w:r>
      <w:r>
        <w:rPr/>
        <w:t>кроме</w:t>
      </w:r>
      <w:r>
        <w:rPr>
          <w:spacing w:val="-1"/>
        </w:rPr>
        <w:t> </w:t>
      </w:r>
      <w:r>
        <w:rPr>
          <w:rFonts w:ascii="Arial" w:hAnsi="Arial"/>
          <w:spacing w:val="-2"/>
        </w:rPr>
        <w:t>EMERGENCY </w:t>
      </w:r>
      <w:r>
        <w:rPr>
          <w:rFonts w:ascii="Arial" w:hAnsi="Arial"/>
          <w:spacing w:val="-1"/>
        </w:rPr>
        <w:t>STOP (</w:t>
      </w:r>
      <w:r>
        <w:rPr>
          <w:spacing w:val="-1"/>
        </w:rPr>
        <w:t>АвСтоп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защиты по</w:t>
      </w:r>
      <w:r>
        <w:rPr>
          <w:spacing w:val="56"/>
        </w:rPr>
        <w:t> </w:t>
      </w:r>
      <w:r>
        <w:rPr>
          <w:spacing w:val="-1"/>
        </w:rPr>
        <w:t>разносу двигателя отключены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1"/>
          <w:numId w:val="4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распознаны</w:t>
      </w:r>
      <w:r>
        <w:rPr>
          <w:spacing w:val="-2"/>
        </w:rPr>
        <w:t> </w:t>
      </w:r>
      <w:r>
        <w:rPr/>
        <w:t>все</w:t>
      </w:r>
      <w:r>
        <w:rPr>
          <w:spacing w:val="-1"/>
        </w:rPr>
        <w:t> аварии</w:t>
      </w:r>
      <w:r>
        <w:rPr>
          <w:rFonts w:ascii="Arial" w:hAnsi="Arial"/>
          <w:spacing w:val="-1"/>
        </w:rPr>
        <w:t>,</w:t>
      </w:r>
    </w:p>
    <w:p>
      <w:pPr>
        <w:pStyle w:val="BodyText"/>
        <w:numPr>
          <w:ilvl w:val="1"/>
          <w:numId w:val="4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красные светодиоды на </w:t>
      </w:r>
      <w:r>
        <w:rPr/>
        <w:t>лицевой</w:t>
      </w:r>
      <w:r>
        <w:rPr>
          <w:spacing w:val="-1"/>
        </w:rPr>
        <w:t> панели контроллера мигают</w:t>
      </w:r>
      <w:r>
        <w:rPr>
          <w:spacing w:val="-3"/>
        </w:rPr>
        <w:t> </w:t>
      </w:r>
      <w:r>
        <w:rPr>
          <w:spacing w:val="-1"/>
        </w:rPr>
        <w:t>либо горят</w:t>
      </w:r>
      <w:r>
        <w:rPr>
          <w:rFonts w:ascii="Arial" w:hAnsi="Arial"/>
          <w:spacing w:val="-1"/>
        </w:rPr>
        <w:t>,</w:t>
      </w:r>
    </w:p>
    <w:p>
      <w:pPr>
        <w:pStyle w:val="BodyText"/>
        <w:numPr>
          <w:ilvl w:val="1"/>
          <w:numId w:val="4"/>
        </w:numPr>
        <w:tabs>
          <w:tab w:pos="859" w:val="left" w:leader="none"/>
        </w:tabs>
        <w:spacing w:line="243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тревога записана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список</w:t>
      </w:r>
      <w:r>
        <w:rPr>
          <w:spacing w:val="-2"/>
        </w:rPr>
        <w:t> </w:t>
      </w:r>
      <w:r>
        <w:rPr/>
        <w:t>аварий</w:t>
      </w:r>
      <w:r>
        <w:rPr>
          <w:spacing w:val="-1"/>
        </w:rPr>
        <w:t> контроллера</w:t>
      </w:r>
      <w:r>
        <w:rPr>
          <w:rFonts w:ascii="Arial" w:hAnsi="Arial"/>
          <w:spacing w:val="-1"/>
        </w:rPr>
        <w:t>,</w:t>
      </w:r>
    </w:p>
    <w:p>
      <w:pPr>
        <w:pStyle w:val="BodyText"/>
        <w:numPr>
          <w:ilvl w:val="1"/>
          <w:numId w:val="4"/>
        </w:numPr>
        <w:tabs>
          <w:tab w:pos="359" w:val="left" w:leader="none"/>
          <w:tab w:pos="859" w:val="left" w:leader="none"/>
        </w:tabs>
        <w:spacing w:line="244" w:lineRule="exact" w:before="0" w:after="0"/>
        <w:ind w:left="858" w:right="6558" w:hanging="360"/>
        <w:jc w:val="center"/>
        <w:rPr>
          <w:rFonts w:ascii="Arial" w:hAnsi="Arial" w:cs="Arial" w:eastAsia="Arial"/>
        </w:rPr>
      </w:pPr>
      <w:r>
        <w:rPr>
          <w:spacing w:val="-1"/>
        </w:rPr>
        <w:t>ДГУ продолжает</w:t>
      </w:r>
      <w:r>
        <w:rPr>
          <w:spacing w:val="-2"/>
        </w:rPr>
        <w:t> </w:t>
      </w:r>
      <w:r>
        <w:rPr>
          <w:spacing w:val="-1"/>
        </w:rPr>
        <w:t>работать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27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Сигнализация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Sd Override 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БлокСтоп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i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отображается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AlarmList 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ПереченОтказов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если режим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line="230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Sd Override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БлокСтоп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активирован для извещения оператора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о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том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что ДГУ не защищена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ccess Lock (БлокДоступа)" w:id="88"/>
      <w:bookmarkEnd w:id="88"/>
      <w:r>
        <w:rPr>
          <w:b w:val="0"/>
        </w:rPr>
      </w:r>
      <w:r>
        <w:rPr>
          <w:spacing w:val="-1"/>
        </w:rPr>
        <w:t>Access </w:t>
      </w:r>
      <w:r>
        <w:rPr/>
        <w:t>Lock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БлокДоступа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15" w:firstLine="1"/>
        <w:jc w:val="left"/>
        <w:rPr>
          <w:rFonts w:ascii="Arial" w:hAnsi="Arial" w:cs="Arial" w:eastAsia="Arial"/>
        </w:rPr>
      </w:pPr>
      <w:r>
        <w:rPr/>
        <w:t>После</w:t>
      </w:r>
      <w:r>
        <w:rPr>
          <w:spacing w:val="-2"/>
        </w:rPr>
        <w:t> </w:t>
      </w:r>
      <w:r>
        <w:rPr>
          <w:spacing w:val="-1"/>
        </w:rPr>
        <w:t>замыкания</w:t>
      </w:r>
      <w:r>
        <w:rPr>
          <w:spacing w:val="-2"/>
        </w:rPr>
        <w:t> </w:t>
      </w:r>
      <w:r>
        <w:rPr>
          <w:spacing w:val="-1"/>
        </w:rPr>
        <w:t>данного входа не могут</w:t>
      </w:r>
      <w:r>
        <w:rPr>
          <w:spacing w:val="-2"/>
        </w:rPr>
        <w:t> </w:t>
      </w:r>
      <w:r>
        <w:rPr>
          <w:spacing w:val="-1"/>
        </w:rPr>
        <w:t>быть изменены параметры </w:t>
      </w:r>
      <w:r>
        <w:rPr/>
        <w:t>с </w:t>
      </w:r>
      <w:r>
        <w:rPr>
          <w:spacing w:val="-1"/>
        </w:rPr>
        <w:t>лицевой панели</w:t>
      </w:r>
      <w:r>
        <w:rPr>
          <w:spacing w:val="28"/>
        </w:rPr>
        <w:t> </w:t>
      </w:r>
      <w:r>
        <w:rPr>
          <w:spacing w:val="-1"/>
        </w:rPr>
        <w:t>контроллера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невозможно переключение </w:t>
      </w:r>
      <w:r>
        <w:rPr/>
        <w:t>между</w:t>
      </w:r>
      <w:r>
        <w:rPr>
          <w:spacing w:val="-3"/>
        </w:rPr>
        <w:t> </w:t>
      </w:r>
      <w:r>
        <w:rPr>
          <w:spacing w:val="-1"/>
        </w:rPr>
        <w:t>режимами </w:t>
      </w:r>
      <w:r>
        <w:rPr>
          <w:rFonts w:ascii="Arial" w:hAnsi="Arial"/>
          <w:spacing w:val="-1"/>
        </w:rPr>
        <w:t>(OFF-MAN-AUT (</w:t>
      </w:r>
      <w:r>
        <w:rPr>
          <w:spacing w:val="-1"/>
        </w:rPr>
        <w:t>ВЫКЛ</w:t>
      </w:r>
      <w:r>
        <w:rPr>
          <w:rFonts w:ascii="Arial" w:hAnsi="Arial"/>
          <w:spacing w:val="-1"/>
        </w:rPr>
        <w:t>-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-</w:t>
      </w:r>
      <w:r>
        <w:rPr>
          <w:rFonts w:ascii="Arial" w:hAnsi="Arial"/>
          <w:spacing w:val="43"/>
        </w:rPr>
        <w:t> </w:t>
      </w:r>
      <w:r>
        <w:rPr>
          <w:spacing w:val="-1"/>
        </w:rPr>
        <w:t>АВТО</w:t>
      </w:r>
      <w:r>
        <w:rPr>
          <w:rFonts w:ascii="Arial" w:hAnsi="Arial"/>
          <w:spacing w:val="-1"/>
        </w:rPr>
        <w:t>)).</w:t>
      </w:r>
    </w:p>
    <w:p>
      <w:pPr>
        <w:spacing w:before="1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57.5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174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Access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Lock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БлокДоступа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закрывает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доступ </w:t>
                  </w:r>
                  <w:r>
                    <w:rPr>
                      <w:rFonts w:ascii="Arial" w:hAnsi="Arial"/>
                      <w:sz w:val="20"/>
                    </w:rPr>
                    <w:t>к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параметрам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режимам контроллера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</w:t>
                  </w:r>
                  <w:r>
                    <w:rPr>
                      <w:rFonts w:ascii="Arial" w:hAnsi="Arial"/>
                      <w:spacing w:val="5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программы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LiteEdit.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Во избежание ненужных изменений параметров они могут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быть защищены</w:t>
                  </w:r>
                  <w:r>
                    <w:rPr>
                      <w:rFonts w:ascii="Arial" w:hAnsi="Arial"/>
                      <w:spacing w:val="4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паролем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  <w:p>
                  <w:pPr>
                    <w:spacing w:before="0"/>
                    <w:ind w:left="30" w:right="1167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Также</w:t>
                  </w:r>
                  <w:r>
                    <w:rPr>
                      <w:rFonts w:ascii="Arial" w:hAnsi="Arial"/>
                      <w:sz w:val="20"/>
                    </w:rPr>
                    <w:t>,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кнопки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Fault reset, Horn reset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блокируются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вообще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z w:val="20"/>
                    </w:rPr>
                    <w:t>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кнопки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Start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Stop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</w:t>
                  </w:r>
                  <w:r>
                    <w:rPr>
                      <w:rFonts w:ascii="Arial" w:hAnsi="Arial"/>
                      <w:spacing w:val="2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блокируются</w:t>
                  </w:r>
                  <w:r>
                    <w:rPr>
                      <w:rFonts w:ascii="Arial" w:hAnsi="Arial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режиме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MAN 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РУЧН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Remote OFF (ДисРежВыкл)" w:id="89"/>
      <w:bookmarkEnd w:id="89"/>
      <w:r>
        <w:rPr>
          <w:b w:val="0"/>
        </w:rPr>
      </w:r>
      <w:r>
        <w:rPr>
          <w:spacing w:val="-1"/>
        </w:rPr>
        <w:t>Remote OFF (</w:t>
      </w:r>
      <w:r>
        <w:rPr>
          <w:rFonts w:ascii="Arial" w:hAnsi="Arial"/>
          <w:spacing w:val="-1"/>
        </w:rPr>
        <w:t>ДисРежВыкл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7"/>
        <w:ind w:left="137" w:right="1582"/>
        <w:jc w:val="left"/>
        <w:rPr>
          <w:rFonts w:ascii="Arial" w:hAnsi="Arial" w:cs="Arial" w:eastAsia="Arial"/>
        </w:rPr>
      </w:pPr>
      <w:r>
        <w:rPr/>
        <w:t>При</w:t>
      </w:r>
      <w:r>
        <w:rPr>
          <w:spacing w:val="-1"/>
        </w:rPr>
        <w:t> замыкании контроллер</w:t>
      </w:r>
      <w:r>
        <w:rPr/>
        <w:t> </w:t>
      </w:r>
      <w:r>
        <w:rPr>
          <w:rFonts w:ascii="Arial" w:hAnsi="Arial"/>
          <w:spacing w:val="-1"/>
        </w:rPr>
        <w:t>IL </w:t>
      </w:r>
      <w:r>
        <w:rPr>
          <w:spacing w:val="-1"/>
        </w:rPr>
        <w:t>переключается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режим </w:t>
      </w:r>
      <w:r>
        <w:rPr>
          <w:rFonts w:ascii="Arial" w:hAnsi="Arial"/>
          <w:spacing w:val="-1"/>
        </w:rPr>
        <w:t>OFF (</w:t>
      </w:r>
      <w:r>
        <w:rPr>
          <w:spacing w:val="-1"/>
        </w:rPr>
        <w:t>ВЫКЛ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существует три </w:t>
      </w:r>
      <w:r>
        <w:rPr/>
        <w:t>режима</w:t>
      </w:r>
      <w:r>
        <w:rPr>
          <w:spacing w:val="53"/>
        </w:rPr>
        <w:t> </w:t>
      </w:r>
      <w:r>
        <w:rPr>
          <w:rFonts w:ascii="Arial" w:hAnsi="Arial"/>
          <w:spacing w:val="-1"/>
        </w:rPr>
        <w:t>OFF-MAN-AUT (</w:t>
      </w:r>
      <w:r>
        <w:rPr>
          <w:spacing w:val="-1"/>
        </w:rPr>
        <w:t>ВЫКЛ</w:t>
      </w:r>
      <w:r>
        <w:rPr>
          <w:rFonts w:ascii="Arial" w:hAnsi="Arial"/>
          <w:spacing w:val="-1"/>
        </w:rPr>
        <w:t>-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-</w:t>
      </w:r>
      <w:r>
        <w:rPr>
          <w:spacing w:val="-1"/>
        </w:rPr>
        <w:t>АВТО</w:t>
      </w:r>
      <w:r>
        <w:rPr>
          <w:rFonts w:ascii="Arial" w:hAnsi="Arial"/>
          <w:spacing w:val="-1"/>
        </w:rPr>
        <w:t>)).</w:t>
      </w:r>
      <w:r>
        <w:rPr>
          <w:rFonts w:ascii="Arial" w:hAnsi="Arial"/>
          <w:spacing w:val="-3"/>
        </w:rPr>
        <w:t> </w:t>
      </w:r>
      <w:r>
        <w:rPr/>
        <w:t>При</w:t>
      </w:r>
      <w:r>
        <w:rPr>
          <w:spacing w:val="-1"/>
        </w:rPr>
        <w:t> размыкании контакта контроллер переключается</w:t>
      </w:r>
      <w:r>
        <w:rPr>
          <w:spacing w:val="-2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предыдущий</w:t>
      </w:r>
      <w:r>
        <w:rPr/>
        <w:t> </w:t>
      </w:r>
      <w:r>
        <w:rPr>
          <w:spacing w:val="-1"/>
        </w:rPr>
        <w:t>режим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90"/>
      <w:bookmarkEnd w:id="90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0" w:lineRule="exact" w:before="0"/>
                    <w:ind w:left="30" w:right="23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Бинарный вход должен быть подключен </w:t>
                  </w:r>
                  <w:r>
                    <w:rPr>
                      <w:rFonts w:ascii="Arial" w:hAnsi="Arial"/>
                      <w:sz w:val="20"/>
                    </w:rPr>
                    <w:t>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переключателю запрограммированному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 времени</w:t>
                  </w:r>
                  <w:r>
                    <w:rPr>
                      <w:rFonts w:ascii="Arial" w:hAnsi="Arial"/>
                      <w:spacing w:val="2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во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-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избежании запуска ДГУ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Remote MAN (ДистРежРучн)" w:id="91"/>
      <w:bookmarkEnd w:id="91"/>
      <w:r>
        <w:rPr>
          <w:b w:val="0"/>
        </w:rPr>
      </w:r>
      <w:r>
        <w:rPr>
          <w:spacing w:val="-1"/>
        </w:rPr>
        <w:t>Remote </w:t>
      </w:r>
      <w:r>
        <w:rPr/>
        <w:t>MAN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ДистРежРучн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right="1255"/>
        <w:jc w:val="left"/>
        <w:rPr>
          <w:rFonts w:ascii="Arial" w:hAnsi="Arial" w:cs="Arial" w:eastAsia="Arial"/>
        </w:rPr>
      </w:pPr>
      <w:r>
        <w:rPr>
          <w:spacing w:val="-1"/>
        </w:rPr>
        <w:t>Если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вход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активирован</w:t>
      </w:r>
      <w:r>
        <w:rPr>
          <w:rFonts w:ascii="Arial" w:hAnsi="Arial"/>
          <w:spacing w:val="-1"/>
        </w:rPr>
        <w:t>,</w:t>
      </w:r>
      <w:r>
        <w:rPr>
          <w:rFonts w:ascii="Arial" w:hAnsi="Arial"/>
        </w:rPr>
        <w:t>  </w:t>
      </w:r>
      <w:r>
        <w:rPr>
          <w:rFonts w:ascii="Arial" w:hAnsi="Arial"/>
          <w:spacing w:val="9"/>
        </w:rPr>
        <w:t> </w:t>
      </w:r>
      <w:r>
        <w:rPr>
          <w:spacing w:val="-1"/>
        </w:rPr>
        <w:t>контроллер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переходит</w:t>
      </w:r>
      <w:r>
        <w:rPr/>
        <w:t>  </w:t>
      </w:r>
      <w:r>
        <w:rPr>
          <w:spacing w:val="9"/>
        </w:rPr>
        <w:t> </w:t>
      </w:r>
      <w:r>
        <w:rPr/>
        <w:t>в  </w:t>
      </w:r>
      <w:r>
        <w:rPr>
          <w:spacing w:val="10"/>
        </w:rPr>
        <w:t> </w:t>
      </w:r>
      <w:r>
        <w:rPr>
          <w:spacing w:val="-1"/>
        </w:rPr>
        <w:t>режим</w:t>
      </w:r>
      <w:r>
        <w:rPr/>
        <w:t>  </w:t>
      </w:r>
      <w:r>
        <w:rPr>
          <w:spacing w:val="9"/>
        </w:rPr>
        <w:t> </w:t>
      </w:r>
      <w:r>
        <w:rPr>
          <w:rFonts w:ascii="Arial" w:hAnsi="Arial"/>
        </w:rPr>
        <w:t>MAN  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 </w:t>
      </w:r>
      <w:r>
        <w:rPr>
          <w:rFonts w:ascii="Arial" w:hAnsi="Arial"/>
          <w:spacing w:val="10"/>
        </w:rPr>
        <w:t> </w:t>
      </w:r>
      <w:r>
        <w:rPr>
          <w:spacing w:val="-1"/>
        </w:rPr>
        <w:t>независимо</w:t>
      </w:r>
      <w:r>
        <w:rPr/>
        <w:t>  </w:t>
      </w:r>
      <w:r>
        <w:rPr>
          <w:spacing w:val="10"/>
        </w:rPr>
        <w:t> </w:t>
      </w:r>
      <w:r>
        <w:rPr/>
        <w:t>от</w:t>
      </w:r>
      <w:r>
        <w:rPr>
          <w:spacing w:val="27"/>
        </w:rPr>
        <w:t> </w:t>
      </w:r>
      <w:r>
        <w:rPr>
          <w:spacing w:val="-1"/>
        </w:rPr>
        <w:t>существующего режима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Remote AUT (ДистРежАвто)" w:id="92"/>
      <w:bookmarkEnd w:id="92"/>
      <w:r>
        <w:rPr>
          <w:b w:val="0"/>
        </w:rPr>
      </w:r>
      <w:r>
        <w:rPr>
          <w:spacing w:val="-1"/>
        </w:rPr>
        <w:t>Remote </w:t>
      </w:r>
      <w:r>
        <w:rPr/>
        <w:t>AUT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ДистРежАвто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Если вход активирован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контроллер</w:t>
      </w:r>
      <w:r>
        <w:rPr/>
        <w:t> </w:t>
      </w:r>
      <w:r>
        <w:rPr>
          <w:spacing w:val="-1"/>
        </w:rPr>
        <w:t>переходит </w:t>
      </w:r>
      <w:r>
        <w:rPr/>
        <w:t>в</w:t>
      </w:r>
      <w:r>
        <w:rPr>
          <w:spacing w:val="-1"/>
        </w:rPr>
        <w:t> режим</w:t>
      </w:r>
      <w:r>
        <w:rPr/>
        <w:t> </w:t>
      </w:r>
      <w:r>
        <w:rPr>
          <w:rFonts w:ascii="Arial" w:hAnsi="Arial"/>
          <w:spacing w:val="-1"/>
        </w:rPr>
        <w:t>AUTO (</w:t>
      </w:r>
      <w:r>
        <w:rPr>
          <w:spacing w:val="-1"/>
        </w:rPr>
        <w:t>АВТО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независимо </w:t>
      </w:r>
      <w:r>
        <w:rPr/>
        <w:t>от</w:t>
      </w:r>
      <w:r>
        <w:rPr>
          <w:spacing w:val="23"/>
        </w:rPr>
        <w:t> </w:t>
      </w:r>
      <w:r>
        <w:rPr>
          <w:spacing w:val="-1"/>
        </w:rPr>
        <w:t>существующего режима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-3"/>
        </w:rPr>
        <w:t> </w:t>
      </w:r>
      <w:r>
        <w:rPr>
          <w:spacing w:val="-1"/>
        </w:rPr>
        <w:t>Однако если</w:t>
      </w:r>
      <w:r>
        <w:rPr>
          <w:spacing w:val="-2"/>
        </w:rPr>
        <w:t> </w:t>
      </w:r>
      <w:r>
        <w:rPr>
          <w:spacing w:val="-1"/>
        </w:rPr>
        <w:t>любой другой</w:t>
      </w:r>
      <w:r>
        <w:rPr>
          <w:spacing w:val="-2"/>
        </w:rPr>
        <w:t> </w:t>
      </w:r>
      <w:r>
        <w:rPr>
          <w:spacing w:val="-1"/>
        </w:rPr>
        <w:t>дистанционный вход активирован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вход</w:t>
      </w:r>
      <w:r>
        <w:rPr>
          <w:spacing w:val="40"/>
        </w:rPr>
        <w:t> </w:t>
      </w:r>
      <w:r>
        <w:rPr>
          <w:rFonts w:ascii="Arial" w:hAnsi="Arial"/>
          <w:spacing w:val="-1"/>
        </w:rPr>
        <w:t>REMOTE AUT (</w:t>
      </w:r>
      <w:r>
        <w:rPr>
          <w:spacing w:val="-1"/>
        </w:rPr>
        <w:t>ДистРежАвто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имеет</w:t>
      </w:r>
      <w:r>
        <w:rPr>
          <w:spacing w:val="-2"/>
        </w:rPr>
        <w:t> </w:t>
      </w:r>
      <w:r>
        <w:rPr>
          <w:spacing w:val="-1"/>
        </w:rPr>
        <w:t>самый</w:t>
      </w:r>
      <w:r>
        <w:rPr>
          <w:spacing w:val="-2"/>
        </w:rPr>
        <w:t> </w:t>
      </w:r>
      <w:r>
        <w:rPr>
          <w:spacing w:val="-1"/>
        </w:rPr>
        <w:t>низкий</w:t>
      </w:r>
      <w:r>
        <w:rPr>
          <w:spacing w:val="-2"/>
        </w:rPr>
        <w:t> </w:t>
      </w:r>
      <w:r>
        <w:rPr>
          <w:spacing w:val="-1"/>
        </w:rPr>
        <w:t>приоритет</w:t>
      </w:r>
      <w:r>
        <w:rPr>
          <w:rFonts w:ascii="Arial" w:hAnsi="Arial"/>
          <w:b/>
          <w:spacing w:val="-1"/>
        </w:rPr>
        <w:t>.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RemControlLock (ДистУправл)" w:id="93"/>
      <w:bookmarkEnd w:id="93"/>
      <w:r>
        <w:rPr>
          <w:b w:val="0"/>
        </w:rPr>
      </w:r>
      <w:r>
        <w:rPr>
          <w:spacing w:val="-1"/>
        </w:rPr>
        <w:t>RemControlLock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ДистУправл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right="1255" w:hanging="1"/>
        <w:jc w:val="left"/>
        <w:rPr>
          <w:rFonts w:ascii="Arial" w:hAnsi="Arial" w:cs="Arial" w:eastAsia="Arial"/>
        </w:rPr>
      </w:pPr>
      <w:r>
        <w:rPr>
          <w:spacing w:val="-1"/>
        </w:rPr>
        <w:t>Если</w:t>
      </w:r>
      <w:r>
        <w:rPr>
          <w:spacing w:val="41"/>
        </w:rPr>
        <w:t> </w:t>
      </w:r>
      <w:r>
        <w:rPr>
          <w:spacing w:val="-1"/>
        </w:rPr>
        <w:t>вход</w:t>
      </w:r>
      <w:r>
        <w:rPr>
          <w:spacing w:val="42"/>
        </w:rPr>
        <w:t> </w:t>
      </w:r>
      <w:r>
        <w:rPr>
          <w:spacing w:val="-1"/>
        </w:rPr>
        <w:t>активирован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40"/>
        </w:rPr>
        <w:t> </w:t>
      </w:r>
      <w:r>
        <w:rPr>
          <w:spacing w:val="-1"/>
        </w:rPr>
        <w:t>то</w:t>
      </w:r>
      <w:r>
        <w:rPr>
          <w:spacing w:val="43"/>
        </w:rPr>
        <w:t> </w:t>
      </w:r>
      <w:r>
        <w:rPr>
          <w:spacing w:val="-1"/>
        </w:rPr>
        <w:t>отсутствует</w:t>
      </w:r>
      <w:r>
        <w:rPr>
          <w:spacing w:val="42"/>
        </w:rPr>
        <w:t> </w:t>
      </w:r>
      <w:r>
        <w:rPr>
          <w:spacing w:val="-1"/>
        </w:rPr>
        <w:t>возможность</w:t>
      </w:r>
      <w:r>
        <w:rPr>
          <w:spacing w:val="42"/>
        </w:rPr>
        <w:t> </w:t>
      </w:r>
      <w:r>
        <w:rPr>
          <w:spacing w:val="-1"/>
        </w:rPr>
        <w:t>записи</w:t>
      </w:r>
      <w:r>
        <w:rPr>
          <w:spacing w:val="41"/>
        </w:rPr>
        <w:t> </w:t>
      </w:r>
      <w:r>
        <w:rPr>
          <w:spacing w:val="-1"/>
        </w:rPr>
        <w:t>параметра</w:t>
      </w:r>
      <w:r>
        <w:rPr>
          <w:spacing w:val="42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приема</w:t>
      </w:r>
      <w:r>
        <w:rPr>
          <w:spacing w:val="42"/>
        </w:rPr>
        <w:t> </w:t>
      </w:r>
      <w:r>
        <w:rPr>
          <w:spacing w:val="-1"/>
        </w:rPr>
        <w:t>команды</w:t>
      </w:r>
      <w:r>
        <w:rPr>
          <w:spacing w:val="42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внешнего</w:t>
      </w:r>
      <w:r>
        <w:rPr/>
        <w:t> </w:t>
      </w:r>
      <w:r>
        <w:rPr>
          <w:spacing w:val="-1"/>
        </w:rPr>
        <w:t>терминала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Emergency MAN (АвРУЧН)" w:id="94"/>
      <w:bookmarkEnd w:id="94"/>
      <w:r>
        <w:rPr>
          <w:b w:val="0"/>
        </w:rPr>
      </w:r>
      <w:r>
        <w:rPr>
          <w:spacing w:val="-1"/>
        </w:rPr>
        <w:t>Emergency</w:t>
      </w:r>
      <w:r>
        <w:rPr>
          <w:spacing w:val="-3"/>
        </w:rPr>
        <w:t> </w:t>
      </w:r>
      <w:r>
        <w:rPr/>
        <w:t>MAN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АвРУЧН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right="1213" w:hanging="1"/>
        <w:jc w:val="both"/>
        <w:rPr>
          <w:rFonts w:ascii="Arial" w:hAnsi="Arial" w:cs="Arial" w:eastAsia="Arial"/>
        </w:rPr>
      </w:pPr>
      <w:r>
        <w:rPr>
          <w:spacing w:val="-1"/>
        </w:rPr>
        <w:t>Если</w:t>
      </w:r>
      <w:r>
        <w:rPr>
          <w:spacing w:val="49"/>
        </w:rPr>
        <w:t> </w:t>
      </w:r>
      <w:r>
        <w:rPr>
          <w:spacing w:val="-1"/>
        </w:rPr>
        <w:t>данный</w:t>
      </w:r>
      <w:r>
        <w:rPr>
          <w:spacing w:val="50"/>
        </w:rPr>
        <w:t> </w:t>
      </w:r>
      <w:r>
        <w:rPr>
          <w:spacing w:val="-1"/>
        </w:rPr>
        <w:t>вход</w:t>
      </w:r>
      <w:r>
        <w:rPr>
          <w:spacing w:val="48"/>
        </w:rPr>
        <w:t> </w:t>
      </w:r>
      <w:r>
        <w:rPr>
          <w:spacing w:val="-1"/>
        </w:rPr>
        <w:t>активирован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  <w:spacing w:val="49"/>
        </w:rPr>
        <w:t> </w:t>
      </w:r>
      <w:r>
        <w:rPr>
          <w:spacing w:val="-1"/>
        </w:rPr>
        <w:t>то</w:t>
      </w:r>
      <w:r>
        <w:rPr>
          <w:spacing w:val="49"/>
        </w:rPr>
        <w:t> </w:t>
      </w:r>
      <w:r>
        <w:rPr>
          <w:spacing w:val="-1"/>
        </w:rPr>
        <w:t>контроллер</w:t>
      </w:r>
      <w:r>
        <w:rPr>
          <w:spacing w:val="48"/>
        </w:rPr>
        <w:t> </w:t>
      </w:r>
      <w:r>
        <w:rPr>
          <w:spacing w:val="-1"/>
        </w:rPr>
        <w:t>работает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  <w:spacing w:val="49"/>
        </w:rPr>
        <w:t> </w:t>
      </w:r>
      <w:r>
        <w:rPr>
          <w:spacing w:val="-1"/>
        </w:rPr>
        <w:t>как</w:t>
      </w:r>
      <w:r>
        <w:rPr>
          <w:spacing w:val="49"/>
        </w:rPr>
        <w:t> </w:t>
      </w:r>
      <w:r>
        <w:rPr>
          <w:spacing w:val="-1"/>
        </w:rPr>
        <w:t>если</w:t>
      </w:r>
      <w:r>
        <w:rPr>
          <w:spacing w:val="50"/>
        </w:rPr>
        <w:t> </w:t>
      </w:r>
      <w:r>
        <w:rPr>
          <w:spacing w:val="-1"/>
        </w:rPr>
        <w:t>бы</w:t>
      </w:r>
      <w:r>
        <w:rPr>
          <w:spacing w:val="49"/>
        </w:rPr>
        <w:t> </w:t>
      </w:r>
      <w:r>
        <w:rPr/>
        <w:t>он</w:t>
      </w:r>
      <w:r>
        <w:rPr>
          <w:spacing w:val="49"/>
        </w:rPr>
        <w:t> </w:t>
      </w:r>
      <w:r>
        <w:rPr/>
        <w:t>был</w:t>
      </w:r>
      <w:r>
        <w:rPr>
          <w:spacing w:val="49"/>
        </w:rPr>
        <w:t> </w:t>
      </w:r>
      <w:r>
        <w:rPr>
          <w:spacing w:val="-1"/>
        </w:rPr>
        <w:t>переведен</w:t>
      </w:r>
      <w:r>
        <w:rPr>
          <w:spacing w:val="48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режим</w:t>
      </w:r>
      <w:r>
        <w:rPr>
          <w:spacing w:val="36"/>
        </w:rPr>
        <w:t> </w:t>
      </w:r>
      <w:r>
        <w:rPr>
          <w:rFonts w:ascii="Arial" w:hAnsi="Arial" w:cs="Arial" w:eastAsia="Arial"/>
          <w:spacing w:val="-1"/>
        </w:rPr>
        <w:t>OFF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(</w:t>
      </w:r>
      <w:r>
        <w:rPr>
          <w:spacing w:val="-1"/>
        </w:rPr>
        <w:t>ВЫКЛ</w:t>
      </w:r>
      <w:r>
        <w:rPr>
          <w:rFonts w:ascii="Arial" w:hAnsi="Arial" w:cs="Arial" w:eastAsia="Arial"/>
          <w:spacing w:val="-1"/>
        </w:rPr>
        <w:t>).</w:t>
      </w:r>
      <w:r>
        <w:rPr>
          <w:rFonts w:ascii="Arial" w:hAnsi="Arial" w:cs="Arial" w:eastAsia="Arial"/>
          <w:spacing w:val="36"/>
        </w:rPr>
        <w:t> </w:t>
      </w:r>
      <w:r>
        <w:rPr>
          <w:spacing w:val="-1"/>
        </w:rPr>
        <w:t>Размыкаются</w:t>
      </w:r>
      <w:r>
        <w:rPr>
          <w:spacing w:val="37"/>
        </w:rPr>
        <w:t> </w:t>
      </w:r>
      <w:r>
        <w:rPr>
          <w:spacing w:val="-1"/>
        </w:rPr>
        <w:t>все</w:t>
      </w:r>
      <w:r>
        <w:rPr>
          <w:spacing w:val="37"/>
        </w:rPr>
        <w:t> </w:t>
      </w:r>
      <w:r>
        <w:rPr>
          <w:spacing w:val="-2"/>
        </w:rPr>
        <w:t>бинарные</w:t>
      </w:r>
      <w:r>
        <w:rPr>
          <w:spacing w:val="36"/>
        </w:rPr>
        <w:t> </w:t>
      </w:r>
      <w:r>
        <w:rPr>
          <w:spacing w:val="-1"/>
        </w:rPr>
        <w:t>выходы</w:t>
      </w:r>
      <w:r>
        <w:rPr>
          <w:rFonts w:ascii="Arial" w:hAnsi="Arial" w:cs="Arial" w:eastAsia="Arial"/>
          <w:spacing w:val="-1"/>
        </w:rPr>
        <w:t>.</w:t>
      </w:r>
      <w:r>
        <w:rPr>
          <w:rFonts w:ascii="Arial" w:hAnsi="Arial" w:cs="Arial" w:eastAsia="Arial"/>
          <w:spacing w:val="36"/>
        </w:rPr>
        <w:t> </w:t>
      </w:r>
      <w:r>
        <w:rPr/>
        <w:t>Но</w:t>
      </w:r>
      <w:r>
        <w:rPr>
          <w:spacing w:val="36"/>
        </w:rPr>
        <w:t> </w:t>
      </w:r>
      <w:r>
        <w:rPr>
          <w:spacing w:val="-1"/>
        </w:rPr>
        <w:t>есть</w:t>
      </w:r>
      <w:r>
        <w:rPr>
          <w:spacing w:val="37"/>
        </w:rPr>
        <w:t> </w:t>
      </w:r>
      <w:r>
        <w:rPr>
          <w:spacing w:val="-1"/>
        </w:rPr>
        <w:t>одно</w:t>
      </w:r>
      <w:r>
        <w:rPr>
          <w:spacing w:val="37"/>
        </w:rPr>
        <w:t> </w:t>
      </w:r>
      <w:r>
        <w:rPr>
          <w:spacing w:val="-1"/>
        </w:rPr>
        <w:t>исключение</w:t>
      </w:r>
      <w:r>
        <w:rPr>
          <w:spacing w:val="3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37"/>
        </w:rPr>
        <w:t> </w:t>
      </w:r>
      <w:r>
        <w:rPr>
          <w:spacing w:val="-1"/>
        </w:rPr>
        <w:t>выход</w:t>
      </w:r>
      <w:r>
        <w:rPr>
          <w:spacing w:val="42"/>
        </w:rPr>
        <w:t> </w:t>
      </w:r>
      <w:r>
        <w:rPr>
          <w:rFonts w:ascii="Arial" w:hAnsi="Arial" w:cs="Arial" w:eastAsia="Arial"/>
          <w:spacing w:val="-1"/>
        </w:rPr>
        <w:t>STOP SOLENOID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(</w:t>
      </w:r>
      <w:r>
        <w:rPr>
          <w:spacing w:val="-1"/>
        </w:rPr>
        <w:t>СТОП</w:t>
      </w:r>
      <w:r>
        <w:rPr>
          <w:spacing w:val="-2"/>
        </w:rPr>
        <w:t> </w:t>
      </w:r>
      <w:r>
        <w:rPr>
          <w:spacing w:val="-1"/>
        </w:rPr>
        <w:t>СОЛЕНОИД</w:t>
      </w:r>
      <w:r>
        <w:rPr>
          <w:rFonts w:ascii="Arial" w:hAnsi="Arial" w:cs="Arial" w:eastAsia="Arial"/>
          <w:spacing w:val="-1"/>
        </w:rPr>
        <w:t>)</w:t>
      </w:r>
      <w:r>
        <w:rPr>
          <w:rFonts w:ascii="Arial" w:hAnsi="Arial" w:cs="Arial" w:eastAsia="Arial"/>
        </w:rPr>
        <w:t> </w:t>
      </w:r>
      <w:r>
        <w:rPr>
          <w:spacing w:val="-1"/>
        </w:rPr>
        <w:t>не активируется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данном изменении</w:t>
      </w:r>
      <w:r>
        <w:rPr>
          <w:rFonts w:ascii="Arial" w:hAnsi="Arial" w:cs="Arial" w:eastAsia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1255"/>
        <w:jc w:val="left"/>
        <w:rPr>
          <w:rFonts w:ascii="Arial" w:hAnsi="Arial" w:cs="Arial" w:eastAsia="Arial"/>
        </w:rPr>
      </w:pPr>
      <w:r>
        <w:rPr>
          <w:spacing w:val="-1"/>
        </w:rPr>
        <w:t>Распознавание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работы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ДГУ</w:t>
      </w:r>
      <w:r>
        <w:rPr/>
        <w:t> </w:t>
      </w:r>
      <w:r>
        <w:rPr>
          <w:spacing w:val="51"/>
        </w:rPr>
        <w:t> </w:t>
      </w:r>
      <w:r>
        <w:rPr/>
        <w:t>и </w:t>
      </w:r>
      <w:r>
        <w:rPr>
          <w:spacing w:val="51"/>
        </w:rPr>
        <w:t> </w:t>
      </w:r>
      <w:r>
        <w:rPr>
          <w:spacing w:val="-1"/>
        </w:rPr>
        <w:t>последующее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аварийное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сообщение</w:t>
      </w:r>
      <w:r>
        <w:rPr/>
        <w:t> </w:t>
      </w:r>
      <w:r>
        <w:rPr>
          <w:spacing w:val="51"/>
        </w:rPr>
        <w:t> </w:t>
      </w:r>
      <w:r>
        <w:rPr>
          <w:rFonts w:ascii="Arial" w:hAnsi="Arial"/>
          <w:spacing w:val="-1"/>
        </w:rPr>
        <w:t>«Sd</w:t>
      </w:r>
      <w:r>
        <w:rPr>
          <w:rFonts w:ascii="Arial" w:hAnsi="Arial"/>
        </w:rPr>
        <w:t> 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Stop</w:t>
      </w:r>
      <w:r>
        <w:rPr>
          <w:rFonts w:ascii="Arial" w:hAnsi="Arial"/>
        </w:rPr>
        <w:t> 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Fail</w:t>
      </w:r>
      <w:r>
        <w:rPr>
          <w:rFonts w:ascii="Arial" w:hAnsi="Arial"/>
        </w:rPr>
        <w:t> 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Стп</w:t>
      </w:r>
      <w:r>
        <w:rPr>
          <w:spacing w:val="37"/>
        </w:rPr>
        <w:t> </w:t>
      </w:r>
      <w:r>
        <w:rPr>
          <w:spacing w:val="-1"/>
        </w:rPr>
        <w:t>ОтказСтоп</w:t>
      </w:r>
      <w:r>
        <w:rPr>
          <w:rFonts w:ascii="Arial" w:hAnsi="Arial"/>
          <w:spacing w:val="-1"/>
        </w:rPr>
        <w:t>)»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блокируются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1255"/>
        <w:jc w:val="left"/>
        <w:rPr>
          <w:rFonts w:ascii="Arial" w:hAnsi="Arial" w:cs="Arial" w:eastAsia="Arial"/>
        </w:rPr>
      </w:pPr>
      <w:r>
        <w:rPr>
          <w:spacing w:val="-1"/>
        </w:rPr>
        <w:t>Контроллер</w:t>
      </w:r>
      <w:r>
        <w:rPr>
          <w:spacing w:val="27"/>
        </w:rPr>
        <w:t> </w:t>
      </w:r>
      <w:r>
        <w:rPr>
          <w:spacing w:val="-1"/>
        </w:rPr>
        <w:t>отображает</w:t>
      </w:r>
      <w:r>
        <w:rPr>
          <w:spacing w:val="26"/>
        </w:rPr>
        <w:t> </w:t>
      </w:r>
      <w:r>
        <w:rPr>
          <w:spacing w:val="-1"/>
        </w:rPr>
        <w:t>состояние</w:t>
      </w:r>
      <w:r>
        <w:rPr>
          <w:spacing w:val="26"/>
        </w:rPr>
        <w:t> </w:t>
      </w:r>
      <w:r>
        <w:rPr>
          <w:spacing w:val="-1"/>
        </w:rPr>
        <w:t>ДГУ</w:t>
      </w:r>
      <w:r>
        <w:rPr>
          <w:spacing w:val="27"/>
        </w:rPr>
        <w:t> </w:t>
      </w:r>
      <w:r>
        <w:rPr>
          <w:rFonts w:ascii="Arial" w:hAnsi="Arial"/>
          <w:spacing w:val="-1"/>
        </w:rPr>
        <w:t>«EmergMan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АвРучн</w:t>
      </w:r>
      <w:r>
        <w:rPr>
          <w:rFonts w:ascii="Arial" w:hAnsi="Arial"/>
          <w:spacing w:val="-1"/>
        </w:rPr>
        <w:t>)»</w:t>
      </w:r>
      <w:r>
        <w:rPr>
          <w:rFonts w:ascii="Arial" w:hAnsi="Arial"/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1"/>
        </w:rPr>
        <w:t>этом</w:t>
      </w:r>
      <w:r>
        <w:rPr>
          <w:spacing w:val="27"/>
        </w:rPr>
        <w:t> </w:t>
      </w:r>
      <w:r>
        <w:rPr>
          <w:spacing w:val="-1"/>
        </w:rPr>
        <w:t>ДГУ</w:t>
      </w:r>
      <w:r>
        <w:rPr>
          <w:spacing w:val="27"/>
        </w:rPr>
        <w:t> </w:t>
      </w:r>
      <w:r>
        <w:rPr>
          <w:spacing w:val="-1"/>
        </w:rPr>
        <w:t>не</w:t>
      </w:r>
      <w:r>
        <w:rPr>
          <w:spacing w:val="27"/>
        </w:rPr>
        <w:t> </w:t>
      </w:r>
      <w:r>
        <w:rPr>
          <w:spacing w:val="-1"/>
        </w:rPr>
        <w:t>может</w:t>
      </w:r>
      <w:r>
        <w:rPr>
          <w:spacing w:val="26"/>
        </w:rPr>
        <w:t> </w:t>
      </w:r>
      <w:r>
        <w:rPr>
          <w:spacing w:val="-1"/>
        </w:rPr>
        <w:t>быть</w:t>
      </w:r>
      <w:r>
        <w:rPr>
          <w:spacing w:val="69"/>
        </w:rPr>
        <w:t> </w:t>
      </w:r>
      <w:r>
        <w:rPr>
          <w:spacing w:val="-1"/>
        </w:rPr>
        <w:t>запущена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1255"/>
        <w:jc w:val="left"/>
        <w:rPr>
          <w:rFonts w:ascii="Arial" w:hAnsi="Arial" w:cs="Arial" w:eastAsia="Arial"/>
        </w:rPr>
      </w:pPr>
      <w:r>
        <w:rPr>
          <w:spacing w:val="-1"/>
        </w:rPr>
        <w:t>Измерение</w:t>
      </w:r>
      <w:r>
        <w:rPr>
          <w:spacing w:val="40"/>
        </w:rPr>
        <w:t> </w:t>
      </w:r>
      <w:r>
        <w:rPr>
          <w:spacing w:val="-1"/>
        </w:rPr>
        <w:t>тока</w:t>
      </w:r>
      <w:r>
        <w:rPr>
          <w:spacing w:val="41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напряжения</w:t>
      </w:r>
      <w:r>
        <w:rPr>
          <w:spacing w:val="40"/>
        </w:rPr>
        <w:t> </w:t>
      </w:r>
      <w:r>
        <w:rPr>
          <w:spacing w:val="-1"/>
        </w:rPr>
        <w:t>генератора</w:t>
      </w:r>
      <w:r>
        <w:rPr>
          <w:spacing w:val="41"/>
        </w:rPr>
        <w:t> </w:t>
      </w:r>
      <w:r>
        <w:rPr/>
        <w:t>в</w:t>
      </w:r>
      <w:r>
        <w:rPr>
          <w:spacing w:val="40"/>
        </w:rPr>
        <w:t> </w:t>
      </w:r>
      <w:r>
        <w:rPr>
          <w:spacing w:val="-1"/>
        </w:rPr>
        <w:t>данном</w:t>
      </w:r>
      <w:r>
        <w:rPr>
          <w:spacing w:val="41"/>
        </w:rPr>
        <w:t> </w:t>
      </w:r>
      <w:r>
        <w:rPr>
          <w:spacing w:val="-1"/>
        </w:rPr>
        <w:t>режиме</w:t>
      </w:r>
      <w:r>
        <w:rPr>
          <w:spacing w:val="38"/>
        </w:rPr>
        <w:t> </w:t>
      </w:r>
      <w:r>
        <w:rPr>
          <w:spacing w:val="-1"/>
        </w:rPr>
        <w:t>активно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40"/>
        </w:rPr>
        <w:t> </w:t>
      </w:r>
      <w:r>
        <w:rPr>
          <w:spacing w:val="-1"/>
        </w:rPr>
        <w:t>не</w:t>
      </w:r>
      <w:r>
        <w:rPr>
          <w:spacing w:val="39"/>
        </w:rPr>
        <w:t> </w:t>
      </w:r>
      <w:r>
        <w:rPr/>
        <w:t>смотря</w:t>
      </w:r>
      <w:r>
        <w:rPr>
          <w:spacing w:val="39"/>
        </w:rPr>
        <w:t> </w:t>
      </w:r>
      <w:r>
        <w:rPr>
          <w:spacing w:val="-1"/>
        </w:rPr>
        <w:t>на</w:t>
      </w:r>
      <w:r>
        <w:rPr>
          <w:spacing w:val="38"/>
        </w:rPr>
        <w:t> </w:t>
      </w:r>
      <w:r>
        <w:rPr>
          <w:spacing w:val="-1"/>
        </w:rPr>
        <w:t>текущее</w:t>
      </w:r>
      <w:r>
        <w:rPr>
          <w:spacing w:val="30"/>
        </w:rPr>
        <w:t> </w:t>
      </w:r>
      <w:r>
        <w:rPr>
          <w:spacing w:val="-1"/>
        </w:rPr>
        <w:t>состояние ДГУ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9209" w:val="right" w:leader="none"/>
        </w:tabs>
        <w:spacing w:line="264" w:lineRule="exact" w:before="331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29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9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70"/>
        <w:ind w:left="137" w:right="1255"/>
        <w:jc w:val="left"/>
        <w:rPr>
          <w:rFonts w:ascii="Arial" w:hAnsi="Arial" w:cs="Arial" w:eastAsia="Arial"/>
        </w:rPr>
      </w:pPr>
      <w:r>
        <w:rPr/>
        <w:t>После</w:t>
      </w:r>
      <w:r>
        <w:rPr>
          <w:spacing w:val="4"/>
        </w:rPr>
        <w:t> </w:t>
      </w:r>
      <w:r>
        <w:rPr>
          <w:spacing w:val="-1"/>
        </w:rPr>
        <w:t>того</w:t>
      </w:r>
      <w:r>
        <w:rPr>
          <w:spacing w:val="4"/>
        </w:rPr>
        <w:t> </w:t>
      </w:r>
      <w:r>
        <w:rPr>
          <w:spacing w:val="-1"/>
        </w:rPr>
        <w:t>как</w:t>
      </w:r>
      <w:r>
        <w:rPr>
          <w:spacing w:val="4"/>
        </w:rPr>
        <w:t> </w:t>
      </w:r>
      <w:r>
        <w:rPr>
          <w:spacing w:val="-1"/>
        </w:rPr>
        <w:t>вход</w:t>
      </w:r>
      <w:r>
        <w:rPr>
          <w:spacing w:val="3"/>
        </w:rPr>
        <w:t> </w:t>
      </w:r>
      <w:r>
        <w:rPr>
          <w:spacing w:val="-1"/>
        </w:rPr>
        <w:t>разомкнется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3"/>
        </w:rPr>
        <w:t> </w:t>
      </w:r>
      <w:r>
        <w:rPr>
          <w:spacing w:val="-1"/>
        </w:rPr>
        <w:t>контроллер</w:t>
      </w:r>
      <w:r>
        <w:rPr>
          <w:spacing w:val="4"/>
        </w:rPr>
        <w:t> </w:t>
      </w:r>
      <w:r>
        <w:rPr>
          <w:spacing w:val="-1"/>
        </w:rPr>
        <w:t>вернется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>
          <w:spacing w:val="-1"/>
        </w:rPr>
        <w:t>прежнему</w:t>
      </w:r>
      <w:r>
        <w:rPr>
          <w:spacing w:val="3"/>
        </w:rPr>
        <w:t> </w:t>
      </w:r>
      <w:r>
        <w:rPr>
          <w:spacing w:val="-1"/>
        </w:rPr>
        <w:t>состоянию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будет</w:t>
      </w:r>
      <w:r>
        <w:rPr>
          <w:spacing w:val="5"/>
        </w:rPr>
        <w:t> </w:t>
      </w:r>
      <w:r>
        <w:rPr>
          <w:spacing w:val="-1"/>
        </w:rPr>
        <w:t>работать</w:t>
      </w:r>
      <w:r>
        <w:rPr>
          <w:spacing w:val="32"/>
        </w:rPr>
        <w:t> </w:t>
      </w:r>
      <w:r>
        <w:rPr>
          <w:spacing w:val="-1"/>
        </w:rPr>
        <w:t>согласно</w:t>
      </w:r>
      <w:r>
        <w:rPr/>
        <w:t> </w:t>
      </w:r>
      <w:r>
        <w:rPr>
          <w:spacing w:val="-1"/>
        </w:rPr>
        <w:t>текущей</w:t>
      </w:r>
      <w:r>
        <w:rPr>
          <w:spacing w:val="-2"/>
        </w:rPr>
        <w:t> </w:t>
      </w:r>
      <w:r>
        <w:rPr>
          <w:spacing w:val="-1"/>
        </w:rPr>
        <w:t>ситуации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Данная функция</w:t>
      </w:r>
      <w:r>
        <w:rPr>
          <w:spacing w:val="-2"/>
        </w:rPr>
        <w:t> </w:t>
      </w:r>
      <w:r>
        <w:rPr>
          <w:spacing w:val="-1"/>
        </w:rPr>
        <w:t>активна </w:t>
      </w:r>
      <w:r>
        <w:rPr/>
        <w:t>в</w:t>
      </w:r>
      <w:r>
        <w:rPr>
          <w:spacing w:val="-1"/>
        </w:rPr>
        <w:t> любом режиме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Start Button (Кнопка Пуск)" w:id="95"/>
      <w:bookmarkEnd w:id="95"/>
      <w:r>
        <w:rPr>
          <w:b w:val="0"/>
        </w:rPr>
      </w:r>
      <w:r>
        <w:rPr/>
        <w:t>Start</w:t>
      </w:r>
      <w:r>
        <w:rPr>
          <w:spacing w:val="-1"/>
        </w:rPr>
        <w:t> Button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Кнопка Пуск</w:t>
      </w:r>
      <w:r>
        <w:rPr>
          <w:spacing w:val="-1"/>
        </w:rPr>
        <w:t>)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160" w:bottom="0" w:left="1280" w:right="200"/>
        </w:sectPr>
      </w:pPr>
    </w:p>
    <w:p>
      <w:pPr>
        <w:pStyle w:val="BodyText"/>
        <w:spacing w:line="249" w:lineRule="auto" w:before="69"/>
        <w:ind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308.640015pt;margin-top:3.290193pt;width:24.4pt;height:12pt;mso-position-horizontal-relative:page;mso-position-vertical-relative:paragraph;z-index:-402184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Start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Бинарный вход </w:t>
      </w:r>
      <w:r>
        <w:rPr/>
        <w:t>имеет</w:t>
      </w:r>
      <w:r>
        <w:rPr>
          <w:spacing w:val="-2"/>
        </w:rPr>
        <w:t> </w:t>
      </w:r>
      <w:r>
        <w:rPr>
          <w:spacing w:val="-1"/>
        </w:rPr>
        <w:t>ту</w:t>
      </w:r>
      <w:r>
        <w:rPr/>
        <w:t> же</w:t>
      </w:r>
      <w:r>
        <w:rPr>
          <w:spacing w:val="-1"/>
        </w:rPr>
        <w:t> функцию что </w:t>
      </w:r>
      <w:r>
        <w:rPr/>
        <w:t>и</w:t>
      </w:r>
      <w:r>
        <w:rPr>
          <w:spacing w:val="-1"/>
        </w:rPr>
        <w:t> кнопка</w:t>
      </w:r>
      <w:r>
        <w:rPr>
          <w:spacing w:val="26"/>
        </w:rPr>
        <w:t> </w:t>
      </w:r>
      <w:r>
        <w:rPr>
          <w:spacing w:val="-1"/>
        </w:rPr>
        <w:t>Данная функция</w:t>
      </w:r>
      <w:r>
        <w:rPr>
          <w:spacing w:val="-2"/>
        </w:rPr>
        <w:t> </w:t>
      </w:r>
      <w:r>
        <w:rPr>
          <w:spacing w:val="-1"/>
        </w:rPr>
        <w:t>активна только </w:t>
      </w:r>
      <w:r>
        <w:rPr/>
        <w:t>в</w:t>
      </w:r>
      <w:r>
        <w:rPr>
          <w:spacing w:val="-1"/>
        </w:rPr>
        <w:t> режиме </w:t>
      </w:r>
      <w:r>
        <w:rPr>
          <w:rFonts w:ascii="Arial" w:hAnsi="Arial"/>
          <w:spacing w:val="-1"/>
        </w:rPr>
        <w:t>MAN (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Stop Button (Кнопка Стоп)" w:id="96"/>
      <w:bookmarkEnd w:id="96"/>
      <w:r>
        <w:rPr>
          <w:b w:val="0"/>
        </w:rPr>
      </w:r>
      <w:r>
        <w:rPr/>
        <w:t>Stop</w:t>
      </w:r>
      <w:r>
        <w:rPr>
          <w:spacing w:val="-1"/>
        </w:rPr>
        <w:t> Button (</w:t>
      </w:r>
      <w:r>
        <w:rPr>
          <w:rFonts w:ascii="Arial" w:hAnsi="Arial"/>
          <w:spacing w:val="-1"/>
        </w:rPr>
        <w:t>Кнопка Стоп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9" w:lineRule="auto" w:before="69"/>
        <w:ind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308.640015pt;margin-top:3.290171pt;width:21.1pt;height:12pt;mso-position-horizontal-relative:page;mso-position-vertical-relative:paragraph;z-index:-402160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Stop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Бинарный вход </w:t>
      </w:r>
      <w:r>
        <w:rPr/>
        <w:t>имеет</w:t>
      </w:r>
      <w:r>
        <w:rPr>
          <w:spacing w:val="-2"/>
        </w:rPr>
        <w:t> </w:t>
      </w:r>
      <w:r>
        <w:rPr>
          <w:spacing w:val="-1"/>
        </w:rPr>
        <w:t>ту</w:t>
      </w:r>
      <w:r>
        <w:rPr/>
        <w:t> же</w:t>
      </w:r>
      <w:r>
        <w:rPr>
          <w:spacing w:val="-1"/>
        </w:rPr>
        <w:t> функцию что </w:t>
      </w:r>
      <w:r>
        <w:rPr/>
        <w:t>и</w:t>
      </w:r>
      <w:r>
        <w:rPr>
          <w:spacing w:val="-1"/>
        </w:rPr>
        <w:t> кнопка</w:t>
      </w:r>
      <w:r>
        <w:rPr>
          <w:spacing w:val="26"/>
        </w:rPr>
        <w:t> </w:t>
      </w:r>
      <w:r>
        <w:rPr>
          <w:spacing w:val="-1"/>
        </w:rPr>
        <w:t>Данная функция</w:t>
      </w:r>
      <w:r>
        <w:rPr>
          <w:spacing w:val="-2"/>
        </w:rPr>
        <w:t> </w:t>
      </w:r>
      <w:r>
        <w:rPr>
          <w:spacing w:val="-1"/>
        </w:rPr>
        <w:t>активна только </w:t>
      </w:r>
      <w:r>
        <w:rPr/>
        <w:t>в</w:t>
      </w:r>
      <w:r>
        <w:rPr>
          <w:spacing w:val="-1"/>
        </w:rPr>
        <w:t> режиме </w:t>
      </w:r>
      <w:r>
        <w:rPr>
          <w:rFonts w:ascii="Arial" w:hAnsi="Arial"/>
          <w:spacing w:val="-1"/>
        </w:rPr>
        <w:t>MAN (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69.419998pt;margin-top:11.60019pt;width:456.5pt;height:46.05pt;mso-position-horizontal-relative:page;mso-position-vertical-relative:paragraph;z-index:5224" type="#_x0000_t202" filled="true" fillcolor="#d9d9d9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30" w:right="2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spacing w:val="-1"/>
                    </w:rPr>
                    <w:t>Измененная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1"/>
                    </w:rPr>
                    <w:t>функция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1"/>
                    </w:rPr>
                    <w:t>кнопки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Arial" w:hAnsi="Arial"/>
                      <w:spacing w:val="-1"/>
                    </w:rPr>
                    <w:t>Stop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spacing w:val="-1"/>
                    </w:rPr>
                    <w:t>(</w:t>
                  </w:r>
                  <w:r>
                    <w:rPr>
                      <w:spacing w:val="-1"/>
                    </w:rPr>
                    <w:t>Стоп</w:t>
                  </w:r>
                  <w:r>
                    <w:rPr>
                      <w:rFonts w:ascii="Arial" w:hAnsi="Arial"/>
                      <w:spacing w:val="-1"/>
                    </w:rPr>
                    <w:t>).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/>
                    <w:t>После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1"/>
                    </w:rPr>
                    <w:t>первого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-1"/>
                    </w:rPr>
                    <w:t>нажатия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1"/>
                    </w:rPr>
                    <w:t>кнопки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время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1"/>
                    </w:rPr>
                    <w:t>работы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1"/>
                    </w:rPr>
                    <w:t>ДГУ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-1"/>
                    </w:rPr>
                    <w:t>появиться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-1"/>
                    </w:rPr>
                    <w:t>задержка</w:t>
                  </w:r>
                  <w:r>
                    <w:rPr>
                      <w:rFonts w:ascii="Arial" w:hAnsi="Arial"/>
                      <w:spacing w:val="-1"/>
                    </w:rPr>
                    <w:t>,</w:t>
                  </w:r>
                  <w:r>
                    <w:rPr>
                      <w:rFonts w:ascii="Arial" w:hAnsi="Arial"/>
                      <w:spacing w:val="54"/>
                    </w:rPr>
                    <w:t> </w:t>
                  </w:r>
                  <w:r>
                    <w:rPr>
                      <w:spacing w:val="-1"/>
                    </w:rPr>
                    <w:t>при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-1"/>
                    </w:rPr>
                    <w:t>этом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контроллер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поменяет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свое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-1"/>
                    </w:rPr>
                    <w:t>текущее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-1"/>
                    </w:rPr>
                    <w:t>состояние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-1"/>
                    </w:rPr>
                    <w:t>на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состояние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-1"/>
                    </w:rPr>
                    <w:t>охлаждения</w:t>
                  </w:r>
                  <w:r>
                    <w:rPr>
                      <w:rFonts w:ascii="Arial" w:hAnsi="Arial"/>
                      <w:spacing w:val="-1"/>
                    </w:rPr>
                    <w:t>.</w:t>
                  </w:r>
                  <w:r>
                    <w:rPr>
                      <w:rFonts w:ascii="Arial" w:hAnsi="Arial"/>
                      <w:spacing w:val="37"/>
                    </w:rPr>
                    <w:t> </w:t>
                  </w:r>
                  <w:r>
                    <w:rPr>
                      <w:spacing w:val="-1"/>
                    </w:rPr>
                    <w:t>Если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-1"/>
                    </w:rPr>
                    <w:t>держать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-1"/>
                    </w:rPr>
                    <w:t>кнопку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более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Arial" w:hAnsi="Arial"/>
                    </w:rPr>
                    <w:t>2</w:t>
                  </w:r>
                  <w:r>
                    <w:rPr>
                      <w:rFonts w:ascii="Arial" w:hAnsi="Arial"/>
                      <w:spacing w:val="36"/>
                    </w:rPr>
                    <w:t> </w:t>
                  </w:r>
                  <w:r>
                    <w:rPr>
                      <w:spacing w:val="-1"/>
                    </w:rPr>
                    <w:t>секунд</w:t>
                  </w:r>
                  <w:r>
                    <w:rPr>
                      <w:rFonts w:ascii="Arial" w:hAnsi="Arial"/>
                      <w:spacing w:val="-1"/>
                    </w:rPr>
                    <w:t>,</w:t>
                  </w:r>
                  <w:r>
                    <w:rPr>
                      <w:rFonts w:ascii="Arial" w:hAnsi="Arial"/>
                      <w:spacing w:val="37"/>
                    </w:rPr>
                    <w:t> </w:t>
                  </w:r>
                  <w:r>
                    <w:rPr>
                      <w:spacing w:val="-1"/>
                    </w:rPr>
                    <w:t>двигатель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-1"/>
                    </w:rPr>
                    <w:t>остановиться</w:t>
                  </w:r>
                  <w:r>
                    <w:rPr>
                      <w:rFonts w:ascii="Arial" w:hAnsi="Arial"/>
                      <w:spacing w:val="-1"/>
                    </w:rPr>
                    <w:t>.</w:t>
                  </w:r>
                  <w:r>
                    <w:rPr>
                      <w:rFonts w:ascii="Arial" w:hAnsi="Arial"/>
                      <w:spacing w:val="37"/>
                    </w:rPr>
                    <w:t> </w:t>
                  </w:r>
                  <w:r>
                    <w:rPr>
                      <w:spacing w:val="-1"/>
                    </w:rPr>
                    <w:t>Эти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же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-1"/>
                    </w:rPr>
                    <w:t>функции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остаются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"/>
                    </w:rPr>
                    <w:t> для бинарного входа</w:t>
                  </w:r>
                  <w:r>
                    <w:rPr/>
                    <w:t> </w:t>
                  </w:r>
                  <w:r>
                    <w:rPr>
                      <w:rFonts w:ascii="Arial" w:hAnsi="Arial"/>
                      <w:spacing w:val="-1"/>
                    </w:rPr>
                    <w:t>«Stop Button (</w:t>
                  </w:r>
                  <w:r>
                    <w:rPr>
                      <w:spacing w:val="-1"/>
                    </w:rPr>
                    <w:t>Кнопка Стоп</w:t>
                  </w:r>
                  <w:r>
                    <w:rPr>
                      <w:rFonts w:ascii="Arial" w:hAnsi="Arial"/>
                      <w:spacing w:val="-1"/>
                    </w:rPr>
                    <w:t>)».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FaultResButton (СбросОтказа)" w:id="97"/>
      <w:bookmarkEnd w:id="97"/>
      <w:r>
        <w:rPr>
          <w:b w:val="0"/>
        </w:rPr>
      </w:r>
      <w:r>
        <w:rPr>
          <w:spacing w:val="-1"/>
        </w:rPr>
        <w:t>FaultResButton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СбросОтказа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9" w:lineRule="auto" w:before="69"/>
        <w:ind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308.640015pt;margin-top:3.29021pt;width:47.8pt;height:12pt;mso-position-horizontal-relative:page;mso-position-vertical-relative:paragraph;z-index:5248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2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</w:rPr>
                    <w:t>Fault</w:t>
                  </w:r>
                  <w:r>
                    <w:rPr>
                      <w:rFonts w:ascii="Arial"/>
                      <w:spacing w:val="-1"/>
                    </w:rPr>
                    <w:t> reset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Бинарный вход </w:t>
      </w:r>
      <w:r>
        <w:rPr/>
        <w:t>имеет</w:t>
      </w:r>
      <w:r>
        <w:rPr>
          <w:spacing w:val="-2"/>
        </w:rPr>
        <w:t> </w:t>
      </w:r>
      <w:r>
        <w:rPr>
          <w:spacing w:val="-1"/>
        </w:rPr>
        <w:t>ту</w:t>
      </w:r>
      <w:r>
        <w:rPr/>
        <w:t> же</w:t>
      </w:r>
      <w:r>
        <w:rPr>
          <w:spacing w:val="-1"/>
        </w:rPr>
        <w:t> функцию что </w:t>
      </w:r>
      <w:r>
        <w:rPr/>
        <w:t>и</w:t>
      </w:r>
      <w:r>
        <w:rPr>
          <w:spacing w:val="-1"/>
        </w:rPr>
        <w:t> кнопка</w:t>
      </w:r>
      <w:r>
        <w:rPr>
          <w:spacing w:val="26"/>
        </w:rPr>
        <w:t> </w:t>
      </w:r>
      <w:r>
        <w:rPr>
          <w:spacing w:val="-1"/>
        </w:rPr>
        <w:t>контроллера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HornResButton (Сброс Сирены)" w:id="98"/>
      <w:bookmarkEnd w:id="98"/>
      <w:r>
        <w:rPr>
          <w:b w:val="0"/>
        </w:rPr>
      </w:r>
      <w:r>
        <w:rPr>
          <w:spacing w:val="-1"/>
        </w:rPr>
        <w:t>HornResButton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Сброс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Сирены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50" w:lineRule="auto" w:before="68"/>
        <w:ind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308.640015pt;margin-top:3.240185pt;width:47.25pt;height:12pt;mso-position-horizontal-relative:page;mso-position-vertical-relative:paragraph;z-index:5272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2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Horn reset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Бинарный вход </w:t>
      </w:r>
      <w:r>
        <w:rPr/>
        <w:t>имеет</w:t>
      </w:r>
      <w:r>
        <w:rPr>
          <w:spacing w:val="-2"/>
        </w:rPr>
        <w:t> </w:t>
      </w:r>
      <w:r>
        <w:rPr>
          <w:spacing w:val="-1"/>
        </w:rPr>
        <w:t>ту</w:t>
      </w:r>
      <w:r>
        <w:rPr/>
        <w:t> же</w:t>
      </w:r>
      <w:r>
        <w:rPr>
          <w:spacing w:val="-1"/>
        </w:rPr>
        <w:t> функцию что </w:t>
      </w:r>
      <w:r>
        <w:rPr/>
        <w:t>и</w:t>
      </w:r>
      <w:r>
        <w:rPr>
          <w:spacing w:val="-1"/>
        </w:rPr>
        <w:t> кнопка</w:t>
      </w:r>
      <w:r>
        <w:rPr>
          <w:spacing w:val="26"/>
        </w:rPr>
        <w:t> </w:t>
      </w:r>
      <w:r>
        <w:rPr>
          <w:spacing w:val="-1"/>
        </w:rPr>
        <w:t>панели контроллера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^GCB Button (Кнопка ГК)" w:id="99"/>
      <w:bookmarkEnd w:id="99"/>
      <w:r>
        <w:rPr>
          <w:b w:val="0"/>
        </w:rPr>
      </w:r>
      <w:r>
        <w:rPr>
          <w:spacing w:val="-1"/>
        </w:rPr>
        <w:t>^GCB Button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Кнопка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ГК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9" w:lineRule="auto" w:before="69"/>
        <w:ind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308.640015pt;margin-top:3.290194pt;width:25pt;height:12pt;mso-position-horizontal-relative:page;mso-position-vertical-relative:paragraph;z-index:-402064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GCB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Бинарный вход </w:t>
      </w:r>
      <w:r>
        <w:rPr/>
        <w:t>имеет</w:t>
      </w:r>
      <w:r>
        <w:rPr>
          <w:spacing w:val="-2"/>
        </w:rPr>
        <w:t> </w:t>
      </w:r>
      <w:r>
        <w:rPr>
          <w:spacing w:val="-1"/>
        </w:rPr>
        <w:t>ту</w:t>
      </w:r>
      <w:r>
        <w:rPr/>
        <w:t> же</w:t>
      </w:r>
      <w:r>
        <w:rPr>
          <w:spacing w:val="-1"/>
        </w:rPr>
        <w:t> функцию что </w:t>
      </w:r>
      <w:r>
        <w:rPr/>
        <w:t>и</w:t>
      </w:r>
      <w:r>
        <w:rPr>
          <w:spacing w:val="-1"/>
        </w:rPr>
        <w:t> кнопка</w:t>
      </w:r>
      <w:r>
        <w:rPr>
          <w:spacing w:val="26"/>
        </w:rPr>
        <w:t> </w:t>
      </w:r>
      <w:r>
        <w:rPr>
          <w:spacing w:val="-1"/>
        </w:rPr>
        <w:t>Данная функция</w:t>
      </w:r>
      <w:r>
        <w:rPr>
          <w:spacing w:val="-2"/>
        </w:rPr>
        <w:t> </w:t>
      </w:r>
      <w:r>
        <w:rPr>
          <w:spacing w:val="-1"/>
        </w:rPr>
        <w:t>активна только </w:t>
      </w:r>
      <w:r>
        <w:rPr/>
        <w:t>в</w:t>
      </w:r>
      <w:r>
        <w:rPr>
          <w:spacing w:val="-1"/>
        </w:rPr>
        <w:t> режиме </w:t>
      </w:r>
      <w:r>
        <w:rPr>
          <w:rFonts w:ascii="Arial" w:hAnsi="Arial"/>
          <w:spacing w:val="-1"/>
        </w:rPr>
        <w:t>MAN (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spacing w:line="240" w:lineRule="auto" w:before="69"/>
        <w:ind w:left="-26" w:right="0" w:firstLine="65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Пуск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на </w:t>
      </w:r>
      <w:r>
        <w:rPr/>
        <w:t>лицевой</w:t>
      </w:r>
      <w:r>
        <w:rPr>
          <w:spacing w:val="-1"/>
        </w:rPr>
        <w:t> панели контроллера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9"/>
        <w:ind w:left="508" w:right="0" w:hanging="534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(</w:t>
      </w:r>
      <w:r>
        <w:rPr>
          <w:spacing w:val="-1"/>
        </w:rPr>
        <w:t>Стоп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на </w:t>
      </w:r>
      <w:r>
        <w:rPr/>
        <w:t>лицевой</w:t>
      </w:r>
      <w:r>
        <w:rPr>
          <w:spacing w:val="-1"/>
        </w:rPr>
        <w:t> панели контроллера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9"/>
        <w:ind w:left="496" w:right="0" w:firstLine="11"/>
        <w:jc w:val="left"/>
      </w:pPr>
      <w:r>
        <w:rPr>
          <w:rFonts w:ascii="Arial" w:hAnsi="Arial"/>
          <w:spacing w:val="-1"/>
        </w:rPr>
        <w:t>(</w:t>
      </w:r>
      <w:r>
        <w:rPr>
          <w:spacing w:val="-1"/>
        </w:rPr>
        <w:t>Сброс</w:t>
      </w:r>
      <w:r>
        <w:rPr/>
        <w:t> </w:t>
      </w:r>
      <w:r>
        <w:rPr>
          <w:spacing w:val="-1"/>
        </w:rPr>
        <w:t>Отказа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на </w:t>
      </w:r>
      <w:r>
        <w:rPr/>
        <w:t>лицевой</w:t>
      </w:r>
      <w:r>
        <w:rPr>
          <w:spacing w:val="-3"/>
        </w:rPr>
        <w:t> </w:t>
      </w:r>
      <w:r>
        <w:rPr>
          <w:spacing w:val="-1"/>
        </w:rPr>
        <w:t>панели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8"/>
        <w:ind w:left="496" w:right="0"/>
        <w:jc w:val="left"/>
      </w:pPr>
      <w:r>
        <w:rPr>
          <w:rFonts w:ascii="Arial" w:hAnsi="Arial"/>
          <w:spacing w:val="-1"/>
        </w:rPr>
        <w:t>(</w:t>
      </w:r>
      <w:r>
        <w:rPr>
          <w:spacing w:val="-1"/>
        </w:rPr>
        <w:t>Сброс</w:t>
      </w:r>
      <w:r>
        <w:rPr/>
        <w:t> </w:t>
      </w:r>
      <w:r>
        <w:rPr>
          <w:spacing w:val="-1"/>
        </w:rPr>
        <w:t>Сирены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на </w:t>
      </w:r>
      <w:r>
        <w:rPr/>
        <w:t>лицевой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9"/>
        <w:ind w:left="51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(</w:t>
      </w:r>
      <w:r>
        <w:rPr>
          <w:spacing w:val="-1"/>
        </w:rPr>
        <w:t>ГК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на</w:t>
      </w:r>
      <w:r>
        <w:rPr>
          <w:spacing w:val="-2"/>
        </w:rPr>
        <w:t> </w:t>
      </w:r>
      <w:r>
        <w:rPr/>
        <w:t>лицевой</w:t>
      </w:r>
      <w:r>
        <w:rPr>
          <w:spacing w:val="-1"/>
        </w:rPr>
        <w:t> панели контроллера</w:t>
      </w:r>
      <w:r>
        <w:rPr>
          <w:rFonts w:ascii="Arial" w:hAnsi="Arial"/>
          <w:spacing w:val="-1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5359" w:space="40"/>
            <w:col w:w="503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5152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9209" w:val="right" w:leader="none"/>
        </w:tabs>
        <w:spacing w:line="264" w:lineRule="exact" w:before="82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30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5392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9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64"/>
        <w:ind w:right="0"/>
        <w:jc w:val="left"/>
        <w:rPr>
          <w:b w:val="0"/>
          <w:bCs w:val="0"/>
          <w:i w:val="0"/>
        </w:rPr>
      </w:pPr>
      <w:bookmarkStart w:name="Бинарные выходы IL-NT – заводская конфиг" w:id="100"/>
      <w:bookmarkEnd w:id="100"/>
      <w:r>
        <w:rPr>
          <w:b w:val="0"/>
          <w:bCs w:val="0"/>
          <w:i w:val="0"/>
        </w:rPr>
      </w:r>
      <w:bookmarkStart w:name="_bookmark16" w:id="101"/>
      <w:bookmarkEnd w:id="101"/>
      <w:r>
        <w:rPr>
          <w:b w:val="0"/>
          <w:bCs w:val="0"/>
          <w:i w:val="0"/>
        </w:rPr>
      </w:r>
      <w:r>
        <w:rPr>
          <w:i/>
          <w:spacing w:val="-1"/>
        </w:rPr>
        <w:t>Бинарные</w:t>
      </w:r>
      <w:r>
        <w:rPr>
          <w:i/>
          <w:spacing w:val="-13"/>
        </w:rPr>
        <w:t> </w:t>
      </w:r>
      <w:r>
        <w:rPr>
          <w:i/>
        </w:rPr>
        <w:t>выходы</w:t>
      </w:r>
      <w:r>
        <w:rPr>
          <w:i/>
          <w:spacing w:val="-14"/>
        </w:rPr>
        <w:t> </w:t>
      </w:r>
      <w:r>
        <w:rPr>
          <w:rFonts w:ascii="Arial" w:hAnsi="Arial" w:cs="Arial" w:eastAsia="Arial"/>
          <w:i/>
        </w:rPr>
        <w:t>IL-NT</w:t>
      </w:r>
      <w:r>
        <w:rPr>
          <w:rFonts w:ascii="Arial" w:hAnsi="Arial" w:cs="Arial" w:eastAsia="Arial"/>
          <w:i/>
          <w:spacing w:val="-14"/>
        </w:rPr>
        <w:t> </w:t>
      </w:r>
      <w:r>
        <w:rPr>
          <w:rFonts w:ascii="Arial" w:hAnsi="Arial" w:cs="Arial" w:eastAsia="Arial"/>
          <w:i/>
        </w:rPr>
        <w:t>–</w:t>
      </w:r>
      <w:r>
        <w:rPr>
          <w:rFonts w:ascii="Arial" w:hAnsi="Arial" w:cs="Arial" w:eastAsia="Arial"/>
          <w:i/>
          <w:spacing w:val="-14"/>
        </w:rPr>
        <w:t> </w:t>
      </w:r>
      <w:r>
        <w:rPr>
          <w:i/>
        </w:rPr>
        <w:t>заводская</w:t>
      </w:r>
      <w:r>
        <w:rPr>
          <w:i/>
          <w:spacing w:val="-14"/>
        </w:rPr>
        <w:t> </w:t>
      </w:r>
      <w:r>
        <w:rPr>
          <w:i/>
          <w:spacing w:val="-1"/>
        </w:rPr>
        <w:t>конфигурация</w:t>
      </w:r>
      <w:r>
        <w:rPr>
          <w:b w:val="0"/>
          <w:bCs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tabs>
          <w:tab w:pos="1556" w:val="left" w:leader="none"/>
        </w:tabs>
        <w:spacing w:line="240" w:lineRule="auto" w:before="199"/>
        <w:ind w:right="0"/>
        <w:jc w:val="left"/>
        <w:rPr>
          <w:b w:val="0"/>
          <w:bCs w:val="0"/>
        </w:rPr>
      </w:pPr>
      <w:bookmarkStart w:name="ВО1   Starter (Стартер)" w:id="102"/>
      <w:bookmarkEnd w:id="102"/>
      <w:r>
        <w:rPr>
          <w:b w:val="0"/>
        </w:rPr>
      </w:r>
      <w:r>
        <w:rPr>
          <w:rFonts w:ascii="Arial" w:hAnsi="Arial"/>
          <w:spacing w:val="-1"/>
        </w:rPr>
        <w:t>ВО</w:t>
      </w:r>
      <w:r>
        <w:rPr>
          <w:spacing w:val="-1"/>
        </w:rPr>
        <w:t>1</w:t>
        <w:tab/>
        <w:t>Starter (</w:t>
      </w:r>
      <w:r>
        <w:rPr>
          <w:rFonts w:ascii="Arial" w:hAnsi="Arial"/>
          <w:spacing w:val="-1"/>
        </w:rPr>
        <w:t>Стартер</w:t>
      </w:r>
      <w:r>
        <w:rPr>
          <w:spacing w:val="-1"/>
        </w:rPr>
        <w:t>)</w:t>
      </w:r>
      <w:r>
        <w:rPr>
          <w:b w:val="0"/>
        </w:rPr>
      </w:r>
    </w:p>
    <w:p>
      <w:pPr>
        <w:pStyle w:val="Heading3"/>
        <w:tabs>
          <w:tab w:pos="1556" w:val="left" w:leader="none"/>
        </w:tabs>
        <w:spacing w:line="400" w:lineRule="auto" w:before="200"/>
        <w:ind w:right="4818" w:hanging="1"/>
        <w:jc w:val="left"/>
        <w:rPr>
          <w:b w:val="0"/>
          <w:bCs w:val="0"/>
        </w:rPr>
      </w:pPr>
      <w:bookmarkStart w:name="ВО2   Fuel Solenoid (ТоплСоленоид)" w:id="103"/>
      <w:bookmarkEnd w:id="103"/>
      <w:r>
        <w:rPr>
          <w:b w:val="0"/>
        </w:rPr>
      </w:r>
      <w:r>
        <w:rPr>
          <w:rFonts w:ascii="Arial" w:hAnsi="Arial"/>
          <w:spacing w:val="-1"/>
        </w:rPr>
        <w:t>ВО</w:t>
      </w:r>
      <w:r>
        <w:rPr>
          <w:spacing w:val="-1"/>
        </w:rPr>
        <w:t>2</w:t>
        <w:tab/>
      </w:r>
      <w:r>
        <w:rPr/>
        <w:t>Fuel</w:t>
      </w:r>
      <w:r>
        <w:rPr>
          <w:spacing w:val="-1"/>
        </w:rPr>
        <w:t> Solenoid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ТоплСоленоид</w:t>
      </w:r>
      <w:r>
        <w:rPr>
          <w:spacing w:val="-1"/>
        </w:rPr>
        <w:t>)</w:t>
      </w:r>
      <w:r>
        <w:rPr/>
        <w:t> </w:t>
      </w:r>
      <w:bookmarkStart w:name="ВО3   GCB Close/Open (ГК Змк/Размк)" w:id="104"/>
      <w:bookmarkEnd w:id="104"/>
      <w:r>
        <w:rPr/>
      </w:r>
      <w:r>
        <w:rPr/>
        <w:t> </w:t>
      </w:r>
      <w:r>
        <w:rPr>
          <w:rFonts w:ascii="Arial" w:hAnsi="Arial"/>
          <w:spacing w:val="-1"/>
        </w:rPr>
        <w:t>ВО</w:t>
      </w:r>
      <w:r>
        <w:rPr>
          <w:spacing w:val="-1"/>
        </w:rPr>
        <w:t>3</w:t>
        <w:tab/>
      </w:r>
      <w:r>
        <w:rPr/>
        <w:t>GCB</w:t>
      </w:r>
      <w:r>
        <w:rPr>
          <w:spacing w:val="-1"/>
        </w:rPr>
        <w:t> Close/Open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ГК Змк</w:t>
      </w:r>
      <w:r>
        <w:rPr>
          <w:spacing w:val="-1"/>
        </w:rPr>
        <w:t>/</w:t>
      </w:r>
      <w:r>
        <w:rPr>
          <w:rFonts w:ascii="Arial" w:hAnsi="Arial"/>
          <w:spacing w:val="-1"/>
        </w:rPr>
        <w:t>Размк</w:t>
      </w:r>
      <w:r>
        <w:rPr>
          <w:spacing w:val="-1"/>
        </w:rPr>
        <w:t>)</w:t>
      </w:r>
      <w:r>
        <w:rPr/>
        <w:t> </w:t>
      </w:r>
      <w:bookmarkStart w:name="ВО4   Prestart (ПредПуск)" w:id="105"/>
      <w:bookmarkEnd w:id="105"/>
      <w:r>
        <w:rPr/>
      </w:r>
      <w:r>
        <w:rPr/>
        <w:t> </w:t>
      </w:r>
      <w:r>
        <w:rPr>
          <w:rFonts w:ascii="Arial" w:hAnsi="Arial"/>
          <w:spacing w:val="-1"/>
        </w:rPr>
        <w:t>ВО</w:t>
      </w:r>
      <w:r>
        <w:rPr>
          <w:spacing w:val="-1"/>
        </w:rPr>
        <w:t>4</w:t>
        <w:tab/>
        <w:t>Prestart (</w:t>
      </w:r>
      <w:r>
        <w:rPr>
          <w:rFonts w:ascii="Arial" w:hAnsi="Arial"/>
          <w:spacing w:val="-1"/>
        </w:rPr>
        <w:t>ПредПуск</w:t>
      </w:r>
      <w:r>
        <w:rPr>
          <w:spacing w:val="-1"/>
        </w:rPr>
        <w:t>)</w:t>
      </w:r>
      <w:r>
        <w:rPr>
          <w:b w:val="0"/>
        </w:rPr>
      </w:r>
    </w:p>
    <w:p>
      <w:pPr>
        <w:pStyle w:val="Heading3"/>
        <w:tabs>
          <w:tab w:pos="1557" w:val="left" w:leader="none"/>
        </w:tabs>
        <w:spacing w:line="400" w:lineRule="auto" w:before="6"/>
        <w:ind w:left="139" w:right="5128" w:hanging="1"/>
        <w:jc w:val="left"/>
        <w:rPr>
          <w:b w:val="0"/>
          <w:bCs w:val="0"/>
        </w:rPr>
      </w:pPr>
      <w:bookmarkStart w:name="ВО5    Ready To Load (Готов к Нагр)" w:id="106"/>
      <w:bookmarkEnd w:id="106"/>
      <w:r>
        <w:rPr>
          <w:b w:val="0"/>
        </w:rPr>
      </w:r>
      <w:r>
        <w:rPr>
          <w:rFonts w:ascii="Arial" w:hAnsi="Arial"/>
          <w:spacing w:val="-1"/>
        </w:rPr>
        <w:t>ВО</w:t>
      </w:r>
      <w:r>
        <w:rPr>
          <w:spacing w:val="-1"/>
        </w:rPr>
        <w:t>5</w:t>
        <w:tab/>
      </w:r>
      <w:r>
        <w:rPr/>
        <w:t>Ready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Готов</w:t>
      </w:r>
      <w:r>
        <w:rPr>
          <w:rFonts w:ascii="Arial" w:hAnsi="Arial"/>
        </w:rPr>
        <w:t> к </w:t>
      </w:r>
      <w:r>
        <w:rPr>
          <w:rFonts w:ascii="Arial" w:hAnsi="Arial"/>
          <w:spacing w:val="-1"/>
        </w:rPr>
        <w:t>Нагр</w:t>
      </w:r>
      <w:r>
        <w:rPr>
          <w:spacing w:val="-1"/>
        </w:rPr>
        <w:t>)</w:t>
      </w:r>
      <w:r>
        <w:rPr/>
        <w:t> </w:t>
      </w:r>
      <w:bookmarkStart w:name="ВО6   Alarm (Сигн)" w:id="107"/>
      <w:bookmarkEnd w:id="107"/>
      <w:r>
        <w:rPr/>
      </w:r>
      <w:r>
        <w:rPr/>
        <w:t> </w:t>
      </w:r>
      <w:r>
        <w:rPr>
          <w:rFonts w:ascii="Arial" w:hAnsi="Arial"/>
          <w:spacing w:val="-1"/>
        </w:rPr>
        <w:t>ВО</w:t>
      </w:r>
      <w:r>
        <w:rPr>
          <w:spacing w:val="-1"/>
        </w:rPr>
        <w:t>6</w:t>
        <w:tab/>
      </w:r>
      <w:r>
        <w:rPr/>
        <w:t>Alarm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</w:t>
      </w:r>
      <w:r>
        <w:rPr>
          <w:spacing w:val="-1"/>
        </w:rPr>
        <w:t>)</w:t>
      </w:r>
      <w:r>
        <w:rPr>
          <w:b w:val="0"/>
        </w:rPr>
      </w:r>
    </w:p>
    <w:p>
      <w:pPr>
        <w:spacing w:line="230" w:lineRule="exact" w:before="94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37" w:val="left" w:leader="none"/>
        </w:tabs>
        <w:spacing w:line="230" w:lineRule="exact"/>
        <w:ind w:right="0"/>
        <w:jc w:val="left"/>
        <w:rPr>
          <w:rFonts w:ascii="Arial" w:hAnsi="Arial" w:cs="Arial" w:eastAsia="Arial"/>
        </w:rPr>
      </w:pPr>
      <w:r>
        <w:rPr/>
      </w:r>
      <w:r>
        <w:rPr>
          <w:spacing w:val="-1"/>
          <w:highlight w:val="lightGray"/>
        </w:rPr>
        <w:t>Описание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бинарных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2"/>
          <w:highlight w:val="lightGray"/>
        </w:rPr>
        <w:t>выходов</w:t>
      </w:r>
      <w:r>
        <w:rPr>
          <w:spacing w:val="1"/>
          <w:highlight w:val="lightGray"/>
        </w:rPr>
        <w:t> </w:t>
      </w:r>
      <w:r>
        <w:rPr>
          <w:rFonts w:ascii="Times New Roman" w:hAnsi="Times New Roman"/>
          <w:spacing w:val="1"/>
          <w:highlight w:val="lightGray"/>
        </w:rPr>
      </w:r>
      <w:r>
        <w:rPr>
          <w:spacing w:val="-2"/>
          <w:highlight w:val="lightGray"/>
        </w:rPr>
        <w:t>контроллера</w:t>
      </w:r>
      <w:r>
        <w:rPr>
          <w:spacing w:val="-1"/>
          <w:highlight w:val="lightGray"/>
        </w:rPr>
        <w:t>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также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относится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highlight w:val="lightGray"/>
        </w:rPr>
        <w:t>к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модулям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rFonts w:ascii="Arial" w:hAnsi="Arial"/>
          <w:spacing w:val="-1"/>
          <w:highlight w:val="lightGray"/>
        </w:rPr>
        <w:t>IOM/PTM.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3"/>
        <w:ind w:right="0"/>
        <w:jc w:val="left"/>
        <w:rPr>
          <w:b w:val="0"/>
          <w:bCs w:val="0"/>
          <w:i w:val="0"/>
        </w:rPr>
      </w:pPr>
      <w:bookmarkStart w:name="Список бинарных выходов" w:id="108"/>
      <w:bookmarkEnd w:id="108"/>
      <w:r>
        <w:rPr>
          <w:b w:val="0"/>
          <w:i w:val="0"/>
        </w:rPr>
      </w:r>
      <w:r>
        <w:rPr>
          <w:i/>
          <w:spacing w:val="-1"/>
        </w:rPr>
        <w:t>Список</w:t>
      </w:r>
      <w:r>
        <w:rPr>
          <w:i/>
          <w:spacing w:val="-18"/>
        </w:rPr>
        <w:t> </w:t>
      </w:r>
      <w:r>
        <w:rPr>
          <w:i/>
          <w:spacing w:val="-1"/>
        </w:rPr>
        <w:t>бинарных</w:t>
      </w:r>
      <w:r>
        <w:rPr>
          <w:i/>
          <w:spacing w:val="-18"/>
        </w:rPr>
        <w:t> </w:t>
      </w:r>
      <w:r>
        <w:rPr>
          <w:i/>
        </w:rPr>
        <w:t>выходов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spacing w:line="240" w:lineRule="auto" w:before="199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Не используется" w:id="109"/>
      <w:bookmarkEnd w:id="109"/>
      <w:r>
        <w:rPr>
          <w:b w:val="0"/>
        </w:rPr>
      </w:r>
      <w:r>
        <w:rPr>
          <w:rFonts w:ascii="Arial" w:hAnsi="Arial"/>
        </w:rPr>
        <w:t>Не </w:t>
      </w:r>
      <w:r>
        <w:rPr>
          <w:rFonts w:ascii="Arial" w:hAnsi="Arial"/>
          <w:spacing w:val="-2"/>
        </w:rPr>
        <w:t>используется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Бинарный выход не функционирует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Starter (Стартер)" w:id="110"/>
      <w:bookmarkEnd w:id="110"/>
      <w:r>
        <w:rPr>
          <w:b w:val="0"/>
        </w:rPr>
      </w:r>
      <w:r>
        <w:rPr>
          <w:spacing w:val="-1"/>
        </w:rPr>
        <w:t>Starter (</w:t>
      </w:r>
      <w:r>
        <w:rPr>
          <w:rFonts w:ascii="Arial" w:hAnsi="Arial"/>
          <w:spacing w:val="-1"/>
        </w:rPr>
        <w:t>Стартер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7"/>
        <w:ind w:right="6036"/>
        <w:jc w:val="left"/>
        <w:rPr>
          <w:rFonts w:ascii="Arial" w:hAnsi="Arial" w:cs="Arial" w:eastAsia="Arial"/>
        </w:rPr>
      </w:pPr>
      <w:r>
        <w:rPr>
          <w:spacing w:val="-1"/>
        </w:rPr>
        <w:t>Замкнутое реле подает</w:t>
      </w:r>
      <w:r>
        <w:rPr>
          <w:spacing w:val="-2"/>
        </w:rPr>
        <w:t> </w:t>
      </w:r>
      <w:r>
        <w:rPr>
          <w:spacing w:val="-1"/>
        </w:rPr>
        <w:t>питание на стартер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9"/>
        </w:rPr>
        <w:t> </w:t>
      </w:r>
      <w:r>
        <w:rPr>
          <w:spacing w:val="-1"/>
        </w:rPr>
        <w:t>Реле</w:t>
      </w:r>
      <w:r>
        <w:rPr/>
        <w:t> </w:t>
      </w:r>
      <w:r>
        <w:rPr>
          <w:spacing w:val="-1"/>
        </w:rPr>
        <w:t>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2"/>
          <w:numId w:val="4"/>
        </w:numPr>
        <w:tabs>
          <w:tab w:pos="1567" w:val="left" w:leader="none"/>
        </w:tabs>
        <w:spacing w:line="244" w:lineRule="exact" w:before="0" w:after="0"/>
        <w:ind w:left="1566" w:right="0" w:hanging="360"/>
        <w:jc w:val="left"/>
      </w:pPr>
      <w:r>
        <w:rPr>
          <w:spacing w:val="-1"/>
        </w:rPr>
        <w:t>достигнута скорость запуска или</w:t>
      </w:r>
      <w:r>
        <w:rPr/>
      </w:r>
    </w:p>
    <w:p>
      <w:pPr>
        <w:pStyle w:val="BodyText"/>
        <w:numPr>
          <w:ilvl w:val="2"/>
          <w:numId w:val="4"/>
        </w:numPr>
        <w:tabs>
          <w:tab w:pos="1567" w:val="left" w:leader="none"/>
        </w:tabs>
        <w:spacing w:line="243" w:lineRule="exact" w:before="0" w:after="0"/>
        <w:ind w:left="1566" w:right="0" w:hanging="360"/>
        <w:jc w:val="left"/>
      </w:pPr>
      <w:r>
        <w:rPr>
          <w:spacing w:val="-1"/>
        </w:rPr>
        <w:t>истекло максимальное время</w:t>
      </w:r>
      <w:r>
        <w:rPr>
          <w:spacing w:val="-2"/>
        </w:rPr>
        <w:t> </w:t>
      </w:r>
      <w:r>
        <w:rPr>
          <w:spacing w:val="-1"/>
        </w:rPr>
        <w:t>раскрутки</w:t>
      </w:r>
      <w:r>
        <w:rPr>
          <w:spacing w:val="-2"/>
        </w:rPr>
        <w:t> </w:t>
      </w:r>
      <w:r>
        <w:rPr>
          <w:spacing w:val="-1"/>
        </w:rPr>
        <w:t>вала</w:t>
      </w:r>
      <w:r>
        <w:rPr/>
      </w:r>
    </w:p>
    <w:p>
      <w:pPr>
        <w:pStyle w:val="BodyText"/>
        <w:numPr>
          <w:ilvl w:val="2"/>
          <w:numId w:val="4"/>
        </w:numPr>
        <w:tabs>
          <w:tab w:pos="1567" w:val="left" w:leader="none"/>
        </w:tabs>
        <w:spacing w:line="244" w:lineRule="exact" w:before="0" w:after="0"/>
        <w:ind w:left="1566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активирован</w:t>
      </w:r>
      <w:r>
        <w:rPr>
          <w:spacing w:val="-2"/>
        </w:rPr>
        <w:t> </w:t>
      </w:r>
      <w:r>
        <w:rPr>
          <w:spacing w:val="-1"/>
        </w:rPr>
        <w:t>останов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Fuel Solenoid (ТоплСоленоид)" w:id="111"/>
      <w:bookmarkEnd w:id="111"/>
      <w:r>
        <w:rPr>
          <w:b w:val="0"/>
        </w:rPr>
      </w:r>
      <w:r>
        <w:rPr/>
        <w:t>Fuel</w:t>
      </w:r>
      <w:r>
        <w:rPr>
          <w:spacing w:val="-1"/>
        </w:rPr>
        <w:t> Solenoid (</w:t>
      </w:r>
      <w:r>
        <w:rPr>
          <w:rFonts w:ascii="Arial" w:hAnsi="Arial"/>
          <w:spacing w:val="-1"/>
        </w:rPr>
        <w:t>ТоплСоленоид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662"/>
        <w:jc w:val="left"/>
        <w:rPr>
          <w:rFonts w:ascii="Arial" w:hAnsi="Arial" w:cs="Arial" w:eastAsia="Arial"/>
        </w:rPr>
      </w:pPr>
      <w:r>
        <w:rPr>
          <w:spacing w:val="-1"/>
        </w:rPr>
        <w:t>Замкнутый выход открывает</w:t>
      </w:r>
      <w:r>
        <w:rPr>
          <w:spacing w:val="-2"/>
        </w:rPr>
        <w:t> </w:t>
      </w:r>
      <w:r>
        <w:rPr>
          <w:spacing w:val="-1"/>
        </w:rPr>
        <w:t>топливный соленоид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дает</w:t>
      </w:r>
      <w:r>
        <w:rPr>
          <w:spacing w:val="-2"/>
        </w:rPr>
        <w:t> </w:t>
      </w:r>
      <w:r>
        <w:rPr>
          <w:spacing w:val="-1"/>
        </w:rPr>
        <w:t>возможность ДГУ запуститься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3"/>
        </w:rPr>
        <w:t> </w:t>
      </w:r>
      <w:r>
        <w:rPr>
          <w:spacing w:val="-1"/>
        </w:rPr>
        <w:t>Реле</w:t>
      </w:r>
      <w:r>
        <w:rPr/>
        <w:t> </w:t>
      </w:r>
      <w:r>
        <w:rPr>
          <w:spacing w:val="-1"/>
        </w:rPr>
        <w:t>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2"/>
          <w:numId w:val="4"/>
        </w:numPr>
        <w:tabs>
          <w:tab w:pos="1557" w:val="left" w:leader="none"/>
        </w:tabs>
        <w:spacing w:line="243" w:lineRule="exact" w:before="0" w:after="0"/>
        <w:ind w:left="1556" w:right="0" w:hanging="338"/>
        <w:jc w:val="left"/>
      </w:pPr>
      <w:r>
        <w:rPr>
          <w:spacing w:val="-1"/>
        </w:rPr>
        <w:t>активирован </w:t>
      </w:r>
      <w:r>
        <w:rPr>
          <w:rFonts w:ascii="Arial" w:hAnsi="Arial"/>
          <w:spacing w:val="-1"/>
        </w:rPr>
        <w:t>EMERGENCY STOP (</w:t>
      </w:r>
      <w:r>
        <w:rPr>
          <w:spacing w:val="-1"/>
        </w:rPr>
        <w:t>АвСтоп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или</w:t>
      </w:r>
      <w:r>
        <w:rPr/>
      </w:r>
    </w:p>
    <w:p>
      <w:pPr>
        <w:pStyle w:val="BodyText"/>
        <w:numPr>
          <w:ilvl w:val="2"/>
          <w:numId w:val="4"/>
        </w:numPr>
        <w:tabs>
          <w:tab w:pos="1557" w:val="left" w:leader="none"/>
        </w:tabs>
        <w:spacing w:line="244" w:lineRule="exact" w:before="0" w:after="0"/>
        <w:ind w:left="1556" w:right="0" w:hanging="338"/>
        <w:jc w:val="left"/>
      </w:pPr>
      <w:r>
        <w:rPr>
          <w:spacing w:val="-1"/>
        </w:rPr>
        <w:t>охлажденная ДГУ останавливается</w:t>
      </w:r>
      <w:r>
        <w:rPr>
          <w:spacing w:val="-2"/>
        </w:rPr>
        <w:t> </w:t>
      </w:r>
      <w:r>
        <w:rPr>
          <w:spacing w:val="-1"/>
        </w:rPr>
        <w:t>или</w:t>
      </w:r>
      <w:r>
        <w:rPr/>
      </w:r>
    </w:p>
    <w:p>
      <w:pPr>
        <w:pStyle w:val="BodyText"/>
        <w:numPr>
          <w:ilvl w:val="2"/>
          <w:numId w:val="4"/>
        </w:numPr>
        <w:tabs>
          <w:tab w:pos="1557" w:val="left" w:leader="none"/>
        </w:tabs>
        <w:spacing w:line="244" w:lineRule="exact" w:before="0" w:after="0"/>
        <w:ind w:left="1556" w:right="0" w:hanging="338"/>
        <w:jc w:val="left"/>
        <w:rPr>
          <w:rFonts w:ascii="Arial" w:hAnsi="Arial" w:cs="Arial" w:eastAsia="Arial"/>
        </w:rPr>
      </w:pPr>
      <w:r>
        <w:rPr/>
        <w:t>в</w:t>
      </w:r>
      <w:r>
        <w:rPr>
          <w:spacing w:val="-1"/>
        </w:rPr>
        <w:t> момент паузы </w:t>
      </w:r>
      <w:r>
        <w:rPr/>
        <w:t>между</w:t>
      </w:r>
      <w:r>
        <w:rPr>
          <w:spacing w:val="-2"/>
        </w:rPr>
        <w:t> </w:t>
      </w:r>
      <w:r>
        <w:rPr>
          <w:spacing w:val="-1"/>
        </w:rPr>
        <w:t>попытками</w:t>
      </w:r>
      <w:r>
        <w:rPr>
          <w:spacing w:val="-2"/>
        </w:rPr>
        <w:t> </w:t>
      </w:r>
      <w:r>
        <w:rPr>
          <w:spacing w:val="-1"/>
        </w:rPr>
        <w:t>пуска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Stop Solenoid (СтопСоленоид)" w:id="112"/>
      <w:bookmarkEnd w:id="112"/>
      <w:r>
        <w:rPr>
          <w:b w:val="0"/>
        </w:rPr>
      </w:r>
      <w:r>
        <w:rPr/>
        <w:t>Stop</w:t>
      </w:r>
      <w:r>
        <w:rPr>
          <w:spacing w:val="-1"/>
        </w:rPr>
        <w:t> Solenoid (</w:t>
      </w:r>
      <w:r>
        <w:rPr>
          <w:rFonts w:ascii="Arial" w:hAnsi="Arial"/>
          <w:spacing w:val="-1"/>
        </w:rPr>
        <w:t>СтопСоленоид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Замкнутый выход подает</w:t>
      </w:r>
      <w:r>
        <w:rPr>
          <w:spacing w:val="-2"/>
        </w:rPr>
        <w:t> </w:t>
      </w:r>
      <w:r>
        <w:rPr>
          <w:spacing w:val="-1"/>
        </w:rPr>
        <w:t>питание на</w:t>
      </w:r>
      <w:r>
        <w:rPr/>
        <w:t> </w:t>
      </w:r>
      <w:r>
        <w:rPr>
          <w:spacing w:val="-1"/>
        </w:rPr>
        <w:t>стоп</w:t>
      </w:r>
      <w:r>
        <w:rPr>
          <w:spacing w:val="-2"/>
        </w:rPr>
        <w:t> </w:t>
      </w:r>
      <w:r>
        <w:rPr>
          <w:spacing w:val="-1"/>
        </w:rPr>
        <w:t>соленоид для</w:t>
      </w:r>
      <w:r>
        <w:rPr/>
        <w:t> остановки</w:t>
      </w:r>
      <w:r>
        <w:rPr>
          <w:spacing w:val="-1"/>
        </w:rPr>
        <w:t> ДГУ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right="746" w:hanging="1"/>
        <w:jc w:val="left"/>
        <w:rPr>
          <w:rFonts w:ascii="Arial" w:hAnsi="Arial" w:cs="Arial" w:eastAsia="Arial"/>
        </w:rPr>
      </w:pPr>
      <w:r>
        <w:rPr>
          <w:spacing w:val="-1"/>
        </w:rPr>
        <w:t>Выход</w:t>
      </w:r>
      <w:r>
        <w:rPr>
          <w:spacing w:val="30"/>
        </w:rPr>
        <w:t> </w:t>
      </w:r>
      <w:r>
        <w:rPr>
          <w:spacing w:val="-1"/>
        </w:rPr>
        <w:t>активирован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течении</w:t>
      </w:r>
      <w:r>
        <w:rPr>
          <w:spacing w:val="32"/>
        </w:rPr>
        <w:t> </w:t>
      </w:r>
      <w:r>
        <w:rPr>
          <w:rFonts w:ascii="Arial" w:hAnsi="Arial"/>
          <w:i/>
          <w:spacing w:val="-1"/>
        </w:rPr>
        <w:t>Stop</w:t>
      </w:r>
      <w:r>
        <w:rPr>
          <w:rFonts w:ascii="Arial" w:hAnsi="Arial"/>
          <w:i/>
          <w:spacing w:val="31"/>
        </w:rPr>
        <w:t> </w:t>
      </w:r>
      <w:r>
        <w:rPr>
          <w:rFonts w:ascii="Arial" w:hAnsi="Arial"/>
          <w:i/>
          <w:spacing w:val="-1"/>
        </w:rPr>
        <w:t>Time</w:t>
      </w:r>
      <w:r>
        <w:rPr>
          <w:rFonts w:ascii="Arial" w:hAnsi="Arial"/>
          <w:i/>
          <w:spacing w:val="31"/>
        </w:rPr>
        <w:t> </w:t>
      </w:r>
      <w:r>
        <w:rPr>
          <w:rFonts w:ascii="Arial" w:hAnsi="Arial"/>
          <w:i/>
          <w:spacing w:val="-1"/>
        </w:rPr>
        <w:t>(</w:t>
      </w:r>
      <w:r>
        <w:rPr>
          <w:rFonts w:ascii="Arial" w:hAnsi="Arial"/>
          <w:i/>
          <w:spacing w:val="-1"/>
        </w:rPr>
        <w:t>ВрОстанова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31"/>
        </w:rPr>
        <w:t> </w:t>
      </w:r>
      <w:r>
        <w:rPr>
          <w:spacing w:val="-1"/>
        </w:rPr>
        <w:t>но</w:t>
      </w:r>
      <w:r>
        <w:rPr>
          <w:spacing w:val="30"/>
        </w:rPr>
        <w:t> </w:t>
      </w:r>
      <w:r>
        <w:rPr>
          <w:spacing w:val="-1"/>
        </w:rPr>
        <w:t>если</w:t>
      </w:r>
      <w:r>
        <w:rPr>
          <w:spacing w:val="31"/>
        </w:rPr>
        <w:t> </w:t>
      </w:r>
      <w:r>
        <w:rPr>
          <w:spacing w:val="-1"/>
        </w:rPr>
        <w:t>останов</w:t>
      </w:r>
      <w:r>
        <w:rPr>
          <w:spacing w:val="33"/>
        </w:rPr>
        <w:t> </w:t>
      </w:r>
      <w:r>
        <w:rPr>
          <w:spacing w:val="-1"/>
        </w:rPr>
        <w:t>длиться</w:t>
      </w:r>
      <w:r>
        <w:rPr>
          <w:spacing w:val="29"/>
        </w:rPr>
        <w:t> </w:t>
      </w:r>
      <w:r>
        <w:rPr>
          <w:spacing w:val="-1"/>
        </w:rPr>
        <w:t>дольше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31"/>
        </w:rPr>
        <w:t> </w:t>
      </w:r>
      <w:r>
        <w:rPr>
          <w:spacing w:val="-1"/>
        </w:rPr>
        <w:t>то</w:t>
      </w:r>
      <w:r>
        <w:rPr>
          <w:spacing w:val="38"/>
        </w:rPr>
        <w:t> </w:t>
      </w:r>
      <w:r>
        <w:rPr>
          <w:spacing w:val="-1"/>
        </w:rPr>
        <w:t>выход остается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таком состоянии до тех пор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пока ДГУ не будет остановлено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846" w:right="6502" w:hanging="709"/>
        <w:jc w:val="left"/>
      </w:pPr>
      <w:r>
        <w:rPr>
          <w:spacing w:val="-1"/>
        </w:rPr>
        <w:t>ДГУ считается остановленной если</w:t>
      </w:r>
      <w:r>
        <w:rPr>
          <w:rFonts w:ascii="Arial" w:hAnsi="Arial"/>
          <w:spacing w:val="-1"/>
        </w:rPr>
        <w:t>:</w:t>
      </w:r>
      <w:r>
        <w:rPr>
          <w:rFonts w:ascii="Arial" w:hAnsi="Arial"/>
          <w:spacing w:val="21"/>
        </w:rPr>
        <w:t> </w:t>
      </w:r>
      <w:r>
        <w:rPr>
          <w:spacing w:val="-1"/>
        </w:rPr>
        <w:t>Об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м </w:t>
      </w:r>
      <w:r>
        <w:rPr>
          <w:rFonts w:ascii="Arial" w:hAnsi="Arial"/>
        </w:rPr>
        <w:t>&lt;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/>
        <w:t>и</w:t>
      </w:r>
    </w:p>
    <w:p>
      <w:pPr>
        <w:pStyle w:val="BodyText"/>
        <w:spacing w:line="240" w:lineRule="auto"/>
        <w:ind w:left="846" w:right="0"/>
        <w:jc w:val="left"/>
      </w:pPr>
      <w:r>
        <w:rPr>
          <w:spacing w:val="-1"/>
        </w:rPr>
        <w:t>Напряжение генератора </w:t>
      </w:r>
      <w:r>
        <w:rPr>
          <w:rFonts w:ascii="Arial" w:hAnsi="Arial"/>
        </w:rPr>
        <w:t>&lt;</w:t>
      </w:r>
      <w:r>
        <w:rPr>
          <w:rFonts w:ascii="Arial" w:hAnsi="Arial"/>
          <w:spacing w:val="-1"/>
        </w:rPr>
        <w:t> 10 </w:t>
      </w:r>
      <w:r>
        <w:rPr/>
        <w:t>В</w:t>
      </w:r>
      <w:r>
        <w:rPr>
          <w:spacing w:val="-2"/>
        </w:rPr>
        <w:t> </w:t>
      </w:r>
      <w:r>
        <w:rPr/>
        <w:t>и</w:t>
      </w:r>
    </w:p>
    <w:p>
      <w:pPr>
        <w:spacing w:before="0"/>
        <w:ind w:left="8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Давление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масла</w:t>
      </w:r>
      <w:r>
        <w:rPr>
          <w:rFonts w:ascii="Arial" w:hAnsi="Arial"/>
          <w:sz w:val="20"/>
        </w:rPr>
        <w:t> </w:t>
      </w:r>
      <w:r>
        <w:rPr>
          <w:rFonts w:ascii="Arial" w:hAnsi="Arial"/>
          <w:sz w:val="20"/>
        </w:rPr>
        <w:t>&lt;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b/>
          <w:spacing w:val="-1"/>
          <w:sz w:val="20"/>
        </w:rPr>
        <w:t>Engine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Params (</w:t>
      </w:r>
      <w:r>
        <w:rPr>
          <w:rFonts w:ascii="Arial" w:hAnsi="Arial"/>
          <w:b/>
          <w:spacing w:val="-1"/>
          <w:sz w:val="20"/>
        </w:rPr>
        <w:t>ПарамДвигат</w:t>
      </w:r>
      <w:r>
        <w:rPr>
          <w:rFonts w:ascii="Arial" w:hAnsi="Arial"/>
          <w:b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: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pacing w:val="-1"/>
          <w:sz w:val="20"/>
        </w:rPr>
        <w:t>Starting Oil </w:t>
      </w:r>
      <w:r>
        <w:rPr>
          <w:rFonts w:ascii="Arial" w:hAnsi="Arial"/>
          <w:i/>
          <w:sz w:val="20"/>
        </w:rPr>
        <w:t>P</w:t>
      </w:r>
      <w:r>
        <w:rPr>
          <w:rFonts w:ascii="Arial" w:hAnsi="Arial"/>
          <w:i/>
          <w:spacing w:val="-1"/>
          <w:sz w:val="20"/>
        </w:rPr>
        <w:t> (</w:t>
      </w:r>
      <w:r>
        <w:rPr>
          <w:rFonts w:ascii="Arial" w:hAnsi="Arial"/>
          <w:i/>
          <w:spacing w:val="-1"/>
          <w:sz w:val="20"/>
        </w:rPr>
        <w:t>Рмсл Пуск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.</w:t>
      </w: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9" w:lineRule="auto" w:before="0"/>
                    <w:ind w:left="30" w:right="25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ДГУ</w:t>
                  </w:r>
                  <w:r>
                    <w:rPr>
                      <w:rFonts w:ascii="Arial" w:hAnsi="Arial"/>
                      <w:spacing w:val="17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может</w:t>
                  </w:r>
                  <w:r>
                    <w:rPr>
                      <w:rFonts w:ascii="Arial" w:hAnsi="Arial"/>
                      <w:spacing w:val="1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быть</w:t>
                  </w:r>
                  <w:r>
                    <w:rPr>
                      <w:rFonts w:ascii="Arial" w:hAnsi="Arial"/>
                      <w:spacing w:val="1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запущено</w:t>
                  </w:r>
                  <w:r>
                    <w:rPr>
                      <w:rFonts w:ascii="Arial" w:hAnsi="Arial"/>
                      <w:spacing w:val="18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1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любое</w:t>
                  </w:r>
                  <w:r>
                    <w:rPr>
                      <w:rFonts w:ascii="Arial" w:hAnsi="Arial"/>
                      <w:spacing w:val="1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время</w:t>
                  </w:r>
                  <w:r>
                    <w:rPr>
                      <w:rFonts w:ascii="Arial" w:hAnsi="Arial"/>
                      <w:spacing w:val="1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если</w:t>
                  </w:r>
                  <w:r>
                    <w:rPr>
                      <w:rFonts w:ascii="Arial" w:hAnsi="Arial"/>
                      <w:spacing w:val="1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она</w:t>
                  </w:r>
                  <w:r>
                    <w:rPr>
                      <w:rFonts w:ascii="Arial" w:hAnsi="Arial"/>
                      <w:spacing w:val="1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находится</w:t>
                  </w:r>
                  <w:r>
                    <w:rPr>
                      <w:rFonts w:ascii="Arial" w:hAnsi="Arial"/>
                      <w:spacing w:val="16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1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режиме</w:t>
                  </w:r>
                  <w:r>
                    <w:rPr>
                      <w:rFonts w:ascii="Arial" w:hAnsi="Arial"/>
                      <w:spacing w:val="1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готовности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</w:t>
                  </w:r>
                  <w:r>
                    <w:rPr>
                      <w:rFonts w:ascii="Arial" w:hAnsi="Arial"/>
                      <w:spacing w:val="1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несмотря</w:t>
                  </w:r>
                  <w:r>
                    <w:rPr>
                      <w:rFonts w:ascii="Arial" w:hAnsi="Arial"/>
                      <w:spacing w:val="45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</w:t>
                  </w:r>
                  <w:r>
                    <w:rPr>
                      <w:rFonts w:ascii="Arial" w:hAnsi="Arial"/>
                      <w:spacing w:val="4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то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</w:t>
                  </w:r>
                  <w:r>
                    <w:rPr>
                      <w:rFonts w:ascii="Arial" w:hAnsi="Arial"/>
                      <w:spacing w:val="4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что</w:t>
                  </w:r>
                  <w:r>
                    <w:rPr>
                      <w:rFonts w:ascii="Arial" w:hAnsi="Arial"/>
                      <w:spacing w:val="4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выход</w:t>
                  </w:r>
                  <w:r>
                    <w:rPr>
                      <w:rFonts w:ascii="Arial" w:hAnsi="Arial"/>
                      <w:spacing w:val="47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Stop</w:t>
                  </w:r>
                  <w:r>
                    <w:rPr>
                      <w:rFonts w:ascii="Arial" w:hAnsi="Arial"/>
                      <w:spacing w:val="4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Solenoid</w:t>
                  </w:r>
                  <w:r>
                    <w:rPr>
                      <w:rFonts w:ascii="Arial" w:hAnsi="Arial"/>
                      <w:spacing w:val="4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СтопСоленоид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4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может</w:t>
                  </w:r>
                  <w:r>
                    <w:rPr>
                      <w:rFonts w:ascii="Arial" w:hAnsi="Arial"/>
                      <w:spacing w:val="4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быть</w:t>
                  </w:r>
                  <w:r>
                    <w:rPr>
                      <w:rFonts w:ascii="Arial" w:hAnsi="Arial"/>
                      <w:spacing w:val="4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до</w:t>
                  </w:r>
                  <w:r>
                    <w:rPr>
                      <w:rFonts w:ascii="Arial" w:hAnsi="Arial"/>
                      <w:spacing w:val="48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сих</w:t>
                  </w:r>
                  <w:r>
                    <w:rPr>
                      <w:rFonts w:ascii="Arial" w:hAnsi="Arial"/>
                      <w:spacing w:val="4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пор</w:t>
                  </w:r>
                  <w:r>
                    <w:rPr>
                      <w:rFonts w:ascii="Arial" w:hAnsi="Arial"/>
                      <w:spacing w:val="4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активированным</w:t>
                  </w:r>
                  <w:r>
                    <w:rPr>
                      <w:rFonts w:ascii="Arial" w:hAnsi="Arial"/>
                      <w:spacing w:val="4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65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данном случае </w:t>
                  </w:r>
                  <w:r>
                    <w:rPr>
                      <w:rFonts w:ascii="Arial" w:hAnsi="Arial"/>
                      <w:sz w:val="20"/>
                    </w:rPr>
                    <w:t>он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деактивируется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перед пуском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Stop Pulse (СтопСигнал)" w:id="113"/>
      <w:bookmarkEnd w:id="113"/>
      <w:r>
        <w:rPr>
          <w:b w:val="0"/>
        </w:rPr>
      </w:r>
      <w:r>
        <w:rPr>
          <w:spacing w:val="-1"/>
        </w:rPr>
        <w:t>Stop Pulse (</w:t>
      </w:r>
      <w:r>
        <w:rPr>
          <w:rFonts w:ascii="Arial" w:hAnsi="Arial"/>
          <w:spacing w:val="-1"/>
        </w:rPr>
        <w:t>СтопСигнал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78" w:firstLine="1"/>
        <w:jc w:val="left"/>
        <w:rPr>
          <w:rFonts w:ascii="Arial" w:hAnsi="Arial" w:cs="Arial" w:eastAsia="Arial"/>
        </w:rPr>
      </w:pPr>
      <w:r>
        <w:rPr>
          <w:spacing w:val="-1"/>
        </w:rPr>
        <w:t>Выход активирован </w:t>
      </w:r>
      <w:r>
        <w:rPr/>
        <w:t>в</w:t>
      </w:r>
      <w:r>
        <w:rPr>
          <w:spacing w:val="-1"/>
        </w:rPr>
        <w:t> течении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spacing w:val="-1"/>
        </w:rPr>
        <w:t>секунды после активации</w:t>
      </w:r>
      <w:r>
        <w:rPr>
          <w:spacing w:val="-2"/>
        </w:rPr>
        <w:t> </w:t>
      </w:r>
      <w:r>
        <w:rPr>
          <w:spacing w:val="-1"/>
        </w:rPr>
        <w:t>выхода</w:t>
      </w:r>
      <w:r>
        <w:rPr/>
        <w:t> </w:t>
      </w:r>
      <w:r>
        <w:rPr>
          <w:rFonts w:ascii="Arial" w:hAnsi="Arial"/>
          <w:spacing w:val="-1"/>
        </w:rPr>
        <w:t>Stop Solenoid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СтопСоленоид</w:t>
      </w:r>
      <w:r>
        <w:rPr>
          <w:rFonts w:ascii="Arial" w:hAnsi="Arial"/>
          <w:spacing w:val="-1"/>
        </w:rPr>
        <w:t>). </w:t>
      </w:r>
      <w:r>
        <w:rPr>
          <w:spacing w:val="-1"/>
        </w:rPr>
        <w:t>Данный </w:t>
      </w:r>
      <w:r>
        <w:rPr/>
        <w:t>сигнал</w:t>
      </w:r>
      <w:r>
        <w:rPr>
          <w:spacing w:val="-2"/>
        </w:rPr>
        <w:t> </w:t>
      </w:r>
      <w:r>
        <w:rPr>
          <w:spacing w:val="-1"/>
        </w:rPr>
        <w:t>посылается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цифровой</w:t>
      </w:r>
      <w:r>
        <w:rPr>
          <w:spacing w:val="-2"/>
        </w:rPr>
        <w:t> </w:t>
      </w:r>
      <w:r>
        <w:rPr>
          <w:spacing w:val="-1"/>
        </w:rPr>
        <w:t>контроллер</w:t>
      </w:r>
      <w:r>
        <w:rPr/>
        <w:t> </w:t>
      </w:r>
      <w:r>
        <w:rPr>
          <w:spacing w:val="-1"/>
        </w:rPr>
        <w:t>дизеля </w:t>
      </w:r>
      <w:r>
        <w:rPr>
          <w:rFonts w:ascii="Arial" w:hAnsi="Arial"/>
        </w:rPr>
        <w:t>(ECU) </w:t>
      </w:r>
      <w:r>
        <w:rPr>
          <w:spacing w:val="-1"/>
        </w:rPr>
        <w:t>для</w:t>
      </w:r>
      <w:r>
        <w:rPr>
          <w:spacing w:val="27"/>
        </w:rPr>
        <w:t> </w:t>
      </w:r>
      <w:r>
        <w:rPr>
          <w:spacing w:val="-1"/>
        </w:rPr>
        <w:t>останова</w:t>
      </w:r>
      <w:r>
        <w:rPr/>
        <w:t> </w:t>
      </w:r>
      <w:r>
        <w:rPr>
          <w:spacing w:val="-1"/>
        </w:rPr>
        <w:t>ДГУ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9209" w:val="right" w:leader="none"/>
        </w:tabs>
        <w:spacing w:line="264" w:lineRule="exact" w:before="424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31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9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240" w:lineRule="auto" w:before="172"/>
        <w:ind w:right="0"/>
        <w:jc w:val="left"/>
        <w:rPr>
          <w:b w:val="0"/>
          <w:bCs w:val="0"/>
        </w:rPr>
      </w:pPr>
      <w:bookmarkStart w:name="Ignition (Зажигание)" w:id="114"/>
      <w:bookmarkEnd w:id="114"/>
      <w:r>
        <w:rPr>
          <w:b w:val="0"/>
        </w:rPr>
      </w:r>
      <w:r>
        <w:rPr/>
        <w:t>Ignition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Зажигание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после</w:t>
      </w:r>
      <w:r>
        <w:rPr>
          <w:spacing w:val="-2"/>
        </w:rPr>
        <w:t> </w:t>
      </w:r>
      <w:r>
        <w:rPr>
          <w:spacing w:val="-1"/>
        </w:rPr>
        <w:t>достижения значения </w:t>
      </w:r>
      <w:r>
        <w:rPr/>
        <w:t>в </w:t>
      </w:r>
      <w:r>
        <w:rPr>
          <w:rFonts w:ascii="Arial" w:hAnsi="Arial"/>
          <w:spacing w:val="-1"/>
        </w:rPr>
        <w:t>30 </w:t>
      </w:r>
      <w:r>
        <w:rPr>
          <w:spacing w:val="-1"/>
        </w:rPr>
        <w:t>Об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м </w:t>
      </w:r>
      <w:r>
        <w:rPr>
          <w:spacing w:val="-2"/>
        </w:rPr>
        <w:t>прокрутки </w:t>
      </w:r>
      <w:r>
        <w:rPr>
          <w:spacing w:val="-1"/>
        </w:rPr>
        <w:t>вала</w:t>
      </w:r>
      <w:r>
        <w:rPr/>
        <w:t> </w:t>
      </w:r>
      <w:r>
        <w:rPr>
          <w:spacing w:val="-1"/>
        </w:rPr>
        <w:t>стартером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Выход</w:t>
      </w:r>
      <w:r>
        <w:rPr>
          <w:spacing w:val="70"/>
        </w:rPr>
        <w:t> </w:t>
      </w:r>
      <w:r>
        <w:rPr>
          <w:spacing w:val="-1"/>
        </w:rPr>
        <w:t>размыкается</w:t>
      </w:r>
      <w:r>
        <w:rPr>
          <w:spacing w:val="-3"/>
        </w:rPr>
        <w:t> </w:t>
      </w:r>
      <w:r>
        <w:rPr/>
        <w:t>во</w:t>
      </w:r>
      <w:r>
        <w:rPr>
          <w:spacing w:val="-1"/>
        </w:rPr>
        <w:t> время останова или </w:t>
      </w:r>
      <w:r>
        <w:rPr/>
        <w:t>между</w:t>
      </w:r>
      <w:r>
        <w:rPr>
          <w:spacing w:val="-2"/>
        </w:rPr>
        <w:t> </w:t>
      </w:r>
      <w:r>
        <w:rPr>
          <w:spacing w:val="-1"/>
        </w:rPr>
        <w:t>попытками</w:t>
      </w:r>
      <w:r>
        <w:rPr>
          <w:spacing w:val="-2"/>
        </w:rPr>
        <w:t> </w:t>
      </w:r>
      <w:r>
        <w:rPr>
          <w:spacing w:val="-1"/>
        </w:rPr>
        <w:t>пуска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Prestart (ПредПуск)" w:id="115"/>
      <w:bookmarkEnd w:id="115"/>
      <w:r>
        <w:rPr>
          <w:b w:val="0"/>
        </w:rPr>
      </w:r>
      <w:r>
        <w:rPr>
          <w:spacing w:val="-1"/>
        </w:rPr>
        <w:t>Prestart (</w:t>
      </w:r>
      <w:r>
        <w:rPr>
          <w:rFonts w:ascii="Arial" w:hAnsi="Arial"/>
          <w:spacing w:val="-1"/>
        </w:rPr>
        <w:t>ПредПуск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перед</w:t>
      </w:r>
      <w:r>
        <w:rPr>
          <w:spacing w:val="-3"/>
        </w:rPr>
        <w:t> </w:t>
      </w:r>
      <w:r>
        <w:rPr>
          <w:spacing w:val="-1"/>
        </w:rPr>
        <w:t>пуском ДГУ </w:t>
      </w:r>
      <w:r>
        <w:rPr>
          <w:rFonts w:ascii="Arial" w:hAnsi="Arial"/>
          <w:spacing w:val="-1"/>
        </w:rPr>
        <w:t>(Prestart (</w:t>
      </w:r>
      <w:r>
        <w:rPr>
          <w:spacing w:val="-1"/>
        </w:rPr>
        <w:t>ПредПуск</w:t>
      </w:r>
      <w:r>
        <w:rPr>
          <w:rFonts w:ascii="Arial" w:hAnsi="Arial"/>
          <w:spacing w:val="-1"/>
        </w:rPr>
        <w:t>))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размыкается</w:t>
      </w:r>
      <w:r>
        <w:rPr>
          <w:spacing w:val="-2"/>
        </w:rPr>
        <w:t> </w:t>
      </w:r>
      <w:r>
        <w:rPr>
          <w:spacing w:val="-1"/>
        </w:rPr>
        <w:t>после достижения</w:t>
      </w:r>
      <w:r>
        <w:rPr>
          <w:spacing w:val="66"/>
        </w:rPr>
        <w:t> </w:t>
      </w:r>
      <w:r>
        <w:rPr>
          <w:spacing w:val="-1"/>
        </w:rPr>
        <w:t>скорости</w:t>
      </w:r>
      <w:r>
        <w:rPr/>
        <w:t> </w:t>
      </w:r>
      <w:r>
        <w:rPr>
          <w:rFonts w:ascii="Arial" w:hAnsi="Arial"/>
          <w:i/>
          <w:spacing w:val="-1"/>
        </w:rPr>
        <w:t>Starting RPM (</w:t>
      </w:r>
      <w:r>
        <w:rPr>
          <w:rFonts w:ascii="Arial" w:hAnsi="Arial"/>
          <w:i/>
          <w:spacing w:val="-1"/>
        </w:rPr>
        <w:t>ПускОбороты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Во </w:t>
      </w:r>
      <w:r>
        <w:rPr/>
        <w:t>время</w:t>
      </w:r>
      <w:r>
        <w:rPr>
          <w:spacing w:val="-1"/>
        </w:rPr>
        <w:t> попыток пуска</w:t>
      </w:r>
      <w:r>
        <w:rPr>
          <w:spacing w:val="-2"/>
        </w:rPr>
        <w:t> </w:t>
      </w:r>
      <w:r>
        <w:rPr>
          <w:spacing w:val="-1"/>
        </w:rPr>
        <w:t>выход замкнут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1155"/>
        <w:jc w:val="left"/>
        <w:rPr>
          <w:rFonts w:ascii="Arial" w:hAnsi="Arial" w:cs="Arial" w:eastAsia="Arial"/>
        </w:rPr>
      </w:pPr>
      <w:r>
        <w:rPr>
          <w:spacing w:val="-1"/>
        </w:rPr>
        <w:t>Данный выход </w:t>
      </w:r>
      <w:r>
        <w:rPr/>
        <w:t>может</w:t>
      </w:r>
      <w:r>
        <w:rPr>
          <w:spacing w:val="-2"/>
        </w:rPr>
        <w:t> </w:t>
      </w:r>
      <w:r>
        <w:rPr>
          <w:spacing w:val="-1"/>
        </w:rPr>
        <w:t>быть использован для </w:t>
      </w:r>
      <w:r>
        <w:rPr/>
        <w:t>работы</w:t>
      </w:r>
      <w:r>
        <w:rPr>
          <w:spacing w:val="-1"/>
        </w:rPr>
        <w:t> свечей накаливания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прогрева масла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охлаждающей жидкости или предварительной смазки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Cooling Pump (Насос Охлажден)" w:id="116"/>
      <w:bookmarkEnd w:id="116"/>
      <w:r>
        <w:rPr>
          <w:b w:val="0"/>
        </w:rPr>
      </w:r>
      <w:r>
        <w:rPr>
          <w:spacing w:val="-1"/>
        </w:rPr>
        <w:t>Cooling</w:t>
      </w:r>
      <w:r>
        <w:rPr/>
        <w:t> </w:t>
      </w:r>
      <w:r>
        <w:rPr>
          <w:spacing w:val="-1"/>
        </w:rPr>
        <w:t>Pump (</w:t>
      </w:r>
      <w:r>
        <w:rPr>
          <w:rFonts w:ascii="Arial" w:hAnsi="Arial"/>
          <w:spacing w:val="-1"/>
        </w:rPr>
        <w:t>Насос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Охлажден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7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/>
        <w:t>во</w:t>
      </w:r>
      <w:r>
        <w:rPr>
          <w:spacing w:val="-1"/>
        </w:rPr>
        <w:t> время</w:t>
      </w:r>
      <w:r>
        <w:rPr>
          <w:spacing w:val="-2"/>
        </w:rPr>
        <w:t> </w:t>
      </w:r>
      <w:r>
        <w:rPr>
          <w:spacing w:val="-1"/>
        </w:rPr>
        <w:t>пуска ДГУ </w:t>
      </w:r>
      <w:r>
        <w:rPr/>
        <w:t>и</w:t>
      </w:r>
      <w:r>
        <w:rPr>
          <w:spacing w:val="-1"/>
        </w:rPr>
        <w:t> размыкается</w:t>
      </w:r>
      <w:r>
        <w:rPr>
          <w:spacing w:val="-2"/>
        </w:rPr>
        <w:t> </w:t>
      </w:r>
      <w:r>
        <w:rPr>
          <w:spacing w:val="-1"/>
        </w:rPr>
        <w:t>после останова ДГУ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Idle/Nominal (Х.Х./ Номинал)" w:id="117"/>
      <w:bookmarkEnd w:id="117"/>
      <w:r>
        <w:rPr>
          <w:b w:val="0"/>
        </w:rPr>
      </w:r>
      <w:r>
        <w:rPr>
          <w:spacing w:val="-1"/>
        </w:rPr>
        <w:t>Idle/Nominal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Х</w:t>
      </w:r>
      <w:r>
        <w:rPr>
          <w:spacing w:val="-1"/>
        </w:rPr>
        <w:t>.</w:t>
      </w:r>
      <w:r>
        <w:rPr>
          <w:rFonts w:ascii="Arial" w:hAnsi="Arial"/>
          <w:spacing w:val="-1"/>
        </w:rPr>
        <w:t>Х</w:t>
      </w:r>
      <w:r>
        <w:rPr>
          <w:spacing w:val="-1"/>
        </w:rPr>
        <w:t>./</w:t>
      </w:r>
      <w:r>
        <w:rPr>
          <w:spacing w:val="-2"/>
        </w:rPr>
        <w:t> </w:t>
      </w:r>
      <w:r>
        <w:rPr>
          <w:rFonts w:ascii="Arial" w:hAnsi="Arial"/>
          <w:spacing w:val="-1"/>
        </w:rPr>
        <w:t>Номинал</w:t>
      </w:r>
      <w:r>
        <w:rPr>
          <w:spacing w:val="-1"/>
        </w:rPr>
        <w:t>)</w:t>
      </w:r>
      <w:r>
        <w:rPr>
          <w:b w:val="0"/>
        </w:rPr>
      </w:r>
    </w:p>
    <w:p>
      <w:pPr>
        <w:spacing w:before="58"/>
        <w:ind w:left="137" w:right="137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Выход </w:t>
      </w:r>
      <w:r>
        <w:rPr>
          <w:rFonts w:ascii="Arial" w:hAnsi="Arial"/>
          <w:spacing w:val="-1"/>
          <w:sz w:val="20"/>
        </w:rPr>
        <w:t>Idle/Nominal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(</w:t>
      </w:r>
      <w:r>
        <w:rPr>
          <w:rFonts w:ascii="Arial" w:hAnsi="Arial"/>
          <w:spacing w:val="-1"/>
          <w:sz w:val="20"/>
        </w:rPr>
        <w:t>Х</w:t>
      </w:r>
      <w:r>
        <w:rPr>
          <w:rFonts w:ascii="Arial" w:hAnsi="Arial"/>
          <w:spacing w:val="-1"/>
          <w:sz w:val="20"/>
        </w:rPr>
        <w:t>.</w:t>
      </w:r>
      <w:r>
        <w:rPr>
          <w:rFonts w:ascii="Arial" w:hAnsi="Arial"/>
          <w:spacing w:val="-1"/>
          <w:sz w:val="20"/>
        </w:rPr>
        <w:t>Х</w:t>
      </w:r>
      <w:r>
        <w:rPr>
          <w:rFonts w:ascii="Arial" w:hAnsi="Arial"/>
          <w:spacing w:val="-1"/>
          <w:sz w:val="20"/>
        </w:rPr>
        <w:t>./ </w:t>
      </w:r>
      <w:r>
        <w:rPr>
          <w:rFonts w:ascii="Arial" w:hAnsi="Arial"/>
          <w:spacing w:val="-1"/>
          <w:sz w:val="20"/>
        </w:rPr>
        <w:t>Номинал</w:t>
      </w:r>
      <w:r>
        <w:rPr>
          <w:rFonts w:ascii="Arial" w:hAnsi="Arial"/>
          <w:spacing w:val="-1"/>
          <w:sz w:val="20"/>
        </w:rPr>
        <w:t>)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замыкается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после истечения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времени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i/>
          <w:spacing w:val="-1"/>
          <w:sz w:val="20"/>
        </w:rPr>
        <w:t>Idle Time </w:t>
      </w:r>
      <w:r>
        <w:rPr>
          <w:rFonts w:ascii="Arial" w:hAnsi="Arial"/>
          <w:i/>
          <w:sz w:val="20"/>
        </w:rPr>
        <w:t>(</w:t>
      </w:r>
      <w:r>
        <w:rPr>
          <w:rFonts w:ascii="Arial" w:hAnsi="Arial"/>
          <w:i/>
          <w:sz w:val="20"/>
        </w:rPr>
        <w:t>Вр</w:t>
      </w:r>
      <w:r>
        <w:rPr>
          <w:rFonts w:ascii="Arial" w:hAnsi="Arial"/>
          <w:i/>
          <w:spacing w:val="-1"/>
          <w:sz w:val="20"/>
        </w:rPr>
        <w:t> Х</w:t>
      </w:r>
      <w:r>
        <w:rPr>
          <w:rFonts w:ascii="Arial" w:hAnsi="Arial"/>
          <w:i/>
          <w:spacing w:val="-1"/>
          <w:sz w:val="20"/>
        </w:rPr>
        <w:t>.</w:t>
      </w:r>
      <w:r>
        <w:rPr>
          <w:rFonts w:ascii="Arial" w:hAnsi="Arial"/>
          <w:i/>
          <w:spacing w:val="-1"/>
          <w:sz w:val="20"/>
        </w:rPr>
        <w:t>Х</w:t>
      </w:r>
      <w:r>
        <w:rPr>
          <w:rFonts w:ascii="Arial" w:hAnsi="Arial"/>
          <w:i/>
          <w:spacing w:val="-1"/>
          <w:sz w:val="20"/>
        </w:rPr>
        <w:t>).</w:t>
      </w:r>
      <w:r>
        <w:rPr>
          <w:rFonts w:ascii="Arial" w:hAnsi="Arial"/>
          <w:i/>
          <w:spacing w:val="45"/>
          <w:sz w:val="20"/>
        </w:rPr>
        <w:t> </w:t>
      </w:r>
      <w:r>
        <w:rPr>
          <w:rFonts w:ascii="Arial" w:hAnsi="Arial"/>
          <w:spacing w:val="-1"/>
          <w:sz w:val="20"/>
        </w:rPr>
        <w:t>Счетчик </w:t>
      </w:r>
      <w:r>
        <w:rPr>
          <w:rFonts w:ascii="Arial" w:hAnsi="Arial"/>
          <w:i/>
          <w:spacing w:val="-1"/>
          <w:sz w:val="20"/>
        </w:rPr>
        <w:t>Idle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1"/>
          <w:sz w:val="20"/>
        </w:rPr>
        <w:t>Time (</w:t>
      </w:r>
      <w:r>
        <w:rPr>
          <w:rFonts w:ascii="Arial" w:hAnsi="Arial"/>
          <w:i/>
          <w:spacing w:val="-1"/>
          <w:sz w:val="20"/>
        </w:rPr>
        <w:t>Вр Х</w:t>
      </w:r>
      <w:r>
        <w:rPr>
          <w:rFonts w:ascii="Arial" w:hAnsi="Arial"/>
          <w:i/>
          <w:spacing w:val="-1"/>
          <w:sz w:val="20"/>
        </w:rPr>
        <w:t>.</w:t>
      </w:r>
      <w:r>
        <w:rPr>
          <w:rFonts w:ascii="Arial" w:hAnsi="Arial"/>
          <w:i/>
          <w:spacing w:val="-1"/>
          <w:sz w:val="20"/>
        </w:rPr>
        <w:t>Х</w:t>
      </w:r>
      <w:r>
        <w:rPr>
          <w:rFonts w:ascii="Arial" w:hAnsi="Arial"/>
          <w:i/>
          <w:spacing w:val="-1"/>
          <w:sz w:val="20"/>
        </w:rPr>
        <w:t>.) </w:t>
      </w:r>
      <w:r>
        <w:rPr>
          <w:rFonts w:ascii="Arial" w:hAnsi="Arial"/>
          <w:spacing w:val="-1"/>
          <w:sz w:val="20"/>
        </w:rPr>
        <w:t>начинает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работать после достижения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значения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pacing w:val="-1"/>
          <w:sz w:val="20"/>
        </w:rPr>
        <w:t>Starting RPM</w:t>
      </w:r>
      <w:r>
        <w:rPr>
          <w:rFonts w:ascii="Arial" w:hAnsi="Arial"/>
          <w:i/>
          <w:spacing w:val="38"/>
          <w:sz w:val="20"/>
        </w:rPr>
        <w:t> </w:t>
      </w:r>
      <w:r>
        <w:rPr>
          <w:rFonts w:ascii="Arial" w:hAnsi="Arial"/>
          <w:spacing w:val="-1"/>
          <w:sz w:val="20"/>
        </w:rPr>
        <w:t>(</w:t>
      </w:r>
      <w:r>
        <w:rPr>
          <w:rFonts w:ascii="Arial" w:hAnsi="Arial"/>
          <w:i/>
          <w:spacing w:val="-1"/>
          <w:sz w:val="20"/>
        </w:rPr>
        <w:t>ПускОбороты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. </w:t>
      </w:r>
      <w:r>
        <w:rPr>
          <w:rFonts w:ascii="Arial" w:hAnsi="Arial"/>
          <w:spacing w:val="-1"/>
          <w:sz w:val="20"/>
        </w:rPr>
        <w:t>Защита </w:t>
      </w:r>
      <w:r>
        <w:rPr>
          <w:rFonts w:ascii="Arial" w:hAnsi="Arial"/>
          <w:i/>
          <w:spacing w:val="-1"/>
          <w:sz w:val="20"/>
        </w:rPr>
        <w:t>Underspeed (</w:t>
      </w:r>
      <w:r>
        <w:rPr>
          <w:rFonts w:ascii="Arial" w:hAnsi="Arial"/>
          <w:i/>
          <w:spacing w:val="-1"/>
          <w:sz w:val="20"/>
        </w:rPr>
        <w:t>СтпПонижСкор</w:t>
      </w:r>
      <w:r>
        <w:rPr>
          <w:rFonts w:ascii="Arial" w:hAnsi="Arial"/>
          <w:i/>
          <w:spacing w:val="-1"/>
          <w:sz w:val="20"/>
        </w:rPr>
        <w:t>) </w:t>
      </w:r>
      <w:r>
        <w:rPr>
          <w:rFonts w:ascii="Arial" w:hAnsi="Arial"/>
          <w:spacing w:val="-1"/>
          <w:sz w:val="20"/>
        </w:rPr>
        <w:t>не работает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во</w:t>
      </w:r>
      <w:r>
        <w:rPr>
          <w:rFonts w:ascii="Arial" w:hAnsi="Arial"/>
          <w:spacing w:val="-1"/>
          <w:sz w:val="20"/>
        </w:rPr>
        <w:t> время холостого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хода</w:t>
      </w:r>
      <w:r>
        <w:rPr>
          <w:rFonts w:ascii="Arial" w:hAnsi="Arial"/>
          <w:spacing w:val="-1"/>
          <w:sz w:val="20"/>
        </w:rPr>
        <w:t>.</w:t>
      </w:r>
      <w:r>
        <w:rPr>
          <w:rFonts w:ascii="Arial" w:hAnsi="Arial"/>
          <w:spacing w:val="51"/>
          <w:sz w:val="20"/>
        </w:rPr>
        <w:t> </w:t>
      </w:r>
      <w:r>
        <w:rPr>
          <w:rFonts w:ascii="Arial" w:hAnsi="Arial"/>
          <w:spacing w:val="-1"/>
          <w:sz w:val="20"/>
        </w:rPr>
        <w:t>Защита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pacing w:val="-1"/>
          <w:sz w:val="20"/>
        </w:rPr>
        <w:t>Start Fail (</w:t>
      </w:r>
      <w:r>
        <w:rPr>
          <w:rFonts w:ascii="Arial" w:hAnsi="Arial"/>
          <w:i/>
          <w:spacing w:val="-1"/>
          <w:sz w:val="20"/>
        </w:rPr>
        <w:t>СигнПускОтказ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срабатывает</w:t>
      </w:r>
      <w:r>
        <w:rPr>
          <w:rFonts w:ascii="Arial" w:hAnsi="Arial"/>
          <w:spacing w:val="-1"/>
          <w:sz w:val="20"/>
        </w:rPr>
        <w:t>, </w:t>
      </w:r>
      <w:r>
        <w:rPr>
          <w:rFonts w:ascii="Arial" w:hAnsi="Arial"/>
          <w:spacing w:val="-1"/>
          <w:sz w:val="20"/>
        </w:rPr>
        <w:t>если число оборотов падает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ниже </w:t>
      </w:r>
      <w:r>
        <w:rPr>
          <w:rFonts w:ascii="Arial" w:hAnsi="Arial"/>
          <w:sz w:val="20"/>
        </w:rPr>
        <w:t>2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pacing w:val="-1"/>
          <w:sz w:val="20"/>
        </w:rPr>
        <w:t>Об</w:t>
      </w:r>
      <w:r>
        <w:rPr>
          <w:rFonts w:ascii="Arial" w:hAnsi="Arial"/>
          <w:spacing w:val="-1"/>
          <w:sz w:val="20"/>
        </w:rPr>
        <w:t>/</w:t>
      </w:r>
      <w:r>
        <w:rPr>
          <w:rFonts w:ascii="Arial" w:hAnsi="Arial"/>
          <w:spacing w:val="-1"/>
          <w:sz w:val="20"/>
        </w:rPr>
        <w:t>м </w:t>
      </w:r>
      <w:r>
        <w:rPr>
          <w:rFonts w:ascii="Arial" w:hAnsi="Arial"/>
          <w:sz w:val="20"/>
        </w:rPr>
        <w:t>во</w:t>
      </w:r>
      <w:r>
        <w:rPr>
          <w:rFonts w:ascii="Arial" w:hAnsi="Arial"/>
          <w:spacing w:val="53"/>
          <w:sz w:val="20"/>
        </w:rPr>
        <w:t> </w:t>
      </w:r>
      <w:r>
        <w:rPr>
          <w:rFonts w:ascii="Arial" w:hAnsi="Arial"/>
          <w:spacing w:val="-1"/>
          <w:sz w:val="20"/>
        </w:rPr>
        <w:t>время холостого хода</w:t>
      </w:r>
      <w:r>
        <w:rPr>
          <w:rFonts w:ascii="Arial" w:hAnsi="Arial"/>
          <w:spacing w:val="-1"/>
          <w:sz w:val="20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57.5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20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Подключите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бинарный выход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Idle/Nominal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./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Номинал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регулятору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скорости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для</w:t>
                  </w:r>
                  <w:r>
                    <w:rPr>
                      <w:rFonts w:ascii="Arial" w:hAnsi="Arial"/>
                      <w:spacing w:val="3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переключения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скоростей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Открытый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контакт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=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IDLE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.),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закрытый </w:t>
                  </w:r>
                  <w:r>
                    <w:rPr>
                      <w:rFonts w:ascii="Arial" w:hAnsi="Arial"/>
                      <w:sz w:val="20"/>
                    </w:rPr>
                    <w:t>=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NOMINAL 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НОМИНАЛ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).</w:t>
                  </w:r>
                  <w:r>
                    <w:rPr>
                      <w:rFonts w:ascii="Arial" w:hAnsi="Arial"/>
                      <w:spacing w:val="3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Если контакт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IDLE 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.)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поддерживается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регулятором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установите</w:t>
                  </w:r>
                  <w:r>
                    <w:rPr>
                      <w:rFonts w:ascii="Arial" w:hAnsi="Arial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Idle</w:t>
                  </w:r>
                  <w:r>
                    <w:rPr>
                      <w:rFonts w:ascii="Arial" w:hAnsi="Arial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Time</w:t>
                  </w:r>
                  <w:r>
                    <w:rPr>
                      <w:rFonts w:ascii="Arial" w:hAnsi="Arial"/>
                      <w:i/>
                      <w:spacing w:val="5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Вр Х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.)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 </w:t>
                  </w:r>
                  <w:r>
                    <w:rPr>
                      <w:rFonts w:ascii="Arial" w:hAnsi="Arial"/>
                      <w:sz w:val="20"/>
                    </w:rPr>
                    <w:t>5</w:t>
                  </w:r>
                  <w:r>
                    <w:rPr>
                      <w:rFonts w:ascii="Arial" w:hAnsi="Arial"/>
                      <w:sz w:val="20"/>
                    </w:rPr>
                    <w:t>с</w:t>
                  </w:r>
                  <w:r>
                    <w:rPr>
                      <w:rFonts w:ascii="Arial" w:hAnsi="Arial"/>
                      <w:spacing w:val="39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во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избежание срабатывания защиты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Underspeed 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СтпПонижСкор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i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недлительной</w:t>
                  </w:r>
                  <w:r>
                    <w:rPr>
                      <w:rFonts w:ascii="Arial" w:hAnsi="Arial"/>
                      <w:spacing w:val="7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нестабильности ДГУ после пуска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ir Valves (ВоздКлапаны)" w:id="118"/>
      <w:bookmarkEnd w:id="118"/>
      <w:r>
        <w:rPr>
          <w:b w:val="0"/>
        </w:rPr>
      </w:r>
      <w:r>
        <w:rPr>
          <w:spacing w:val="-1"/>
        </w:rPr>
        <w:t>Air Valves (</w:t>
      </w:r>
      <w:r>
        <w:rPr>
          <w:rFonts w:ascii="Arial" w:hAnsi="Arial"/>
          <w:spacing w:val="-1"/>
        </w:rPr>
        <w:t>ВоздКлапаны</w:t>
      </w:r>
      <w:r>
        <w:rPr>
          <w:spacing w:val="-1"/>
        </w:rPr>
        <w:t>)</w:t>
      </w:r>
      <w:r>
        <w:rPr>
          <w:b w:val="0"/>
        </w:rPr>
      </w:r>
    </w:p>
    <w:p>
      <w:pPr>
        <w:spacing w:before="57"/>
        <w:ind w:left="138" w:right="131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Выход замыкается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одновременно</w:t>
      </w:r>
      <w:r>
        <w:rPr>
          <w:rFonts w:ascii="Arial" w:hAnsi="Arial"/>
          <w:sz w:val="20"/>
        </w:rPr>
        <w:t> с </w:t>
      </w:r>
      <w:r>
        <w:rPr>
          <w:rFonts w:ascii="Arial" w:hAnsi="Arial"/>
          <w:spacing w:val="-1"/>
          <w:sz w:val="20"/>
        </w:rPr>
        <w:t>Prestart (</w:t>
      </w:r>
      <w:r>
        <w:rPr>
          <w:rFonts w:ascii="Arial" w:hAnsi="Arial"/>
          <w:spacing w:val="-1"/>
          <w:sz w:val="20"/>
        </w:rPr>
        <w:t>ПредПуск</w:t>
      </w:r>
      <w:r>
        <w:rPr>
          <w:rFonts w:ascii="Arial" w:hAnsi="Arial"/>
          <w:spacing w:val="-1"/>
          <w:sz w:val="20"/>
        </w:rPr>
        <w:t>). </w:t>
      </w:r>
      <w:r>
        <w:rPr>
          <w:rFonts w:ascii="Arial" w:hAnsi="Arial"/>
          <w:spacing w:val="-1"/>
          <w:sz w:val="20"/>
        </w:rPr>
        <w:t>Размыкает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после останова ДГУ</w:t>
      </w:r>
      <w:r>
        <w:rPr>
          <w:rFonts w:ascii="Arial" w:hAnsi="Arial"/>
          <w:spacing w:val="-1"/>
          <w:sz w:val="20"/>
        </w:rPr>
        <w:t>.</w:t>
      </w:r>
      <w:r>
        <w:rPr>
          <w:rFonts w:ascii="Arial" w:hAnsi="Arial"/>
          <w:spacing w:val="49"/>
          <w:sz w:val="20"/>
        </w:rPr>
        <w:t> </w:t>
      </w:r>
      <w:r>
        <w:rPr>
          <w:rFonts w:ascii="Arial" w:hAnsi="Arial"/>
          <w:spacing w:val="-1"/>
          <w:sz w:val="20"/>
        </w:rPr>
        <w:t>Параметры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остановленной ДГУ</w:t>
      </w:r>
      <w:r>
        <w:rPr>
          <w:rFonts w:ascii="Arial" w:hAnsi="Arial"/>
          <w:spacing w:val="-1"/>
          <w:sz w:val="20"/>
        </w:rPr>
        <w:t>: </w:t>
      </w:r>
      <w:r>
        <w:rPr>
          <w:rFonts w:ascii="Arial" w:hAnsi="Arial"/>
          <w:spacing w:val="-1"/>
          <w:sz w:val="20"/>
        </w:rPr>
        <w:t>Об</w:t>
      </w:r>
      <w:r>
        <w:rPr>
          <w:rFonts w:ascii="Arial" w:hAnsi="Arial"/>
          <w:spacing w:val="-1"/>
          <w:sz w:val="20"/>
        </w:rPr>
        <w:t>/</w:t>
      </w:r>
      <w:r>
        <w:rPr>
          <w:rFonts w:ascii="Arial" w:hAnsi="Arial"/>
          <w:spacing w:val="-1"/>
          <w:sz w:val="20"/>
        </w:rPr>
        <w:t>м </w:t>
      </w:r>
      <w:r>
        <w:rPr>
          <w:rFonts w:ascii="Arial" w:hAnsi="Arial"/>
          <w:sz w:val="20"/>
        </w:rPr>
        <w:t>=0,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b/>
          <w:spacing w:val="-1"/>
          <w:sz w:val="20"/>
        </w:rPr>
        <w:t>Engine Params (</w:t>
      </w:r>
      <w:r>
        <w:rPr>
          <w:rFonts w:ascii="Arial" w:hAnsi="Arial"/>
          <w:b/>
          <w:spacing w:val="-1"/>
          <w:sz w:val="20"/>
        </w:rPr>
        <w:t>ПарамДвигат</w:t>
      </w:r>
      <w:r>
        <w:rPr>
          <w:rFonts w:ascii="Arial" w:hAnsi="Arial"/>
          <w:b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: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pacing w:val="-1"/>
          <w:sz w:val="20"/>
        </w:rPr>
        <w:t>Starting Oil </w:t>
      </w:r>
      <w:r>
        <w:rPr>
          <w:rFonts w:ascii="Arial" w:hAnsi="Arial"/>
          <w:i/>
          <w:sz w:val="20"/>
        </w:rPr>
        <w:t>P</w:t>
      </w:r>
      <w:r>
        <w:rPr>
          <w:rFonts w:ascii="Arial" w:hAnsi="Arial"/>
          <w:i/>
          <w:spacing w:val="-1"/>
          <w:sz w:val="20"/>
        </w:rPr>
        <w:t> (</w:t>
      </w:r>
      <w:r>
        <w:rPr>
          <w:rFonts w:ascii="Arial" w:hAnsi="Arial"/>
          <w:i/>
          <w:spacing w:val="-1"/>
          <w:sz w:val="20"/>
        </w:rPr>
        <w:t>Рмсл</w:t>
      </w:r>
      <w:r>
        <w:rPr>
          <w:rFonts w:ascii="Arial" w:hAnsi="Arial"/>
          <w:i/>
          <w:spacing w:val="47"/>
          <w:sz w:val="20"/>
        </w:rPr>
        <w:t> </w:t>
      </w:r>
      <w:r>
        <w:rPr>
          <w:rFonts w:ascii="Arial" w:hAnsi="Arial"/>
          <w:i/>
          <w:spacing w:val="-1"/>
          <w:sz w:val="20"/>
        </w:rPr>
        <w:t>Пуск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, D+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(</w:t>
      </w:r>
      <w:r>
        <w:rPr>
          <w:rFonts w:ascii="Arial" w:hAnsi="Arial"/>
          <w:spacing w:val="-1"/>
          <w:sz w:val="20"/>
        </w:rPr>
        <w:t>если доступно</w:t>
      </w:r>
      <w:r>
        <w:rPr>
          <w:rFonts w:ascii="Arial" w:hAnsi="Arial"/>
          <w:spacing w:val="-1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larm (Сигн)   " w:id="119"/>
      <w:bookmarkEnd w:id="119"/>
      <w:r>
        <w:rPr>
          <w:b w:val="0"/>
        </w:rPr>
      </w:r>
      <w:r>
        <w:rPr>
          <w:spacing w:val="-1"/>
        </w:rPr>
        <w:t>Alarm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0"/>
          <w:numId w:val="6"/>
        </w:numPr>
        <w:tabs>
          <w:tab w:pos="1207" w:val="left" w:leader="none"/>
        </w:tabs>
        <w:spacing w:line="244" w:lineRule="exact" w:before="0" w:after="0"/>
        <w:ind w:left="138" w:right="0" w:firstLine="708"/>
        <w:jc w:val="left"/>
      </w:pPr>
      <w:r>
        <w:rPr>
          <w:spacing w:val="-1"/>
        </w:rPr>
        <w:t>возникает любая</w:t>
      </w:r>
      <w:r>
        <w:rPr>
          <w:spacing w:val="-2"/>
        </w:rPr>
        <w:t> </w:t>
      </w:r>
      <w:r>
        <w:rPr>
          <w:spacing w:val="-1"/>
        </w:rPr>
        <w:t>авария или</w:t>
      </w:r>
      <w:r>
        <w:rPr/>
      </w:r>
    </w:p>
    <w:p>
      <w:pPr>
        <w:pStyle w:val="BodyText"/>
        <w:numPr>
          <w:ilvl w:val="0"/>
          <w:numId w:val="6"/>
        </w:numPr>
        <w:tabs>
          <w:tab w:pos="1207" w:val="left" w:leader="none"/>
        </w:tabs>
        <w:spacing w:line="240" w:lineRule="auto" w:before="0" w:after="0"/>
        <w:ind w:left="138" w:right="7641" w:firstLine="708"/>
        <w:jc w:val="left"/>
        <w:rPr>
          <w:rFonts w:ascii="Arial" w:hAnsi="Arial" w:cs="Arial" w:eastAsia="Arial"/>
        </w:rPr>
      </w:pPr>
      <w:r>
        <w:rPr/>
        <w:pict>
          <v:shape style="position:absolute;margin-left:196.080002pt;margin-top:24.214012pt;width:68.3pt;height:12pt;mso-position-horizontal-relative:page;mso-position-vertical-relative:paragraph;z-index:5488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ДГУ неисправна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4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pStyle w:val="BodyText"/>
        <w:numPr>
          <w:ilvl w:val="0"/>
          <w:numId w:val="6"/>
        </w:numPr>
        <w:tabs>
          <w:tab w:pos="1207" w:val="left" w:leader="none"/>
        </w:tabs>
        <w:spacing w:line="240" w:lineRule="auto" w:before="0" w:after="0"/>
        <w:ind w:left="120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pStyle w:val="BodyText"/>
        <w:spacing w:line="240" w:lineRule="auto" w:before="13"/>
        <w:ind w:left="84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2582" w:space="638"/>
            <w:col w:w="7210"/>
          </w:cols>
        </w:sectPr>
      </w:pPr>
    </w:p>
    <w:p>
      <w:pPr>
        <w:pStyle w:val="BodyText"/>
        <w:spacing w:line="240" w:lineRule="auto" w:before="7"/>
        <w:ind w:left="486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5440" type="#_x0000_t75" stroked="false">
            <v:imagedata r:id="rId5" o:title=""/>
          </v:shape>
        </w:pict>
      </w: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снова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возникновении новой ошибки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Horn (Сирена)" w:id="120"/>
      <w:bookmarkEnd w:id="120"/>
      <w:r>
        <w:rPr>
          <w:b w:val="0"/>
        </w:rPr>
      </w:r>
      <w:r>
        <w:rPr>
          <w:spacing w:val="-1"/>
        </w:rPr>
        <w:t>Horn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Сирена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6"/>
        </w:numPr>
        <w:tabs>
          <w:tab w:pos="1564" w:val="left" w:leader="none"/>
        </w:tabs>
        <w:spacing w:line="244" w:lineRule="exact" w:before="0" w:after="0"/>
        <w:ind w:left="138" w:right="0" w:firstLine="1066"/>
        <w:jc w:val="left"/>
      </w:pPr>
      <w:r>
        <w:rPr>
          <w:spacing w:val="-1"/>
        </w:rPr>
        <w:t>возникает любая</w:t>
      </w:r>
      <w:r>
        <w:rPr>
          <w:spacing w:val="-2"/>
        </w:rPr>
        <w:t> </w:t>
      </w:r>
      <w:r>
        <w:rPr>
          <w:spacing w:val="-1"/>
        </w:rPr>
        <w:t>авария или</w:t>
      </w:r>
      <w:r>
        <w:rPr/>
      </w:r>
    </w:p>
    <w:p>
      <w:pPr>
        <w:pStyle w:val="BodyText"/>
        <w:numPr>
          <w:ilvl w:val="1"/>
          <w:numId w:val="6"/>
        </w:numPr>
        <w:tabs>
          <w:tab w:pos="1564" w:val="left" w:leader="none"/>
        </w:tabs>
        <w:spacing w:line="240" w:lineRule="auto" w:before="0" w:after="0"/>
        <w:ind w:left="138" w:right="7283" w:firstLine="1066"/>
        <w:jc w:val="left"/>
        <w:rPr>
          <w:rFonts w:ascii="Arial" w:hAnsi="Arial" w:cs="Arial" w:eastAsia="Arial"/>
        </w:rPr>
      </w:pPr>
      <w:r>
        <w:rPr>
          <w:spacing w:val="-1"/>
        </w:rPr>
        <w:t>ДГУ неисправна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4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6"/>
        </w:numPr>
        <w:tabs>
          <w:tab w:pos="1567" w:val="left" w:leader="none"/>
        </w:tabs>
        <w:spacing w:line="240" w:lineRule="auto" w:before="1" w:after="0"/>
        <w:ind w:left="1566" w:right="0" w:hanging="360"/>
        <w:jc w:val="left"/>
      </w:pPr>
      <w:r>
        <w:rPr/>
        <w:pict>
          <v:group style="position:absolute;margin-left:213.220001pt;margin-top:.274005pt;width:70pt;height:25.25pt;mso-position-horizontal-relative:page;mso-position-vertical-relative:paragraph;z-index:-401896" coordorigin="4264,5" coordsize="1400,505">
            <v:group style="position:absolute;left:4277;top:11;width:1376;height:2" coordorigin="4277,11" coordsize="1376,2">
              <v:shape style="position:absolute;left:4277;top:11;width:1376;height:2" coordorigin="4277,11" coordsize="1376,0" path="m4277,11l5652,11e" filled="false" stroked="true" strokeweight=".580pt" strokecolor="#000000">
                <v:path arrowok="t"/>
              </v:shape>
            </v:group>
            <v:group style="position:absolute;left:4282;top:16;width:2;height:484" coordorigin="4282,16" coordsize="2,484">
              <v:shape style="position:absolute;left:4282;top:16;width:2;height:484" coordorigin="4282,16" coordsize="0,484" path="m4282,16l4282,500e" filled="false" stroked="true" strokeweight=".580pt" strokecolor="#000000">
                <v:path arrowok="t"/>
              </v:shape>
            </v:group>
            <v:group style="position:absolute;left:5647;top:16;width:2;height:231" coordorigin="5647,16" coordsize="2,231">
              <v:shape style="position:absolute;left:5647;top:16;width:2;height:231" coordorigin="5647,16" coordsize="0,231" path="m5647,16l5647,246e" filled="false" stroked="true" strokeweight=".580pt" strokecolor="#000000">
                <v:path arrowok="t"/>
              </v:shape>
            </v:group>
            <v:group style="position:absolute;left:4277;top:258;width:1376;height:2" coordorigin="4277,258" coordsize="1376,2">
              <v:shape style="position:absolute;left:4277;top:258;width:1376;height:2" coordorigin="4277,258" coordsize="1376,0" path="m4277,258l5652,258e" filled="false" stroked="true" strokeweight="1.24pt" strokecolor="#000000">
                <v:path arrowok="t"/>
              </v:shape>
            </v:group>
            <v:group style="position:absolute;left:4277;top:264;width:1330;height:2" coordorigin="4277,264" coordsize="1330,2">
              <v:shape style="position:absolute;left:4277;top:264;width:1330;height:2" coordorigin="4277,264" coordsize="1330,0" path="m4277,264l5606,264e" filled="false" stroked="true" strokeweight=".580pt" strokecolor="#000000">
                <v:path arrowok="t"/>
              </v:shape>
            </v:group>
            <v:group style="position:absolute;left:5602;top:269;width:2;height:231" coordorigin="5602,269" coordsize="2,231">
              <v:shape style="position:absolute;left:5602;top:269;width:2;height:231" coordorigin="5602,269" coordsize="0,231" path="m5602,269l5602,500e" filled="false" stroked="true" strokeweight=".580pt" strokecolor="#000000">
                <v:path arrowok="t"/>
              </v:shape>
            </v:group>
            <v:group style="position:absolute;left:4277;top:504;width:1330;height:2" coordorigin="4277,504" coordsize="1330,2">
              <v:shape style="position:absolute;left:4277;top:504;width:1330;height:2" coordorigin="4277,504" coordsize="1330,0" path="m4277,504l5606,504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Нажата кнопка</w:t>
      </w:r>
      <w:r>
        <w:rPr>
          <w:spacing w:val="8"/>
        </w:rPr>
        <w:t> </w:t>
      </w:r>
      <w:r>
        <w:rPr>
          <w:rFonts w:ascii="Arial" w:hAnsi="Arial"/>
          <w:spacing w:val="-1"/>
        </w:rPr>
        <w:t>FAULT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RESET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или</w:t>
      </w:r>
      <w:r>
        <w:rPr/>
      </w:r>
    </w:p>
    <w:p>
      <w:pPr>
        <w:pStyle w:val="BodyText"/>
        <w:numPr>
          <w:ilvl w:val="1"/>
          <w:numId w:val="6"/>
        </w:numPr>
        <w:tabs>
          <w:tab w:pos="1567" w:val="left" w:leader="none"/>
        </w:tabs>
        <w:spacing w:line="240" w:lineRule="auto" w:before="8" w:after="0"/>
        <w:ind w:left="1566" w:right="0" w:hanging="360"/>
        <w:jc w:val="left"/>
      </w:pPr>
      <w:r>
        <w:rPr>
          <w:spacing w:val="-1"/>
        </w:rPr>
        <w:t>Нажата кнопка</w:t>
      </w:r>
      <w:r>
        <w:rPr>
          <w:spacing w:val="8"/>
        </w:rPr>
        <w:t> </w:t>
      </w:r>
      <w:r>
        <w:rPr>
          <w:rFonts w:ascii="Arial" w:hAnsi="Arial"/>
          <w:spacing w:val="-1"/>
        </w:rPr>
        <w:t>HORN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RESET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</w:t>
      </w:r>
      <w:r>
        <w:rPr/>
        <w:t> </w:t>
      </w:r>
      <w:r>
        <w:rPr>
          <w:spacing w:val="-1"/>
        </w:rPr>
        <w:t>Сирены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или</w:t>
      </w:r>
      <w:r>
        <w:rPr/>
      </w:r>
    </w:p>
    <w:p>
      <w:pPr>
        <w:numPr>
          <w:ilvl w:val="1"/>
          <w:numId w:val="6"/>
        </w:numPr>
        <w:tabs>
          <w:tab w:pos="1567" w:val="left" w:leader="none"/>
        </w:tabs>
        <w:spacing w:line="244" w:lineRule="exact" w:before="7"/>
        <w:ind w:left="1566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истекло время </w:t>
      </w:r>
      <w:r>
        <w:rPr>
          <w:rFonts w:ascii="Arial" w:hAnsi="Arial"/>
          <w:sz w:val="20"/>
        </w:rPr>
        <w:t>работы</w:t>
      </w:r>
      <w:r>
        <w:rPr>
          <w:rFonts w:ascii="Arial" w:hAnsi="Arial"/>
          <w:spacing w:val="-1"/>
          <w:sz w:val="20"/>
        </w:rPr>
        <w:t> выхода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HORN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(</w:t>
      </w:r>
      <w:r>
        <w:rPr>
          <w:rFonts w:ascii="Arial" w:hAnsi="Arial"/>
          <w:spacing w:val="-1"/>
          <w:sz w:val="20"/>
        </w:rPr>
        <w:t>Сирена</w:t>
      </w:r>
      <w:r>
        <w:rPr>
          <w:rFonts w:ascii="Arial" w:hAnsi="Arial"/>
          <w:spacing w:val="-1"/>
          <w:sz w:val="20"/>
        </w:rPr>
        <w:t>)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(</w:t>
      </w:r>
      <w:r>
        <w:rPr>
          <w:rFonts w:ascii="Arial" w:hAnsi="Arial"/>
          <w:i/>
          <w:spacing w:val="-1"/>
          <w:sz w:val="20"/>
        </w:rPr>
        <w:t>Horn Timeout (</w:t>
      </w:r>
      <w:r>
        <w:rPr>
          <w:rFonts w:ascii="Arial" w:hAnsi="Arial"/>
          <w:i/>
          <w:spacing w:val="-1"/>
          <w:sz w:val="20"/>
        </w:rPr>
        <w:t>ВрРабСирены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).</w:t>
      </w:r>
      <w:r>
        <w:rPr>
          <w:rFonts w:ascii="Arial" w:hAnsi="Arial"/>
          <w:sz w:val="20"/>
        </w:rPr>
      </w:r>
    </w:p>
    <w:p>
      <w:pPr>
        <w:pStyle w:val="BodyText"/>
        <w:spacing w:line="229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снова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возникновении новой ошибки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GCB Close/Open (ГК Змк/Размк)" w:id="121"/>
      <w:bookmarkEnd w:id="121"/>
      <w:r>
        <w:rPr>
          <w:b w:val="0"/>
        </w:rPr>
      </w:r>
      <w:r>
        <w:rPr>
          <w:spacing w:val="-1"/>
        </w:rPr>
        <w:t>GCB Close/Open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ГК Змк</w:t>
      </w:r>
      <w:r>
        <w:rPr>
          <w:spacing w:val="-1"/>
        </w:rPr>
        <w:t>/</w:t>
      </w:r>
      <w:r>
        <w:rPr>
          <w:rFonts w:ascii="Arial" w:hAnsi="Arial"/>
          <w:spacing w:val="-1"/>
        </w:rPr>
        <w:t>Размк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tabs>
          <w:tab w:pos="3682" w:val="left" w:leader="none"/>
        </w:tabs>
        <w:spacing w:line="230" w:lineRule="exact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Для контроллеров </w:t>
      </w:r>
      <w:r>
        <w:rPr>
          <w:rFonts w:ascii="Arial" w:hAnsi="Arial"/>
          <w:spacing w:val="-1"/>
        </w:rPr>
        <w:t>MRS11, MRS16:</w:t>
        <w:tab/>
      </w:r>
      <w:r>
        <w:rPr>
          <w:spacing w:val="-1"/>
        </w:rPr>
        <w:t>Выход контролирует работу</w:t>
      </w:r>
      <w:r>
        <w:rPr>
          <w:spacing w:val="-2"/>
        </w:rPr>
        <w:t> </w:t>
      </w:r>
      <w:r>
        <w:rPr>
          <w:spacing w:val="-1"/>
        </w:rPr>
        <w:t>контактора генератора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Для контроллеров </w:t>
      </w:r>
      <w:r>
        <w:rPr>
          <w:rFonts w:ascii="Arial" w:hAnsi="Arial"/>
          <w:spacing w:val="-1"/>
        </w:rPr>
        <w:t>MRS10, MRS15 (</w:t>
      </w:r>
      <w:r>
        <w:rPr>
          <w:spacing w:val="-1"/>
        </w:rPr>
        <w:t>отсутствие</w:t>
      </w:r>
      <w:r>
        <w:rPr/>
        <w:t> </w:t>
      </w:r>
      <w:r>
        <w:rPr>
          <w:spacing w:val="-1"/>
        </w:rPr>
        <w:t>кнопки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GCB):</w:t>
      </w:r>
      <w:r>
        <w:rPr>
          <w:rFonts w:ascii="Arial" w:hAnsi="Arial"/>
          <w:spacing w:val="54"/>
        </w:rPr>
        <w:t> </w:t>
      </w: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автоматически</w:t>
      </w:r>
      <w:r>
        <w:rPr>
          <w:spacing w:val="32"/>
        </w:rPr>
        <w:t> </w:t>
      </w:r>
      <w:r>
        <w:rPr>
          <w:spacing w:val="-1"/>
        </w:rPr>
        <w:t>после запуска ДГУ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по </w:t>
      </w:r>
      <w:r>
        <w:rPr/>
        <w:t>истечении</w:t>
      </w:r>
      <w:r>
        <w:rPr>
          <w:spacing w:val="-1"/>
        </w:rPr>
        <w:t> времени</w:t>
      </w:r>
      <w:r>
        <w:rPr/>
        <w:t> </w:t>
      </w:r>
      <w:r>
        <w:rPr>
          <w:rFonts w:ascii="Arial" w:hAnsi="Arial"/>
          <w:i/>
          <w:spacing w:val="-1"/>
        </w:rPr>
        <w:t>Min Stab Time (</w:t>
      </w:r>
      <w:r>
        <w:rPr>
          <w:rFonts w:ascii="Arial" w:hAnsi="Arial"/>
          <w:i/>
          <w:spacing w:val="-1"/>
        </w:rPr>
        <w:t>МинВрСтаб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i/>
        </w:rPr>
        <w:t> </w:t>
      </w:r>
      <w:r>
        <w:rPr/>
        <w:t>и</w:t>
      </w:r>
      <w:r>
        <w:rPr>
          <w:spacing w:val="-1"/>
        </w:rPr>
        <w:t> при</w:t>
      </w:r>
      <w:r>
        <w:rPr>
          <w:spacing w:val="-2"/>
        </w:rPr>
        <w:t> </w:t>
      </w:r>
      <w:r>
        <w:rPr>
          <w:spacing w:val="-1"/>
        </w:rPr>
        <w:t>номинальных</w:t>
      </w:r>
      <w:r>
        <w:rPr>
          <w:spacing w:val="46"/>
        </w:rPr>
        <w:t> </w:t>
      </w:r>
      <w:r>
        <w:rPr>
          <w:spacing w:val="-1"/>
        </w:rPr>
        <w:t>напряжении </w:t>
      </w:r>
      <w:r>
        <w:rPr/>
        <w:t>и</w:t>
      </w:r>
      <w:r>
        <w:rPr>
          <w:spacing w:val="-1"/>
        </w:rPr>
        <w:t> частоте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9209" w:val="right" w:leader="none"/>
        </w:tabs>
        <w:spacing w:line="264" w:lineRule="exact" w:before="608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32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0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Heading3"/>
        <w:spacing w:line="240" w:lineRule="auto" w:before="67"/>
        <w:ind w:left="118" w:right="0"/>
        <w:jc w:val="left"/>
        <w:rPr>
          <w:b w:val="0"/>
          <w:bCs w:val="0"/>
        </w:rPr>
      </w:pPr>
      <w:bookmarkStart w:name="GCB ON Coil (ВклКатушка ГК)" w:id="122"/>
      <w:bookmarkEnd w:id="122"/>
      <w:r>
        <w:rPr>
          <w:b w:val="0"/>
        </w:rPr>
      </w:r>
      <w:r>
        <w:rPr/>
        <w:t>GCB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Coil (</w:t>
      </w:r>
      <w:r>
        <w:rPr>
          <w:rFonts w:ascii="Arial" w:hAnsi="Arial"/>
          <w:spacing w:val="-1"/>
        </w:rPr>
        <w:t>ВклКатушка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ГК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подает</w:t>
      </w:r>
      <w:r>
        <w:rPr>
          <w:spacing w:val="-2"/>
        </w:rPr>
        <w:t> </w:t>
      </w:r>
      <w:r>
        <w:rPr>
          <w:spacing w:val="-1"/>
        </w:rPr>
        <w:t>питание на</w:t>
      </w:r>
      <w:r>
        <w:rPr/>
        <w:t> </w:t>
      </w:r>
      <w:r>
        <w:rPr>
          <w:spacing w:val="-1"/>
        </w:rPr>
        <w:t>катушку</w:t>
      </w:r>
      <w:r>
        <w:rPr>
          <w:spacing w:val="-2"/>
        </w:rPr>
        <w:t> </w:t>
      </w:r>
      <w:r>
        <w:rPr>
          <w:spacing w:val="-1"/>
        </w:rPr>
        <w:t>контактора генератора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GCB Off Coil (ВыклКатушка ГК)" w:id="123"/>
      <w:bookmarkEnd w:id="123"/>
      <w:r>
        <w:rPr>
          <w:b w:val="0"/>
        </w:rPr>
      </w:r>
      <w:r>
        <w:rPr/>
        <w:t>GCB</w:t>
      </w:r>
      <w:r>
        <w:rPr>
          <w:spacing w:val="-1"/>
        </w:rPr>
        <w:t> </w:t>
      </w:r>
      <w:r>
        <w:rPr/>
        <w:t>Off</w:t>
      </w:r>
      <w:r>
        <w:rPr>
          <w:spacing w:val="-1"/>
        </w:rPr>
        <w:t> Coil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ВыклКатушка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ГК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</w:t>
      </w:r>
      <w:r>
        <w:rPr/>
        <w:t>снимает</w:t>
      </w:r>
      <w:r>
        <w:rPr>
          <w:spacing w:val="-2"/>
        </w:rPr>
        <w:t> </w:t>
      </w:r>
      <w:r>
        <w:rPr>
          <w:spacing w:val="-1"/>
        </w:rPr>
        <w:t>питание </w:t>
      </w:r>
      <w:r>
        <w:rPr/>
        <w:t>с </w:t>
      </w:r>
      <w:r>
        <w:rPr>
          <w:spacing w:val="-1"/>
        </w:rPr>
        <w:t>катушки контактора генератора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GCB UV Coil (ПитКатуш ГК)" w:id="124"/>
      <w:bookmarkEnd w:id="124"/>
      <w:r>
        <w:rPr>
          <w:b w:val="0"/>
        </w:rPr>
      </w:r>
      <w:r>
        <w:rPr/>
        <w:t>GCB</w:t>
      </w:r>
      <w:r>
        <w:rPr>
          <w:spacing w:val="-1"/>
        </w:rPr>
        <w:t> UV Coil (</w:t>
      </w:r>
      <w:r>
        <w:rPr>
          <w:rFonts w:ascii="Arial" w:hAnsi="Arial"/>
          <w:spacing w:val="-1"/>
        </w:rPr>
        <w:t>ПитКатуш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ГК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контролирует катушку</w:t>
      </w:r>
      <w:r>
        <w:rPr>
          <w:spacing w:val="-2"/>
        </w:rPr>
        <w:t> </w:t>
      </w:r>
      <w:r>
        <w:rPr>
          <w:spacing w:val="-1"/>
        </w:rPr>
        <w:t>контактора генератора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numPr>
          <w:ilvl w:val="0"/>
          <w:numId w:val="7"/>
        </w:numPr>
        <w:tabs>
          <w:tab w:pos="292" w:val="left" w:leader="none"/>
        </w:tabs>
        <w:spacing w:line="240" w:lineRule="auto" w:before="0" w:after="0"/>
        <w:ind w:left="291" w:right="0" w:hanging="173"/>
        <w:jc w:val="left"/>
        <w:rPr>
          <w:b w:val="0"/>
          <w:bCs w:val="0"/>
        </w:rPr>
      </w:pPr>
      <w:bookmarkStart w:name="* AL IOM AI1..4 Wrn (* Сигн IOM АВ1…4)" w:id="125"/>
      <w:bookmarkEnd w:id="125"/>
      <w:r>
        <w:rPr>
          <w:b w:val="0"/>
          <w:bCs w:val="0"/>
        </w:rPr>
      </w:r>
      <w:bookmarkStart w:name="* AL IOM AI1..4 Wrn (* Сигн IOM АВ1…4)" w:id="126"/>
      <w:bookmarkEnd w:id="126"/>
      <w:r>
        <w:rPr>
          <w:spacing w:val="-1"/>
        </w:rPr>
        <w:t>A</w:t>
      </w:r>
      <w:r>
        <w:rPr>
          <w:spacing w:val="-1"/>
        </w:rPr>
        <w:t>L </w:t>
      </w:r>
      <w:r>
        <w:rPr/>
        <w:t>IOM</w:t>
      </w:r>
      <w:r>
        <w:rPr>
          <w:spacing w:val="-1"/>
        </w:rPr>
        <w:t> AI1..4</w:t>
      </w:r>
      <w:r>
        <w:rPr/>
        <w:t> </w:t>
      </w:r>
      <w:r>
        <w:rPr>
          <w:spacing w:val="-1"/>
        </w:rPr>
        <w:t>Wrn </w:t>
      </w:r>
      <w:r>
        <w:rPr/>
        <w:t>(*</w:t>
      </w:r>
      <w:r>
        <w:rPr>
          <w:spacing w:val="-1"/>
        </w:rPr>
        <w:t> </w:t>
      </w:r>
      <w:r>
        <w:rPr>
          <w:rFonts w:ascii="Arial" w:hAnsi="Arial" w:cs="Arial" w:eastAsia="Arial"/>
          <w:spacing w:val="-1"/>
        </w:rPr>
        <w:t>Сигн </w:t>
      </w:r>
      <w:r>
        <w:rPr/>
        <w:t>IOM</w:t>
      </w:r>
      <w:r>
        <w:rPr>
          <w:spacing w:val="-1"/>
        </w:rPr>
        <w:t> </w:t>
      </w:r>
      <w:r>
        <w:rPr>
          <w:rFonts w:ascii="Arial" w:hAnsi="Arial" w:cs="Arial" w:eastAsia="Arial"/>
          <w:spacing w:val="-1"/>
        </w:rPr>
        <w:t>АВ</w:t>
      </w:r>
      <w:r>
        <w:rPr>
          <w:spacing w:val="-1"/>
        </w:rPr>
        <w:t>1…4)</w:t>
      </w:r>
      <w:r>
        <w:rPr>
          <w:b w:val="0"/>
          <w:bCs w:val="0"/>
        </w:rPr>
      </w:r>
    </w:p>
    <w:p>
      <w:pPr>
        <w:pStyle w:val="BodyText"/>
        <w:spacing w:line="240" w:lineRule="auto" w:before="58"/>
        <w:ind w:left="117" w:right="1242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активна предупреждающая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</w:t>
      </w:r>
      <w:r>
        <w:rPr>
          <w:spacing w:val="-2"/>
        </w:rPr>
        <w:t> </w:t>
      </w:r>
      <w:r>
        <w:rPr>
          <w:spacing w:val="-1"/>
        </w:rPr>
        <w:t>соответствующему</w:t>
      </w:r>
      <w:r>
        <w:rPr>
          <w:spacing w:val="-2"/>
        </w:rPr>
        <w:t> </w:t>
      </w:r>
      <w:r>
        <w:rPr>
          <w:spacing w:val="-1"/>
        </w:rPr>
        <w:t>аналоговому</w:t>
      </w:r>
      <w:r>
        <w:rPr>
          <w:spacing w:val="44"/>
        </w:rPr>
        <w:t> </w:t>
      </w:r>
      <w:r>
        <w:rPr>
          <w:spacing w:val="-1"/>
        </w:rPr>
        <w:t>входу модулей </w:t>
      </w:r>
      <w:r>
        <w:rPr>
          <w:rFonts w:ascii="Arial" w:hAnsi="Arial"/>
          <w:spacing w:val="-1"/>
        </w:rPr>
        <w:t>IOM/PTM.</w:t>
      </w:r>
      <w:r>
        <w:rPr>
          <w:rFonts w:ascii="Arial" w:hAnsi="Arial"/>
        </w:rPr>
      </w:r>
    </w:p>
    <w:p>
      <w:pPr>
        <w:pStyle w:val="BodyText"/>
        <w:spacing w:line="229" w:lineRule="exact"/>
        <w:ind w:left="117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7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/>
        <w:pict>
          <v:shape style="position:absolute;margin-left:214.080002pt;margin-top:12.753999pt;width:68.3pt;height:12pt;mso-position-horizontal-relative:page;mso-position-vertical-relative:paragraph;z-index:5536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pgSz w:w="11910" w:h="16840"/>
          <w:pgMar w:top="160" w:bottom="0" w:left="1300" w:right="200"/>
        </w:sectPr>
      </w:pPr>
    </w:p>
    <w:p>
      <w:pPr>
        <w:pStyle w:val="BodyText"/>
        <w:numPr>
          <w:ilvl w:val="1"/>
          <w:numId w:val="7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Ready (Готов)" w:id="127"/>
      <w:bookmarkEnd w:id="127"/>
      <w:r>
        <w:rPr>
          <w:b w:val="0"/>
        </w:rPr>
      </w:r>
      <w:r>
        <w:rPr/>
        <w:t>Ready</w:t>
      </w:r>
      <w:r>
        <w:rPr>
          <w:spacing w:val="-3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Готов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13"/>
        <w:ind w:left="11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2922" w:space="1366"/>
            <w:col w:w="6122"/>
          </w:cols>
        </w:sectPr>
      </w:pP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5512" type="#_x0000_t75" stroked="false">
            <v:imagedata r:id="rId5" o:title=""/>
          </v:shape>
        </w:pict>
      </w: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выполнении следующих</w:t>
      </w:r>
      <w:r>
        <w:rPr/>
        <w:t> </w:t>
      </w:r>
      <w:r>
        <w:rPr>
          <w:spacing w:val="-1"/>
        </w:rPr>
        <w:t>условий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0"/>
          <w:numId w:val="8"/>
        </w:numPr>
        <w:tabs>
          <w:tab w:pos="839" w:val="left" w:leader="none"/>
        </w:tabs>
        <w:spacing w:line="244" w:lineRule="exact" w:before="0" w:after="0"/>
        <w:ind w:left="838" w:right="0" w:hanging="360"/>
        <w:jc w:val="left"/>
      </w:pPr>
      <w:r>
        <w:rPr>
          <w:spacing w:val="-1"/>
        </w:rPr>
        <w:t>ДГУ не работает </w:t>
      </w:r>
      <w:r>
        <w:rPr/>
        <w:t>и</w:t>
      </w:r>
    </w:p>
    <w:p>
      <w:pPr>
        <w:pStyle w:val="BodyText"/>
        <w:numPr>
          <w:ilvl w:val="0"/>
          <w:numId w:val="8"/>
        </w:numPr>
        <w:tabs>
          <w:tab w:pos="839" w:val="left" w:leader="none"/>
        </w:tabs>
        <w:spacing w:line="243" w:lineRule="exact" w:before="0" w:after="0"/>
        <w:ind w:left="838" w:right="0" w:hanging="360"/>
        <w:jc w:val="left"/>
      </w:pPr>
      <w:r>
        <w:rPr/>
        <w:t>Не</w:t>
      </w:r>
      <w:r>
        <w:rPr>
          <w:spacing w:val="-1"/>
        </w:rPr>
        <w:t> активна ни одна защита </w:t>
      </w:r>
      <w:r>
        <w:rPr/>
        <w:t>с </w:t>
      </w:r>
      <w:r>
        <w:rPr>
          <w:spacing w:val="-1"/>
        </w:rPr>
        <w:t>остановом</w:t>
      </w:r>
      <w:r>
        <w:rPr/>
        <w:t> и</w:t>
      </w:r>
    </w:p>
    <w:p>
      <w:pPr>
        <w:pStyle w:val="BodyText"/>
        <w:numPr>
          <w:ilvl w:val="0"/>
          <w:numId w:val="8"/>
        </w:numPr>
        <w:tabs>
          <w:tab w:pos="839" w:val="left" w:leader="none"/>
        </w:tabs>
        <w:spacing w:line="244" w:lineRule="exact" w:before="0" w:after="0"/>
        <w:ind w:left="83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Контроллер</w:t>
      </w:r>
      <w:r>
        <w:rPr/>
        <w:t> </w:t>
      </w:r>
      <w:r>
        <w:rPr>
          <w:spacing w:val="-1"/>
        </w:rPr>
        <w:t>не </w:t>
      </w:r>
      <w:r>
        <w:rPr/>
        <w:t>в</w:t>
      </w:r>
      <w:r>
        <w:rPr>
          <w:spacing w:val="-1"/>
        </w:rPr>
        <w:t> режиме</w:t>
      </w:r>
      <w:r>
        <w:rPr>
          <w:spacing w:val="-2"/>
        </w:rPr>
        <w:t> </w:t>
      </w:r>
      <w:r>
        <w:rPr>
          <w:rFonts w:ascii="Arial" w:hAnsi="Arial"/>
        </w:rPr>
        <w:t>OFF</w:t>
      </w:r>
      <w:r>
        <w:rPr>
          <w:rFonts w:ascii="Arial" w:hAnsi="Arial"/>
          <w:spacing w:val="-1"/>
        </w:rPr>
        <w:t> (</w:t>
      </w:r>
      <w:r>
        <w:rPr>
          <w:spacing w:val="-1"/>
        </w:rPr>
        <w:t>ВЫКЛ</w:t>
      </w:r>
      <w:r>
        <w:rPr>
          <w:rFonts w:ascii="Arial" w:hAnsi="Arial"/>
          <w:spacing w:val="-1"/>
        </w:rPr>
        <w:t>).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Ready To Load (Готов к Нагр)" w:id="128"/>
      <w:bookmarkEnd w:id="128"/>
      <w:r>
        <w:rPr>
          <w:b w:val="0"/>
        </w:rPr>
      </w:r>
      <w:r>
        <w:rPr>
          <w:spacing w:val="-1"/>
        </w:rPr>
        <w:t>Ready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Готов</w:t>
      </w:r>
      <w:r>
        <w:rPr>
          <w:rFonts w:ascii="Arial" w:hAnsi="Arial"/>
        </w:rPr>
        <w:t> к </w:t>
      </w:r>
      <w:r>
        <w:rPr>
          <w:rFonts w:ascii="Arial" w:hAnsi="Arial"/>
          <w:spacing w:val="-1"/>
        </w:rPr>
        <w:t>Нагр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6" w:right="1337" w:firstLine="1"/>
        <w:jc w:val="left"/>
        <w:rPr>
          <w:rFonts w:ascii="Arial" w:hAnsi="Arial" w:cs="Arial" w:eastAsia="Arial"/>
        </w:rPr>
      </w:pPr>
      <w:r>
        <w:rPr>
          <w:spacing w:val="-1"/>
        </w:rPr>
        <w:t>Выход замкнут</w:t>
      </w:r>
      <w:r>
        <w:rPr>
          <w:spacing w:val="-2"/>
        </w:rPr>
        <w:t> </w:t>
      </w:r>
      <w:r>
        <w:rPr>
          <w:spacing w:val="-1"/>
        </w:rPr>
        <w:t>если ДГУ</w:t>
      </w:r>
      <w:r>
        <w:rPr/>
        <w:t> </w:t>
      </w:r>
      <w:r>
        <w:rPr>
          <w:spacing w:val="-1"/>
        </w:rPr>
        <w:t>находиться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работе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все электрические параметры находятся</w:t>
      </w:r>
      <w:r>
        <w:rPr>
          <w:spacing w:val="-2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установленных пределах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не активна ни одна </w:t>
      </w:r>
      <w:r>
        <w:rPr/>
        <w:t>авария</w:t>
      </w:r>
      <w:r>
        <w:rPr>
          <w:spacing w:val="-1"/>
        </w:rPr>
        <w:t> </w:t>
      </w:r>
      <w:r>
        <w:rPr>
          <w:rFonts w:ascii="Arial" w:hAnsi="Arial"/>
        </w:rPr>
        <w:t>- </w:t>
      </w:r>
      <w:r>
        <w:rPr>
          <w:spacing w:val="-1"/>
        </w:rPr>
        <w:t>имеется</w:t>
      </w:r>
      <w:r>
        <w:rPr>
          <w:spacing w:val="-2"/>
        </w:rPr>
        <w:t> </w:t>
      </w:r>
      <w:r>
        <w:rPr>
          <w:spacing w:val="-1"/>
        </w:rPr>
        <w:t>возможность замыкания</w:t>
      </w:r>
      <w:r>
        <w:rPr>
          <w:spacing w:val="-2"/>
        </w:rPr>
        <w:t> </w:t>
      </w:r>
      <w:r>
        <w:rPr>
          <w:rFonts w:ascii="Arial" w:hAnsi="Arial"/>
          <w:spacing w:val="-1"/>
        </w:rPr>
        <w:t>GCB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ГК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или </w:t>
      </w:r>
      <w:r>
        <w:rPr/>
        <w:t>он</w:t>
      </w:r>
      <w:r>
        <w:rPr>
          <w:spacing w:val="-1"/>
        </w:rPr>
        <w:t> </w:t>
      </w:r>
      <w:r>
        <w:rPr/>
        <w:t>уже</w:t>
      </w:r>
      <w:r>
        <w:rPr>
          <w:spacing w:val="-1"/>
        </w:rPr>
        <w:t> замкнут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>
          <w:spacing w:val="-1"/>
        </w:rPr>
        <w:t>время охлаждения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Running (Работа)" w:id="129"/>
      <w:bookmarkEnd w:id="129"/>
      <w:r>
        <w:rPr>
          <w:b w:val="0"/>
        </w:rPr>
      </w:r>
      <w:r>
        <w:rPr>
          <w:spacing w:val="-1"/>
        </w:rPr>
        <w:t>Running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Работа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ДГУ работает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Cooling (Охлажден)" w:id="130"/>
      <w:bookmarkEnd w:id="130"/>
      <w:r>
        <w:rPr>
          <w:b w:val="0"/>
        </w:rPr>
      </w:r>
      <w:r>
        <w:rPr>
          <w:spacing w:val="-1"/>
        </w:rPr>
        <w:t>Cooling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Охлажден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7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ДГУ </w:t>
      </w:r>
      <w:r>
        <w:rPr/>
        <w:t>находиться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режиме охлаждения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Supplying Load (Под Нагрузкой)" w:id="131"/>
      <w:bookmarkEnd w:id="131"/>
      <w:r>
        <w:rPr>
          <w:b w:val="0"/>
        </w:rPr>
      </w:r>
      <w:r>
        <w:rPr>
          <w:spacing w:val="-1"/>
        </w:rPr>
        <w:t>Supplying Load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Под Нагрузкой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1337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ток генератора превышает</w:t>
      </w:r>
      <w:r>
        <w:rPr>
          <w:spacing w:val="-2"/>
        </w:rPr>
        <w:t> </w:t>
      </w:r>
      <w:r>
        <w:rPr>
          <w:rFonts w:ascii="Arial" w:hAnsi="Arial"/>
          <w:spacing w:val="-1"/>
        </w:rPr>
        <w:t>0,5% </w:t>
      </w:r>
      <w:r>
        <w:rPr>
          <w:spacing w:val="-1"/>
        </w:rPr>
        <w:t>коэффициента</w:t>
      </w:r>
      <w:r>
        <w:rPr/>
        <w:t> </w:t>
      </w:r>
      <w:r>
        <w:rPr>
          <w:spacing w:val="-2"/>
        </w:rPr>
        <w:t>трансформатора</w:t>
      </w:r>
      <w:r>
        <w:rPr>
          <w:spacing w:val="-1"/>
        </w:rPr>
        <w:t> тока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69"/>
        </w:rPr>
        <w:t> </w:t>
      </w:r>
      <w:r>
        <w:rPr>
          <w:spacing w:val="-1"/>
        </w:rPr>
        <w:t>Формулы</w:t>
      </w:r>
      <w:r>
        <w:rPr>
          <w:rFonts w:ascii="Arial" w:hAnsi="Arial"/>
          <w:spacing w:val="-1"/>
        </w:rPr>
        <w:t>:</w:t>
      </w:r>
    </w:p>
    <w:p>
      <w:pPr>
        <w:pStyle w:val="BodyText"/>
        <w:spacing w:line="240" w:lineRule="auto"/>
        <w:ind w:left="117" w:right="1277"/>
        <w:jc w:val="left"/>
        <w:rPr>
          <w:rFonts w:ascii="Arial" w:hAnsi="Arial" w:cs="Arial" w:eastAsia="Arial"/>
        </w:rPr>
      </w:pPr>
      <w:r>
        <w:rPr>
          <w:spacing w:val="-1"/>
        </w:rPr>
        <w:t>Выход замкнут</w:t>
      </w:r>
      <w:r>
        <w:rPr>
          <w:spacing w:val="-2"/>
        </w:rPr>
        <w:t> </w:t>
      </w:r>
      <w:r>
        <w:rPr>
          <w:spacing w:val="-1"/>
        </w:rPr>
        <w:t>когда ток</w:t>
      </w:r>
      <w:r>
        <w:rPr/>
        <w:t> </w:t>
      </w:r>
      <w:r>
        <w:rPr>
          <w:spacing w:val="-1"/>
        </w:rPr>
        <w:t>хотя </w:t>
      </w:r>
      <w:r>
        <w:rPr/>
        <w:t>бы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одной фазе </w:t>
      </w:r>
      <w:r>
        <w:rPr/>
        <w:t>в</w:t>
      </w:r>
      <w:r>
        <w:rPr>
          <w:spacing w:val="-1"/>
        </w:rPr>
        <w:t> течении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/>
        <w:t>сек</w:t>
      </w:r>
      <w:r>
        <w:rPr>
          <w:spacing w:val="-2"/>
        </w:rPr>
        <w:t> </w:t>
      </w:r>
      <w:r>
        <w:rPr>
          <w:spacing w:val="-1"/>
        </w:rPr>
        <w:t>больше КоэфТрТока</w:t>
      </w:r>
      <w:r>
        <w:rPr>
          <w:rFonts w:ascii="Arial" w:hAnsi="Arial"/>
          <w:spacing w:val="-1"/>
        </w:rPr>
        <w:t>/200+2.</w:t>
      </w:r>
      <w:r>
        <w:rPr>
          <w:rFonts w:ascii="Arial" w:hAnsi="Arial"/>
          <w:spacing w:val="31"/>
        </w:rPr>
        <w:t> </w:t>
      </w:r>
      <w:r>
        <w:rPr>
          <w:spacing w:val="-1"/>
        </w:rPr>
        <w:t>Выход разомкнут когда </w:t>
      </w:r>
      <w:r>
        <w:rPr/>
        <w:t>ток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трех</w:t>
      </w:r>
      <w:r>
        <w:rPr>
          <w:spacing w:val="-2"/>
        </w:rPr>
        <w:t> </w:t>
      </w:r>
      <w:r>
        <w:rPr>
          <w:spacing w:val="-1"/>
        </w:rPr>
        <w:t>фазах </w:t>
      </w:r>
      <w:r>
        <w:rPr/>
        <w:t>в</w:t>
      </w:r>
      <w:r>
        <w:rPr>
          <w:spacing w:val="-1"/>
        </w:rPr>
        <w:t> течении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/>
        <w:t>сек</w:t>
      </w:r>
      <w:r>
        <w:rPr>
          <w:spacing w:val="-1"/>
        </w:rPr>
        <w:t> ниже </w:t>
      </w:r>
      <w:r>
        <w:rPr>
          <w:spacing w:val="-2"/>
        </w:rPr>
        <w:t>КоэфТрТока</w:t>
      </w:r>
      <w:r>
        <w:rPr>
          <w:rFonts w:ascii="Arial" w:hAnsi="Arial"/>
          <w:spacing w:val="-2"/>
        </w:rPr>
        <w:t>/200+2.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30" w:lineRule="exact" w:before="0"/>
        <w:ind w:left="11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17" w:val="left" w:leader="none"/>
        </w:tabs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/>
      </w:r>
      <w:r>
        <w:rPr>
          <w:spacing w:val="-1"/>
          <w:highlight w:val="lightGray"/>
        </w:rPr>
        <w:t>Значения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не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округлены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после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деления</w:t>
      </w:r>
      <w:r>
        <w:rPr>
          <w:rFonts w:ascii="Arial" w:hAnsi="Arial"/>
          <w:spacing w:val="-1"/>
          <w:highlight w:val="lightGray"/>
        </w:rPr>
        <w:t>.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Fault Reset (СбросОтказа)" w:id="132"/>
      <w:bookmarkEnd w:id="132"/>
      <w:r>
        <w:rPr>
          <w:b w:val="0"/>
        </w:rPr>
      </w:r>
      <w:r>
        <w:rPr>
          <w:spacing w:val="-1"/>
        </w:rPr>
        <w:t>Fault Reset (</w:t>
      </w:r>
      <w:r>
        <w:rPr>
          <w:rFonts w:ascii="Arial" w:hAnsi="Arial"/>
          <w:spacing w:val="-1"/>
        </w:rPr>
        <w:t>СбросОтказа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7" w:right="1337"/>
        <w:jc w:val="left"/>
        <w:rPr>
          <w:rFonts w:ascii="Arial" w:hAnsi="Arial" w:cs="Arial" w:eastAsia="Arial"/>
        </w:rPr>
      </w:pPr>
      <w:r>
        <w:rPr>
          <w:spacing w:val="-1"/>
        </w:rPr>
        <w:t>Выход повторяет</w:t>
      </w:r>
      <w:r>
        <w:rPr>
          <w:spacing w:val="-2"/>
        </w:rPr>
        <w:t> </w:t>
      </w:r>
      <w:r>
        <w:rPr>
          <w:spacing w:val="-1"/>
        </w:rPr>
        <w:t>функцию кнопки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Fault Reset 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на</w:t>
      </w:r>
      <w:r>
        <w:rPr>
          <w:spacing w:val="-2"/>
        </w:rPr>
        <w:t> </w:t>
      </w:r>
      <w:r>
        <w:rPr/>
        <w:t>лицевой</w:t>
      </w:r>
      <w:r>
        <w:rPr>
          <w:spacing w:val="-1"/>
        </w:rPr>
        <w:t> панели контроллера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бинарый вход </w:t>
      </w:r>
      <w:r>
        <w:rPr>
          <w:rFonts w:ascii="Arial" w:hAnsi="Arial"/>
          <w:spacing w:val="-1"/>
        </w:rPr>
        <w:t>FaultResButton (</w:t>
      </w:r>
      <w:r>
        <w:rPr>
          <w:spacing w:val="-1"/>
        </w:rPr>
        <w:t>Сброс</w:t>
      </w:r>
      <w:r>
        <w:rPr/>
        <w:t> </w:t>
      </w:r>
      <w:r>
        <w:rPr>
          <w:spacing w:val="-2"/>
        </w:rPr>
        <w:t>Ошибки</w:t>
      </w:r>
      <w:r>
        <w:rPr>
          <w:rFonts w:ascii="Arial" w:hAnsi="Arial"/>
          <w:spacing w:val="-2"/>
        </w:rPr>
        <w:t>).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Gen Healthy (ГенИсправен)" w:id="133"/>
      <w:bookmarkEnd w:id="133"/>
      <w:r>
        <w:rPr>
          <w:b w:val="0"/>
        </w:rPr>
      </w:r>
      <w:r>
        <w:rPr/>
        <w:t>Gen</w:t>
      </w:r>
      <w:r>
        <w:rPr>
          <w:spacing w:val="-1"/>
        </w:rPr>
        <w:t> Healthy</w:t>
      </w:r>
      <w:r>
        <w:rPr>
          <w:spacing w:val="-3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ГенИсправен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7"/>
        <w:ind w:left="116" w:right="1242" w:firstLine="1"/>
        <w:jc w:val="left"/>
        <w:rPr>
          <w:rFonts w:ascii="Arial" w:hAnsi="Arial" w:cs="Arial" w:eastAsia="Arial"/>
        </w:rPr>
      </w:pPr>
      <w:r>
        <w:rPr>
          <w:spacing w:val="-1"/>
        </w:rPr>
        <w:t>Выход копирует</w:t>
      </w:r>
      <w:r>
        <w:rPr>
          <w:spacing w:val="-2"/>
        </w:rPr>
        <w:t> </w:t>
      </w:r>
      <w:r>
        <w:rPr>
          <w:spacing w:val="-1"/>
        </w:rPr>
        <w:t>функцию</w:t>
      </w:r>
      <w:r>
        <w:rPr/>
        <w:t> </w:t>
      </w:r>
      <w:r>
        <w:rPr>
          <w:spacing w:val="-1"/>
        </w:rPr>
        <w:t>светодиода статуса генератора на лицевой панели контроллера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7"/>
        </w:rPr>
        <w:t> </w:t>
      </w:r>
      <w:r>
        <w:rPr>
          <w:spacing w:val="-1"/>
        </w:rPr>
        <w:t>Выход замкнут</w:t>
      </w:r>
      <w:r>
        <w:rPr>
          <w:spacing w:val="-2"/>
        </w:rPr>
        <w:t> </w:t>
      </w:r>
      <w:r>
        <w:rPr>
          <w:spacing w:val="-1"/>
        </w:rPr>
        <w:t>если ДГУ</w:t>
      </w:r>
      <w:r>
        <w:rPr/>
        <w:t> </w:t>
      </w:r>
      <w:r>
        <w:rPr>
          <w:spacing w:val="-1"/>
        </w:rPr>
        <w:t>работает </w:t>
      </w:r>
      <w:r>
        <w:rPr/>
        <w:t>и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электрические </w:t>
      </w:r>
      <w:r>
        <w:rPr>
          <w:spacing w:val="-2"/>
        </w:rPr>
        <w:t>параметры </w:t>
      </w:r>
      <w:r>
        <w:rPr>
          <w:spacing w:val="-1"/>
        </w:rPr>
        <w:t>находятся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установленных</w:t>
      </w:r>
      <w:r>
        <w:rPr>
          <w:spacing w:val="56"/>
        </w:rPr>
        <w:t> </w:t>
      </w:r>
      <w:r>
        <w:rPr>
          <w:spacing w:val="-1"/>
        </w:rPr>
        <w:t>пределах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189" w:val="right" w:leader="none"/>
        </w:tabs>
        <w:spacing w:line="264" w:lineRule="exact" w:before="141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33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0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Heading3"/>
        <w:spacing w:line="240" w:lineRule="auto" w:before="67"/>
        <w:ind w:right="0"/>
        <w:jc w:val="left"/>
        <w:rPr>
          <w:b w:val="0"/>
          <w:bCs w:val="0"/>
        </w:rPr>
      </w:pPr>
      <w:bookmarkStart w:name="ChargeAlt Fail (ОтказЗарядГен)" w:id="134"/>
      <w:bookmarkEnd w:id="134"/>
      <w:r>
        <w:rPr>
          <w:b w:val="0"/>
        </w:rPr>
      </w:r>
      <w:r>
        <w:rPr>
          <w:spacing w:val="-1"/>
        </w:rPr>
        <w:t>ChargeAlt </w:t>
      </w:r>
      <w:r>
        <w:rPr/>
        <w:t>Fail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ОтказЗарядГен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2816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ДГУ работает</w:t>
      </w:r>
      <w:r>
        <w:rPr>
          <w:rFonts w:ascii="Arial" w:hAnsi="Arial"/>
          <w:spacing w:val="-1"/>
        </w:rPr>
        <w:t>, </w:t>
      </w:r>
      <w:r>
        <w:rPr/>
        <w:t>а</w:t>
      </w:r>
      <w:r>
        <w:rPr>
          <w:spacing w:val="-1"/>
        </w:rPr>
        <w:t> на вход</w:t>
      </w:r>
      <w:r>
        <w:rPr/>
        <w:t> </w:t>
      </w:r>
      <w:r>
        <w:rPr>
          <w:rFonts w:ascii="Arial" w:hAnsi="Arial"/>
        </w:rPr>
        <w:t>D+ </w:t>
      </w:r>
      <w:r>
        <w:rPr>
          <w:spacing w:val="-1"/>
        </w:rPr>
        <w:t>не поступает</w:t>
      </w:r>
      <w:r>
        <w:rPr>
          <w:spacing w:val="-2"/>
        </w:rPr>
        <w:t> </w:t>
      </w:r>
      <w:r>
        <w:rPr>
          <w:spacing w:val="-1"/>
        </w:rPr>
        <w:t>напряжение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3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0" w:lineRule="auto" w:before="0" w:after="0"/>
        <w:ind w:left="1566" w:right="0" w:hanging="360"/>
        <w:jc w:val="left"/>
      </w:pPr>
      <w:r>
        <w:rPr/>
        <w:pict>
          <v:shape style="position:absolute;margin-left:214.080002pt;margin-top:12.754025pt;width:68.3pt;height:12pt;mso-position-horizontal-relative:page;mso-position-vertical-relative:paragraph;z-index:5632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pgSz w:w="11910" w:h="16840"/>
          <w:pgMar w:top="160" w:bottom="0" w:left="1280" w:right="200"/>
        </w:sectPr>
      </w:pP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5" w:lineRule="exact" w:before="0" w:after="0"/>
        <w:ind w:left="156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before="8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2942" w:space="1346"/>
            <w:col w:w="6142"/>
          </w:cols>
        </w:sectPr>
      </w:pP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11.5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28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Пороговое напряжение для входа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D+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составляет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80%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напряжения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питания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pStyle w:val="Heading3"/>
        <w:spacing w:line="240" w:lineRule="auto" w:before="67"/>
        <w:ind w:right="0"/>
        <w:jc w:val="left"/>
        <w:rPr>
          <w:b w:val="0"/>
          <w:bCs w:val="0"/>
        </w:rPr>
      </w:pPr>
      <w:bookmarkStart w:name="AL Gen &gt;V (Сигн Uген&gt;U)" w:id="135"/>
      <w:bookmarkEnd w:id="135"/>
      <w:r>
        <w:rPr>
          <w:b w:val="0"/>
        </w:rPr>
      </w:r>
      <w:r>
        <w:rPr>
          <w:spacing w:val="-1"/>
        </w:rPr>
        <w:t>AL </w:t>
      </w:r>
      <w:r>
        <w:rPr/>
        <w:t>Gen</w:t>
      </w:r>
      <w:r>
        <w:rPr>
          <w:spacing w:val="-1"/>
        </w:rPr>
        <w:t> &gt;V (</w:t>
      </w:r>
      <w:r>
        <w:rPr>
          <w:rFonts w:ascii="Arial" w:hAnsi="Arial"/>
          <w:spacing w:val="-1"/>
        </w:rPr>
        <w:t>Сигн </w:t>
      </w:r>
      <w:r>
        <w:rPr>
          <w:spacing w:val="-1"/>
        </w:rPr>
        <w:t>U</w:t>
      </w:r>
      <w:r>
        <w:rPr>
          <w:rFonts w:ascii="Arial" w:hAnsi="Arial"/>
          <w:spacing w:val="-1"/>
        </w:rPr>
        <w:t>ген</w:t>
      </w:r>
      <w:r>
        <w:rPr>
          <w:spacing w:val="-1"/>
        </w:rPr>
        <w:t>&gt;U)</w:t>
      </w:r>
      <w:r>
        <w:rPr>
          <w:b w:val="0"/>
        </w:rPr>
      </w:r>
    </w:p>
    <w:p>
      <w:pPr>
        <w:pStyle w:val="BodyText"/>
        <w:spacing w:line="240" w:lineRule="auto" w:before="57"/>
        <w:ind w:left="137" w:right="2175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присутствует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повышенного</w:t>
      </w:r>
      <w:r>
        <w:rPr/>
        <w:t> </w:t>
      </w:r>
      <w:r>
        <w:rPr>
          <w:spacing w:val="-1"/>
        </w:rPr>
        <w:t>напряжения</w:t>
      </w:r>
      <w:r>
        <w:rPr>
          <w:spacing w:val="-2"/>
        </w:rPr>
        <w:t> </w:t>
      </w:r>
      <w:r>
        <w:rPr>
          <w:spacing w:val="-1"/>
        </w:rPr>
        <w:t>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1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0" w:lineRule="auto" w:before="0" w:after="0"/>
        <w:ind w:left="156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280" w:right="200"/>
        </w:sectPr>
      </w:pP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5" w:lineRule="exact" w:before="0" w:after="0"/>
        <w:ind w:left="1566" w:right="0" w:hanging="360"/>
        <w:jc w:val="left"/>
      </w:pPr>
      <w:r>
        <w:rPr/>
        <w:pict>
          <v:shape style="position:absolute;margin-left:214.080002pt;margin-top:.503042pt;width:68.3pt;height:12pt;mso-position-horizontal-relative:page;mso-position-vertical-relative:paragraph;z-index:5656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L Gen &lt;V (Сигн Uген&lt;U)" w:id="136"/>
      <w:bookmarkEnd w:id="136"/>
      <w:r>
        <w:rPr>
          <w:b w:val="0"/>
        </w:rPr>
      </w:r>
      <w:r>
        <w:rPr>
          <w:spacing w:val="-1"/>
        </w:rPr>
        <w:t>AL </w:t>
      </w:r>
      <w:r>
        <w:rPr/>
        <w:t>Gen</w:t>
      </w:r>
      <w:r>
        <w:rPr>
          <w:spacing w:val="-1"/>
        </w:rPr>
        <w:t> &lt;V (</w:t>
      </w:r>
      <w:r>
        <w:rPr>
          <w:rFonts w:ascii="Arial" w:hAnsi="Arial"/>
          <w:spacing w:val="-1"/>
        </w:rPr>
        <w:t>Сигн </w:t>
      </w:r>
      <w:r>
        <w:rPr>
          <w:spacing w:val="-1"/>
        </w:rPr>
        <w:t>U</w:t>
      </w:r>
      <w:r>
        <w:rPr>
          <w:rFonts w:ascii="Arial" w:hAnsi="Arial"/>
          <w:spacing w:val="-1"/>
        </w:rPr>
        <w:t>ген</w:t>
      </w:r>
      <w:r>
        <w:rPr>
          <w:spacing w:val="-1"/>
        </w:rPr>
        <w:t>&lt;U)</w:t>
      </w:r>
      <w:r>
        <w:rPr>
          <w:b w:val="0"/>
        </w:rPr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3330" w:space="959"/>
            <w:col w:w="6141"/>
          </w:cols>
        </w:sectPr>
      </w:pPr>
    </w:p>
    <w:p>
      <w:pPr>
        <w:pStyle w:val="BodyText"/>
        <w:spacing w:line="240" w:lineRule="auto" w:before="58"/>
        <w:ind w:left="137" w:right="2158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присутствует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пониженного</w:t>
      </w:r>
      <w:r>
        <w:rPr/>
        <w:t> </w:t>
      </w:r>
      <w:r>
        <w:rPr>
          <w:spacing w:val="-1"/>
        </w:rPr>
        <w:t>напряжения</w:t>
      </w:r>
      <w:r>
        <w:rPr>
          <w:spacing w:val="-2"/>
        </w:rPr>
        <w:t> </w:t>
      </w:r>
      <w:r>
        <w:rPr>
          <w:spacing w:val="-1"/>
        </w:rPr>
        <w:t>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3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0" w:lineRule="auto" w:before="0" w:after="0"/>
        <w:ind w:left="156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280" w:right="200"/>
        </w:sectPr>
      </w:pP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5" w:lineRule="exact" w:before="0" w:after="0"/>
        <w:ind w:left="1566" w:right="0" w:hanging="360"/>
        <w:jc w:val="left"/>
      </w:pPr>
      <w:r>
        <w:rPr/>
        <w:pict>
          <v:shape style="position:absolute;margin-left:214.080002pt;margin-top:.503013pt;width:68.3pt;height:12pt;mso-position-horizontal-relative:page;mso-position-vertical-relative:paragraph;z-index:5680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L Gen Volts (Сигн Uген)" w:id="137"/>
      <w:bookmarkEnd w:id="137"/>
      <w:r>
        <w:rPr>
          <w:b w:val="0"/>
        </w:rPr>
      </w:r>
      <w:r>
        <w:rPr>
          <w:spacing w:val="-1"/>
        </w:rPr>
        <w:t>AL </w:t>
      </w:r>
      <w:r>
        <w:rPr/>
        <w:t>Gen</w:t>
      </w:r>
      <w:r>
        <w:rPr>
          <w:spacing w:val="-1"/>
        </w:rPr>
        <w:t> Volts </w:t>
      </w:r>
      <w:r>
        <w:rPr>
          <w:spacing w:val="-2"/>
        </w:rPr>
        <w:t>(</w:t>
      </w:r>
      <w:r>
        <w:rPr>
          <w:rFonts w:ascii="Arial" w:hAnsi="Arial"/>
          <w:spacing w:val="-2"/>
        </w:rPr>
        <w:t>Сигн</w:t>
      </w:r>
      <w:r>
        <w:rPr>
          <w:rFonts w:ascii="Arial" w:hAnsi="Arial"/>
          <w:spacing w:val="-1"/>
        </w:rPr>
        <w:t> </w:t>
      </w:r>
      <w:r>
        <w:rPr>
          <w:spacing w:val="-1"/>
        </w:rPr>
        <w:t>U</w:t>
      </w:r>
      <w:r>
        <w:rPr>
          <w:rFonts w:ascii="Arial" w:hAnsi="Arial"/>
          <w:spacing w:val="-1"/>
        </w:rPr>
        <w:t>ген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3300" w:space="988"/>
            <w:col w:w="6142"/>
          </w:cols>
        </w:sectPr>
      </w:pP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напряжение</w:t>
      </w:r>
      <w:r>
        <w:rPr>
          <w:spacing w:val="-2"/>
        </w:rPr>
        <w:t> </w:t>
      </w:r>
      <w:r>
        <w:rPr>
          <w:spacing w:val="-1"/>
        </w:rPr>
        <w:t>генератора выше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ниже установленных</w:t>
      </w:r>
      <w:r>
        <w:rPr>
          <w:spacing w:val="-3"/>
        </w:rPr>
        <w:t> </w:t>
      </w:r>
      <w:r>
        <w:rPr>
          <w:spacing w:val="-1"/>
        </w:rPr>
        <w:t>параметров</w:t>
      </w:r>
      <w:r>
        <w:rPr>
          <w:spacing w:val="-2"/>
        </w:rPr>
        <w:t> </w:t>
      </w:r>
      <w:r>
        <w:rPr>
          <w:spacing w:val="-1"/>
        </w:rPr>
        <w:t>или</w:t>
      </w:r>
      <w:r>
        <w:rPr>
          <w:spacing w:val="26"/>
        </w:rPr>
        <w:t> </w:t>
      </w:r>
      <w:r>
        <w:rPr>
          <w:spacing w:val="-1"/>
        </w:rPr>
        <w:t>присутствует</w:t>
      </w:r>
      <w:r>
        <w:rPr>
          <w:spacing w:val="-2"/>
        </w:rPr>
        <w:t> </w:t>
      </w:r>
      <w:r>
        <w:rPr>
          <w:spacing w:val="-1"/>
        </w:rPr>
        <w:t>ассиметрия</w:t>
      </w:r>
      <w:r>
        <w:rPr>
          <w:spacing w:val="-2"/>
        </w:rPr>
        <w:t> </w:t>
      </w:r>
      <w:r>
        <w:rPr>
          <w:spacing w:val="-1"/>
        </w:rPr>
        <w:t>напряжения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0" w:lineRule="auto" w:before="0" w:after="0"/>
        <w:ind w:left="156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280" w:right="200"/>
        </w:sectPr>
      </w:pP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5" w:lineRule="exact" w:before="0" w:after="0"/>
        <w:ind w:left="1566" w:right="0" w:hanging="360"/>
        <w:jc w:val="left"/>
      </w:pPr>
      <w:r>
        <w:rPr/>
        <w:pict>
          <v:shape style="position:absolute;margin-left:214.080002pt;margin-top:.503025pt;width:68.3pt;height:12pt;mso-position-horizontal-relative:page;mso-position-vertical-relative:paragraph;z-index:5704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L Gen Freq (Сигн fген)" w:id="138"/>
      <w:bookmarkEnd w:id="138"/>
      <w:r>
        <w:rPr>
          <w:b w:val="0"/>
        </w:rPr>
      </w:r>
      <w:r>
        <w:rPr>
          <w:spacing w:val="-1"/>
        </w:rPr>
        <w:t>AL </w:t>
      </w:r>
      <w:r>
        <w:rPr/>
        <w:t>Gen</w:t>
      </w:r>
      <w:r>
        <w:rPr>
          <w:spacing w:val="-1"/>
        </w:rPr>
        <w:t> </w:t>
      </w:r>
      <w:r>
        <w:rPr/>
        <w:t>Freq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Сигн</w:t>
      </w:r>
      <w:r>
        <w:rPr>
          <w:rFonts w:ascii="Arial" w:hAnsi="Arial"/>
          <w:spacing w:val="-2"/>
        </w:rPr>
        <w:t> </w:t>
      </w:r>
      <w:r>
        <w:rPr>
          <w:spacing w:val="-1"/>
        </w:rPr>
        <w:t>f</w:t>
      </w:r>
      <w:r>
        <w:rPr>
          <w:rFonts w:ascii="Arial" w:hAnsi="Arial"/>
          <w:spacing w:val="-1"/>
        </w:rPr>
        <w:t>ген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3126" w:space="1162"/>
            <w:col w:w="6142"/>
          </w:cols>
        </w:sectPr>
      </w:pPr>
    </w:p>
    <w:p>
      <w:pPr>
        <w:pStyle w:val="BodyText"/>
        <w:spacing w:line="240" w:lineRule="auto" w:before="58"/>
        <w:ind w:left="137" w:right="1383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присутствует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повышенной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пониженной частоты 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9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0" w:lineRule="auto" w:before="0" w:after="0"/>
        <w:ind w:left="1566" w:right="0" w:hanging="360"/>
        <w:jc w:val="left"/>
      </w:pPr>
      <w:r>
        <w:rPr/>
        <w:pict>
          <v:shape style="position:absolute;margin-left:214.080002pt;margin-top:12.754003pt;width:68.3pt;height:12pt;mso-position-horizontal-relative:page;mso-position-vertical-relative:paragraph;z-index:5728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280" w:right="200"/>
        </w:sectPr>
      </w:pP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5" w:lineRule="exact" w:before="0" w:after="0"/>
        <w:ind w:left="156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before="8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2942" w:space="1346"/>
            <w:col w:w="6142"/>
          </w:cols>
        </w:sectPr>
      </w:pP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11.5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28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Бинарные выходы поделены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&lt;&gt;f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ген на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&lt;f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ген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&gt;f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ген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&lt;&gt;V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ген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&gt;V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ген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&lt;V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ген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Heading3"/>
        <w:spacing w:line="240" w:lineRule="auto" w:before="67"/>
        <w:ind w:right="0"/>
        <w:jc w:val="left"/>
        <w:rPr>
          <w:b w:val="0"/>
          <w:bCs w:val="0"/>
        </w:rPr>
      </w:pPr>
      <w:bookmarkStart w:name="AL Gen &gt;Freq (Сигн fген &gt; f)" w:id="139"/>
      <w:bookmarkEnd w:id="139"/>
      <w:r>
        <w:rPr>
          <w:b w:val="0"/>
        </w:rPr>
      </w:r>
      <w:r>
        <w:rPr/>
        <w:t>AL </w:t>
      </w:r>
      <w:r>
        <w:rPr>
          <w:spacing w:val="-1"/>
        </w:rPr>
        <w:t>Gen</w:t>
      </w:r>
      <w:r>
        <w:rPr/>
        <w:t> </w:t>
      </w:r>
      <w:r>
        <w:rPr>
          <w:spacing w:val="-1"/>
        </w:rPr>
        <w:t>&gt;Freq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 </w:t>
      </w:r>
      <w:r>
        <w:rPr>
          <w:spacing w:val="-1"/>
        </w:rPr>
        <w:t>f</w:t>
      </w:r>
      <w:r>
        <w:rPr>
          <w:rFonts w:ascii="Arial" w:hAnsi="Arial"/>
          <w:spacing w:val="-1"/>
        </w:rPr>
        <w:t>ген </w:t>
      </w:r>
      <w:r>
        <w:rPr/>
        <w:t>&gt;</w:t>
      </w:r>
      <w:r>
        <w:rPr>
          <w:spacing w:val="-1"/>
        </w:rPr>
        <w:t> f)</w:t>
      </w:r>
      <w:r>
        <w:rPr>
          <w:b w:val="0"/>
        </w:rPr>
      </w:r>
    </w:p>
    <w:p>
      <w:pPr>
        <w:pStyle w:val="BodyText"/>
        <w:spacing w:line="240" w:lineRule="auto" w:before="58"/>
        <w:ind w:right="2816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присутствует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повышенной частоты 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9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4" w:lineRule="exact" w:before="0" w:after="0"/>
        <w:ind w:left="156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4" w:lineRule="exact"/>
        <w:jc w:val="left"/>
        <w:sectPr>
          <w:type w:val="continuous"/>
          <w:pgSz w:w="11910" w:h="16840"/>
          <w:pgMar w:top="640" w:bottom="280" w:left="1280" w:right="200"/>
        </w:sectPr>
      </w:pP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5" w:lineRule="exact" w:before="0" w:after="0"/>
        <w:ind w:left="1566" w:right="0" w:hanging="360"/>
        <w:jc w:val="left"/>
      </w:pPr>
      <w:r>
        <w:rPr/>
        <w:pict>
          <v:shape style="position:absolute;margin-left:214.080002pt;margin-top:.503047pt;width:68.3pt;height:12pt;mso-position-horizontal-relative:page;mso-position-vertical-relative:paragraph;z-index:5752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L Gen &lt;Freq (Сигн fген &lt; f)" w:id="140"/>
      <w:bookmarkEnd w:id="140"/>
      <w:r>
        <w:rPr>
          <w:b w:val="0"/>
        </w:rPr>
      </w:r>
      <w:r>
        <w:rPr/>
        <w:t>AL </w:t>
      </w:r>
      <w:r>
        <w:rPr>
          <w:spacing w:val="-1"/>
        </w:rPr>
        <w:t>Gen</w:t>
      </w:r>
      <w:r>
        <w:rPr/>
        <w:t> </w:t>
      </w:r>
      <w:r>
        <w:rPr>
          <w:spacing w:val="-1"/>
        </w:rPr>
        <w:t>&lt;Freq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 </w:t>
      </w:r>
      <w:r>
        <w:rPr>
          <w:spacing w:val="-1"/>
        </w:rPr>
        <w:t>f</w:t>
      </w:r>
      <w:r>
        <w:rPr>
          <w:rFonts w:ascii="Arial" w:hAnsi="Arial"/>
          <w:spacing w:val="-1"/>
        </w:rPr>
        <w:t>ген </w:t>
      </w:r>
      <w:r>
        <w:rPr/>
        <w:t>&lt;</w:t>
      </w:r>
      <w:r>
        <w:rPr>
          <w:spacing w:val="-1"/>
        </w:rPr>
        <w:t> f)</w:t>
      </w:r>
      <w:r>
        <w:rPr>
          <w:b w:val="0"/>
        </w:rPr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3661" w:space="627"/>
            <w:col w:w="6142"/>
          </w:cols>
        </w:sectPr>
      </w:pPr>
    </w:p>
    <w:p>
      <w:pPr>
        <w:pStyle w:val="BodyText"/>
        <w:spacing w:line="240" w:lineRule="auto" w:before="58"/>
        <w:ind w:left="137" w:right="2627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присутствует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пониженной частоты 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5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0" w:lineRule="auto" w:before="0" w:after="0"/>
        <w:ind w:left="156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280" w:right="200"/>
        </w:sectPr>
      </w:pP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4" w:lineRule="exact" w:before="0" w:after="0"/>
        <w:ind w:left="1566" w:right="0" w:hanging="360"/>
        <w:jc w:val="left"/>
      </w:pPr>
      <w:r>
        <w:rPr/>
        <w:pict>
          <v:shape style="position:absolute;margin-left:214.080002pt;margin-top:.443035pt;width:68.3pt;height:12pt;mso-position-horizontal-relative:page;mso-position-vertical-relative:paragraph;z-index:5776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L Overload Sd (СигнПерегруз)" w:id="141"/>
      <w:bookmarkEnd w:id="141"/>
      <w:r>
        <w:rPr>
          <w:b w:val="0"/>
        </w:rPr>
      </w:r>
      <w:r>
        <w:rPr>
          <w:spacing w:val="-1"/>
        </w:rPr>
        <w:t>AL Overload Sd (</w:t>
      </w:r>
      <w:r>
        <w:rPr>
          <w:rFonts w:ascii="Arial" w:hAnsi="Arial"/>
          <w:spacing w:val="-1"/>
        </w:rPr>
        <w:t>СигнПерегруз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12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4123" w:space="165"/>
            <w:col w:w="6142"/>
          </w:cols>
        </w:sectPr>
      </w:pPr>
    </w:p>
    <w:p>
      <w:pPr>
        <w:pStyle w:val="BodyText"/>
        <w:spacing w:line="240" w:lineRule="auto" w:before="58"/>
        <w:ind w:left="137" w:right="3768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присутствует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перегрузки</w:t>
      </w:r>
      <w:r>
        <w:rPr>
          <w:spacing w:val="-2"/>
        </w:rPr>
        <w:t> </w:t>
      </w:r>
      <w:r>
        <w:rPr>
          <w:spacing w:val="-1"/>
        </w:rPr>
        <w:t>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7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0" w:lineRule="auto" w:before="0" w:after="0"/>
        <w:ind w:left="1566" w:right="0" w:hanging="360"/>
        <w:jc w:val="left"/>
      </w:pPr>
      <w:r>
        <w:rPr/>
        <w:pict>
          <v:shape style="position:absolute;margin-left:214.080002pt;margin-top:12.754013pt;width:68.3pt;height:12pt;mso-position-horizontal-relative:page;mso-position-vertical-relative:paragraph;z-index:5800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280" w:right="200"/>
        </w:sectPr>
      </w:pPr>
    </w:p>
    <w:p>
      <w:pPr>
        <w:pStyle w:val="BodyText"/>
        <w:numPr>
          <w:ilvl w:val="1"/>
          <w:numId w:val="8"/>
        </w:numPr>
        <w:tabs>
          <w:tab w:pos="1567" w:val="left" w:leader="none"/>
        </w:tabs>
        <w:spacing w:line="245" w:lineRule="exact" w:before="0" w:after="0"/>
        <w:ind w:left="156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pStyle w:val="BodyText"/>
        <w:spacing w:line="240" w:lineRule="auto" w:before="13"/>
        <w:ind w:left="120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2942" w:space="278"/>
            <w:col w:w="721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5608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209" w:val="right" w:leader="none"/>
        </w:tabs>
        <w:spacing w:line="264" w:lineRule="exact" w:before="227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34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0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Heading3"/>
        <w:spacing w:line="240" w:lineRule="auto" w:before="67"/>
        <w:ind w:left="118" w:right="0"/>
        <w:jc w:val="both"/>
        <w:rPr>
          <w:b w:val="0"/>
          <w:bCs w:val="0"/>
        </w:rPr>
      </w:pPr>
      <w:bookmarkStart w:name="AL Stop Fail (СигнСтпОтказ)" w:id="142"/>
      <w:bookmarkEnd w:id="142"/>
      <w:r>
        <w:rPr>
          <w:b w:val="0"/>
        </w:rPr>
      </w:r>
      <w:r>
        <w:rPr>
          <w:spacing w:val="-1"/>
        </w:rPr>
        <w:t>AL Stop Fail (</w:t>
      </w:r>
      <w:r>
        <w:rPr>
          <w:rFonts w:ascii="Arial" w:hAnsi="Arial"/>
          <w:spacing w:val="-1"/>
        </w:rPr>
        <w:t>СигнСтпОтказ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7" w:right="1454"/>
        <w:jc w:val="both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когда</w:t>
      </w:r>
      <w:r>
        <w:rPr>
          <w:spacing w:val="-2"/>
        </w:rPr>
        <w:t> </w:t>
      </w:r>
      <w:r>
        <w:rPr>
          <w:spacing w:val="-1"/>
        </w:rPr>
        <w:t>ДГУ должна</w:t>
      </w:r>
      <w:r>
        <w:rPr/>
        <w:t> </w:t>
      </w:r>
      <w:r>
        <w:rPr>
          <w:spacing w:val="-1"/>
        </w:rPr>
        <w:t>быть остановлена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но присутствуют</w:t>
      </w:r>
      <w:r>
        <w:rPr>
          <w:spacing w:val="-2"/>
        </w:rPr>
        <w:t> </w:t>
      </w:r>
      <w:r>
        <w:rPr>
          <w:spacing w:val="-1"/>
        </w:rPr>
        <w:t>сигналы </w:t>
      </w:r>
      <w:r>
        <w:rPr/>
        <w:t>о</w:t>
      </w:r>
      <w:r>
        <w:rPr>
          <w:spacing w:val="-1"/>
        </w:rPr>
        <w:t> наличии</w:t>
      </w:r>
      <w:r>
        <w:rPr>
          <w:spacing w:val="46"/>
        </w:rPr>
        <w:t> </w:t>
      </w:r>
      <w:r>
        <w:rPr>
          <w:spacing w:val="-1"/>
        </w:rPr>
        <w:t>скорости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частоты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напряжения или давления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Данная защита </w:t>
      </w:r>
      <w:r>
        <w:rPr/>
        <w:t>остается</w:t>
      </w:r>
      <w:r>
        <w:rPr>
          <w:spacing w:val="-2"/>
        </w:rPr>
        <w:t> </w:t>
      </w:r>
      <w:r>
        <w:rPr>
          <w:spacing w:val="-1"/>
        </w:rPr>
        <w:t>активной </w:t>
      </w:r>
      <w:r>
        <w:rPr/>
        <w:t>в</w:t>
      </w:r>
      <w:r>
        <w:rPr>
          <w:spacing w:val="-1"/>
        </w:rPr>
        <w:t> течении </w:t>
      </w:r>
      <w:r>
        <w:rPr>
          <w:rFonts w:ascii="Arial" w:hAnsi="Arial"/>
          <w:spacing w:val="-1"/>
        </w:rPr>
        <w:t>60</w:t>
      </w:r>
      <w:r>
        <w:rPr>
          <w:rFonts w:ascii="Arial" w:hAnsi="Arial"/>
          <w:spacing w:val="50"/>
        </w:rPr>
        <w:t> </w:t>
      </w:r>
      <w:r>
        <w:rPr>
          <w:spacing w:val="-1"/>
        </w:rPr>
        <w:t>сек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после команды Стоп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30" w:lineRule="exact"/>
        <w:ind w:left="117" w:right="0"/>
        <w:jc w:val="both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/>
        <w:pict>
          <v:shape style="position:absolute;margin-left:214.080002pt;margin-top:12.73369pt;width:68.3pt;height:12pt;mso-position-horizontal-relative:page;mso-position-vertical-relative:paragraph;z-index:5848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5" w:lineRule="exact"/>
        <w:jc w:val="left"/>
        <w:sectPr>
          <w:pgSz w:w="11910" w:h="16840"/>
          <w:pgMar w:top="160" w:bottom="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pStyle w:val="BodyText"/>
        <w:spacing w:line="240" w:lineRule="auto" w:before="13"/>
        <w:ind w:left="118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2922" w:space="298"/>
            <w:col w:w="7190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pStyle w:val="Heading3"/>
        <w:spacing w:line="240" w:lineRule="auto" w:before="67"/>
        <w:ind w:left="118" w:right="0"/>
        <w:jc w:val="left"/>
        <w:rPr>
          <w:b w:val="0"/>
          <w:bCs w:val="0"/>
        </w:rPr>
      </w:pPr>
      <w:bookmarkStart w:name="AL Overspeed (СигнПревышСкор)" w:id="143"/>
      <w:bookmarkEnd w:id="143"/>
      <w:r>
        <w:rPr>
          <w:b w:val="0"/>
        </w:rPr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Overspeed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СигнПревышСкор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7"/>
        <w:ind w:left="117" w:right="196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присутствует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повышенной частоты </w:t>
      </w:r>
      <w:r>
        <w:rPr>
          <w:spacing w:val="-2"/>
        </w:rPr>
        <w:t>вращения</w:t>
      </w:r>
      <w:r>
        <w:rPr>
          <w:spacing w:val="-1"/>
        </w:rPr>
        <w:t> ДГУ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3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/>
        <w:pict>
          <v:shape style="position:absolute;margin-left:214.080002pt;margin-top:.503042pt;width:68.3pt;height:12pt;mso-position-horizontal-relative:page;mso-position-vertical-relative:paragraph;z-index:5872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AL Underspeed (СигнПонижСкор)" w:id="144"/>
      <w:bookmarkEnd w:id="144"/>
      <w:r>
        <w:rPr>
          <w:b w:val="0"/>
        </w:rPr>
      </w:r>
      <w:r>
        <w:rPr>
          <w:spacing w:val="-1"/>
        </w:rPr>
        <w:t>AL Underspeed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СигнПонижСкор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13"/>
        <w:ind w:left="-1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4382" w:space="40"/>
            <w:col w:w="5988"/>
          </w:cols>
        </w:sectPr>
      </w:pPr>
    </w:p>
    <w:p>
      <w:pPr>
        <w:pStyle w:val="BodyText"/>
        <w:spacing w:line="240" w:lineRule="auto" w:before="58"/>
        <w:ind w:left="117" w:right="2009"/>
        <w:jc w:val="left"/>
        <w:rPr>
          <w:rFonts w:ascii="Arial" w:hAnsi="Arial" w:cs="Arial" w:eastAsia="Arial"/>
        </w:rPr>
      </w:pPr>
      <w:r>
        <w:rPr>
          <w:spacing w:val="-1"/>
        </w:rPr>
        <w:t>Выход</w:t>
      </w:r>
      <w:r>
        <w:rPr>
          <w:spacing w:val="-2"/>
        </w:rPr>
        <w:t> </w:t>
      </w:r>
      <w:r>
        <w:rPr>
          <w:spacing w:val="-1"/>
        </w:rPr>
        <w:t>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присутствует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пониженной частоты вращения</w:t>
      </w:r>
      <w:r>
        <w:rPr>
          <w:spacing w:val="-2"/>
        </w:rPr>
        <w:t> </w:t>
      </w:r>
      <w:r>
        <w:rPr>
          <w:spacing w:val="-1"/>
        </w:rPr>
        <w:t>ДГУ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9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/>
        <w:pict>
          <v:shape style="position:absolute;margin-left:214.080002pt;margin-top:.503013pt;width:68.3pt;height:12pt;mso-position-horizontal-relative:page;mso-position-vertical-relative:paragraph;z-index:5896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AL Start Fail (СигнПускОтказ)" w:id="145"/>
      <w:bookmarkEnd w:id="145"/>
      <w:r>
        <w:rPr>
          <w:b w:val="0"/>
        </w:rPr>
      </w:r>
      <w:r>
        <w:rPr>
          <w:spacing w:val="-1"/>
        </w:rPr>
        <w:t>AL Start Fail (</w:t>
      </w:r>
      <w:r>
        <w:rPr>
          <w:rFonts w:ascii="Arial" w:hAnsi="Arial"/>
          <w:spacing w:val="-1"/>
        </w:rPr>
        <w:t>СигнПускОтказ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13"/>
        <w:ind w:left="11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3849" w:space="440"/>
            <w:col w:w="6121"/>
          </w:cols>
        </w:sectPr>
      </w:pPr>
    </w:p>
    <w:p>
      <w:pPr>
        <w:pStyle w:val="BodyText"/>
        <w:spacing w:line="240" w:lineRule="auto" w:before="58"/>
        <w:ind w:left="117" w:right="4378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присутствует</w:t>
      </w:r>
      <w:r>
        <w:rPr>
          <w:spacing w:val="-2"/>
        </w:rPr>
        <w:t> </w:t>
      </w:r>
      <w:r>
        <w:rPr>
          <w:spacing w:val="-1"/>
        </w:rPr>
        <w:t>ошибка пуска ДГУ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1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/>
        <w:pict>
          <v:shape style="position:absolute;margin-left:214.080002pt;margin-top:12.754021pt;width:68.3pt;height:12pt;mso-position-horizontal-relative:page;mso-position-vertical-relative:paragraph;z-index:5920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pStyle w:val="BodyText"/>
        <w:spacing w:line="240" w:lineRule="auto" w:before="13"/>
        <w:ind w:left="118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2922" w:space="298"/>
            <w:col w:w="7190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pStyle w:val="Heading3"/>
        <w:spacing w:line="240" w:lineRule="auto" w:before="67"/>
        <w:ind w:left="118" w:right="0"/>
        <w:jc w:val="left"/>
        <w:rPr>
          <w:b w:val="0"/>
          <w:bCs w:val="0"/>
        </w:rPr>
      </w:pPr>
      <w:bookmarkStart w:name="AL Overcurrent (СигнПревышТок) " w:id="146"/>
      <w:bookmarkEnd w:id="146"/>
      <w:r>
        <w:rPr>
          <w:b w:val="0"/>
        </w:rPr>
      </w:r>
      <w:r>
        <w:rPr>
          <w:spacing w:val="-1"/>
        </w:rPr>
        <w:t>AL Overcurrent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СигнПревышТок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имеется</w:t>
      </w:r>
      <w:r>
        <w:rPr>
          <w:rFonts w:ascii="Arial" w:hAnsi="Arial"/>
          <w:spacing w:val="-1"/>
        </w:rPr>
        <w:t>:</w:t>
      </w:r>
    </w:p>
    <w:p>
      <w:pPr>
        <w:pStyle w:val="BodyText"/>
        <w:spacing w:line="240" w:lineRule="auto"/>
        <w:ind w:left="825" w:right="5090"/>
        <w:jc w:val="left"/>
      </w:pPr>
      <w:r>
        <w:rPr>
          <w:rFonts w:ascii="Arial" w:hAnsi="Arial"/>
          <w:spacing w:val="-2"/>
        </w:rPr>
        <w:t>*</w:t>
      </w:r>
      <w:r>
        <w:rPr>
          <w:spacing w:val="-2"/>
        </w:rPr>
        <w:t>превышение</w:t>
      </w:r>
      <w:r>
        <w:rPr>
          <w:spacing w:val="-1"/>
        </w:rPr>
        <w:t> тока по защите </w:t>
      </w:r>
      <w:r>
        <w:rPr>
          <w:rFonts w:ascii="Arial" w:hAnsi="Arial"/>
          <w:spacing w:val="-1"/>
        </w:rPr>
        <w:t>IDMT </w:t>
      </w:r>
      <w:r>
        <w:rPr>
          <w:spacing w:val="-1"/>
        </w:rPr>
        <w:t>или</w:t>
      </w:r>
      <w:r>
        <w:rPr>
          <w:spacing w:val="28"/>
        </w:rPr>
        <w:t> </w:t>
      </w:r>
      <w:r>
        <w:rPr>
          <w:spacing w:val="-1"/>
        </w:rPr>
        <w:t>небаланс</w:t>
      </w:r>
      <w:r>
        <w:rPr/>
        <w:t> </w:t>
      </w:r>
      <w:r>
        <w:rPr>
          <w:spacing w:val="-1"/>
        </w:rPr>
        <w:t>токов или</w:t>
      </w:r>
      <w:r>
        <w:rPr/>
      </w:r>
    </w:p>
    <w:p>
      <w:pPr>
        <w:pStyle w:val="BodyText"/>
        <w:spacing w:line="240" w:lineRule="auto"/>
        <w:ind w:left="825" w:right="0"/>
        <w:jc w:val="left"/>
        <w:rPr>
          <w:rFonts w:ascii="Arial" w:hAnsi="Arial" w:cs="Arial" w:eastAsia="Arial"/>
        </w:rPr>
      </w:pPr>
      <w:r>
        <w:rPr>
          <w:spacing w:val="-1"/>
        </w:rPr>
        <w:t>Активна авария токов короткого замыкания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30" w:lineRule="exact"/>
        <w:ind w:left="117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5" w:lineRule="exact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/>
        <w:pict>
          <v:shape style="position:absolute;margin-left:214.080002pt;margin-top:.503046pt;width:68.3pt;height:12pt;mso-position-horizontal-relative:page;mso-position-vertical-relative:paragraph;z-index:5944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AL BatteryFail (СигнБатОтказ)" w:id="147"/>
      <w:bookmarkEnd w:id="147"/>
      <w:r>
        <w:rPr>
          <w:b w:val="0"/>
        </w:rPr>
      </w:r>
      <w:r>
        <w:rPr/>
        <w:t>AL</w:t>
      </w:r>
      <w:r>
        <w:rPr>
          <w:spacing w:val="-1"/>
        </w:rPr>
        <w:t> BatteryFail (</w:t>
      </w:r>
      <w:r>
        <w:rPr>
          <w:rFonts w:ascii="Arial" w:hAnsi="Arial"/>
          <w:spacing w:val="-1"/>
        </w:rPr>
        <w:t>СигнБатОтказ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13"/>
        <w:ind w:left="11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3933" w:space="356"/>
            <w:col w:w="6121"/>
          </w:cols>
        </w:sectPr>
      </w:pPr>
    </w:p>
    <w:p>
      <w:pPr>
        <w:pStyle w:val="BodyText"/>
        <w:spacing w:line="240" w:lineRule="auto" w:before="58"/>
        <w:ind w:left="117" w:right="1277" w:firstLine="1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когда</w:t>
      </w:r>
      <w:r>
        <w:rPr>
          <w:spacing w:val="-2"/>
        </w:rPr>
        <w:t> </w:t>
      </w:r>
      <w:r>
        <w:rPr>
          <w:spacing w:val="-1"/>
        </w:rPr>
        <w:t>происходит перезагрузка</w:t>
      </w:r>
      <w:r>
        <w:rPr>
          <w:spacing w:val="-3"/>
        </w:rPr>
        <w:t> </w:t>
      </w:r>
      <w:r>
        <w:rPr>
          <w:spacing w:val="-1"/>
        </w:rPr>
        <w:t>контроллера </w:t>
      </w:r>
      <w:r>
        <w:rPr/>
        <w:t>во</w:t>
      </w:r>
      <w:r>
        <w:rPr>
          <w:spacing w:val="-1"/>
        </w:rPr>
        <w:t> время пуска ДГУ</w:t>
      </w:r>
      <w:r>
        <w:rPr>
          <w:spacing w:val="3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разряженные аккумуляторные </w:t>
      </w:r>
      <w:r>
        <w:rPr>
          <w:spacing w:val="-2"/>
        </w:rPr>
        <w:t>батареи</w:t>
      </w:r>
      <w:r>
        <w:rPr>
          <w:rFonts w:ascii="Arial" w:hAnsi="Arial"/>
          <w:spacing w:val="-2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или при</w:t>
      </w:r>
      <w:r>
        <w:rPr>
          <w:spacing w:val="-2"/>
        </w:rPr>
        <w:t> </w:t>
      </w:r>
      <w:r>
        <w:rPr>
          <w:spacing w:val="-1"/>
        </w:rPr>
        <w:t>аварии</w:t>
      </w:r>
      <w:r>
        <w:rPr>
          <w:spacing w:val="-2"/>
        </w:rPr>
        <w:t> </w:t>
      </w:r>
      <w:r>
        <w:rPr>
          <w:spacing w:val="-1"/>
        </w:rPr>
        <w:t>низкого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высокого напряжения</w:t>
      </w:r>
      <w:r>
        <w:rPr>
          <w:spacing w:val="-2"/>
        </w:rPr>
        <w:t> </w:t>
      </w:r>
      <w:r>
        <w:rPr>
          <w:spacing w:val="-1"/>
        </w:rPr>
        <w:t>батарей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5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/>
        <w:pict>
          <v:shape style="position:absolute;margin-left:214.080002pt;margin-top:12.754126pt;width:68.3pt;height:12pt;mso-position-horizontal-relative:page;mso-position-vertical-relative:paragraph;z-index:5968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pStyle w:val="BodyText"/>
        <w:spacing w:line="240" w:lineRule="auto" w:before="13"/>
        <w:ind w:left="118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2922" w:space="298"/>
            <w:col w:w="7190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pStyle w:val="Heading3"/>
        <w:spacing w:line="240" w:lineRule="auto" w:before="67"/>
        <w:ind w:left="118" w:right="0"/>
        <w:jc w:val="left"/>
        <w:rPr>
          <w:b w:val="0"/>
          <w:bCs w:val="0"/>
        </w:rPr>
      </w:pPr>
      <w:bookmarkStart w:name="AL Common Wrn (СигнОбщТревг)" w:id="148"/>
      <w:bookmarkEnd w:id="148"/>
      <w:r>
        <w:rPr>
          <w:b w:val="0"/>
        </w:rPr>
      </w:r>
      <w:r>
        <w:rPr/>
        <w:t>AL</w:t>
      </w:r>
      <w:r>
        <w:rPr>
          <w:spacing w:val="-1"/>
        </w:rPr>
        <w:t> Common </w:t>
      </w:r>
      <w:r>
        <w:rPr/>
        <w:t>Wrn</w:t>
      </w:r>
      <w:r>
        <w:rPr>
          <w:spacing w:val="-1"/>
        </w:rPr>
        <w:t> </w:t>
      </w:r>
      <w:r>
        <w:rPr>
          <w:spacing w:val="-2"/>
        </w:rPr>
        <w:t>(</w:t>
      </w:r>
      <w:r>
        <w:rPr>
          <w:rFonts w:ascii="Arial" w:hAnsi="Arial"/>
          <w:spacing w:val="-2"/>
        </w:rPr>
        <w:t>СигнОбщТревг</w:t>
      </w:r>
      <w:r>
        <w:rPr>
          <w:spacing w:val="-2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2459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-3"/>
        </w:rPr>
        <w:t> </w:t>
      </w:r>
      <w:r>
        <w:rPr>
          <w:spacing w:val="-1"/>
        </w:rPr>
        <w:t>появляется</w:t>
      </w:r>
      <w:r>
        <w:rPr>
          <w:spacing w:val="-2"/>
        </w:rPr>
        <w:t> </w:t>
      </w:r>
      <w:r>
        <w:rPr>
          <w:spacing w:val="-1"/>
        </w:rPr>
        <w:t>хотя </w:t>
      </w:r>
      <w:r>
        <w:rPr/>
        <w:t>бы</w:t>
      </w:r>
      <w:r>
        <w:rPr>
          <w:spacing w:val="-1"/>
        </w:rPr>
        <w:t> одна предупреждающая</w:t>
      </w:r>
      <w:r>
        <w:rPr>
          <w:spacing w:val="-2"/>
        </w:rPr>
        <w:t> </w:t>
      </w:r>
      <w:r>
        <w:rPr>
          <w:spacing w:val="-1"/>
        </w:rPr>
        <w:t>авария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3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4" w:lineRule="exact" w:before="0" w:after="0"/>
        <w:ind w:left="1546" w:right="0" w:hanging="360"/>
        <w:jc w:val="left"/>
      </w:pPr>
      <w:r>
        <w:rPr>
          <w:spacing w:val="-1"/>
        </w:rPr>
        <w:t>предупреждение больше</w:t>
      </w:r>
      <w:r>
        <w:rPr>
          <w:spacing w:val="-2"/>
        </w:rPr>
        <w:t> </w:t>
      </w:r>
      <w:r>
        <w:rPr>
          <w:spacing w:val="-1"/>
        </w:rPr>
        <w:t>не активно </w:t>
      </w:r>
      <w:r>
        <w:rPr/>
        <w:t>и</w:t>
      </w:r>
    </w:p>
    <w:p>
      <w:pPr>
        <w:spacing w:after="0" w:line="244" w:lineRule="exact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/>
        <w:pict>
          <v:shape style="position:absolute;margin-left:214.080002pt;margin-top:.503029pt;width:68.3pt;height:12pt;mso-position-horizontal-relative:page;mso-position-vertical-relative:paragraph;z-index:5992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AL Common Sd (СигнОбщСтоп)" w:id="149"/>
      <w:bookmarkEnd w:id="149"/>
      <w:r>
        <w:rPr>
          <w:b w:val="0"/>
        </w:rPr>
      </w:r>
      <w:r>
        <w:rPr/>
        <w:t>AL</w:t>
      </w:r>
      <w:r>
        <w:rPr>
          <w:spacing w:val="-1"/>
        </w:rPr>
        <w:t> Common </w:t>
      </w:r>
      <w:r>
        <w:rPr/>
        <w:t>Sd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СигнОбщСтоп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13"/>
        <w:ind w:left="11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4139" w:space="149"/>
            <w:col w:w="6122"/>
          </w:cols>
        </w:sectPr>
      </w:pPr>
    </w:p>
    <w:p>
      <w:pPr>
        <w:pStyle w:val="BodyText"/>
        <w:spacing w:line="240" w:lineRule="auto" w:before="58"/>
        <w:ind w:left="118" w:right="3072"/>
        <w:jc w:val="left"/>
        <w:rPr>
          <w:rFonts w:ascii="Arial" w:hAnsi="Arial" w:cs="Arial" w:eastAsia="Arial"/>
        </w:rPr>
      </w:pPr>
      <w:r>
        <w:rPr>
          <w:spacing w:val="-1"/>
        </w:rPr>
        <w:t>Выход</w:t>
      </w:r>
      <w:r>
        <w:rPr>
          <w:spacing w:val="-2"/>
        </w:rPr>
        <w:t> </w:t>
      </w:r>
      <w:r>
        <w:rPr>
          <w:spacing w:val="-1"/>
        </w:rPr>
        <w:t>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появляется</w:t>
      </w:r>
      <w:r>
        <w:rPr>
          <w:spacing w:val="-2"/>
        </w:rPr>
        <w:t> </w:t>
      </w:r>
      <w:r>
        <w:rPr>
          <w:spacing w:val="-1"/>
        </w:rPr>
        <w:t>хотя </w:t>
      </w:r>
      <w:r>
        <w:rPr/>
        <w:t>бы</w:t>
      </w:r>
      <w:r>
        <w:rPr>
          <w:spacing w:val="-1"/>
        </w:rPr>
        <w:t> одна </w:t>
      </w:r>
      <w:r>
        <w:rPr/>
        <w:t>авария</w:t>
      </w:r>
      <w:r>
        <w:rPr>
          <w:spacing w:val="-1"/>
        </w:rPr>
        <w:t> </w:t>
      </w:r>
      <w:r>
        <w:rPr/>
        <w:t>с </w:t>
      </w:r>
      <w:r>
        <w:rPr>
          <w:spacing w:val="-1"/>
        </w:rPr>
        <w:t>остановом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1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4" w:lineRule="exact" w:before="0" w:after="0"/>
        <w:ind w:left="1546" w:right="0" w:hanging="360"/>
        <w:jc w:val="left"/>
      </w:pPr>
      <w:r>
        <w:rPr/>
        <w:pict>
          <v:shape style="position:absolute;margin-left:214.080002pt;margin-top:12.705194pt;width:68.3pt;height:12pt;mso-position-horizontal-relative:page;mso-position-vertical-relative:paragraph;z-index:6016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Авария</w:t>
      </w:r>
      <w:r>
        <w:rPr>
          <w:spacing w:val="-2"/>
        </w:rPr>
        <w:t> </w:t>
      </w:r>
      <w:r>
        <w:rPr/>
        <w:t>с </w:t>
      </w:r>
      <w:r>
        <w:rPr>
          <w:spacing w:val="-1"/>
        </w:rPr>
        <w:t>остановом 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4" w:lineRule="exact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pStyle w:val="BodyText"/>
        <w:spacing w:line="240" w:lineRule="auto" w:before="13"/>
        <w:ind w:left="118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2922" w:space="298"/>
            <w:col w:w="719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5824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189" w:val="right" w:leader="none"/>
        </w:tabs>
        <w:spacing w:line="264" w:lineRule="exact" w:before="228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35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0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Heading3"/>
        <w:spacing w:line="240" w:lineRule="auto" w:before="67"/>
        <w:ind w:left="118" w:right="0"/>
        <w:jc w:val="left"/>
        <w:rPr>
          <w:b w:val="0"/>
          <w:bCs w:val="0"/>
        </w:rPr>
      </w:pPr>
      <w:bookmarkStart w:name="AL Common Fls (СигнОбщОтказ)" w:id="150"/>
      <w:bookmarkEnd w:id="150"/>
      <w:r>
        <w:rPr>
          <w:b w:val="0"/>
        </w:rPr>
      </w:r>
      <w:r>
        <w:rPr/>
        <w:t>AL</w:t>
      </w:r>
      <w:r>
        <w:rPr>
          <w:spacing w:val="-1"/>
        </w:rPr>
        <w:t> Common </w:t>
      </w:r>
      <w:r>
        <w:rPr/>
        <w:t>Fls</w:t>
      </w:r>
      <w:r>
        <w:rPr>
          <w:spacing w:val="-1"/>
        </w:rPr>
        <w:t> </w:t>
      </w:r>
      <w:r>
        <w:rPr>
          <w:spacing w:val="-2"/>
        </w:rPr>
        <w:t>(</w:t>
      </w:r>
      <w:r>
        <w:rPr>
          <w:rFonts w:ascii="Arial" w:hAnsi="Arial"/>
          <w:spacing w:val="-2"/>
        </w:rPr>
        <w:t>СигнОбщОтказ</w:t>
      </w:r>
      <w:r>
        <w:rPr>
          <w:spacing w:val="-2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7" w:right="3651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появляется</w:t>
      </w:r>
      <w:r>
        <w:rPr>
          <w:spacing w:val="-2"/>
        </w:rPr>
        <w:t> </w:t>
      </w:r>
      <w:r>
        <w:rPr>
          <w:spacing w:val="-1"/>
        </w:rPr>
        <w:t>хотя </w:t>
      </w:r>
      <w:r>
        <w:rPr/>
        <w:t>бы</w:t>
      </w:r>
      <w:r>
        <w:rPr>
          <w:spacing w:val="-1"/>
        </w:rPr>
        <w:t> один отказ</w:t>
      </w:r>
      <w:r>
        <w:rPr/>
        <w:t> </w:t>
      </w:r>
      <w:r>
        <w:rPr>
          <w:spacing w:val="-1"/>
        </w:rPr>
        <w:t>датчика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3"/>
        </w:rPr>
        <w:t> </w:t>
      </w: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>
          <w:spacing w:val="-1"/>
        </w:rPr>
        <w:t>предупреждение больше</w:t>
      </w:r>
      <w:r>
        <w:rPr>
          <w:spacing w:val="-2"/>
        </w:rPr>
        <w:t> </w:t>
      </w:r>
      <w:r>
        <w:rPr>
          <w:spacing w:val="-1"/>
        </w:rPr>
        <w:t>не активно </w:t>
      </w:r>
      <w:r>
        <w:rPr/>
        <w:t>и</w:t>
      </w:r>
    </w:p>
    <w:p>
      <w:pPr>
        <w:spacing w:after="0" w:line="240" w:lineRule="auto"/>
        <w:jc w:val="left"/>
        <w:sectPr>
          <w:pgSz w:w="11910" w:h="16840"/>
          <w:pgMar w:top="160" w:bottom="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/>
        <w:pict>
          <v:shape style="position:absolute;margin-left:214.080002pt;margin-top:.503049pt;width:68.3pt;height:12pt;mso-position-horizontal-relative:page;mso-position-vertical-relative:paragraph;z-index:6064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AL AI1 Sd (СигнСтпАнВх1)" w:id="151"/>
      <w:bookmarkEnd w:id="151"/>
      <w:r>
        <w:rPr>
          <w:b w:val="0"/>
        </w:rPr>
      </w:r>
      <w:r>
        <w:rPr>
          <w:spacing w:val="-1"/>
        </w:rPr>
        <w:t>AL AI1 Sd (</w:t>
      </w:r>
      <w:r>
        <w:rPr>
          <w:rFonts w:ascii="Arial" w:hAnsi="Arial"/>
          <w:spacing w:val="-1"/>
        </w:rPr>
        <w:t>СигнСтпАнВх</w:t>
      </w:r>
      <w:r>
        <w:rPr>
          <w:spacing w:val="-1"/>
        </w:rPr>
        <w:t>1)</w:t>
      </w:r>
      <w:r>
        <w:rPr>
          <w:b w:val="0"/>
        </w:rPr>
      </w:r>
    </w:p>
    <w:p>
      <w:pPr>
        <w:pStyle w:val="BodyText"/>
        <w:spacing w:line="240" w:lineRule="auto" w:before="13"/>
        <w:ind w:left="11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3500" w:space="788"/>
            <w:col w:w="6122"/>
          </w:cols>
        </w:sectPr>
      </w:pPr>
    </w:p>
    <w:p>
      <w:pPr>
        <w:pStyle w:val="BodyText"/>
        <w:spacing w:line="240" w:lineRule="auto" w:before="58"/>
        <w:ind w:left="117" w:right="1277" w:firstLine="1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активна авария</w:t>
      </w:r>
      <w:r>
        <w:rPr>
          <w:spacing w:val="-2"/>
        </w:rPr>
        <w:t> </w:t>
      </w:r>
      <w:r>
        <w:rPr>
          <w:spacing w:val="-1"/>
        </w:rPr>
        <w:t>по давлению </w:t>
      </w:r>
      <w:r>
        <w:rPr/>
        <w:t>масла</w:t>
      </w:r>
      <w:r>
        <w:rPr>
          <w:spacing w:val="-1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настроено на</w:t>
      </w:r>
      <w:r>
        <w:rPr>
          <w:spacing w:val="-2"/>
        </w:rPr>
        <w:t> </w:t>
      </w:r>
      <w:r>
        <w:rPr>
          <w:spacing w:val="-1"/>
        </w:rPr>
        <w:t>первый </w:t>
      </w:r>
      <w:r>
        <w:rPr>
          <w:spacing w:val="-2"/>
        </w:rPr>
        <w:t>аналоговый</w:t>
      </w:r>
      <w:r>
        <w:rPr>
          <w:spacing w:val="66"/>
        </w:rPr>
        <w:t> </w:t>
      </w:r>
      <w:r>
        <w:rPr>
          <w:spacing w:val="-1"/>
        </w:rPr>
        <w:t>вход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с </w:t>
      </w:r>
      <w:r>
        <w:rPr>
          <w:spacing w:val="-1"/>
        </w:rPr>
        <w:t>остановом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29" w:lineRule="exact"/>
        <w:ind w:left="117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/>
        <w:pict>
          <v:shape style="position:absolute;margin-left:214.080002pt;margin-top:.503062pt;width:68.3pt;height:12pt;mso-position-horizontal-relative:page;mso-position-vertical-relative:paragraph;z-index:6088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AL AI1 Wrn (СигнТревгАнВх1)" w:id="152"/>
      <w:bookmarkEnd w:id="152"/>
      <w:r>
        <w:rPr>
          <w:b w:val="0"/>
        </w:rPr>
      </w:r>
      <w:r>
        <w:rPr/>
        <w:t>AL</w:t>
      </w:r>
      <w:r>
        <w:rPr>
          <w:spacing w:val="-1"/>
        </w:rPr>
        <w:t> </w:t>
      </w:r>
      <w:r>
        <w:rPr/>
        <w:t>AI1</w:t>
      </w:r>
      <w:r>
        <w:rPr>
          <w:spacing w:val="-1"/>
        </w:rPr>
        <w:t> Wrn (</w:t>
      </w:r>
      <w:r>
        <w:rPr>
          <w:rFonts w:ascii="Arial" w:hAnsi="Arial"/>
          <w:spacing w:val="-1"/>
        </w:rPr>
        <w:t>СигнТревгАнВх</w:t>
      </w:r>
      <w:r>
        <w:rPr>
          <w:spacing w:val="-1"/>
        </w:rPr>
        <w:t>1)</w:t>
      </w:r>
      <w:r>
        <w:rPr>
          <w:b w:val="0"/>
        </w:rPr>
      </w:r>
    </w:p>
    <w:p>
      <w:pPr>
        <w:pStyle w:val="BodyText"/>
        <w:spacing w:line="240" w:lineRule="auto" w:before="13"/>
        <w:ind w:left="11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3931" w:space="357"/>
            <w:col w:w="6122"/>
          </w:cols>
        </w:sectPr>
      </w:pPr>
    </w:p>
    <w:p>
      <w:pPr>
        <w:pStyle w:val="BodyText"/>
        <w:spacing w:line="240" w:lineRule="auto" w:before="58"/>
        <w:ind w:left="117" w:right="1337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активна предупреждающая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</w:t>
      </w:r>
      <w:r>
        <w:rPr>
          <w:spacing w:val="-2"/>
        </w:rPr>
        <w:t> </w:t>
      </w:r>
      <w:r>
        <w:rPr>
          <w:spacing w:val="-1"/>
        </w:rPr>
        <w:t>давлению </w:t>
      </w:r>
      <w:r>
        <w:rPr/>
        <w:t>масла</w:t>
      </w:r>
      <w:r>
        <w:rPr>
          <w:spacing w:val="-1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настроено на</w:t>
      </w:r>
      <w:r>
        <w:rPr>
          <w:spacing w:val="38"/>
        </w:rPr>
        <w:t> </w:t>
      </w:r>
      <w:r>
        <w:rPr>
          <w:spacing w:val="-1"/>
        </w:rPr>
        <w:t>первый аналоговый вход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spacing w:line="229" w:lineRule="exact"/>
        <w:ind w:left="117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/>
        <w:pict>
          <v:shape style="position:absolute;margin-left:214.080002pt;margin-top:.503013pt;width:68.3pt;height:12pt;mso-position-horizontal-relative:page;mso-position-vertical-relative:paragraph;z-index:6112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AL AI2 Sd (СигнСтпАнВх2)" w:id="153"/>
      <w:bookmarkEnd w:id="153"/>
      <w:r>
        <w:rPr>
          <w:b w:val="0"/>
        </w:rPr>
      </w:r>
      <w:r>
        <w:rPr>
          <w:spacing w:val="-1"/>
        </w:rPr>
        <w:t>AL AI2 Sd (</w:t>
      </w:r>
      <w:r>
        <w:rPr>
          <w:rFonts w:ascii="Arial" w:hAnsi="Arial"/>
          <w:spacing w:val="-1"/>
        </w:rPr>
        <w:t>СигнСтпАнВх</w:t>
      </w:r>
      <w:r>
        <w:rPr>
          <w:spacing w:val="-1"/>
        </w:rPr>
        <w:t>2)</w:t>
      </w:r>
      <w:r>
        <w:rPr>
          <w:b w:val="0"/>
        </w:rPr>
      </w:r>
    </w:p>
    <w:p>
      <w:pPr>
        <w:pStyle w:val="BodyText"/>
        <w:spacing w:line="240" w:lineRule="auto" w:before="13"/>
        <w:ind w:left="11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3500" w:space="788"/>
            <w:col w:w="6122"/>
          </w:cols>
        </w:sectPr>
      </w:pPr>
    </w:p>
    <w:p>
      <w:pPr>
        <w:pStyle w:val="BodyText"/>
        <w:spacing w:line="240" w:lineRule="auto" w:before="58"/>
        <w:ind w:left="117" w:right="1277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активна авария</w:t>
      </w:r>
      <w:r>
        <w:rPr>
          <w:spacing w:val="-2"/>
        </w:rPr>
        <w:t> </w:t>
      </w:r>
      <w:r>
        <w:rPr>
          <w:spacing w:val="-1"/>
        </w:rPr>
        <w:t>по температуре охлаждающей жидкости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настроено</w:t>
      </w:r>
      <w:r>
        <w:rPr/>
        <w:t> </w:t>
      </w:r>
      <w:r>
        <w:rPr>
          <w:spacing w:val="-1"/>
        </w:rPr>
        <w:t>на</w:t>
      </w:r>
      <w:r>
        <w:rPr>
          <w:spacing w:val="34"/>
        </w:rPr>
        <w:t> </w:t>
      </w:r>
      <w:r>
        <w:rPr/>
        <w:t>второй</w:t>
      </w:r>
      <w:r>
        <w:rPr>
          <w:spacing w:val="-1"/>
        </w:rPr>
        <w:t> аналоговый вход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-2"/>
        </w:rPr>
        <w:t> </w:t>
      </w:r>
      <w:r>
        <w:rPr/>
        <w:t>с </w:t>
      </w:r>
      <w:r>
        <w:rPr>
          <w:spacing w:val="-1"/>
        </w:rPr>
        <w:t>остановом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17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/>
        <w:pict>
          <v:shape style="position:absolute;margin-left:214.080002pt;margin-top:.503025pt;width:68.3pt;height:12pt;mso-position-horizontal-relative:page;mso-position-vertical-relative:paragraph;z-index:6136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AL AI2 Wrn (СигнТревгАнВх2)" w:id="154"/>
      <w:bookmarkEnd w:id="154"/>
      <w:r>
        <w:rPr>
          <w:b w:val="0"/>
        </w:rPr>
      </w:r>
      <w:r>
        <w:rPr/>
        <w:t>AL</w:t>
      </w:r>
      <w:r>
        <w:rPr>
          <w:spacing w:val="-1"/>
        </w:rPr>
        <w:t> </w:t>
      </w:r>
      <w:r>
        <w:rPr/>
        <w:t>AI2</w:t>
      </w:r>
      <w:r>
        <w:rPr>
          <w:spacing w:val="-1"/>
        </w:rPr>
        <w:t> Wrn (</w:t>
      </w:r>
      <w:r>
        <w:rPr>
          <w:rFonts w:ascii="Arial" w:hAnsi="Arial"/>
          <w:spacing w:val="-1"/>
        </w:rPr>
        <w:t>СигнТревгАнВх</w:t>
      </w:r>
      <w:r>
        <w:rPr>
          <w:spacing w:val="-1"/>
        </w:rPr>
        <w:t>2)</w:t>
      </w:r>
      <w:r>
        <w:rPr>
          <w:b w:val="0"/>
        </w:rPr>
      </w:r>
    </w:p>
    <w:p>
      <w:pPr>
        <w:pStyle w:val="BodyText"/>
        <w:spacing w:line="240" w:lineRule="auto" w:before="13"/>
        <w:ind w:left="11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3931" w:space="357"/>
            <w:col w:w="6122"/>
          </w:cols>
        </w:sectPr>
      </w:pPr>
    </w:p>
    <w:p>
      <w:pPr>
        <w:pStyle w:val="BodyText"/>
        <w:spacing w:line="240" w:lineRule="auto" w:before="58"/>
        <w:ind w:left="117" w:right="1277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активна предупреждающая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</w:t>
      </w:r>
      <w:r>
        <w:rPr>
          <w:spacing w:val="-2"/>
        </w:rPr>
        <w:t> </w:t>
      </w:r>
      <w:r>
        <w:rPr>
          <w:spacing w:val="-1"/>
        </w:rPr>
        <w:t>температуре </w:t>
      </w:r>
      <w:r>
        <w:rPr>
          <w:spacing w:val="-2"/>
        </w:rPr>
        <w:t>охлаждающей</w:t>
      </w:r>
      <w:r>
        <w:rPr>
          <w:spacing w:val="44"/>
        </w:rPr>
        <w:t> </w:t>
      </w:r>
      <w:r>
        <w:rPr>
          <w:spacing w:val="-1"/>
        </w:rPr>
        <w:t>жидкости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настроено на второй</w:t>
      </w:r>
      <w:r>
        <w:rPr>
          <w:spacing w:val="-2"/>
        </w:rPr>
        <w:t> </w:t>
      </w:r>
      <w:r>
        <w:rPr>
          <w:spacing w:val="-1"/>
        </w:rPr>
        <w:t>аналоговый вход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17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4" w:lineRule="exact" w:before="0" w:after="0"/>
        <w:ind w:left="1546" w:right="0" w:hanging="360"/>
        <w:jc w:val="left"/>
      </w:pPr>
      <w:r>
        <w:rPr/>
        <w:pict>
          <v:shape style="position:absolute;margin-left:214.080002pt;margin-top:.443037pt;width:68.3pt;height:12pt;mso-position-horizontal-relative:page;mso-position-vertical-relative:paragraph;z-index:6160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AL AI3 Sd (СигнСтпАнВх3)" w:id="155"/>
      <w:bookmarkEnd w:id="155"/>
      <w:r>
        <w:rPr>
          <w:b w:val="0"/>
        </w:rPr>
      </w:r>
      <w:r>
        <w:rPr>
          <w:spacing w:val="-1"/>
        </w:rPr>
        <w:t>AL AI3 Sd (</w:t>
      </w:r>
      <w:r>
        <w:rPr>
          <w:rFonts w:ascii="Arial" w:hAnsi="Arial"/>
          <w:spacing w:val="-1"/>
        </w:rPr>
        <w:t>СигнСтпАнВх</w:t>
      </w:r>
      <w:r>
        <w:rPr>
          <w:spacing w:val="-1"/>
        </w:rPr>
        <w:t>3)</w:t>
      </w:r>
      <w:r>
        <w:rPr>
          <w:b w:val="0"/>
        </w:rPr>
      </w:r>
    </w:p>
    <w:p>
      <w:pPr>
        <w:pStyle w:val="BodyText"/>
        <w:spacing w:line="240" w:lineRule="auto" w:before="12"/>
        <w:ind w:left="11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3500" w:space="788"/>
            <w:col w:w="6122"/>
          </w:cols>
        </w:sectPr>
      </w:pPr>
    </w:p>
    <w:p>
      <w:pPr>
        <w:pStyle w:val="BodyText"/>
        <w:spacing w:line="240" w:lineRule="auto" w:before="57"/>
        <w:ind w:left="117" w:right="1337"/>
        <w:jc w:val="left"/>
        <w:rPr>
          <w:rFonts w:ascii="Arial" w:hAnsi="Arial" w:cs="Arial" w:eastAsia="Arial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6040" type="#_x0000_t75" stroked="false">
            <v:imagedata r:id="rId5" o:title=""/>
          </v:shape>
        </w:pict>
      </w: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активна авария</w:t>
      </w:r>
      <w:r>
        <w:rPr>
          <w:spacing w:val="-2"/>
        </w:rPr>
        <w:t> </w:t>
      </w:r>
      <w:r>
        <w:rPr>
          <w:spacing w:val="-1"/>
        </w:rPr>
        <w:t>по уровню топлива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настроено на</w:t>
      </w:r>
      <w:r>
        <w:rPr>
          <w:spacing w:val="-2"/>
        </w:rPr>
        <w:t> </w:t>
      </w:r>
      <w:r>
        <w:rPr>
          <w:spacing w:val="-1"/>
        </w:rPr>
        <w:t>третий аналоговый</w:t>
      </w:r>
      <w:r>
        <w:rPr>
          <w:spacing w:val="38"/>
        </w:rPr>
        <w:t> </w:t>
      </w:r>
      <w:r>
        <w:rPr>
          <w:spacing w:val="-1"/>
        </w:rPr>
        <w:t>вход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с </w:t>
      </w:r>
      <w:r>
        <w:rPr>
          <w:spacing w:val="-1"/>
        </w:rPr>
        <w:t>остановом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AL AI3 Wrn (СигнТревгАнВх3)" w:id="156"/>
      <w:bookmarkEnd w:id="156"/>
      <w:r>
        <w:rPr>
          <w:b w:val="0"/>
        </w:rPr>
      </w:r>
      <w:r>
        <w:rPr/>
        <w:t>AL</w:t>
      </w:r>
      <w:r>
        <w:rPr>
          <w:spacing w:val="-1"/>
        </w:rPr>
        <w:t> </w:t>
      </w:r>
      <w:r>
        <w:rPr/>
        <w:t>AI3</w:t>
      </w:r>
      <w:r>
        <w:rPr>
          <w:spacing w:val="-1"/>
        </w:rPr>
        <w:t> Wrn (</w:t>
      </w:r>
      <w:r>
        <w:rPr>
          <w:rFonts w:ascii="Arial" w:hAnsi="Arial"/>
          <w:spacing w:val="-1"/>
        </w:rPr>
        <w:t>СигнТревгАнВх</w:t>
      </w:r>
      <w:r>
        <w:rPr>
          <w:spacing w:val="-1"/>
        </w:rPr>
        <w:t>3)</w:t>
      </w:r>
      <w:r>
        <w:rPr>
          <w:b w:val="0"/>
        </w:rPr>
      </w:r>
    </w:p>
    <w:p>
      <w:pPr>
        <w:pStyle w:val="BodyText"/>
        <w:spacing w:line="240" w:lineRule="auto" w:before="58"/>
        <w:ind w:left="117" w:right="1277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активна предупреждающая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</w:t>
      </w:r>
      <w:r>
        <w:rPr>
          <w:spacing w:val="-2"/>
        </w:rPr>
        <w:t> </w:t>
      </w:r>
      <w:r>
        <w:rPr>
          <w:spacing w:val="-1"/>
        </w:rPr>
        <w:t>уровню топлива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настроено на</w:t>
      </w:r>
      <w:r>
        <w:rPr>
          <w:spacing w:val="30"/>
        </w:rPr>
        <w:t> </w:t>
      </w:r>
      <w:r>
        <w:rPr>
          <w:spacing w:val="-1"/>
        </w:rPr>
        <w:t>третий аналоговый вход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Mode OFF (Режим Выкл)" w:id="157"/>
      <w:bookmarkEnd w:id="157"/>
      <w:r>
        <w:rPr>
          <w:b w:val="0"/>
        </w:rPr>
      </w:r>
      <w:r>
        <w:rPr/>
        <w:t>Mode</w:t>
      </w:r>
      <w:r>
        <w:rPr>
          <w:spacing w:val="-1"/>
        </w:rPr>
        <w:t> </w:t>
      </w:r>
      <w:r>
        <w:rPr/>
        <w:t>OFF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Режим </w:t>
      </w:r>
      <w:r>
        <w:rPr>
          <w:rFonts w:ascii="Arial" w:hAnsi="Arial"/>
        </w:rPr>
        <w:t>Выкл</w:t>
      </w:r>
      <w:r>
        <w:rPr/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выбран режим </w:t>
      </w:r>
      <w:r>
        <w:rPr>
          <w:rFonts w:ascii="Arial" w:hAnsi="Arial"/>
          <w:spacing w:val="-1"/>
        </w:rPr>
        <w:t>OFF (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Mode MAN (Режим РУЧН)" w:id="158"/>
      <w:bookmarkEnd w:id="158"/>
      <w:r>
        <w:rPr>
          <w:b w:val="0"/>
        </w:rPr>
      </w:r>
      <w:r>
        <w:rPr/>
        <w:t>Mode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Режим РУЧН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выбран режим </w:t>
      </w:r>
      <w:r>
        <w:rPr>
          <w:rFonts w:ascii="Arial" w:hAnsi="Arial"/>
          <w:spacing w:val="-1"/>
        </w:rPr>
        <w:t>MAN (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Mode AUT (Режим АВТО)" w:id="159"/>
      <w:bookmarkEnd w:id="159"/>
      <w:r>
        <w:rPr>
          <w:b w:val="0"/>
        </w:rPr>
      </w:r>
      <w:r>
        <w:rPr/>
        <w:t>Mode</w:t>
      </w:r>
      <w:r>
        <w:rPr>
          <w:spacing w:val="-1"/>
        </w:rPr>
        <w:t> AUT (</w:t>
      </w:r>
      <w:r>
        <w:rPr>
          <w:rFonts w:ascii="Arial" w:hAnsi="Arial"/>
          <w:spacing w:val="-1"/>
        </w:rPr>
        <w:t>Режим АВТО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выбран режим </w:t>
      </w:r>
      <w:r>
        <w:rPr>
          <w:rFonts w:ascii="Arial" w:hAnsi="Arial"/>
          <w:spacing w:val="-1"/>
        </w:rPr>
        <w:t>AUT (</w:t>
      </w:r>
      <w:r>
        <w:rPr>
          <w:spacing w:val="-1"/>
        </w:rPr>
        <w:t>АВТО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Maintenance (Сигн ТО)" w:id="160"/>
      <w:bookmarkEnd w:id="160"/>
      <w:r>
        <w:rPr>
          <w:b w:val="0"/>
        </w:rPr>
      </w:r>
      <w:r>
        <w:rPr>
          <w:spacing w:val="-1"/>
        </w:rPr>
        <w:t>Maintenance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ТО</w:t>
      </w:r>
      <w:r>
        <w:rPr/>
        <w:t>)</w:t>
      </w:r>
      <w:r>
        <w:rPr>
          <w:b w:val="0"/>
        </w:rPr>
      </w:r>
    </w:p>
    <w:p>
      <w:pPr>
        <w:spacing w:before="58"/>
        <w:ind w:left="118" w:right="127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Выход замыкается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если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предупреждение </w:t>
      </w:r>
      <w:r>
        <w:rPr>
          <w:rFonts w:ascii="Arial" w:hAnsi="Arial"/>
          <w:spacing w:val="-1"/>
          <w:sz w:val="20"/>
        </w:rPr>
        <w:t>Maintenance (</w:t>
      </w:r>
      <w:r>
        <w:rPr>
          <w:rFonts w:ascii="Arial" w:hAnsi="Arial"/>
          <w:spacing w:val="-1"/>
          <w:sz w:val="20"/>
        </w:rPr>
        <w:t>Сигн ТО</w:t>
      </w:r>
      <w:r>
        <w:rPr>
          <w:rFonts w:ascii="Arial" w:hAnsi="Arial"/>
          <w:spacing w:val="-1"/>
          <w:sz w:val="20"/>
        </w:rPr>
        <w:t>)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активно</w:t>
      </w:r>
      <w:r>
        <w:rPr>
          <w:rFonts w:ascii="Arial" w:hAnsi="Arial"/>
          <w:spacing w:val="-1"/>
          <w:sz w:val="20"/>
        </w:rPr>
        <w:t>,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pacing w:val="-1"/>
          <w:sz w:val="20"/>
        </w:rPr>
        <w:t>например ДГУ</w:t>
      </w:r>
      <w:r>
        <w:rPr>
          <w:rFonts w:ascii="Arial" w:hAnsi="Arial"/>
          <w:spacing w:val="37"/>
          <w:sz w:val="20"/>
        </w:rPr>
        <w:t> </w:t>
      </w:r>
      <w:r>
        <w:rPr>
          <w:rFonts w:ascii="Arial" w:hAnsi="Arial"/>
          <w:spacing w:val="-1"/>
          <w:sz w:val="20"/>
        </w:rPr>
        <w:t>работает более </w:t>
      </w:r>
      <w:r>
        <w:rPr>
          <w:rFonts w:ascii="Arial" w:hAnsi="Arial"/>
          <w:b/>
          <w:sz w:val="20"/>
        </w:rPr>
        <w:t>Engine</w:t>
      </w:r>
      <w:r>
        <w:rPr>
          <w:rFonts w:ascii="Arial" w:hAnsi="Arial"/>
          <w:b/>
          <w:spacing w:val="-1"/>
          <w:sz w:val="20"/>
        </w:rPr>
        <w:t> Protect (</w:t>
      </w:r>
      <w:r>
        <w:rPr>
          <w:rFonts w:ascii="Arial" w:hAnsi="Arial"/>
          <w:b/>
          <w:spacing w:val="-1"/>
          <w:sz w:val="20"/>
        </w:rPr>
        <w:t>ЗащДвигат</w:t>
      </w:r>
      <w:r>
        <w:rPr>
          <w:rFonts w:ascii="Arial" w:hAnsi="Arial"/>
          <w:b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: </w:t>
      </w:r>
      <w:r>
        <w:rPr>
          <w:rFonts w:ascii="Arial" w:hAnsi="Arial"/>
          <w:i/>
          <w:spacing w:val="-1"/>
          <w:sz w:val="20"/>
        </w:rPr>
        <w:t>Maintenance (</w:t>
      </w:r>
      <w:r>
        <w:rPr>
          <w:rFonts w:ascii="Arial" w:hAnsi="Arial"/>
          <w:i/>
          <w:spacing w:val="-1"/>
          <w:sz w:val="20"/>
        </w:rPr>
        <w:t>Сигн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"/>
          <w:sz w:val="20"/>
        </w:rPr>
        <w:t>ТО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.</w:t>
      </w:r>
    </w:p>
    <w:p>
      <w:pPr>
        <w:pStyle w:val="BodyText"/>
        <w:spacing w:line="229" w:lineRule="exact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tabs>
          <w:tab w:pos="9189" w:val="right" w:leader="none"/>
        </w:tabs>
        <w:spacing w:line="264" w:lineRule="exact" w:before="265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36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0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1910" w:h="16840"/>
          <w:pgMar w:top="160" w:bottom="0" w:left="1300" w:right="200"/>
        </w:sectPr>
      </w:pP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5" w:lineRule="exact" w:before="63" w:after="0"/>
        <w:ind w:left="154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pStyle w:val="BodyText"/>
        <w:numPr>
          <w:ilvl w:val="1"/>
          <w:numId w:val="8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/>
        <w:pict>
          <v:shape style="position:absolute;margin-left:214.080002pt;margin-top:.514019pt;width:68.3pt;height:12pt;mso-position-horizontal-relative:page;mso-position-vertical-relative:paragraph;z-index:6208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Ctrl HeartBeat (fсинхр процесс)" w:id="161"/>
      <w:bookmarkEnd w:id="161"/>
      <w:r>
        <w:rPr>
          <w:b w:val="0"/>
        </w:rPr>
      </w:r>
      <w:r>
        <w:rPr>
          <w:spacing w:val="-1"/>
        </w:rPr>
        <w:t>Ctrl HeartBeat (f</w:t>
      </w:r>
      <w:r>
        <w:rPr>
          <w:rFonts w:ascii="Arial" w:hAnsi="Arial"/>
          <w:spacing w:val="-1"/>
        </w:rPr>
        <w:t>синхр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процесс</w:t>
      </w:r>
      <w:r>
        <w:rPr>
          <w:spacing w:val="-1"/>
        </w:rPr>
        <w:t>)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  <w:r>
        <w:rPr/>
        <w:br w:type="column"/>
      </w:r>
      <w:r>
        <w:rPr>
          <w:rFonts w:ascii="Arial"/>
          <w:b/>
          <w:sz w:val="27"/>
        </w:rPr>
      </w:r>
    </w:p>
    <w:p>
      <w:pPr>
        <w:pStyle w:val="BodyText"/>
        <w:spacing w:line="240" w:lineRule="auto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2"/>
        </w:rPr>
        <w:t>(</w:t>
      </w:r>
      <w:r>
        <w:rPr>
          <w:spacing w:val="-2"/>
        </w:rPr>
        <w:t>СбросОтказа</w:t>
      </w:r>
      <w:r>
        <w:rPr>
          <w:rFonts w:ascii="Arial" w:hAnsi="Arial"/>
          <w:spacing w:val="-2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4233" w:space="56"/>
            <w:col w:w="6121"/>
          </w:cols>
        </w:sectPr>
      </w:pPr>
    </w:p>
    <w:p>
      <w:pPr>
        <w:pStyle w:val="BodyText"/>
        <w:spacing w:line="240" w:lineRule="auto" w:before="58"/>
        <w:ind w:left="117" w:right="1337"/>
        <w:jc w:val="left"/>
        <w:rPr>
          <w:rFonts w:ascii="Arial" w:hAnsi="Arial" w:cs="Arial" w:eastAsia="Arial"/>
        </w:rPr>
      </w:pPr>
      <w:r>
        <w:rPr>
          <w:spacing w:val="-1"/>
        </w:rPr>
        <w:t>Выход сигнализирует </w:t>
      </w:r>
      <w:r>
        <w:rPr/>
        <w:t>о</w:t>
      </w:r>
      <w:r>
        <w:rPr>
          <w:spacing w:val="-1"/>
        </w:rPr>
        <w:t> </w:t>
      </w:r>
      <w:r>
        <w:rPr>
          <w:rFonts w:ascii="Arial" w:hAnsi="Arial"/>
          <w:spacing w:val="-1"/>
        </w:rPr>
        <w:t>Watchdog Reset (</w:t>
      </w:r>
      <w:r>
        <w:rPr>
          <w:spacing w:val="-1"/>
        </w:rPr>
        <w:t>СбросСамоконтр</w:t>
      </w:r>
      <w:r>
        <w:rPr>
          <w:rFonts w:ascii="Arial" w:hAnsi="Arial"/>
          <w:spacing w:val="-1"/>
        </w:rPr>
        <w:t>). </w:t>
      </w:r>
      <w:r>
        <w:rPr/>
        <w:t>В</w:t>
      </w:r>
      <w:r>
        <w:rPr>
          <w:spacing w:val="-1"/>
        </w:rPr>
        <w:t> нормальном</w:t>
      </w:r>
      <w:r>
        <w:rPr>
          <w:spacing w:val="-2"/>
        </w:rPr>
        <w:t> </w:t>
      </w:r>
      <w:r>
        <w:rPr>
          <w:spacing w:val="-1"/>
        </w:rPr>
        <w:t>состоянии</w:t>
      </w:r>
      <w:r>
        <w:rPr>
          <w:spacing w:val="-2"/>
        </w:rPr>
        <w:t> </w:t>
      </w:r>
      <w:r>
        <w:rPr/>
        <w:t>он</w:t>
      </w:r>
      <w:r>
        <w:rPr>
          <w:spacing w:val="-1"/>
        </w:rPr>
        <w:t> </w:t>
      </w:r>
      <w:r>
        <w:rPr/>
        <w:t>мигает</w:t>
      </w:r>
      <w:r>
        <w:rPr>
          <w:spacing w:val="45"/>
        </w:rPr>
        <w:t> </w:t>
      </w:r>
      <w:r>
        <w:rPr/>
        <w:t>в</w:t>
      </w:r>
      <w:r>
        <w:rPr>
          <w:spacing w:val="-1"/>
        </w:rPr>
        <w:t> течении </w:t>
      </w:r>
      <w:r>
        <w:rPr>
          <w:rFonts w:ascii="Arial" w:hAnsi="Arial"/>
          <w:spacing w:val="-1"/>
        </w:rPr>
        <w:t>500 </w:t>
      </w:r>
      <w:r>
        <w:rPr/>
        <w:t>мс</w:t>
      </w:r>
      <w:r>
        <w:rPr>
          <w:rFonts w:ascii="Arial" w:hAnsi="Arial"/>
        </w:rPr>
        <w:t>:</w:t>
      </w:r>
      <w:r>
        <w:rPr>
          <w:rFonts w:ascii="Arial" w:hAnsi="Arial"/>
          <w:spacing w:val="-1"/>
        </w:rPr>
        <w:t> </w:t>
      </w:r>
      <w:r>
        <w:rPr>
          <w:spacing w:val="-1"/>
        </w:rPr>
        <w:t>уровень </w:t>
      </w:r>
      <w:r>
        <w:rPr>
          <w:rFonts w:ascii="Arial" w:hAnsi="Arial"/>
          <w:spacing w:val="-1"/>
        </w:rPr>
        <w:t>500</w:t>
      </w:r>
      <w:r>
        <w:rPr>
          <w:rFonts w:ascii="Arial" w:hAnsi="Arial"/>
        </w:rPr>
        <w:t> </w:t>
      </w:r>
      <w:r>
        <w:rPr>
          <w:spacing w:val="-1"/>
        </w:rPr>
        <w:t>мс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При появлении</w:t>
      </w:r>
      <w:r>
        <w:rPr/>
        <w:t> </w:t>
      </w:r>
      <w:r>
        <w:rPr>
          <w:rFonts w:ascii="Arial" w:hAnsi="Arial"/>
          <w:spacing w:val="-1"/>
        </w:rPr>
        <w:t>Watchdog Reset (</w:t>
      </w:r>
      <w:r>
        <w:rPr>
          <w:spacing w:val="-1"/>
        </w:rPr>
        <w:t>СбросСамоконтр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он</w:t>
      </w:r>
      <w:r>
        <w:rPr>
          <w:spacing w:val="43"/>
        </w:rPr>
        <w:t> </w:t>
      </w:r>
      <w:r>
        <w:rPr>
          <w:spacing w:val="-1"/>
        </w:rPr>
        <w:t>перестает мигать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BI1..7 Status (БинВх1…7 Статус)" w:id="162"/>
      <w:bookmarkEnd w:id="162"/>
      <w:r>
        <w:rPr>
          <w:b w:val="0"/>
          <w:bCs w:val="0"/>
        </w:rPr>
      </w:r>
      <w:r>
        <w:rPr>
          <w:spacing w:val="-1"/>
        </w:rPr>
        <w:t>BI1..7</w:t>
      </w:r>
      <w:r>
        <w:rPr/>
        <w:t> </w:t>
      </w:r>
      <w:r>
        <w:rPr>
          <w:spacing w:val="-1"/>
        </w:rPr>
        <w:t>Status (</w:t>
      </w:r>
      <w:r>
        <w:rPr>
          <w:rFonts w:ascii="Arial" w:hAnsi="Arial" w:cs="Arial" w:eastAsia="Arial"/>
          <w:spacing w:val="-1"/>
        </w:rPr>
        <w:t>БинВх</w:t>
      </w:r>
      <w:r>
        <w:rPr>
          <w:spacing w:val="-1"/>
        </w:rPr>
        <w:t>1…7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Статус</w:t>
      </w:r>
      <w:r>
        <w:rPr>
          <w:spacing w:val="-1"/>
        </w:rPr>
        <w:t>)</w:t>
      </w:r>
      <w:r>
        <w:rPr>
          <w:b w:val="0"/>
          <w:bCs w:val="0"/>
        </w:rPr>
      </w:r>
    </w:p>
    <w:p>
      <w:pPr>
        <w:pStyle w:val="Heading3"/>
        <w:numPr>
          <w:ilvl w:val="0"/>
          <w:numId w:val="9"/>
        </w:numPr>
        <w:tabs>
          <w:tab w:pos="292" w:val="left" w:leader="none"/>
        </w:tabs>
        <w:spacing w:line="240" w:lineRule="auto" w:before="60" w:after="0"/>
        <w:ind w:left="291" w:right="0" w:hanging="173"/>
        <w:jc w:val="left"/>
        <w:rPr>
          <w:b w:val="0"/>
          <w:bCs w:val="0"/>
        </w:rPr>
      </w:pPr>
      <w:bookmarkStart w:name="* IOM BI1..7 Status (*IOM БВ1…7 Статус)" w:id="163"/>
      <w:bookmarkEnd w:id="163"/>
      <w:r>
        <w:rPr>
          <w:b w:val="0"/>
          <w:bCs w:val="0"/>
        </w:rPr>
      </w:r>
      <w:bookmarkStart w:name="* IOM BI1..7 Status (*IOM БВ1…7 Статус)" w:id="164"/>
      <w:bookmarkEnd w:id="164"/>
      <w:r>
        <w:rPr>
          <w:spacing w:val="-1"/>
        </w:rPr>
        <w:t>IO</w:t>
      </w:r>
      <w:r>
        <w:rPr>
          <w:spacing w:val="-1"/>
        </w:rPr>
        <w:t>M BI1..7 Status (*IOM</w:t>
      </w:r>
      <w:r>
        <w:rPr/>
        <w:t> </w:t>
      </w:r>
      <w:r>
        <w:rPr>
          <w:rFonts w:ascii="Arial" w:hAnsi="Arial" w:cs="Arial" w:eastAsia="Arial"/>
          <w:spacing w:val="-1"/>
        </w:rPr>
        <w:t>БВ</w:t>
      </w:r>
      <w:r>
        <w:rPr>
          <w:spacing w:val="-1"/>
        </w:rPr>
        <w:t>1…7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Статус</w:t>
      </w:r>
      <w:r>
        <w:rPr>
          <w:spacing w:val="-1"/>
        </w:rPr>
        <w:t>)</w:t>
      </w:r>
      <w:r>
        <w:rPr>
          <w:b w:val="0"/>
          <w:bCs w:val="0"/>
        </w:rPr>
      </w:r>
    </w:p>
    <w:p>
      <w:pPr>
        <w:pStyle w:val="BodyText"/>
        <w:spacing w:line="240" w:lineRule="auto" w:before="57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предоставляет информацию об указанном</w:t>
      </w:r>
      <w:r>
        <w:rPr>
          <w:spacing w:val="-2"/>
        </w:rPr>
        <w:t> </w:t>
      </w:r>
      <w:r>
        <w:rPr>
          <w:spacing w:val="-1"/>
        </w:rPr>
        <w:t>входе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17" w:right="1277"/>
        <w:jc w:val="left"/>
        <w:rPr>
          <w:rFonts w:ascii="Arial" w:hAnsi="Arial" w:cs="Arial" w:eastAsia="Arial"/>
        </w:rPr>
      </w:pPr>
      <w:r>
        <w:rPr/>
        <w:t>В</w:t>
      </w:r>
      <w:r>
        <w:rPr>
          <w:spacing w:val="-2"/>
        </w:rPr>
        <w:t> </w:t>
      </w:r>
      <w:r>
        <w:rPr>
          <w:spacing w:val="-1"/>
        </w:rPr>
        <w:t>случае настройки</w:t>
      </w:r>
      <w:r>
        <w:rPr>
          <w:spacing w:val="-2"/>
        </w:rPr>
        <w:t> </w:t>
      </w:r>
      <w:r>
        <w:rPr>
          <w:spacing w:val="-1"/>
        </w:rPr>
        <w:t>входа </w:t>
      </w:r>
      <w:r>
        <w:rPr/>
        <w:t>как</w:t>
      </w:r>
      <w:r>
        <w:rPr>
          <w:spacing w:val="-1"/>
        </w:rPr>
        <w:t> аварии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выход будет замыкаться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появлении аварии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-3"/>
        </w:rPr>
        <w:t> </w:t>
      </w:r>
      <w:r>
        <w:rPr>
          <w:spacing w:val="-1"/>
        </w:rPr>
        <w:t>Выход</w:t>
      </w:r>
      <w:r>
        <w:rPr>
          <w:spacing w:val="56"/>
        </w:rPr>
        <w:t> </w:t>
      </w:r>
      <w:r>
        <w:rPr>
          <w:spacing w:val="-1"/>
        </w:rPr>
        <w:t>размыкается</w:t>
      </w:r>
      <w:r>
        <w:rPr>
          <w:spacing w:val="-3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9"/>
        </w:numPr>
        <w:tabs>
          <w:tab w:pos="1547" w:val="left" w:leader="none"/>
        </w:tabs>
        <w:spacing w:line="244" w:lineRule="exact" w:before="0" w:after="0"/>
        <w:ind w:left="1546" w:right="0" w:hanging="360"/>
        <w:jc w:val="left"/>
      </w:pPr>
      <w:r>
        <w:rPr/>
        <w:pict>
          <v:shape style="position:absolute;margin-left:214.080002pt;margin-top:12.709194pt;width:68.3pt;height:12pt;mso-position-horizontal-relative:page;mso-position-vertical-relative:paragraph;z-index:6232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4" w:lineRule="exact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9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pStyle w:val="BodyText"/>
        <w:spacing w:line="240" w:lineRule="auto" w:before="13"/>
        <w:ind w:left="118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2922" w:space="298"/>
            <w:col w:w="7190"/>
          </w:cols>
        </w:sectPr>
      </w:pPr>
    </w:p>
    <w:p>
      <w:pPr>
        <w:pStyle w:val="BodyText"/>
        <w:spacing w:line="240" w:lineRule="auto" w:before="8"/>
        <w:ind w:left="117" w:right="1277" w:firstLine="1"/>
        <w:jc w:val="left"/>
        <w:rPr>
          <w:rFonts w:ascii="Arial" w:hAnsi="Arial" w:cs="Arial" w:eastAsia="Arial"/>
        </w:rPr>
      </w:pPr>
      <w:r>
        <w:rPr/>
        <w:t>В</w:t>
      </w:r>
      <w:r>
        <w:rPr>
          <w:spacing w:val="-2"/>
        </w:rPr>
        <w:t> </w:t>
      </w:r>
      <w:r>
        <w:rPr>
          <w:spacing w:val="-1"/>
        </w:rPr>
        <w:t>случае если бинарный вход настроен на любую функцию контроля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выход </w:t>
      </w:r>
      <w:r>
        <w:rPr/>
        <w:t>передаст</w:t>
      </w:r>
      <w:r>
        <w:rPr>
          <w:spacing w:val="45"/>
        </w:rPr>
        <w:t> </w:t>
      </w:r>
      <w:r>
        <w:rPr>
          <w:spacing w:val="-1"/>
        </w:rPr>
        <w:t>состояние данного входа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numPr>
          <w:ilvl w:val="0"/>
          <w:numId w:val="9"/>
        </w:numPr>
        <w:tabs>
          <w:tab w:pos="292" w:val="left" w:leader="none"/>
        </w:tabs>
        <w:spacing w:line="240" w:lineRule="auto" w:before="0" w:after="0"/>
        <w:ind w:left="291" w:right="0" w:hanging="173"/>
        <w:jc w:val="left"/>
        <w:rPr>
          <w:b w:val="0"/>
          <w:bCs w:val="0"/>
        </w:rPr>
      </w:pPr>
      <w:bookmarkStart w:name="* AL IOM AI1..4 Sd (* IOM АВ1…4 Стоп)" w:id="165"/>
      <w:bookmarkEnd w:id="165"/>
      <w:r>
        <w:rPr>
          <w:b w:val="0"/>
          <w:bCs w:val="0"/>
        </w:rPr>
      </w:r>
      <w:bookmarkStart w:name="* AL IOM AI1..4 Sd (* IOM АВ1…4 Стоп)" w:id="166"/>
      <w:bookmarkEnd w:id="166"/>
      <w:r>
        <w:rPr>
          <w:spacing w:val="-1"/>
        </w:rPr>
        <w:t>A</w:t>
      </w:r>
      <w:r>
        <w:rPr>
          <w:spacing w:val="-1"/>
        </w:rPr>
        <w:t>L </w:t>
      </w:r>
      <w:r>
        <w:rPr/>
        <w:t>IOM</w:t>
      </w:r>
      <w:r>
        <w:rPr>
          <w:spacing w:val="-1"/>
        </w:rPr>
        <w:t> AI1..4 Sd (* </w:t>
      </w:r>
      <w:r>
        <w:rPr/>
        <w:t>IOM </w:t>
      </w:r>
      <w:r>
        <w:rPr>
          <w:rFonts w:ascii="Arial" w:hAnsi="Arial" w:cs="Arial" w:eastAsia="Arial"/>
          <w:spacing w:val="-1"/>
        </w:rPr>
        <w:t>АВ</w:t>
      </w:r>
      <w:r>
        <w:rPr>
          <w:spacing w:val="-1"/>
        </w:rPr>
        <w:t>1…4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Стоп</w:t>
      </w:r>
      <w:r>
        <w:rPr>
          <w:spacing w:val="-1"/>
        </w:rPr>
        <w:t>)</w:t>
      </w:r>
      <w:r>
        <w:rPr>
          <w:b w:val="0"/>
          <w:bCs w:val="0"/>
        </w:rPr>
      </w:r>
    </w:p>
    <w:p>
      <w:pPr>
        <w:pStyle w:val="BodyText"/>
        <w:spacing w:line="240" w:lineRule="auto" w:before="58"/>
        <w:ind w:left="117" w:right="1277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активна авария</w:t>
      </w:r>
      <w:r>
        <w:rPr>
          <w:spacing w:val="-2"/>
        </w:rPr>
        <w:t> </w:t>
      </w:r>
      <w:r>
        <w:rPr/>
        <w:t>с </w:t>
      </w:r>
      <w:r>
        <w:rPr>
          <w:spacing w:val="-1"/>
        </w:rPr>
        <w:t>последующим остановом по соответствующему</w:t>
      </w:r>
      <w:r>
        <w:rPr>
          <w:spacing w:val="44"/>
        </w:rPr>
        <w:t> </w:t>
      </w:r>
      <w:r>
        <w:rPr>
          <w:spacing w:val="-1"/>
        </w:rPr>
        <w:t>аналоговому</w:t>
      </w:r>
      <w:r>
        <w:rPr>
          <w:spacing w:val="-3"/>
        </w:rPr>
        <w:t> </w:t>
      </w:r>
      <w:r>
        <w:rPr>
          <w:spacing w:val="-1"/>
        </w:rPr>
        <w:t>входу модулей </w:t>
      </w:r>
      <w:r>
        <w:rPr>
          <w:rFonts w:ascii="Arial" w:hAnsi="Arial"/>
          <w:spacing w:val="-1"/>
        </w:rPr>
        <w:t>IOM/PTM.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17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9"/>
        </w:numPr>
        <w:tabs>
          <w:tab w:pos="1547" w:val="left" w:leader="none"/>
        </w:tabs>
        <w:spacing w:line="240" w:lineRule="auto" w:before="0" w:after="0"/>
        <w:ind w:left="1546" w:right="0" w:hanging="360"/>
        <w:jc w:val="left"/>
      </w:pPr>
      <w:r>
        <w:rPr/>
        <w:pict>
          <v:shape style="position:absolute;margin-left:214.080002pt;margin-top:12.693997pt;width:68.3pt;height:12pt;mso-position-horizontal-relative:page;mso-position-vertical-relative:paragraph;z-index:6256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9"/>
        </w:numPr>
        <w:tabs>
          <w:tab w:pos="1547" w:val="left" w:leader="none"/>
        </w:tabs>
        <w:spacing w:line="244" w:lineRule="exact" w:before="0" w:after="0"/>
        <w:ind w:left="1546" w:right="0" w:hanging="360"/>
        <w:jc w:val="left"/>
      </w:pP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pStyle w:val="BodyText"/>
        <w:spacing w:line="240" w:lineRule="auto" w:before="12"/>
        <w:ind w:left="118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2922" w:space="298"/>
            <w:col w:w="7190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pStyle w:val="Heading3"/>
        <w:numPr>
          <w:ilvl w:val="0"/>
          <w:numId w:val="9"/>
        </w:numPr>
        <w:tabs>
          <w:tab w:pos="292" w:val="left" w:leader="none"/>
        </w:tabs>
        <w:spacing w:line="240" w:lineRule="auto" w:before="67" w:after="0"/>
        <w:ind w:left="291" w:right="0" w:hanging="173"/>
        <w:jc w:val="left"/>
        <w:rPr>
          <w:b w:val="0"/>
          <w:bCs w:val="0"/>
        </w:rPr>
      </w:pPr>
      <w:bookmarkStart w:name="* AL IOM AI1..4 Wrn (* Сигн IOM АВ1…4)" w:id="167"/>
      <w:bookmarkEnd w:id="167"/>
      <w:r>
        <w:rPr>
          <w:b w:val="0"/>
          <w:bCs w:val="0"/>
        </w:rPr>
      </w:r>
      <w:bookmarkStart w:name="* AL IOM AI1..4 Wrn (* Сигн IOM АВ1…4)" w:id="168"/>
      <w:bookmarkEnd w:id="168"/>
      <w:r>
        <w:rPr>
          <w:spacing w:val="-1"/>
        </w:rPr>
        <w:t>A</w:t>
      </w:r>
      <w:r>
        <w:rPr>
          <w:spacing w:val="-1"/>
        </w:rPr>
        <w:t>L </w:t>
      </w:r>
      <w:r>
        <w:rPr/>
        <w:t>IOM</w:t>
      </w:r>
      <w:r>
        <w:rPr>
          <w:spacing w:val="-1"/>
        </w:rPr>
        <w:t> AI1..4</w:t>
      </w:r>
      <w:r>
        <w:rPr/>
        <w:t> </w:t>
      </w:r>
      <w:r>
        <w:rPr>
          <w:spacing w:val="-1"/>
        </w:rPr>
        <w:t>Wrn </w:t>
      </w:r>
      <w:r>
        <w:rPr/>
        <w:t>(*</w:t>
      </w:r>
      <w:r>
        <w:rPr>
          <w:spacing w:val="-1"/>
        </w:rPr>
        <w:t> </w:t>
      </w:r>
      <w:r>
        <w:rPr>
          <w:rFonts w:ascii="Arial" w:hAnsi="Arial" w:cs="Arial" w:eastAsia="Arial"/>
          <w:spacing w:val="-1"/>
        </w:rPr>
        <w:t>Сигн </w:t>
      </w:r>
      <w:r>
        <w:rPr/>
        <w:t>IOM</w:t>
      </w:r>
      <w:r>
        <w:rPr>
          <w:spacing w:val="-1"/>
        </w:rPr>
        <w:t> </w:t>
      </w:r>
      <w:r>
        <w:rPr>
          <w:rFonts w:ascii="Arial" w:hAnsi="Arial" w:cs="Arial" w:eastAsia="Arial"/>
          <w:spacing w:val="-1"/>
        </w:rPr>
        <w:t>АВ</w:t>
      </w:r>
      <w:r>
        <w:rPr>
          <w:spacing w:val="-1"/>
        </w:rPr>
        <w:t>1…4)</w:t>
      </w:r>
      <w:r>
        <w:rPr>
          <w:b w:val="0"/>
          <w:bCs w:val="0"/>
        </w:rPr>
      </w:r>
    </w:p>
    <w:p>
      <w:pPr>
        <w:pStyle w:val="BodyText"/>
        <w:spacing w:line="240" w:lineRule="auto" w:before="57"/>
        <w:ind w:left="117" w:right="1242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</w:t>
      </w:r>
      <w:r>
        <w:rPr>
          <w:spacing w:val="-2"/>
        </w:rPr>
        <w:t> </w:t>
      </w:r>
      <w:r>
        <w:rPr>
          <w:spacing w:val="-1"/>
        </w:rPr>
        <w:t>активна предупреждающая</w:t>
      </w:r>
      <w:r>
        <w:rPr>
          <w:spacing w:val="-2"/>
        </w:rPr>
        <w:t> </w:t>
      </w:r>
      <w:r>
        <w:rPr/>
        <w:t>авария</w:t>
      </w:r>
      <w:r>
        <w:rPr>
          <w:spacing w:val="-1"/>
        </w:rPr>
        <w:t> по</w:t>
      </w:r>
      <w:r>
        <w:rPr>
          <w:spacing w:val="-2"/>
        </w:rPr>
        <w:t> </w:t>
      </w:r>
      <w:r>
        <w:rPr>
          <w:spacing w:val="-1"/>
        </w:rPr>
        <w:t>соответствующему</w:t>
      </w:r>
      <w:r>
        <w:rPr>
          <w:spacing w:val="-2"/>
        </w:rPr>
        <w:t> </w:t>
      </w:r>
      <w:r>
        <w:rPr>
          <w:spacing w:val="-1"/>
        </w:rPr>
        <w:t>аналоговому</w:t>
      </w:r>
      <w:r>
        <w:rPr>
          <w:spacing w:val="44"/>
        </w:rPr>
        <w:t> </w:t>
      </w:r>
      <w:r>
        <w:rPr>
          <w:spacing w:val="-1"/>
        </w:rPr>
        <w:t>входу модулей </w:t>
      </w:r>
      <w:r>
        <w:rPr>
          <w:rFonts w:ascii="Arial" w:hAnsi="Arial"/>
          <w:spacing w:val="-1"/>
        </w:rPr>
        <w:t>IOM/PTM.</w:t>
      </w:r>
      <w:r>
        <w:rPr>
          <w:rFonts w:ascii="Arial" w:hAnsi="Arial"/>
        </w:rPr>
      </w:r>
    </w:p>
    <w:p>
      <w:pPr>
        <w:pStyle w:val="BodyText"/>
        <w:spacing w:line="230" w:lineRule="exact"/>
        <w:ind w:left="117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>
          <w:spacing w:val="-1"/>
        </w:rPr>
        <w:t>если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9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>
          <w:spacing w:val="-1"/>
        </w:rPr>
        <w:t>Авария</w:t>
      </w:r>
      <w:r>
        <w:rPr>
          <w:spacing w:val="-2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-1"/>
        </w:rPr>
        <w:t>не активна </w:t>
      </w:r>
      <w:r>
        <w:rPr/>
        <w:t>и</w:t>
      </w:r>
    </w:p>
    <w:p>
      <w:pPr>
        <w:spacing w:after="0" w:line="245" w:lineRule="exact"/>
        <w:jc w:val="left"/>
        <w:sectPr>
          <w:type w:val="continuous"/>
          <w:pgSz w:w="11910" w:h="16840"/>
          <w:pgMar w:top="640" w:bottom="280" w:left="1300" w:right="200"/>
        </w:sectPr>
      </w:pPr>
    </w:p>
    <w:p>
      <w:pPr>
        <w:pStyle w:val="BodyText"/>
        <w:numPr>
          <w:ilvl w:val="1"/>
          <w:numId w:val="9"/>
        </w:numPr>
        <w:tabs>
          <w:tab w:pos="1547" w:val="left" w:leader="none"/>
        </w:tabs>
        <w:spacing w:line="245" w:lineRule="exact" w:before="0" w:after="0"/>
        <w:ind w:left="1546" w:right="0" w:hanging="360"/>
        <w:jc w:val="left"/>
      </w:pPr>
      <w:r>
        <w:rPr/>
        <w:pict>
          <v:shape style="position:absolute;margin-left:214.080002pt;margin-top:.503031pt;width:68.3pt;height:12pt;mso-position-horizontal-relative:page;mso-position-vertical-relative:paragraph;z-index:6280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FAULT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spacing w:val="-1"/>
                    </w:rPr>
                    <w:t>RESET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Нажата </w:t>
      </w:r>
      <w:r>
        <w:rPr>
          <w:spacing w:val="-2"/>
        </w:rPr>
        <w:t>кнопка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ECU Comm OK (ECU OK)" w:id="169"/>
      <w:bookmarkEnd w:id="169"/>
      <w:r>
        <w:rPr>
          <w:b w:val="0"/>
        </w:rPr>
      </w:r>
      <w:r>
        <w:rPr>
          <w:spacing w:val="-1"/>
        </w:rPr>
        <w:t>ECU Comm OK (ECU OK)</w:t>
      </w:r>
      <w:r>
        <w:rPr>
          <w:b w:val="0"/>
        </w:rPr>
      </w:r>
    </w:p>
    <w:p>
      <w:pPr>
        <w:pStyle w:val="BodyText"/>
        <w:spacing w:line="240" w:lineRule="auto" w:before="13"/>
        <w:ind w:left="11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  <w:cols w:num="2" w:equalWidth="0">
            <w:col w:w="3269" w:space="1020"/>
            <w:col w:w="6121"/>
          </w:cols>
        </w:sectPr>
      </w:pPr>
    </w:p>
    <w:p>
      <w:pPr>
        <w:pStyle w:val="BodyText"/>
        <w:spacing w:line="240" w:lineRule="auto" w:before="57"/>
        <w:ind w:left="117" w:right="1337"/>
        <w:jc w:val="left"/>
        <w:rPr>
          <w:rFonts w:ascii="Arial" w:hAnsi="Arial" w:cs="Arial" w:eastAsia="Arial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6184" type="#_x0000_t75" stroked="false">
            <v:imagedata r:id="rId5" o:title=""/>
          </v:shape>
        </w:pict>
      </w:r>
      <w:r>
        <w:rPr>
          <w:spacing w:val="-1"/>
        </w:rPr>
        <w:t>Если отсутствует связь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>
          <w:rFonts w:ascii="Arial" w:hAnsi="Arial"/>
        </w:rPr>
        <w:t>ECU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или все</w:t>
      </w:r>
      <w:r>
        <w:rPr>
          <w:spacing w:val="-2"/>
        </w:rPr>
        <w:t> </w:t>
      </w:r>
      <w:r>
        <w:rPr>
          <w:spacing w:val="-1"/>
        </w:rPr>
        <w:t>значения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считываемые</w:t>
      </w:r>
      <w:r>
        <w:rPr>
          <w:spacing w:val="-2"/>
        </w:rPr>
        <w:t> </w:t>
      </w:r>
      <w:r>
        <w:rPr/>
        <w:t>с </w:t>
      </w:r>
      <w:r>
        <w:rPr>
          <w:rFonts w:ascii="Arial" w:hAnsi="Arial"/>
          <w:spacing w:val="-1"/>
        </w:rPr>
        <w:t>ECU, </w:t>
      </w:r>
      <w:r>
        <w:rPr>
          <w:spacing w:val="-1"/>
        </w:rPr>
        <w:t>показаны </w:t>
      </w:r>
      <w:r>
        <w:rPr/>
        <w:t>как</w:t>
      </w:r>
      <w:r>
        <w:rPr>
          <w:spacing w:val="-1"/>
        </w:rPr>
        <w:t> </w:t>
      </w:r>
      <w:r>
        <w:rPr>
          <w:rFonts w:ascii="Arial" w:hAnsi="Arial"/>
          <w:spacing w:val="-1"/>
        </w:rPr>
        <w:t>####,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то</w:t>
      </w:r>
      <w:r>
        <w:rPr>
          <w:spacing w:val="36"/>
        </w:rPr>
        <w:t> </w:t>
      </w:r>
      <w:r>
        <w:rPr>
          <w:spacing w:val="-1"/>
        </w:rPr>
        <w:t>выход не активирован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Если связь </w:t>
      </w:r>
      <w:r>
        <w:rPr/>
        <w:t>с </w:t>
      </w:r>
      <w:r>
        <w:rPr>
          <w:rFonts w:ascii="Arial" w:hAnsi="Arial"/>
          <w:spacing w:val="-1"/>
        </w:rPr>
        <w:t>ECU</w:t>
      </w:r>
      <w:r>
        <w:rPr>
          <w:rFonts w:ascii="Arial" w:hAnsi="Arial"/>
        </w:rPr>
        <w:t> </w:t>
      </w:r>
      <w:r>
        <w:rPr>
          <w:spacing w:val="-1"/>
        </w:rPr>
        <w:t>присутствует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выход активируется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ECU Comm Error (ECU ошибка)" w:id="170"/>
      <w:bookmarkEnd w:id="170"/>
      <w:r>
        <w:rPr>
          <w:b w:val="0"/>
        </w:rPr>
      </w:r>
      <w:r>
        <w:rPr>
          <w:spacing w:val="-1"/>
        </w:rPr>
        <w:t>ECU Comm Error (ECU </w:t>
      </w:r>
      <w:r>
        <w:rPr>
          <w:rFonts w:ascii="Arial" w:hAnsi="Arial"/>
          <w:spacing w:val="-1"/>
        </w:rPr>
        <w:t>ошибка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7"/>
        <w:ind w:left="117" w:right="1438" w:firstLine="1"/>
        <w:jc w:val="left"/>
        <w:rPr>
          <w:rFonts w:ascii="Arial" w:hAnsi="Arial" w:cs="Arial" w:eastAsia="Arial"/>
        </w:rPr>
      </w:pPr>
      <w:r>
        <w:rPr>
          <w:spacing w:val="-1"/>
        </w:rPr>
        <w:t>Данный выход инвертирован по отношению </w:t>
      </w:r>
      <w:r>
        <w:rPr/>
        <w:t>к</w:t>
      </w:r>
      <w:r>
        <w:rPr>
          <w:spacing w:val="-1"/>
        </w:rPr>
        <w:t> выходу </w:t>
      </w:r>
      <w:r>
        <w:rPr>
          <w:rFonts w:ascii="Arial" w:hAnsi="Arial"/>
        </w:rPr>
        <w:t>ECU</w:t>
      </w:r>
      <w:r>
        <w:rPr>
          <w:rFonts w:ascii="Arial" w:hAnsi="Arial"/>
          <w:spacing w:val="-1"/>
        </w:rPr>
        <w:t> Comm </w:t>
      </w:r>
      <w:r>
        <w:rPr>
          <w:rFonts w:ascii="Arial" w:hAnsi="Arial"/>
        </w:rPr>
        <w:t>Ok</w:t>
      </w:r>
      <w:r>
        <w:rPr>
          <w:rFonts w:ascii="Arial" w:hAnsi="Arial"/>
          <w:spacing w:val="-1"/>
        </w:rPr>
        <w:t> (ECU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OK), </w:t>
      </w:r>
      <w:r>
        <w:rPr>
          <w:spacing w:val="-1"/>
        </w:rPr>
        <w:t>например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25"/>
        </w:rPr>
        <w:t> </w:t>
      </w:r>
      <w:r>
        <w:rPr>
          <w:spacing w:val="-1"/>
        </w:rPr>
        <w:t>выход замыкается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 </w:t>
      </w:r>
      <w:r>
        <w:rPr>
          <w:rFonts w:ascii="Arial" w:hAnsi="Arial"/>
        </w:rPr>
        <w:t>ECU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не отвечает на запросы </w:t>
      </w:r>
      <w:r>
        <w:rPr/>
        <w:t>и</w:t>
      </w:r>
      <w:r>
        <w:rPr>
          <w:spacing w:val="-1"/>
        </w:rPr>
        <w:t> все величины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считанные </w:t>
      </w:r>
      <w:r>
        <w:rPr/>
        <w:t>с </w:t>
      </w:r>
      <w:r>
        <w:rPr>
          <w:rFonts w:ascii="Arial" w:hAnsi="Arial"/>
          <w:spacing w:val="-1"/>
        </w:rPr>
        <w:t>ECU,</w:t>
      </w:r>
      <w:r>
        <w:rPr>
          <w:rFonts w:ascii="Arial" w:hAnsi="Arial"/>
          <w:spacing w:val="36"/>
        </w:rPr>
        <w:t> </w:t>
      </w:r>
      <w:r>
        <w:rPr>
          <w:spacing w:val="-1"/>
        </w:rPr>
        <w:t>отображены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>
          <w:rFonts w:ascii="Arial" w:hAnsi="Arial"/>
          <w:spacing w:val="-1"/>
        </w:rPr>
        <w:t>#####.</w:t>
      </w:r>
      <w:r>
        <w:rPr>
          <w:rFonts w:ascii="Arial" w:hAnsi="Arial"/>
        </w:rPr>
        <w:t> </w:t>
      </w:r>
      <w:r>
        <w:rPr>
          <w:spacing w:val="-1"/>
        </w:rPr>
        <w:t>Ошибка</w:t>
      </w:r>
      <w:r>
        <w:rPr>
          <w:spacing w:val="-2"/>
        </w:rPr>
        <w:t> </w:t>
      </w:r>
      <w:r>
        <w:rPr>
          <w:spacing w:val="-1"/>
        </w:rPr>
        <w:t>связи</w:t>
      </w:r>
      <w:r>
        <w:rPr>
          <w:spacing w:val="-3"/>
        </w:rPr>
        <w:t> </w:t>
      </w:r>
      <w:r>
        <w:rPr>
          <w:spacing w:val="-1"/>
        </w:rPr>
        <w:t>вызывает останов</w:t>
      </w:r>
      <w:r>
        <w:rPr/>
        <w:t> </w:t>
      </w:r>
      <w:r>
        <w:rPr>
          <w:spacing w:val="-1"/>
        </w:rPr>
        <w:t>ДГУ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ECU YellowLamp (ECU ЖелтЛамп)" w:id="171"/>
      <w:bookmarkEnd w:id="171"/>
      <w:r>
        <w:rPr>
          <w:b w:val="0"/>
        </w:rPr>
      </w:r>
      <w:r>
        <w:rPr>
          <w:spacing w:val="-1"/>
        </w:rPr>
        <w:t>ECU YellowLamp (ECU</w:t>
      </w:r>
      <w:r>
        <w:rPr/>
        <w:t> </w:t>
      </w:r>
      <w:r>
        <w:rPr>
          <w:rFonts w:ascii="Arial" w:hAnsi="Arial"/>
          <w:spacing w:val="-1"/>
        </w:rPr>
        <w:t>ЖелтЛамп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повторяет</w:t>
      </w:r>
      <w:r>
        <w:rPr>
          <w:spacing w:val="-2"/>
        </w:rPr>
        <w:t> </w:t>
      </w:r>
      <w:r>
        <w:rPr>
          <w:spacing w:val="-1"/>
        </w:rPr>
        <w:t>предупреждения</w:t>
      </w:r>
      <w:r>
        <w:rPr>
          <w:spacing w:val="-2"/>
        </w:rPr>
        <w:t> </w:t>
      </w:r>
      <w:r>
        <w:rPr>
          <w:spacing w:val="-1"/>
        </w:rPr>
        <w:t>считываемые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>
          <w:rFonts w:ascii="Arial" w:hAnsi="Arial"/>
          <w:spacing w:val="-1"/>
        </w:rPr>
        <w:t>ECU.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ECU Red Lamp (ECU КрасЛамп)" w:id="172"/>
      <w:bookmarkEnd w:id="172"/>
      <w:r>
        <w:rPr>
          <w:b w:val="0"/>
        </w:rPr>
      </w:r>
      <w:r>
        <w:rPr>
          <w:spacing w:val="-1"/>
        </w:rPr>
        <w:t>ECU Red </w:t>
      </w:r>
      <w:r>
        <w:rPr/>
        <w:t>Lamp</w:t>
      </w:r>
      <w:r>
        <w:rPr>
          <w:spacing w:val="-1"/>
        </w:rPr>
        <w:t> (ECU</w:t>
      </w:r>
      <w:r>
        <w:rPr>
          <w:spacing w:val="-2"/>
        </w:rPr>
        <w:t> </w:t>
      </w:r>
      <w:r>
        <w:rPr>
          <w:rFonts w:ascii="Arial" w:hAnsi="Arial"/>
          <w:spacing w:val="-1"/>
        </w:rPr>
        <w:t>КрасЛамп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повторяет</w:t>
      </w:r>
      <w:r>
        <w:rPr>
          <w:spacing w:val="-2"/>
        </w:rPr>
        <w:t> </w:t>
      </w:r>
      <w:r>
        <w:rPr>
          <w:spacing w:val="-1"/>
        </w:rPr>
        <w:t>информацию </w:t>
      </w:r>
      <w:r>
        <w:rPr/>
        <w:t>об</w:t>
      </w:r>
      <w:r>
        <w:rPr>
          <w:spacing w:val="-1"/>
        </w:rPr>
        <w:t> останове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считываемую</w:t>
      </w:r>
      <w:r>
        <w:rPr>
          <w:spacing w:val="-2"/>
        </w:rPr>
        <w:t> </w:t>
      </w:r>
      <w:r>
        <w:rPr/>
        <w:t>с </w:t>
      </w:r>
      <w:r>
        <w:rPr>
          <w:rFonts w:ascii="Arial" w:hAnsi="Arial"/>
          <w:spacing w:val="-1"/>
        </w:rPr>
        <w:t>ECU.</w:t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bookmarkStart w:name="ECU PowerRelay (ECU РелеМощн)" w:id="173"/>
      <w:bookmarkEnd w:id="173"/>
      <w:r>
        <w:rPr>
          <w:b w:val="0"/>
        </w:rPr>
      </w:r>
      <w:r>
        <w:rPr/>
        <w:t>ECU</w:t>
      </w:r>
      <w:r>
        <w:rPr>
          <w:spacing w:val="-1"/>
        </w:rPr>
        <w:t> PowerRelay</w:t>
      </w:r>
      <w:r>
        <w:rPr>
          <w:spacing w:val="-3"/>
        </w:rPr>
        <w:t> </w:t>
      </w:r>
      <w:r>
        <w:rPr/>
        <w:t>(ECU</w:t>
      </w:r>
      <w:r>
        <w:rPr>
          <w:spacing w:val="-1"/>
        </w:rPr>
        <w:t> </w:t>
      </w:r>
      <w:r>
        <w:rPr>
          <w:rFonts w:ascii="Arial" w:hAnsi="Arial"/>
          <w:spacing w:val="-1"/>
        </w:rPr>
        <w:t>РелеМощн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17" w:right="1242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начале</w:t>
      </w:r>
      <w:r>
        <w:rPr/>
        <w:t> </w:t>
      </w:r>
      <w:r>
        <w:rPr>
          <w:spacing w:val="-1"/>
        </w:rPr>
        <w:t>препусковых</w:t>
      </w:r>
      <w:r>
        <w:rPr>
          <w:spacing w:val="-2"/>
        </w:rPr>
        <w:t> </w:t>
      </w:r>
      <w:r>
        <w:rPr>
          <w:spacing w:val="-1"/>
        </w:rPr>
        <w:t>процедур </w:t>
      </w:r>
      <w:r>
        <w:rPr/>
        <w:t>и</w:t>
      </w:r>
      <w:r>
        <w:rPr>
          <w:spacing w:val="-1"/>
        </w:rPr>
        <w:t> размыкается</w:t>
      </w:r>
      <w:r>
        <w:rPr>
          <w:spacing w:val="-2"/>
        </w:rPr>
        <w:t> </w:t>
      </w:r>
      <w:r>
        <w:rPr>
          <w:spacing w:val="-1"/>
        </w:rPr>
        <w:t>перед процедурой останова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5"/>
        </w:rPr>
        <w:t> </w:t>
      </w:r>
      <w:r>
        <w:rPr>
          <w:spacing w:val="-1"/>
        </w:rPr>
        <w:t>Данный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выход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модет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быть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использован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индикации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питания</w:t>
      </w:r>
      <w:r>
        <w:rPr>
          <w:spacing w:val="55"/>
        </w:rPr>
        <w:t> </w:t>
      </w:r>
      <w:r>
        <w:rPr>
          <w:rFonts w:ascii="Arial" w:hAnsi="Arial"/>
          <w:spacing w:val="-1"/>
        </w:rPr>
        <w:t>ECU,</w:t>
      </w:r>
      <w:r>
        <w:rPr>
          <w:rFonts w:ascii="Arial" w:hAnsi="Arial"/>
        </w:rPr>
        <w:t> </w:t>
      </w:r>
      <w:r>
        <w:rPr>
          <w:rFonts w:ascii="Arial" w:hAnsi="Arial"/>
          <w:spacing w:val="1"/>
        </w:rPr>
        <w:t> </w:t>
      </w:r>
      <w:r>
        <w:rPr>
          <w:spacing w:val="-1"/>
        </w:rPr>
        <w:t>например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55"/>
        </w:rPr>
        <w:t> </w:t>
      </w:r>
      <w:r>
        <w:rPr/>
        <w:t>во </w:t>
      </w:r>
      <w:r>
        <w:rPr>
          <w:spacing w:val="1"/>
        </w:rPr>
        <w:t> </w:t>
      </w:r>
      <w:r>
        <w:rPr>
          <w:spacing w:val="-1"/>
        </w:rPr>
        <w:t>время</w:t>
      </w:r>
      <w:r>
        <w:rPr>
          <w:spacing w:val="31"/>
        </w:rPr>
        <w:t> </w:t>
      </w:r>
      <w:r>
        <w:rPr/>
        <w:t>работы</w:t>
      </w:r>
      <w:r>
        <w:rPr>
          <w:spacing w:val="54"/>
        </w:rPr>
        <w:t> </w:t>
      </w:r>
      <w:r>
        <w:rPr>
          <w:spacing w:val="-1"/>
        </w:rPr>
        <w:t>ДГУ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17" w:right="1212"/>
        <w:jc w:val="both"/>
        <w:rPr>
          <w:rFonts w:ascii="Arial" w:hAnsi="Arial" w:cs="Arial" w:eastAsia="Arial"/>
        </w:rPr>
      </w:pPr>
      <w:r>
        <w:rPr>
          <w:spacing w:val="-1"/>
        </w:rPr>
        <w:t>Данный</w:t>
      </w:r>
      <w:r>
        <w:rPr>
          <w:spacing w:val="18"/>
        </w:rPr>
        <w:t> </w:t>
      </w:r>
      <w:r>
        <w:rPr>
          <w:spacing w:val="-1"/>
        </w:rPr>
        <w:t>выход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18"/>
        </w:rPr>
        <w:t> </w:t>
      </w:r>
      <w:r>
        <w:rPr>
          <w:spacing w:val="-1"/>
        </w:rPr>
        <w:t>влияет</w:t>
      </w:r>
      <w:r>
        <w:rPr>
          <w:spacing w:val="17"/>
        </w:rPr>
        <w:t> </w:t>
      </w:r>
      <w:r>
        <w:rPr>
          <w:spacing w:val="-1"/>
        </w:rPr>
        <w:t>на</w:t>
      </w:r>
      <w:r>
        <w:rPr>
          <w:spacing w:val="18"/>
        </w:rPr>
        <w:t> </w:t>
      </w:r>
      <w:r>
        <w:rPr>
          <w:spacing w:val="-1"/>
        </w:rPr>
        <w:t>оценку</w:t>
      </w:r>
      <w:r>
        <w:rPr>
          <w:spacing w:val="18"/>
        </w:rPr>
        <w:t> </w:t>
      </w:r>
      <w:r>
        <w:rPr>
          <w:spacing w:val="-1"/>
        </w:rPr>
        <w:t>ошибки</w:t>
      </w:r>
      <w:r>
        <w:rPr>
          <w:spacing w:val="17"/>
        </w:rPr>
        <w:t> </w:t>
      </w:r>
      <w:r>
        <w:rPr>
          <w:spacing w:val="-1"/>
        </w:rPr>
        <w:t>связи</w:t>
      </w:r>
      <w:r>
        <w:rPr>
          <w:spacing w:val="17"/>
        </w:rPr>
        <w:t> </w:t>
      </w:r>
      <w:r>
        <w:rPr/>
        <w:t>с</w:t>
      </w:r>
      <w:r>
        <w:rPr>
          <w:spacing w:val="19"/>
        </w:rPr>
        <w:t> </w:t>
      </w:r>
      <w:r>
        <w:rPr>
          <w:rFonts w:ascii="Arial" w:hAnsi="Arial"/>
          <w:spacing w:val="-1"/>
        </w:rPr>
        <w:t>ECU</w:t>
      </w:r>
      <w:r>
        <w:rPr>
          <w:rFonts w:ascii="Arial" w:hAnsi="Arial"/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соответствующих</w:t>
      </w:r>
      <w:r>
        <w:rPr>
          <w:spacing w:val="18"/>
        </w:rPr>
        <w:t> </w:t>
      </w:r>
      <w:r>
        <w:rPr>
          <w:spacing w:val="-1"/>
        </w:rPr>
        <w:t>аварий</w:t>
      </w:r>
      <w:r>
        <w:rPr>
          <w:spacing w:val="18"/>
        </w:rPr>
        <w:t> </w:t>
      </w:r>
      <w:r>
        <w:rPr/>
        <w:t>отказа</w:t>
      </w:r>
      <w:r>
        <w:rPr>
          <w:spacing w:val="35"/>
        </w:rPr>
        <w:t> </w:t>
      </w:r>
      <w:r>
        <w:rPr/>
        <w:t>от</w:t>
      </w:r>
      <w:r>
        <w:rPr>
          <w:spacing w:val="34"/>
        </w:rPr>
        <w:t> </w:t>
      </w:r>
      <w:r>
        <w:rPr>
          <w:spacing w:val="-1"/>
        </w:rPr>
        <w:t>аналоговых</w:t>
      </w:r>
      <w:r>
        <w:rPr>
          <w:spacing w:val="35"/>
        </w:rPr>
        <w:t> </w:t>
      </w:r>
      <w:r>
        <w:rPr>
          <w:spacing w:val="-1"/>
        </w:rPr>
        <w:t>входов</w:t>
      </w:r>
      <w:r>
        <w:rPr>
          <w:spacing w:val="33"/>
        </w:rPr>
        <w:t> </w:t>
      </w:r>
      <w:r>
        <w:rPr>
          <w:rFonts w:ascii="Arial" w:hAnsi="Arial"/>
          <w:spacing w:val="-1"/>
        </w:rPr>
        <w:t>ECU.</w:t>
      </w:r>
      <w:r>
        <w:rPr>
          <w:rFonts w:ascii="Arial" w:hAnsi="Arial"/>
          <w:spacing w:val="35"/>
        </w:rPr>
        <w:t> </w:t>
      </w:r>
      <w:r>
        <w:rPr>
          <w:spacing w:val="-1"/>
        </w:rPr>
        <w:t>Если</w:t>
      </w:r>
      <w:r>
        <w:rPr>
          <w:spacing w:val="35"/>
        </w:rPr>
        <w:t> </w:t>
      </w:r>
      <w:r>
        <w:rPr>
          <w:spacing w:val="-1"/>
        </w:rPr>
        <w:t>выход</w:t>
      </w:r>
      <w:r>
        <w:rPr>
          <w:spacing w:val="34"/>
        </w:rPr>
        <w:t> </w:t>
      </w:r>
      <w:r>
        <w:rPr>
          <w:spacing w:val="-1"/>
        </w:rPr>
        <w:t>настроен</w:t>
      </w:r>
      <w:r>
        <w:rPr>
          <w:spacing w:val="35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что</w:t>
      </w:r>
      <w:r>
        <w:rPr>
          <w:spacing w:val="32"/>
        </w:rPr>
        <w:t> </w:t>
      </w:r>
      <w:r>
        <w:rPr>
          <w:spacing w:val="-1"/>
        </w:rPr>
        <w:t>означает</w:t>
      </w:r>
      <w:r>
        <w:rPr>
          <w:spacing w:val="35"/>
        </w:rPr>
        <w:t> </w:t>
      </w:r>
      <w:r>
        <w:rPr>
          <w:spacing w:val="-1"/>
        </w:rPr>
        <w:t>физическую</w:t>
      </w:r>
      <w:r>
        <w:rPr>
          <w:spacing w:val="35"/>
        </w:rPr>
        <w:t> </w:t>
      </w:r>
      <w:r>
        <w:rPr>
          <w:spacing w:val="-1"/>
        </w:rPr>
        <w:t>настройку</w:t>
      </w:r>
      <w:r>
        <w:rPr>
          <w:spacing w:val="26"/>
        </w:rPr>
        <w:t> </w:t>
      </w:r>
      <w:r>
        <w:rPr>
          <w:spacing w:val="-1"/>
        </w:rPr>
        <w:t>бинарного</w:t>
      </w:r>
      <w:r>
        <w:rPr>
          <w:spacing w:val="22"/>
        </w:rPr>
        <w:t> </w:t>
      </w:r>
      <w:r>
        <w:rPr>
          <w:spacing w:val="-1"/>
        </w:rPr>
        <w:t>выхода</w:t>
      </w:r>
      <w:r>
        <w:rPr>
          <w:spacing w:val="23"/>
        </w:rPr>
        <w:t> </w:t>
      </w:r>
      <w:r>
        <w:rPr>
          <w:spacing w:val="-1"/>
        </w:rPr>
        <w:t>или</w:t>
      </w:r>
      <w:r>
        <w:rPr>
          <w:spacing w:val="21"/>
        </w:rPr>
        <w:t> </w:t>
      </w:r>
      <w:r>
        <w:rPr>
          <w:rFonts w:ascii="Arial" w:hAnsi="Arial"/>
          <w:spacing w:val="-1"/>
        </w:rPr>
        <w:t>VPIO</w:t>
      </w:r>
      <w:r>
        <w:rPr>
          <w:rFonts w:ascii="Arial" w:hAnsi="Arial"/>
          <w:spacing w:val="22"/>
        </w:rPr>
        <w:t> </w:t>
      </w:r>
      <w:r>
        <w:rPr>
          <w:spacing w:val="-1"/>
        </w:rPr>
        <w:t>выхода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23"/>
        </w:rPr>
        <w:t> </w:t>
      </w:r>
      <w:r>
        <w:rPr>
          <w:spacing w:val="-1"/>
        </w:rPr>
        <w:t>то</w:t>
      </w:r>
      <w:r>
        <w:rPr>
          <w:spacing w:val="22"/>
        </w:rPr>
        <w:t> </w:t>
      </w:r>
      <w:r>
        <w:rPr>
          <w:spacing w:val="-1"/>
        </w:rPr>
        <w:t>появление</w:t>
      </w:r>
      <w:r>
        <w:rPr>
          <w:spacing w:val="23"/>
        </w:rPr>
        <w:t> </w:t>
      </w:r>
      <w:r>
        <w:rPr>
          <w:spacing w:val="-1"/>
        </w:rPr>
        <w:t>ошибки</w:t>
      </w:r>
      <w:r>
        <w:rPr>
          <w:spacing w:val="22"/>
        </w:rPr>
        <w:t> </w:t>
      </w:r>
      <w:r>
        <w:rPr>
          <w:spacing w:val="-1"/>
        </w:rPr>
        <w:t>связи</w:t>
      </w:r>
      <w:r>
        <w:rPr>
          <w:spacing w:val="21"/>
        </w:rPr>
        <w:t> </w:t>
      </w:r>
      <w:r>
        <w:rPr>
          <w:spacing w:val="-1"/>
        </w:rPr>
        <w:t>блокируется</w:t>
      </w:r>
      <w:r>
        <w:rPr>
          <w:spacing w:val="21"/>
        </w:rPr>
        <w:t> </w:t>
      </w:r>
      <w:r>
        <w:rPr>
          <w:spacing w:val="-1"/>
        </w:rPr>
        <w:t>во</w:t>
      </w:r>
      <w:r>
        <w:rPr>
          <w:spacing w:val="23"/>
        </w:rPr>
        <w:t> </w:t>
      </w:r>
      <w:r>
        <w:rPr>
          <w:spacing w:val="-1"/>
        </w:rPr>
        <w:t>время</w:t>
      </w:r>
      <w:r>
        <w:rPr>
          <w:spacing w:val="28"/>
        </w:rPr>
        <w:t> </w:t>
      </w:r>
      <w:r>
        <w:rPr>
          <w:spacing w:val="-1"/>
        </w:rPr>
        <w:t>предупосковых</w:t>
      </w:r>
      <w:r>
        <w:rPr>
          <w:spacing w:val="-2"/>
        </w:rPr>
        <w:t> </w:t>
      </w:r>
      <w:r>
        <w:rPr>
          <w:spacing w:val="-1"/>
        </w:rPr>
        <w:t>процедур</w:t>
      </w:r>
      <w:r>
        <w:rPr>
          <w:spacing w:val="-2"/>
        </w:rPr>
        <w:t> </w:t>
      </w:r>
      <w:r>
        <w:rPr>
          <w:spacing w:val="-1"/>
        </w:rPr>
        <w:t>или останова</w:t>
      </w:r>
      <w:r>
        <w:rPr>
          <w:rFonts w:ascii="Arial" w:hAnsi="Arial"/>
          <w:spacing w:val="-1"/>
        </w:rPr>
        <w:t>, </w:t>
      </w:r>
      <w:r>
        <w:rPr/>
        <w:t>как</w:t>
      </w:r>
      <w:r>
        <w:rPr>
          <w:spacing w:val="-1"/>
        </w:rPr>
        <w:t> показано на рисунке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9189" w:val="right" w:leader="none"/>
        </w:tabs>
        <w:spacing w:line="264" w:lineRule="exact" w:before="401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37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1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82" w:right="0"/>
        <w:jc w:val="left"/>
        <w:rPr>
          <w:rFonts w:ascii="Arial" w:hAnsi="Arial" w:cs="Arial" w:eastAsia="Arial"/>
        </w:rPr>
      </w:pPr>
      <w:bookmarkStart w:name="_bookmark17" w:id="174"/>
      <w:bookmarkEnd w:id="174"/>
      <w:r>
        <w:rPr/>
      </w:r>
      <w:r>
        <w:rPr>
          <w:rFonts w:ascii="Arial"/>
        </w:rPr>
        <w:t>ECU</w:t>
      </w:r>
      <w:r>
        <w:rPr>
          <w:rFonts w:ascii="Arial"/>
          <w:spacing w:val="-1"/>
        </w:rPr>
        <w:t> PwrRelay</w:t>
      </w:r>
    </w:p>
    <w:p>
      <w:pPr>
        <w:pStyle w:val="Heading5"/>
        <w:spacing w:line="240" w:lineRule="auto" w:before="5"/>
        <w:ind w:left="282" w:right="0" w:hanging="1"/>
        <w:jc w:val="left"/>
        <w:rPr>
          <w:b w:val="0"/>
          <w:bCs w:val="0"/>
        </w:rPr>
      </w:pPr>
      <w:r>
        <w:rPr>
          <w:rFonts w:ascii="Arial" w:hAnsi="Arial"/>
          <w:color w:val="008000"/>
          <w:spacing w:val="-1"/>
        </w:rPr>
        <w:t>(ECU</w:t>
      </w:r>
      <w:r>
        <w:rPr>
          <w:rFonts w:ascii="Arial" w:hAnsi="Arial"/>
          <w:color w:val="008000"/>
        </w:rPr>
        <w:t> </w:t>
      </w:r>
      <w:r>
        <w:rPr>
          <w:color w:val="008000"/>
          <w:spacing w:val="-1"/>
        </w:rPr>
        <w:t>РелеМо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left="282" w:right="0"/>
        <w:jc w:val="left"/>
        <w:rPr>
          <w:rFonts w:ascii="Arial" w:hAnsi="Arial" w:cs="Arial" w:eastAsia="Arial"/>
        </w:rPr>
      </w:pPr>
      <w:r>
        <w:rPr>
          <w:spacing w:val="-1"/>
        </w:rPr>
        <w:t>Блокировка</w:t>
      </w:r>
      <w:r>
        <w:rPr>
          <w:spacing w:val="27"/>
        </w:rPr>
        <w:t> </w:t>
      </w:r>
      <w:r>
        <w:rPr>
          <w:spacing w:val="-1"/>
        </w:rPr>
        <w:t>ошибка</w:t>
      </w:r>
      <w:r>
        <w:rPr>
          <w:spacing w:val="-2"/>
        </w:rPr>
        <w:t> </w:t>
      </w:r>
      <w:r>
        <w:rPr>
          <w:spacing w:val="-1"/>
        </w:rPr>
        <w:t>связи </w:t>
      </w:r>
      <w:r>
        <w:rPr/>
        <w:t>с</w:t>
      </w:r>
      <w:r>
        <w:rPr>
          <w:spacing w:val="24"/>
        </w:rPr>
        <w:t> </w:t>
      </w:r>
      <w:r>
        <w:rPr>
          <w:rFonts w:ascii="Arial" w:hAnsi="Arial"/>
        </w:rPr>
        <w:t>ECU</w:t>
      </w:r>
    </w:p>
    <w:p>
      <w:pPr>
        <w:pStyle w:val="BodyText"/>
        <w:spacing w:line="240" w:lineRule="auto" w:before="75"/>
        <w:ind w:left="282" w:right="0"/>
        <w:jc w:val="left"/>
      </w:pPr>
      <w:r>
        <w:rPr/>
        <w:br w:type="column"/>
      </w:r>
      <w:r>
        <w:rPr>
          <w:spacing w:val="-1"/>
        </w:rPr>
        <w:t>Начало</w:t>
      </w:r>
      <w:r>
        <w:rPr>
          <w:spacing w:val="25"/>
        </w:rPr>
        <w:t> </w:t>
      </w:r>
      <w:r>
        <w:rPr>
          <w:spacing w:val="-1"/>
        </w:rPr>
        <w:t>предпусковых</w:t>
      </w:r>
      <w:r>
        <w:rPr>
          <w:spacing w:val="21"/>
        </w:rPr>
        <w:t> </w:t>
      </w:r>
      <w:r>
        <w:rPr>
          <w:spacing w:val="-1"/>
        </w:rPr>
        <w:t>процедур</w:t>
      </w:r>
      <w:r>
        <w:rPr/>
      </w:r>
    </w:p>
    <w:p>
      <w:pPr>
        <w:pStyle w:val="BodyText"/>
        <w:spacing w:line="240" w:lineRule="auto" w:before="132"/>
        <w:ind w:left="282" w:right="2420"/>
        <w:jc w:val="left"/>
      </w:pPr>
      <w:r>
        <w:rPr/>
        <w:br w:type="column"/>
      </w:r>
      <w:r>
        <w:rPr>
          <w:spacing w:val="-1"/>
        </w:rPr>
        <w:t>Деактивация</w:t>
      </w:r>
      <w:r>
        <w:rPr>
          <w:spacing w:val="20"/>
        </w:rPr>
        <w:t> </w:t>
      </w:r>
      <w:r>
        <w:rPr>
          <w:spacing w:val="-1"/>
        </w:rPr>
        <w:t>топливного</w:t>
      </w:r>
      <w:r>
        <w:rPr>
          <w:spacing w:val="20"/>
        </w:rPr>
        <w:t> </w:t>
      </w:r>
      <w:r>
        <w:rPr>
          <w:spacing w:val="-1"/>
        </w:rPr>
        <w:t>клапана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0" w:right="1059"/>
        <w:jc w:val="center"/>
      </w:pPr>
      <w:r>
        <w:rPr/>
        <w:pict>
          <v:shape style="position:absolute;margin-left:151.589996pt;margin-top:-60.965672pt;width:353.75pt;height:110.15pt;mso-position-horizontal-relative:page;mso-position-vertical-relative:paragraph;z-index:6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8"/>
                    <w:gridCol w:w="724"/>
                    <w:gridCol w:w="2716"/>
                    <w:gridCol w:w="1450"/>
                    <w:gridCol w:w="903"/>
                  </w:tblGrid>
                  <w:tr>
                    <w:trPr>
                      <w:trHeight w:val="362" w:hRule="exact"/>
                    </w:trPr>
                    <w:tc>
                      <w:tcPr>
                        <w:tcW w:w="1268" w:type="dxa"/>
                        <w:tcBorders>
                          <w:top w:val="single" w:sz="12" w:space="0" w:color="000000"/>
                          <w:left w:val="nil" w:sz="6" w:space="0" w:color="auto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4" w:type="dxa"/>
                        <w:vMerge w:val="restart"/>
                        <w:tcBorders>
                          <w:top w:val="single" w:sz="12" w:space="0" w:color="000000"/>
                          <w:left w:val="dotted" w:sz="6" w:space="0" w:color="000000"/>
                          <w:right w:val="dotted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16" w:type="dxa"/>
                        <w:vMerge w:val="restart"/>
                        <w:tcBorders>
                          <w:top w:val="single" w:sz="12" w:space="0" w:color="000000"/>
                          <w:left w:val="dotted" w:sz="6" w:space="0" w:color="000000"/>
                          <w:right w:val="dotted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9" w:right="107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Окончание</w:t>
                        </w:r>
                        <w:r>
                          <w:rPr>
                            <w:rFonts w:ascii="Arial" w:hAnsi="Arial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предпусковых</w:t>
                        </w:r>
                        <w:r>
                          <w:rPr>
                            <w:rFonts w:ascii="Arial" w:hAnsi="Arial"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процедур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353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48" w:hRule="exact"/>
                    </w:trPr>
                    <w:tc>
                      <w:tcPr>
                        <w:tcW w:w="1268" w:type="dxa"/>
                        <w:tcBorders>
                          <w:top w:val="single" w:sz="12" w:space="0" w:color="000000"/>
                          <w:left w:val="nil" w:sz="6" w:space="0" w:color="auto"/>
                          <w:bottom w:val="single" w:sz="12" w:space="0" w:color="000000"/>
                          <w:right w:val="dotted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-16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8000"/>
                            <w:spacing w:val="-1"/>
                            <w:sz w:val="20"/>
                          </w:rPr>
                          <w:t>щн</w:t>
                        </w:r>
                        <w:r>
                          <w:rPr>
                            <w:rFonts w:ascii="Arial" w:hAnsi="Arial"/>
                            <w:b/>
                            <w:color w:val="008000"/>
                            <w:spacing w:val="-1"/>
                            <w:sz w:val="20"/>
                          </w:rPr>
                          <w:t>)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724" w:type="dxa"/>
                        <w:vMerge/>
                        <w:tcBorders>
                          <w:left w:val="dotted" w:sz="6" w:space="0" w:color="000000"/>
                          <w:bottom w:val="single" w:sz="12" w:space="0" w:color="000000"/>
                          <w:right w:val="dotted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16" w:type="dxa"/>
                        <w:vMerge/>
                        <w:tcBorders>
                          <w:left w:val="dotted" w:sz="6" w:space="0" w:color="000000"/>
                          <w:right w:val="dotted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50" w:type="dxa"/>
                        <w:tcBorders>
                          <w:top w:val="single" w:sz="12" w:space="0" w:color="000000"/>
                          <w:left w:val="dotted" w:sz="6" w:space="0" w:color="000000"/>
                          <w:bottom w:val="single" w:sz="12" w:space="0" w:color="000000"/>
                          <w:right w:val="dotted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37"/>
                          <w:ind w:left="678" w:right="-31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Останов</w:t>
                        </w:r>
                        <w:r>
                          <w:rPr>
                            <w:rFonts w:ascii="Arial" w:hAnsi="Arial"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двигате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12" w:space="0" w:color="000000"/>
                          <w:left w:val="dotted" w:sz="6" w:space="0" w:color="000000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36"/>
                          <w:ind w:left="6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я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1991" w:type="dxa"/>
                        <w:gridSpan w:val="2"/>
                        <w:tcBorders>
                          <w:top w:val="single" w:sz="12" w:space="0" w:color="000000"/>
                          <w:left w:val="nil" w:sz="6" w:space="0" w:color="auto"/>
                          <w:bottom w:val="nil" w:sz="6" w:space="0" w:color="auto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16" w:type="dxa"/>
                        <w:vMerge/>
                        <w:tcBorders>
                          <w:left w:val="dotted" w:sz="6" w:space="0" w:color="000000"/>
                          <w:bottom w:val="single" w:sz="12" w:space="0" w:color="000000"/>
                          <w:right w:val="dotted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53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л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7"/>
        <w:ind w:left="0" w:right="1027"/>
        <w:jc w:val="right"/>
        <w:rPr>
          <w:rFonts w:ascii="Arial" w:hAnsi="Arial" w:cs="Arial" w:eastAsia="Arial"/>
        </w:rPr>
      </w:pPr>
      <w:r>
        <w:rPr>
          <w:rFonts w:ascii="Arial"/>
        </w:rPr>
        <w:t>t</w:t>
      </w:r>
    </w:p>
    <w:p>
      <w:pPr>
        <w:spacing w:after="0" w:line="240" w:lineRule="auto"/>
        <w:jc w:val="righ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3" w:equalWidth="0">
            <w:col w:w="1708" w:space="1371"/>
            <w:col w:w="1588" w:space="1850"/>
            <w:col w:w="391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6328" type="#_x0000_t75" stroked="false">
            <v:imagedata r:id="rId5" o:title=""/>
          </v:shape>
        </w:pict>
      </w: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7"/>
        <w:ind w:right="0"/>
        <w:jc w:val="left"/>
        <w:rPr>
          <w:b w:val="0"/>
          <w:bCs w:val="0"/>
        </w:rPr>
      </w:pPr>
      <w:r>
        <w:rPr/>
        <w:pict>
          <v:group style="position:absolute;margin-left:142.979996pt;margin-top:-197.09584pt;width:398.5pt;height:181.4pt;mso-position-horizontal-relative:page;mso-position-vertical-relative:paragraph;z-index:-401008" coordorigin="2860,-3942" coordsize="7970,3628">
            <v:group style="position:absolute;left:2987;top:-3942;width:120;height:3628" coordorigin="2987,-3942" coordsize="120,3628">
              <v:shape style="position:absolute;left:2987;top:-3942;width:120;height:3628" coordorigin="2987,-3942" coordsize="120,3628" path="m3047,-3850l3042,-3847,3040,-3841,3041,-322,3043,-317,3048,-314,3053,-317,3055,-322,3054,-3841,3053,-3847,3047,-3850xe" filled="true" fillcolor="#000000" stroked="false">
                <v:path arrowok="t"/>
                <v:fill type="solid"/>
              </v:shape>
              <v:shape style="position:absolute;left:2987;top:-3942;width:120;height:3628" coordorigin="2987,-3942" coordsize="120,3628" path="m3047,-3942l2987,-3822,3040,-3822,3040,-3841,3042,-3847,3047,-3850,3093,-3850,3047,-3942xe" filled="true" fillcolor="#000000" stroked="false">
                <v:path arrowok="t"/>
                <v:fill type="solid"/>
              </v:shape>
              <v:shape style="position:absolute;left:2987;top:-3942;width:120;height:3628" coordorigin="2987,-3942" coordsize="120,3628" path="m3093,-3850l3047,-3850,3053,-3847,3054,-3841,3054,-3822,3107,-3822,3093,-3850xe" filled="true" fillcolor="#000000" stroked="false">
                <v:path arrowok="t"/>
                <v:fill type="solid"/>
              </v:shape>
            </v:group>
            <v:group style="position:absolute;left:2860;top:-562;width:7970;height:120" coordorigin="2860,-562" coordsize="7970,120">
              <v:shape style="position:absolute;left:2860;top:-562;width:7970;height:120" coordorigin="2860,-562" coordsize="7970,120" path="m10709,-562l10709,-442,10814,-494,10729,-494,10734,-497,10736,-502,10734,-506,10729,-509,10814,-509,10709,-562xe" filled="true" fillcolor="#000000" stroked="false">
                <v:path arrowok="t"/>
                <v:fill type="solid"/>
              </v:shape>
              <v:shape style="position:absolute;left:2860;top:-562;width:7970;height:120" coordorigin="2860,-562" coordsize="7970,120" path="m10814,-509l10709,-509,10729,-509,10734,-506,10736,-502,10734,-497,10729,-494,10814,-494,10829,-502,10814,-509xe" filled="true" fillcolor="#000000" stroked="false">
                <v:path arrowok="t"/>
                <v:fill type="solid"/>
              </v:shape>
              <v:shape style="position:absolute;left:2860;top:-562;width:7970;height:120" coordorigin="2860,-562" coordsize="7970,120" path="m2867,-510l2862,-508,2860,-503,2862,-497,2867,-496,10709,-494,10709,-509,2867,-510xe" filled="true" fillcolor="#000000" stroked="false">
                <v:path arrowok="t"/>
                <v:fill type="solid"/>
              </v:shape>
            </v:group>
            <v:group style="position:absolute;left:4314;top:-3406;width:189;height:369" coordorigin="4314,-3406" coordsize="189,369">
              <v:shape style="position:absolute;left:4314;top:-3406;width:189;height:369" coordorigin="4314,-3406" coordsize="189,369" path="m4314,-3170l4314,-3037,4421,-3118,4418,-3119,4355,-3119,4351,-3124,4352,-3130,4361,-3147,4314,-3170xe" filled="true" fillcolor="#000000" stroked="false">
                <v:path arrowok="t"/>
                <v:fill type="solid"/>
              </v:shape>
              <v:shape style="position:absolute;left:4314;top:-3406;width:189;height:369" coordorigin="4314,-3406" coordsize="189,369" path="m4361,-3147l4352,-3130,4351,-3124,4355,-3119,4361,-3119,4366,-3122,4375,-3140,4361,-3147xe" filled="true" fillcolor="#000000" stroked="false">
                <v:path arrowok="t"/>
                <v:fill type="solid"/>
              </v:shape>
              <v:shape style="position:absolute;left:4314;top:-3406;width:189;height:369" coordorigin="4314,-3406" coordsize="189,369" path="m4375,-3140l4366,-3122,4361,-3119,4418,-3119,4375,-3140xe" filled="true" fillcolor="#000000" stroked="false">
                <v:path arrowok="t"/>
                <v:fill type="solid"/>
              </v:shape>
              <v:shape style="position:absolute;left:4314;top:-3406;width:189;height:369" coordorigin="4314,-3406" coordsize="189,369" path="m4499,-3406l4493,-3406,4488,-3402,4361,-3147,4375,-3140,4501,-3395,4502,-3401,4499,-3406xe" filled="true" fillcolor="#000000" stroked="false">
                <v:path arrowok="t"/>
                <v:fill type="solid"/>
              </v:shape>
            </v:group>
            <v:group style="position:absolute;left:7753;top:-3406;width:189;height:369" coordorigin="7753,-3406" coordsize="189,369">
              <v:shape style="position:absolute;left:7753;top:-3406;width:189;height:369" coordorigin="7753,-3406" coordsize="189,369" path="m7753,-3170l7753,-3037,7860,-3118,7858,-3119,7794,-3119,7790,-3124,7792,-3130,7800,-3147,7753,-3170xe" filled="true" fillcolor="#000000" stroked="false">
                <v:path arrowok="t"/>
                <v:fill type="solid"/>
              </v:shape>
              <v:shape style="position:absolute;left:7753;top:-3406;width:189;height:369" coordorigin="7753,-3406" coordsize="189,369" path="m7800,-3147l7792,-3130,7790,-3124,7794,-3119,7800,-3119,7805,-3122,7814,-3140,7800,-3147xe" filled="true" fillcolor="#000000" stroked="false">
                <v:path arrowok="t"/>
                <v:fill type="solid"/>
              </v:shape>
              <v:shape style="position:absolute;left:7753;top:-3406;width:189;height:369" coordorigin="7753,-3406" coordsize="189,369" path="m7814,-3140l7805,-3122,7800,-3119,7858,-3119,7814,-3140xe" filled="true" fillcolor="#000000" stroked="false">
                <v:path arrowok="t"/>
                <v:fill type="solid"/>
              </v:shape>
              <v:shape style="position:absolute;left:7753;top:-3406;width:189;height:369" coordorigin="7753,-3406" coordsize="189,369" path="m7937,-3406l7932,-3406,7927,-3402,7800,-3147,7814,-3140,7940,-3395,7942,-3401,7937,-3406xe" filled="true" fillcolor="#000000" stroked="false">
                <v:path arrowok="t"/>
                <v:fill type="solid"/>
              </v:shape>
            </v:group>
            <v:group style="position:absolute;left:5038;top:-1596;width:189;height:370" coordorigin="5038,-1596" coordsize="189,370">
              <v:shape style="position:absolute;left:5038;top:-1596;width:189;height:370" coordorigin="5038,-1596" coordsize="189,370" path="m5038,-1361l5038,-1226,5146,-1307,5141,-1309,5080,-1309,5076,-1314,5076,-1320,5085,-1337,5038,-1361xe" filled="true" fillcolor="#000000" stroked="false">
                <v:path arrowok="t"/>
                <v:fill type="solid"/>
              </v:shape>
              <v:shape style="position:absolute;left:5038;top:-1596;width:189;height:370" coordorigin="5038,-1596" coordsize="189,370" path="m5085,-1337l5076,-1320,5076,-1314,5080,-1309,5086,-1309,5089,-1313,5098,-1330,5085,-1337xe" filled="true" fillcolor="#000000" stroked="false">
                <v:path arrowok="t"/>
                <v:fill type="solid"/>
              </v:shape>
              <v:shape style="position:absolute;left:5038;top:-1596;width:189;height:370" coordorigin="5038,-1596" coordsize="189,370" path="m5098,-1330l5089,-1313,5086,-1309,5141,-1309,5098,-1330xe" filled="true" fillcolor="#000000" stroked="false">
                <v:path arrowok="t"/>
                <v:fill type="solid"/>
              </v:shape>
              <v:shape style="position:absolute;left:5038;top:-1596;width:189;height:370" coordorigin="5038,-1596" coordsize="189,370" path="m5216,-1596l5213,-1592,5085,-1337,5098,-1330,5226,-1585,5226,-1591,5222,-1595,5216,-1596xe" filled="true" fillcolor="#000000" stroked="false">
                <v:path arrowok="t"/>
                <v:fill type="solid"/>
              </v:shape>
            </v:group>
            <v:group style="position:absolute;left:9013;top:-1596;width:188;height:370" coordorigin="9013,-1596" coordsize="188,370">
              <v:shape style="position:absolute;left:9013;top:-1596;width:188;height:370" coordorigin="9013,-1596" coordsize="188,370" path="m9141,-1331l9094,-1307,9200,-1226,9200,-1309,9154,-1309,9150,-1313,9141,-1331xe" filled="true" fillcolor="#000000" stroked="false">
                <v:path arrowok="t"/>
                <v:fill type="solid"/>
              </v:shape>
              <v:shape style="position:absolute;left:9013;top:-1596;width:188;height:370" coordorigin="9013,-1596" coordsize="188,370" path="m9154,-1337l9141,-1331,9150,-1313,9154,-1309,9160,-1309,9163,-1314,9163,-1320,9154,-1337xe" filled="true" fillcolor="#000000" stroked="false">
                <v:path arrowok="t"/>
                <v:fill type="solid"/>
              </v:shape>
              <v:shape style="position:absolute;left:9013;top:-1596;width:188;height:370" coordorigin="9013,-1596" coordsize="188,370" path="m9200,-1361l9154,-1337,9163,-1320,9163,-1314,9160,-1309,9200,-1309,9200,-1361xe" filled="true" fillcolor="#000000" stroked="false">
                <v:path arrowok="t"/>
                <v:fill type="solid"/>
              </v:shape>
              <v:shape style="position:absolute;left:9013;top:-1596;width:188;height:370" coordorigin="9013,-1596" coordsize="188,370" path="m9023,-1596l9017,-1595,9013,-1591,9013,-1585,9141,-1331,9154,-1337,9026,-1592,9023,-1596xe" filled="true" fillcolor="#000000" stroked="false">
                <v:path arrowok="t"/>
                <v:fill type="solid"/>
              </v:shape>
            </v:group>
            <w10:wrap type="none"/>
          </v:group>
        </w:pict>
      </w:r>
      <w:bookmarkStart w:name="Exerc Timer 1 (Таймер 2)" w:id="175"/>
      <w:bookmarkEnd w:id="175"/>
      <w:r>
        <w:rPr>
          <w:b w:val="0"/>
        </w:rPr>
      </w:r>
      <w:r>
        <w:rPr/>
        <w:t>Exerc</w:t>
      </w:r>
      <w:r>
        <w:rPr>
          <w:spacing w:val="-1"/>
        </w:rPr>
        <w:t> Timer </w:t>
      </w:r>
      <w:r>
        <w:rPr/>
        <w:t>1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Таймер</w:t>
      </w:r>
      <w:r>
        <w:rPr>
          <w:rFonts w:ascii="Arial" w:hAnsi="Arial"/>
        </w:rPr>
        <w:t> </w:t>
      </w:r>
      <w:r>
        <w:rPr>
          <w:spacing w:val="-1"/>
        </w:rPr>
        <w:t>2)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73"/>
        <w:jc w:val="left"/>
        <w:rPr>
          <w:rFonts w:ascii="Arial" w:hAnsi="Arial" w:cs="Arial" w:eastAsia="Arial"/>
        </w:rPr>
      </w:pPr>
      <w:r>
        <w:rPr>
          <w:spacing w:val="-1"/>
        </w:rPr>
        <w:t>Выход активируется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течение времени заданного</w:t>
      </w:r>
      <w:r>
        <w:rPr>
          <w:spacing w:val="-2"/>
        </w:rPr>
        <w:t> </w:t>
      </w:r>
      <w:r>
        <w:rPr/>
        <w:t>в </w:t>
      </w:r>
      <w:r>
        <w:rPr>
          <w:rFonts w:ascii="Arial" w:hAnsi="Arial"/>
        </w:rPr>
        <w:t>Timer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(</w:t>
      </w:r>
      <w:r>
        <w:rPr>
          <w:spacing w:val="-1"/>
        </w:rPr>
        <w:t>Таймер </w:t>
      </w:r>
      <w:r>
        <w:rPr>
          <w:rFonts w:ascii="Arial" w:hAnsi="Arial"/>
          <w:spacing w:val="-1"/>
        </w:rPr>
        <w:t>1). </w:t>
      </w:r>
      <w:r>
        <w:rPr>
          <w:spacing w:val="-1"/>
        </w:rPr>
        <w:t>Одновременно</w:t>
      </w:r>
      <w:r>
        <w:rPr>
          <w:spacing w:val="28"/>
        </w:rPr>
        <w:t> </w:t>
      </w:r>
      <w:r>
        <w:rPr>
          <w:spacing w:val="-1"/>
        </w:rPr>
        <w:t>запускается</w:t>
      </w:r>
      <w:r>
        <w:rPr>
          <w:spacing w:val="-2"/>
        </w:rPr>
        <w:t> </w:t>
      </w:r>
      <w:r>
        <w:rPr>
          <w:spacing w:val="-1"/>
        </w:rPr>
        <w:t>ДГУ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 она находилась</w:t>
      </w:r>
      <w:r>
        <w:rPr/>
        <w:t> в</w:t>
      </w:r>
      <w:r>
        <w:rPr>
          <w:spacing w:val="-1"/>
        </w:rPr>
        <w:t> режиме</w:t>
      </w:r>
      <w:r>
        <w:rPr/>
        <w:t> </w:t>
      </w:r>
      <w:r>
        <w:rPr>
          <w:rFonts w:ascii="Arial" w:hAnsi="Arial"/>
          <w:spacing w:val="-1"/>
        </w:rPr>
        <w:t>AUT (</w:t>
      </w:r>
      <w:r>
        <w:rPr>
          <w:spacing w:val="-1"/>
        </w:rPr>
        <w:t>АВТО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Exerc Timer 2 (Таймер 2)" w:id="176"/>
      <w:bookmarkEnd w:id="176"/>
      <w:r>
        <w:rPr>
          <w:b w:val="0"/>
        </w:rPr>
      </w:r>
      <w:r>
        <w:rPr/>
        <w:t>Exerc</w:t>
      </w:r>
      <w:r>
        <w:rPr>
          <w:spacing w:val="-1"/>
        </w:rPr>
        <w:t> Timer </w:t>
      </w:r>
      <w:r>
        <w:rPr/>
        <w:t>2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Таймер</w:t>
      </w:r>
      <w:r>
        <w:rPr>
          <w:rFonts w:ascii="Arial" w:hAnsi="Arial"/>
        </w:rPr>
        <w:t> </w:t>
      </w:r>
      <w:r>
        <w:rPr>
          <w:spacing w:val="-1"/>
        </w:rPr>
        <w:t>2)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активируется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течение времени заданного</w:t>
      </w:r>
      <w:r>
        <w:rPr>
          <w:spacing w:val="-2"/>
        </w:rPr>
        <w:t> </w:t>
      </w:r>
      <w:r>
        <w:rPr/>
        <w:t>в </w:t>
      </w:r>
      <w:r>
        <w:rPr>
          <w:rFonts w:ascii="Arial" w:hAnsi="Arial"/>
        </w:rPr>
        <w:t>Timer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(</w:t>
      </w:r>
      <w:r>
        <w:rPr>
          <w:spacing w:val="-1"/>
        </w:rPr>
        <w:t>Таймер </w:t>
      </w:r>
      <w:r>
        <w:rPr>
          <w:rFonts w:ascii="Arial" w:hAnsi="Arial"/>
          <w:spacing w:val="-1"/>
        </w:rPr>
        <w:t>2).</w:t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Glow Plugs (Свечи накалив)" w:id="177"/>
      <w:bookmarkEnd w:id="177"/>
      <w:r>
        <w:rPr>
          <w:b w:val="0"/>
        </w:rPr>
      </w:r>
      <w:r>
        <w:rPr>
          <w:spacing w:val="-1"/>
        </w:rPr>
        <w:t>Glow</w:t>
      </w:r>
      <w:r>
        <w:rPr/>
        <w:t> </w:t>
      </w:r>
      <w:r>
        <w:rPr>
          <w:spacing w:val="-1"/>
        </w:rPr>
        <w:t>Plugs (</w:t>
      </w:r>
      <w:r>
        <w:rPr>
          <w:rFonts w:ascii="Arial" w:hAnsi="Arial"/>
          <w:spacing w:val="-1"/>
        </w:rPr>
        <w:t>Свечи накалив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перед</w:t>
      </w:r>
      <w:r>
        <w:rPr>
          <w:spacing w:val="-3"/>
        </w:rPr>
        <w:t> </w:t>
      </w:r>
      <w:r>
        <w:rPr>
          <w:spacing w:val="-1"/>
        </w:rPr>
        <w:t>пуском ДГУ </w:t>
      </w:r>
      <w:r>
        <w:rPr>
          <w:rFonts w:ascii="Arial" w:hAnsi="Arial"/>
          <w:spacing w:val="-1"/>
        </w:rPr>
        <w:t>(Prestart (</w:t>
      </w:r>
      <w:r>
        <w:rPr>
          <w:spacing w:val="-1"/>
        </w:rPr>
        <w:t>ПредПуск</w:t>
      </w:r>
      <w:r>
        <w:rPr>
          <w:rFonts w:ascii="Arial" w:hAnsi="Arial"/>
          <w:spacing w:val="-1"/>
        </w:rPr>
        <w:t>))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размыкается</w:t>
      </w:r>
      <w:r>
        <w:rPr>
          <w:spacing w:val="-2"/>
        </w:rPr>
        <w:t> </w:t>
      </w:r>
      <w:r>
        <w:rPr>
          <w:spacing w:val="-1"/>
        </w:rPr>
        <w:t>после достижения</w:t>
      </w:r>
      <w:r>
        <w:rPr>
          <w:spacing w:val="66"/>
        </w:rPr>
        <w:t> </w:t>
      </w:r>
      <w:r>
        <w:rPr>
          <w:spacing w:val="-1"/>
        </w:rPr>
        <w:t>скорости</w:t>
      </w:r>
      <w:r>
        <w:rPr/>
        <w:t> </w:t>
      </w:r>
      <w:r>
        <w:rPr>
          <w:rFonts w:ascii="Arial" w:hAnsi="Arial"/>
          <w:i/>
          <w:spacing w:val="-1"/>
        </w:rPr>
        <w:t>Starting RPM (</w:t>
      </w:r>
      <w:r>
        <w:rPr>
          <w:rFonts w:ascii="Arial" w:hAnsi="Arial"/>
          <w:i/>
          <w:spacing w:val="-1"/>
        </w:rPr>
        <w:t>ПускОбороты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Во </w:t>
      </w:r>
      <w:r>
        <w:rPr/>
        <w:t>время</w:t>
      </w:r>
      <w:r>
        <w:rPr>
          <w:spacing w:val="-1"/>
        </w:rPr>
        <w:t> попыток пуска</w:t>
      </w:r>
      <w:r>
        <w:rPr>
          <w:spacing w:val="-2"/>
        </w:rPr>
        <w:t> </w:t>
      </w:r>
      <w:r>
        <w:rPr>
          <w:spacing w:val="-1"/>
        </w:rPr>
        <w:t>выход разомкнут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Fuel Pump (ТоплНасос)" w:id="178"/>
      <w:bookmarkEnd w:id="178"/>
      <w:r>
        <w:rPr>
          <w:b w:val="0"/>
        </w:rPr>
      </w:r>
      <w:r>
        <w:rPr>
          <w:spacing w:val="-1"/>
        </w:rPr>
        <w:t>Fuel Pump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ТоплНасос</w:t>
      </w:r>
      <w:r>
        <w:rPr>
          <w:spacing w:val="-1"/>
        </w:rPr>
        <w:t>)</w:t>
      </w:r>
      <w:r>
        <w:rPr>
          <w:b w:val="0"/>
        </w:rPr>
      </w:r>
    </w:p>
    <w:p>
      <w:pPr>
        <w:spacing w:before="58"/>
        <w:ind w:left="138" w:right="1383" w:hanging="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Выход замыкается</w:t>
      </w:r>
      <w:r>
        <w:rPr>
          <w:rFonts w:ascii="Arial" w:hAnsi="Arial"/>
          <w:spacing w:val="-1"/>
          <w:sz w:val="20"/>
        </w:rPr>
        <w:t>, </w:t>
      </w:r>
      <w:r>
        <w:rPr>
          <w:rFonts w:ascii="Arial" w:hAnsi="Arial"/>
          <w:spacing w:val="-1"/>
          <w:sz w:val="20"/>
        </w:rPr>
        <w:t>когда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значение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уровня топлива находится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ниже </w:t>
      </w:r>
      <w:r>
        <w:rPr>
          <w:rFonts w:ascii="Arial" w:hAnsi="Arial"/>
          <w:spacing w:val="-2"/>
          <w:sz w:val="20"/>
        </w:rPr>
        <w:t>значения</w:t>
      </w:r>
      <w:r>
        <w:rPr>
          <w:rFonts w:ascii="Arial" w:hAnsi="Arial"/>
          <w:spacing w:val="-1"/>
          <w:sz w:val="20"/>
        </w:rPr>
        <w:t> параметра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z w:val="20"/>
        </w:rPr>
        <w:t>Fuel</w:t>
      </w:r>
      <w:r>
        <w:rPr>
          <w:rFonts w:ascii="Arial" w:hAnsi="Arial"/>
          <w:i/>
          <w:spacing w:val="43"/>
          <w:sz w:val="20"/>
        </w:rPr>
        <w:t> </w:t>
      </w:r>
      <w:r>
        <w:rPr>
          <w:rFonts w:ascii="Arial" w:hAnsi="Arial"/>
          <w:i/>
          <w:spacing w:val="-1"/>
          <w:sz w:val="20"/>
        </w:rPr>
        <w:t>Pump ON (</w:t>
      </w:r>
      <w:r>
        <w:rPr>
          <w:rFonts w:ascii="Arial" w:hAnsi="Arial"/>
          <w:i/>
          <w:spacing w:val="-1"/>
          <w:sz w:val="20"/>
        </w:rPr>
        <w:t>ТоплНасосВКЛ</w:t>
      </w:r>
      <w:r>
        <w:rPr>
          <w:rFonts w:ascii="Arial" w:hAnsi="Arial"/>
          <w:i/>
          <w:spacing w:val="-1"/>
          <w:sz w:val="20"/>
        </w:rPr>
        <w:t>)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размыкается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когда достигнет значения параметра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pacing w:val="-1"/>
          <w:sz w:val="20"/>
        </w:rPr>
        <w:t>Fuel </w:t>
      </w:r>
      <w:r>
        <w:rPr>
          <w:rFonts w:ascii="Arial" w:hAnsi="Arial"/>
          <w:i/>
          <w:spacing w:val="-2"/>
          <w:sz w:val="20"/>
        </w:rPr>
        <w:t>Pump</w:t>
      </w:r>
      <w:r>
        <w:rPr>
          <w:rFonts w:ascii="Arial" w:hAnsi="Arial"/>
          <w:i/>
          <w:spacing w:val="-1"/>
          <w:sz w:val="20"/>
        </w:rPr>
        <w:t> OFF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i/>
          <w:spacing w:val="-1"/>
          <w:sz w:val="20"/>
        </w:rPr>
        <w:t>(</w:t>
      </w:r>
      <w:r>
        <w:rPr>
          <w:rFonts w:ascii="Arial" w:hAnsi="Arial"/>
          <w:i/>
          <w:spacing w:val="-1"/>
          <w:sz w:val="20"/>
        </w:rPr>
        <w:t>ТоплНасосВыкл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2"/>
        <w:ind w:right="0"/>
        <w:jc w:val="left"/>
        <w:rPr>
          <w:b w:val="0"/>
          <w:bCs w:val="0"/>
          <w:i w:val="0"/>
        </w:rPr>
      </w:pPr>
      <w:bookmarkStart w:name="Аналоговые входы" w:id="179"/>
      <w:bookmarkEnd w:id="179"/>
      <w:r>
        <w:rPr>
          <w:b w:val="0"/>
          <w:i w:val="0"/>
        </w:rPr>
      </w:r>
      <w:r>
        <w:rPr>
          <w:i/>
        </w:rPr>
        <w:t>Аналоговые</w:t>
      </w:r>
      <w:r>
        <w:rPr>
          <w:i/>
          <w:spacing w:val="-27"/>
        </w:rPr>
        <w:t> </w:t>
      </w:r>
      <w:r>
        <w:rPr>
          <w:i/>
        </w:rPr>
        <w:t>входы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left="137" w:right="1373"/>
        <w:jc w:val="left"/>
        <w:rPr>
          <w:rFonts w:ascii="Arial" w:hAnsi="Arial" w:cs="Arial" w:eastAsia="Arial"/>
        </w:rPr>
      </w:pPr>
      <w:r>
        <w:rPr/>
        <w:t>Три</w:t>
      </w:r>
      <w:r>
        <w:rPr>
          <w:spacing w:val="-1"/>
        </w:rPr>
        <w:t> аналоговых входа конфигурируются</w:t>
      </w:r>
      <w:r>
        <w:rPr>
          <w:spacing w:val="-2"/>
        </w:rPr>
        <w:t> </w:t>
      </w:r>
      <w:r>
        <w:rPr>
          <w:spacing w:val="-1"/>
        </w:rPr>
        <w:t>перемычкой</w:t>
      </w:r>
      <w:r>
        <w:rPr>
          <w:spacing w:val="-2"/>
        </w:rPr>
        <w:t> </w:t>
      </w:r>
      <w:r>
        <w:rPr>
          <w:spacing w:val="-1"/>
        </w:rPr>
        <w:t>на три типа датчиков</w:t>
      </w:r>
      <w:r>
        <w:rPr>
          <w:rFonts w:ascii="Arial" w:hAnsi="Arial"/>
          <w:spacing w:val="-1"/>
        </w:rPr>
        <w:t>: </w:t>
      </w:r>
      <w:r>
        <w:rPr>
          <w:spacing w:val="-1"/>
        </w:rPr>
        <w:t>резистивный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по</w:t>
      </w:r>
      <w:r>
        <w:rPr>
          <w:spacing w:val="22"/>
        </w:rPr>
        <w:t> </w:t>
      </w:r>
      <w:r>
        <w:rPr>
          <w:spacing w:val="-1"/>
        </w:rPr>
        <w:t>умолчанию</w:t>
      </w:r>
      <w:r>
        <w:rPr>
          <w:rFonts w:ascii="Arial" w:hAnsi="Arial"/>
          <w:spacing w:val="-1"/>
        </w:rPr>
        <w:t>),</w:t>
      </w:r>
      <w:r>
        <w:rPr>
          <w:rFonts w:ascii="Arial" w:hAnsi="Arial"/>
          <w:spacing w:val="-3"/>
        </w:rPr>
        <w:t> </w:t>
      </w:r>
      <w:r>
        <w:rPr>
          <w:spacing w:val="-1"/>
        </w:rPr>
        <w:t>напряжения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токовый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Возможна настройка на каждый аналоговый вход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0"/>
          <w:numId w:val="10"/>
        </w:numPr>
        <w:tabs>
          <w:tab w:pos="499" w:val="left" w:leader="none"/>
        </w:tabs>
        <w:spacing w:line="244" w:lineRule="exact" w:before="0" w:after="0"/>
        <w:ind w:left="423" w:right="0" w:hanging="285"/>
        <w:jc w:val="left"/>
        <w:rPr>
          <w:rFonts w:ascii="Arial" w:hAnsi="Arial" w:cs="Arial" w:eastAsia="Arial"/>
        </w:rPr>
      </w:pPr>
      <w:r>
        <w:rPr>
          <w:spacing w:val="-1"/>
        </w:rPr>
        <w:t>Чтение </w:t>
      </w:r>
      <w:r>
        <w:rPr/>
        <w:t>с </w:t>
      </w:r>
      <w:r>
        <w:rPr>
          <w:spacing w:val="-1"/>
        </w:rPr>
        <w:t>аналоговых входов</w:t>
      </w:r>
      <w:r>
        <w:rPr/>
        <w:t> </w:t>
      </w:r>
      <w:r>
        <w:rPr>
          <w:rFonts w:ascii="Arial" w:hAnsi="Arial"/>
          <w:spacing w:val="-1"/>
        </w:rPr>
        <w:t>IL </w:t>
      </w:r>
      <w:r>
        <w:rPr>
          <w:spacing w:val="-1"/>
        </w:rPr>
        <w:t>или </w:t>
      </w:r>
      <w:r>
        <w:rPr/>
        <w:t>с </w:t>
      </w:r>
      <w:r>
        <w:rPr>
          <w:rFonts w:ascii="Arial" w:hAnsi="Arial"/>
        </w:rPr>
        <w:t>ECU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посредством</w:t>
      </w:r>
      <w:r>
        <w:rPr/>
        <w:t> </w:t>
      </w:r>
      <w:r>
        <w:rPr>
          <w:spacing w:val="-1"/>
        </w:rPr>
        <w:t>шины </w:t>
      </w:r>
      <w:r>
        <w:rPr>
          <w:rFonts w:ascii="Arial" w:hAnsi="Arial"/>
        </w:rPr>
        <w:t>CAN</w:t>
      </w:r>
      <w:r>
        <w:rPr>
          <w:rFonts w:ascii="Arial" w:hAnsi="Arial"/>
          <w:spacing w:val="-1"/>
        </w:rPr>
        <w:t> (J1939)</w:t>
      </w:r>
    </w:p>
    <w:p>
      <w:pPr>
        <w:pStyle w:val="BodyText"/>
        <w:numPr>
          <w:ilvl w:val="0"/>
          <w:numId w:val="10"/>
        </w:numPr>
        <w:tabs>
          <w:tab w:pos="499" w:val="left" w:leader="none"/>
        </w:tabs>
        <w:spacing w:line="244" w:lineRule="exact" w:before="0" w:after="0"/>
        <w:ind w:left="498" w:right="0" w:hanging="360"/>
        <w:jc w:val="left"/>
      </w:pPr>
      <w:r>
        <w:rPr>
          <w:spacing w:val="-1"/>
        </w:rPr>
        <w:t>Характеристики</w:t>
      </w:r>
      <w:r>
        <w:rPr>
          <w:spacing w:val="-2"/>
        </w:rPr>
        <w:t> </w:t>
      </w:r>
      <w:r>
        <w:rPr>
          <w:spacing w:val="-1"/>
        </w:rPr>
        <w:t>датчика</w:t>
      </w:r>
      <w:r>
        <w:rPr>
          <w:spacing w:val="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из</w:t>
      </w:r>
      <w:r>
        <w:rPr/>
        <w:t> </w:t>
      </w:r>
      <w:r>
        <w:rPr>
          <w:spacing w:val="-1"/>
        </w:rPr>
        <w:t>списка либо пользовательский </w:t>
      </w:r>
      <w:r>
        <w:rPr>
          <w:spacing w:val="-2"/>
        </w:rPr>
        <w:t>график</w:t>
      </w:r>
      <w:r>
        <w:rPr/>
      </w:r>
    </w:p>
    <w:p>
      <w:pPr>
        <w:pStyle w:val="BodyText"/>
        <w:numPr>
          <w:ilvl w:val="0"/>
          <w:numId w:val="10"/>
        </w:numPr>
        <w:tabs>
          <w:tab w:pos="499" w:val="left" w:leader="none"/>
        </w:tabs>
        <w:spacing w:line="244" w:lineRule="exact" w:before="1" w:after="0"/>
        <w:ind w:left="49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Единицы измерения величин </w:t>
      </w:r>
      <w:r>
        <w:rPr>
          <w:rFonts w:ascii="Arial" w:hAnsi="Arial" w:cs="Arial" w:eastAsia="Arial"/>
          <w:spacing w:val="-1"/>
        </w:rPr>
        <w:t>(</w:t>
      </w:r>
      <w:r>
        <w:rPr>
          <w:spacing w:val="-1"/>
        </w:rPr>
        <w:t>например</w:t>
      </w:r>
      <w:r>
        <w:rPr>
          <w:rFonts w:ascii="Arial" w:hAnsi="Arial" w:cs="Arial" w:eastAsia="Arial"/>
          <w:spacing w:val="-1"/>
        </w:rPr>
        <w:t>: psi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бар</w:t>
      </w:r>
      <w:r>
        <w:rPr>
          <w:rFonts w:ascii="Arial" w:hAnsi="Arial" w:cs="Arial" w:eastAsia="Arial"/>
          <w:spacing w:val="-1"/>
        </w:rPr>
        <w:t>, </w:t>
      </w:r>
      <w:r>
        <w:rPr>
          <w:rFonts w:ascii="Symbol" w:hAnsi="Symbol" w:cs="Symbol" w:eastAsia="Symbol"/>
        </w:rPr>
        <w:t></w:t>
      </w:r>
      <w:r>
        <w:rPr>
          <w:rFonts w:ascii="Arial" w:hAnsi="Arial" w:cs="Arial" w:eastAsia="Arial"/>
        </w:rPr>
        <w:t>F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1"/>
        </w:rPr>
        <w:t> </w:t>
      </w:r>
      <w:r>
        <w:rPr>
          <w:rFonts w:ascii="Symbol" w:hAnsi="Symbol" w:cs="Symbol" w:eastAsia="Symbol"/>
        </w:rPr>
        <w:t></w:t>
      </w:r>
      <w:r>
        <w:rPr>
          <w:rFonts w:ascii="Arial" w:hAnsi="Arial" w:cs="Arial" w:eastAsia="Arial"/>
        </w:rPr>
        <w:t>C,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%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l)</w:t>
      </w:r>
    </w:p>
    <w:p>
      <w:pPr>
        <w:pStyle w:val="BodyText"/>
        <w:numPr>
          <w:ilvl w:val="0"/>
          <w:numId w:val="10"/>
        </w:numPr>
        <w:tabs>
          <w:tab w:pos="499" w:val="left" w:leader="none"/>
        </w:tabs>
        <w:spacing w:line="243" w:lineRule="exact" w:before="0" w:after="0"/>
        <w:ind w:left="498" w:right="0" w:hanging="360"/>
        <w:jc w:val="left"/>
      </w:pPr>
      <w:r>
        <w:rPr>
          <w:spacing w:val="-1"/>
        </w:rPr>
        <w:t>Разрешение</w:t>
      </w:r>
      <w:r>
        <w:rPr>
          <w:spacing w:val="-2"/>
        </w:rPr>
        <w:t> </w:t>
      </w:r>
      <w:r>
        <w:rPr>
          <w:spacing w:val="-1"/>
        </w:rPr>
        <w:t>датчика</w:t>
      </w:r>
      <w:r>
        <w:rPr/>
      </w:r>
    </w:p>
    <w:p>
      <w:pPr>
        <w:spacing w:before="0"/>
        <w:ind w:left="138" w:right="131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Значения предупреждения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значения </w:t>
      </w:r>
      <w:r>
        <w:rPr>
          <w:rFonts w:ascii="Arial" w:hAnsi="Arial"/>
          <w:sz w:val="20"/>
        </w:rPr>
        <w:t>останова</w:t>
      </w:r>
      <w:r>
        <w:rPr>
          <w:rFonts w:ascii="Arial" w:hAnsi="Arial"/>
          <w:spacing w:val="-1"/>
          <w:sz w:val="20"/>
        </w:rPr>
        <w:t> настраиваются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группе параметров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b/>
          <w:spacing w:val="-2"/>
          <w:sz w:val="20"/>
        </w:rPr>
        <w:t>Engine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Protect</w:t>
      </w:r>
      <w:r>
        <w:rPr>
          <w:rFonts w:ascii="Arial" w:hAnsi="Arial"/>
          <w:b/>
          <w:spacing w:val="-1"/>
          <w:sz w:val="20"/>
        </w:rPr>
        <w:t> (</w:t>
      </w:r>
      <w:r>
        <w:rPr>
          <w:rFonts w:ascii="Arial" w:hAnsi="Arial"/>
          <w:b/>
          <w:spacing w:val="-1"/>
          <w:sz w:val="20"/>
        </w:rPr>
        <w:t>ЗащДвигат</w:t>
      </w:r>
      <w:r>
        <w:rPr>
          <w:rFonts w:ascii="Arial" w:hAnsi="Arial"/>
          <w:b/>
          <w:spacing w:val="-1"/>
          <w:sz w:val="20"/>
        </w:rPr>
        <w:t>).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/>
        <w:ind w:right="1373"/>
        <w:jc w:val="left"/>
        <w:rPr>
          <w:rFonts w:ascii="Arial" w:hAnsi="Arial" w:cs="Arial" w:eastAsia="Arial"/>
        </w:rPr>
      </w:pPr>
      <w:r>
        <w:rPr>
          <w:spacing w:val="-1"/>
        </w:rPr>
        <w:t>Аналоговые входы являются</w:t>
      </w:r>
      <w:r>
        <w:rPr>
          <w:spacing w:val="-2"/>
        </w:rPr>
        <w:t> </w:t>
      </w:r>
      <w:r>
        <w:rPr>
          <w:spacing w:val="-1"/>
        </w:rPr>
        <w:t>настраиваемыми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Используйте программу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LiteEdit</w:t>
      </w:r>
      <w:r>
        <w:rPr>
          <w:rFonts w:ascii="Arial" w:hAnsi="Arial"/>
        </w:rPr>
        <w:t> </w:t>
      </w:r>
      <w:r>
        <w:rPr>
          <w:spacing w:val="-1"/>
        </w:rPr>
        <w:t>для изменения</w:t>
      </w:r>
      <w:r>
        <w:rPr>
          <w:spacing w:val="30"/>
        </w:rPr>
        <w:t> </w:t>
      </w:r>
      <w:r>
        <w:rPr>
          <w:spacing w:val="-1"/>
        </w:rPr>
        <w:t>настроек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Найтроки</w:t>
      </w:r>
      <w:r>
        <w:rPr>
          <w:spacing w:val="-2"/>
        </w:rPr>
        <w:t> </w:t>
      </w:r>
      <w:r>
        <w:rPr>
          <w:spacing w:val="-1"/>
        </w:rPr>
        <w:t>по умолчанию следующие</w:t>
      </w:r>
      <w:r>
        <w:rPr>
          <w:rFonts w:ascii="Arial" w:hAnsi="Arial"/>
          <w:spacing w:val="-1"/>
        </w:rPr>
        <w:t>:</w:t>
      </w: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98" w:lineRule="exact"/>
        <w:ind w:right="0"/>
        <w:jc w:val="left"/>
        <w:rPr>
          <w:b w:val="0"/>
          <w:bCs w:val="0"/>
        </w:rPr>
      </w:pPr>
      <w:r>
        <w:rPr>
          <w:spacing w:val="-1"/>
        </w:rPr>
        <w:t>Oil Pressure (</w:t>
      </w:r>
      <w:r>
        <w:rPr>
          <w:rFonts w:ascii="Arial" w:hAnsi="Arial"/>
          <w:spacing w:val="-1"/>
        </w:rPr>
        <w:t>Рмасла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29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Аналоговый</w:t>
      </w:r>
      <w:r>
        <w:rPr>
          <w:spacing w:val="-2"/>
        </w:rPr>
        <w:t> </w:t>
      </w:r>
      <w:r>
        <w:rPr>
          <w:spacing w:val="-1"/>
        </w:rPr>
        <w:t>вход давления </w:t>
      </w:r>
      <w:r>
        <w:rPr/>
        <w:t>масла</w:t>
      </w:r>
      <w:r>
        <w:rPr>
          <w:rFonts w:ascii="Arial" w:hAnsi="Arial"/>
        </w:rPr>
        <w:t>.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Диапазон по умолчанию </w:t>
      </w:r>
      <w:r>
        <w:rPr/>
        <w:t>от</w:t>
      </w:r>
      <w:r>
        <w:rPr>
          <w:spacing w:val="-1"/>
        </w:rPr>
        <w:t> </w:t>
      </w:r>
      <w:r>
        <w:rPr>
          <w:rFonts w:ascii="Arial" w:hAnsi="Arial"/>
        </w:rPr>
        <w:t>0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до </w:t>
      </w:r>
      <w:r>
        <w:rPr>
          <w:rFonts w:ascii="Arial" w:hAnsi="Arial"/>
          <w:spacing w:val="-1"/>
        </w:rPr>
        <w:t>10 </w:t>
      </w:r>
      <w:r>
        <w:rPr/>
        <w:t>бар</w:t>
      </w:r>
      <w:r>
        <w:rPr>
          <w:rFonts w:ascii="Arial" w:hAnsi="Arial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Water Temp (Coolant Temp)" w:id="180"/>
      <w:bookmarkEnd w:id="180"/>
      <w:r>
        <w:rPr>
          <w:b w:val="0"/>
        </w:rPr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Temp</w:t>
      </w:r>
      <w:r>
        <w:rPr>
          <w:spacing w:val="-2"/>
        </w:rPr>
        <w:t> </w:t>
      </w:r>
      <w:r>
        <w:rPr>
          <w:spacing w:val="-1"/>
        </w:rPr>
        <w:t>(Coolant Temp)</w:t>
      </w:r>
      <w:r>
        <w:rPr>
          <w:b w:val="0"/>
        </w:rPr>
      </w:r>
    </w:p>
    <w:p>
      <w:pPr>
        <w:pStyle w:val="BodyText"/>
        <w:spacing w:line="240" w:lineRule="auto" w:before="19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Аналоговый</w:t>
      </w:r>
      <w:r>
        <w:rPr>
          <w:spacing w:val="-2"/>
        </w:rPr>
        <w:t> </w:t>
      </w:r>
      <w:r>
        <w:rPr>
          <w:spacing w:val="-1"/>
        </w:rPr>
        <w:t>вход температуры охлаждающей жидкости</w:t>
      </w:r>
      <w:r>
        <w:rPr>
          <w:rFonts w:ascii="Arial" w:hAnsi="Arial" w:cs="Arial" w:eastAsia="Arial"/>
          <w:spacing w:val="-1"/>
        </w:rPr>
        <w:t>. </w:t>
      </w:r>
      <w:r>
        <w:rPr>
          <w:spacing w:val="-1"/>
        </w:rPr>
        <w:t>Диапазон по умолчанию </w:t>
      </w:r>
      <w:r>
        <w:rPr/>
        <w:t>от</w:t>
      </w:r>
      <w:r>
        <w:rPr>
          <w:spacing w:val="-1"/>
        </w:rPr>
        <w:t> </w:t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до </w:t>
      </w:r>
      <w:r>
        <w:rPr>
          <w:rFonts w:ascii="Arial" w:hAnsi="Arial" w:cs="Arial" w:eastAsia="Arial"/>
          <w:spacing w:val="-1"/>
        </w:rPr>
        <w:t>120</w:t>
      </w:r>
      <w:r>
        <w:rPr>
          <w:rFonts w:ascii="Arial" w:hAnsi="Arial" w:cs="Arial" w:eastAsia="Arial"/>
        </w:rPr>
        <w:t> </w:t>
      </w:r>
      <w:r>
        <w:rPr>
          <w:rFonts w:ascii="Arial Unicode MS" w:hAnsi="Arial Unicode MS" w:cs="Arial Unicode MS" w:eastAsia="Arial Unicode MS"/>
          <w:spacing w:val="-1"/>
        </w:rPr>
        <w:t>°</w:t>
      </w:r>
      <w:r>
        <w:rPr>
          <w:rFonts w:ascii="Arial" w:hAnsi="Arial" w:cs="Arial" w:eastAsia="Arial"/>
          <w:spacing w:val="-1"/>
        </w:rPr>
        <w:t>C.</w:t>
      </w:r>
      <w:r>
        <w:rPr>
          <w:rFonts w:ascii="Arial" w:hAnsi="Arial" w:cs="Arial" w:eastAsia="Arial"/>
        </w:rPr>
      </w:r>
    </w:p>
    <w:p>
      <w:pPr>
        <w:pStyle w:val="BodyText"/>
        <w:tabs>
          <w:tab w:pos="9209" w:val="right" w:leader="none"/>
        </w:tabs>
        <w:spacing w:line="264" w:lineRule="exact" w:before="454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38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6472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1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Heading3"/>
        <w:spacing w:line="240" w:lineRule="auto" w:before="67"/>
        <w:ind w:right="0"/>
        <w:jc w:val="left"/>
        <w:rPr>
          <w:b w:val="0"/>
          <w:bCs w:val="0"/>
        </w:rPr>
      </w:pPr>
      <w:bookmarkStart w:name="Fuel Level (УрТоплива)" w:id="181"/>
      <w:bookmarkEnd w:id="181"/>
      <w:r>
        <w:rPr>
          <w:b w:val="0"/>
        </w:rPr>
      </w:r>
      <w:bookmarkStart w:name="_bookmark18" w:id="182"/>
      <w:bookmarkEnd w:id="182"/>
      <w:r>
        <w:rPr>
          <w:b w:val="0"/>
        </w:rPr>
      </w:r>
      <w:r>
        <w:rPr>
          <w:spacing w:val="-1"/>
        </w:rPr>
        <w:t>Fuel Level (</w:t>
      </w:r>
      <w:r>
        <w:rPr>
          <w:rFonts w:ascii="Arial" w:hAnsi="Arial"/>
          <w:spacing w:val="-1"/>
        </w:rPr>
        <w:t>УрТоплива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Аналоговый</w:t>
      </w:r>
      <w:r>
        <w:rPr>
          <w:spacing w:val="-2"/>
        </w:rPr>
        <w:t> </w:t>
      </w:r>
      <w:r>
        <w:rPr>
          <w:spacing w:val="-1"/>
        </w:rPr>
        <w:t>вход уровня топлива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Датчик по умолчанию </w:t>
      </w:r>
      <w:r>
        <w:rPr>
          <w:rFonts w:ascii="Arial" w:hAnsi="Arial"/>
        </w:rPr>
        <w:t>VDO</w:t>
      </w:r>
      <w:r>
        <w:rPr>
          <w:rFonts w:ascii="Arial" w:hAnsi="Arial"/>
          <w:spacing w:val="-1"/>
        </w:rPr>
        <w:t> 0-180R </w:t>
      </w:r>
      <w:r>
        <w:rPr>
          <w:rFonts w:ascii="Arial" w:hAnsi="Arial"/>
        </w:rPr>
        <w:t>=</w:t>
      </w:r>
      <w:r>
        <w:rPr>
          <w:rFonts w:ascii="Arial" w:hAnsi="Arial"/>
          <w:spacing w:val="-1"/>
        </w:rPr>
        <w:t> 0-100%.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0" w:lineRule="exact" w:before="0"/>
                    <w:ind w:left="30" w:right="1205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Для </w:t>
                  </w:r>
                  <w:r>
                    <w:rPr>
                      <w:rFonts w:ascii="Arial" w:hAnsi="Arial"/>
                      <w:sz w:val="20"/>
                    </w:rPr>
                    <w:t>более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детальной информации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 настройке аналоговых входов смотрите главу</w:t>
                  </w:r>
                  <w:r>
                    <w:rPr>
                      <w:rFonts w:ascii="Arial" w:hAnsi="Arial"/>
                      <w:spacing w:val="2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Аналоговые входы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1"/>
          <w:szCs w:val="11"/>
        </w:rPr>
      </w:pPr>
    </w:p>
    <w:p>
      <w:pPr>
        <w:pStyle w:val="Heading3"/>
        <w:spacing w:line="240" w:lineRule="auto" w:before="67"/>
        <w:ind w:right="0"/>
        <w:jc w:val="left"/>
        <w:rPr>
          <w:b w:val="0"/>
          <w:bCs w:val="0"/>
        </w:rPr>
      </w:pPr>
      <w:bookmarkStart w:name="Интерфейс CAN J1939" w:id="183"/>
      <w:bookmarkEnd w:id="183"/>
      <w:r>
        <w:rPr>
          <w:b w:val="0"/>
        </w:rPr>
      </w:r>
      <w:r>
        <w:rPr>
          <w:rFonts w:ascii="Arial" w:hAnsi="Arial"/>
          <w:spacing w:val="-1"/>
        </w:rPr>
        <w:t>Интерфейс</w:t>
      </w:r>
      <w:r>
        <w:rPr>
          <w:rFonts w:ascii="Arial" w:hAnsi="Arial"/>
        </w:rPr>
        <w:t> </w:t>
      </w:r>
      <w:r>
        <w:rPr>
          <w:spacing w:val="-1"/>
        </w:rPr>
        <w:t>CAN J1939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83"/>
        <w:jc w:val="left"/>
        <w:rPr>
          <w:rFonts w:ascii="Arial" w:hAnsi="Arial" w:cs="Arial" w:eastAsia="Arial"/>
        </w:rPr>
      </w:pPr>
      <w:r>
        <w:rPr/>
        <w:t>Взамен</w:t>
      </w:r>
      <w:r>
        <w:rPr>
          <w:spacing w:val="-1"/>
        </w:rPr>
        <w:t> измерений производимых</w:t>
      </w:r>
      <w:r>
        <w:rPr>
          <w:spacing w:val="-2"/>
        </w:rPr>
        <w:t> </w:t>
      </w:r>
      <w:r>
        <w:rPr>
          <w:spacing w:val="-1"/>
        </w:rPr>
        <w:t>контроллером </w:t>
      </w:r>
      <w:r>
        <w:rPr>
          <w:rFonts w:ascii="Arial" w:hAnsi="Arial"/>
          <w:spacing w:val="-1"/>
        </w:rPr>
        <w:t>IL-NT </w:t>
      </w:r>
      <w:r>
        <w:rPr>
          <w:spacing w:val="-1"/>
        </w:rPr>
        <w:t>могут</w:t>
      </w:r>
      <w:r>
        <w:rPr>
          <w:spacing w:val="-2"/>
        </w:rPr>
        <w:t> </w:t>
      </w:r>
      <w:r>
        <w:rPr>
          <w:spacing w:val="-1"/>
        </w:rPr>
        <w:t>быть получены следующие</w:t>
      </w:r>
      <w:r>
        <w:rPr>
          <w:spacing w:val="30"/>
        </w:rPr>
        <w:t> </w:t>
      </w:r>
      <w:r>
        <w:rPr>
          <w:spacing w:val="-1"/>
        </w:rPr>
        <w:t>значения </w:t>
      </w:r>
      <w:r>
        <w:rPr/>
        <w:t>от</w:t>
      </w:r>
      <w:r>
        <w:rPr>
          <w:spacing w:val="-1"/>
        </w:rPr>
        <w:t> </w:t>
      </w:r>
      <w:r>
        <w:rPr>
          <w:rFonts w:ascii="Arial" w:hAnsi="Arial"/>
        </w:rPr>
        <w:t>ECU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по шине </w:t>
      </w:r>
      <w:r>
        <w:rPr>
          <w:rFonts w:ascii="Arial" w:hAnsi="Arial"/>
        </w:rPr>
        <w:t>CAN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если доступен</w:t>
      </w:r>
      <w:r>
        <w:rPr>
          <w:spacing w:val="-2"/>
        </w:rPr>
        <w:t> </w:t>
      </w:r>
      <w:r>
        <w:rPr>
          <w:spacing w:val="-1"/>
        </w:rPr>
        <w:t>интерфейс</w:t>
      </w:r>
      <w:r>
        <w:rPr>
          <w:spacing w:val="-2"/>
        </w:rPr>
        <w:t> </w:t>
      </w:r>
      <w:r>
        <w:rPr>
          <w:rFonts w:ascii="Arial" w:hAnsi="Arial"/>
          <w:spacing w:val="-1"/>
        </w:rPr>
        <w:t>J1939.</w:t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7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8"/>
        <w:gridCol w:w="2383"/>
        <w:gridCol w:w="2454"/>
      </w:tblGrid>
      <w:tr>
        <w:trPr>
          <w:trHeight w:val="240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8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48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3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считанное </w:t>
            </w:r>
            <w:r>
              <w:rPr>
                <w:rFonts w:ascii="Arial" w:hAnsi="Arial"/>
                <w:sz w:val="20"/>
              </w:rPr>
              <w:t>с</w:t>
            </w:r>
          </w:p>
        </w:tc>
      </w:tr>
      <w:tr>
        <w:trPr>
          <w:trHeight w:val="240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J1939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доступен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J1939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недоступен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69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RPM (</w:t>
            </w:r>
            <w:r>
              <w:rPr>
                <w:rFonts w:ascii="Arial" w:hAnsi="Arial"/>
                <w:spacing w:val="-1"/>
                <w:sz w:val="20"/>
              </w:rPr>
              <w:t>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ECU</w:t>
            </w:r>
          </w:p>
        </w:tc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17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Клеммы </w:t>
            </w:r>
            <w:r>
              <w:rPr>
                <w:rFonts w:ascii="Arial" w:hAnsi="Arial"/>
                <w:spacing w:val="-1"/>
                <w:sz w:val="20"/>
              </w:rPr>
              <w:t>RPM (</w:t>
            </w:r>
            <w:r>
              <w:rPr>
                <w:rFonts w:ascii="Arial" w:hAnsi="Arial"/>
                <w:spacing w:val="-1"/>
                <w:sz w:val="20"/>
              </w:rPr>
              <w:t>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</w:t>
            </w:r>
            <w:r>
              <w:rPr>
                <w:rFonts w:ascii="Arial" w:hAnsi="Arial"/>
                <w:spacing w:val="-1"/>
                <w:sz w:val="20"/>
              </w:rPr>
              <w:t>) </w:t>
            </w:r>
            <w:r>
              <w:rPr>
                <w:rFonts w:ascii="Arial" w:hAnsi="Arial"/>
                <w:sz w:val="20"/>
              </w:rPr>
              <w:t>IL-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NT</w:t>
            </w:r>
          </w:p>
        </w:tc>
      </w:tr>
      <w:tr>
        <w:trPr>
          <w:trHeight w:val="470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Давление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масла</w:t>
            </w:r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3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ECU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 аналоговый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 </w:t>
            </w: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pacing w:val="-1"/>
                <w:sz w:val="20"/>
              </w:rPr>
              <w:t> IL-NT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4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Клеммы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pacing w:val="-1"/>
                <w:sz w:val="20"/>
              </w:rPr>
              <w:t> IL-NT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5" w:right="3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2"/>
                <w:sz w:val="20"/>
              </w:rPr>
              <w:t>Температура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охлаждающей жидкости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3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ECU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 аналоговый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 </w:t>
            </w: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1"/>
                <w:sz w:val="20"/>
              </w:rPr>
              <w:t> IL-NT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4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Клеммы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1"/>
                <w:sz w:val="20"/>
              </w:rPr>
              <w:t> IL-NT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69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FF0000"/>
                <w:spacing w:val="-1"/>
                <w:sz w:val="20"/>
              </w:rPr>
              <w:t>Fuel Level (</w:t>
            </w:r>
            <w:r>
              <w:rPr>
                <w:rFonts w:ascii="Arial" w:hAnsi="Arial"/>
                <w:color w:val="FF0000"/>
                <w:spacing w:val="-1"/>
                <w:sz w:val="20"/>
              </w:rPr>
              <w:t>УрТоплива</w:t>
            </w:r>
            <w:r>
              <w:rPr>
                <w:rFonts w:ascii="Arial" w:hAnsi="Arial"/>
                <w:color w:val="FF0000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3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ECU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 аналоговый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 </w:t>
            </w:r>
            <w:r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pacing w:val="-1"/>
                <w:sz w:val="20"/>
              </w:rPr>
              <w:t> IL-NT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4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Клеммы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pacing w:val="-1"/>
                <w:sz w:val="20"/>
              </w:rPr>
              <w:t> IL-NT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ECU State (</w:t>
            </w:r>
            <w:r>
              <w:rPr>
                <w:rFonts w:ascii="Arial" w:hAnsi="Arial"/>
                <w:spacing w:val="-1"/>
                <w:sz w:val="20"/>
              </w:rPr>
              <w:t>Сост </w:t>
            </w:r>
            <w:r>
              <w:rPr>
                <w:rFonts w:ascii="Arial" w:hAnsi="Arial"/>
                <w:spacing w:val="-1"/>
                <w:sz w:val="20"/>
              </w:rPr>
              <w:t>ECU):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ECU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FF0000"/>
                <w:spacing w:val="-1"/>
                <w:sz w:val="20"/>
              </w:rPr>
              <w:t>Уровень топлива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ECU</w:t>
            </w:r>
          </w:p>
        </w:tc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4" w:right="27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Температура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выхлопных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газов</w:t>
            </w:r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ECU</w:t>
            </w:r>
          </w:p>
        </w:tc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Повышение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давления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ECU</w:t>
            </w:r>
          </w:p>
        </w:tc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нагрузки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ECU</w:t>
            </w:r>
          </w:p>
        </w:tc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1315"/>
        <w:jc w:val="left"/>
        <w:rPr>
          <w:rFonts w:ascii="Arial" w:hAnsi="Arial" w:cs="Arial" w:eastAsia="Arial"/>
        </w:rPr>
      </w:pPr>
      <w:r>
        <w:rPr>
          <w:spacing w:val="-1"/>
        </w:rPr>
        <w:t>Используйте</w:t>
      </w:r>
      <w:r>
        <w:rPr>
          <w:spacing w:val="-2"/>
        </w:rPr>
        <w:t> </w:t>
      </w:r>
      <w:r>
        <w:rPr>
          <w:spacing w:val="-1"/>
        </w:rPr>
        <w:t>программу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LiteEdit 3.0 </w:t>
      </w:r>
      <w:r>
        <w:rPr>
          <w:spacing w:val="-1"/>
        </w:rPr>
        <w:t>для настройки интерфейса</w:t>
      </w:r>
      <w:r>
        <w:rPr>
          <w:spacing w:val="-3"/>
        </w:rPr>
        <w:t> </w:t>
      </w:r>
      <w:r>
        <w:rPr>
          <w:rFonts w:ascii="Arial" w:hAnsi="Arial"/>
          <w:spacing w:val="-1"/>
        </w:rPr>
        <w:t>J1939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для</w:t>
      </w:r>
      <w:r>
        <w:rPr/>
        <w:t> </w:t>
      </w:r>
      <w:r>
        <w:rPr>
          <w:spacing w:val="-1"/>
        </w:rPr>
        <w:t>настройки</w:t>
      </w:r>
      <w:r>
        <w:rPr>
          <w:spacing w:val="38"/>
        </w:rPr>
        <w:t> </w:t>
      </w:r>
      <w:r>
        <w:rPr>
          <w:spacing w:val="-1"/>
        </w:rPr>
        <w:t>аналоговых входов</w:t>
      </w:r>
      <w:r>
        <w:rPr/>
        <w:t> </w:t>
      </w:r>
      <w:r>
        <w:rPr>
          <w:rFonts w:ascii="Arial" w:hAnsi="Arial"/>
          <w:spacing w:val="-1"/>
        </w:rPr>
        <w:t>IL-NT.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24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Считывание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Об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/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 автоматически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переключается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 считывание</w:t>
                  </w:r>
                  <w:r>
                    <w:rPr>
                      <w:rFonts w:ascii="Arial" w:hAnsi="Arial"/>
                      <w:sz w:val="20"/>
                    </w:rPr>
                    <w:t> 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датчика оборотов или</w:t>
                  </w:r>
                  <w:r>
                    <w:rPr>
                      <w:rFonts w:ascii="Arial" w:hAnsi="Arial"/>
                      <w:spacing w:val="2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измерение напряжения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генератора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зависит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от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Basic Settings (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Уставки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значение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Gear</w:t>
                  </w:r>
                  <w:r>
                    <w:rPr>
                      <w:rFonts w:ascii="Arial" w:hAnsi="Arial"/>
                      <w:i/>
                      <w:sz w:val="20"/>
                    </w:rPr>
                    <w:t> Teeth</w:t>
                  </w:r>
                  <w:r>
                    <w:rPr>
                      <w:rFonts w:ascii="Arial" w:hAnsi="Arial"/>
                      <w:i/>
                      <w:spacing w:val="4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Число зубьев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если </w:t>
                  </w:r>
                  <w:r>
                    <w:rPr>
                      <w:rFonts w:ascii="Arial" w:hAnsi="Arial"/>
                      <w:sz w:val="20"/>
                    </w:rPr>
                    <w:t>произошел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отказ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J1939.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2"/>
        <w:spacing w:line="240" w:lineRule="auto" w:before="130"/>
        <w:ind w:right="0"/>
        <w:jc w:val="left"/>
        <w:rPr>
          <w:b w:val="0"/>
          <w:bCs w:val="0"/>
          <w:i w:val="0"/>
        </w:rPr>
      </w:pPr>
      <w:bookmarkStart w:name="Аналоговые выходы" w:id="184"/>
      <w:bookmarkEnd w:id="184"/>
      <w:r>
        <w:rPr>
          <w:b w:val="0"/>
          <w:i w:val="0"/>
        </w:rPr>
      </w:r>
      <w:r>
        <w:rPr>
          <w:i/>
        </w:rPr>
        <w:t>Аналоговые</w:t>
      </w:r>
      <w:r>
        <w:rPr>
          <w:i/>
          <w:spacing w:val="-30"/>
        </w:rPr>
        <w:t> </w:t>
      </w:r>
      <w:r>
        <w:rPr>
          <w:i/>
        </w:rPr>
        <w:t>выходы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left="136" w:right="1378" w:firstLine="2"/>
        <w:jc w:val="left"/>
        <w:rPr>
          <w:rFonts w:ascii="Arial" w:hAnsi="Arial" w:cs="Arial" w:eastAsia="Arial"/>
        </w:rPr>
      </w:pPr>
      <w:r>
        <w:rPr>
          <w:spacing w:val="-1"/>
        </w:rPr>
        <w:t>Опциональная</w:t>
      </w:r>
      <w:r>
        <w:rPr>
          <w:spacing w:val="-2"/>
        </w:rPr>
        <w:t> </w:t>
      </w:r>
      <w:r>
        <w:rPr>
          <w:spacing w:val="-1"/>
        </w:rPr>
        <w:t>встраиваемая карта </w:t>
      </w:r>
      <w:r>
        <w:rPr>
          <w:rFonts w:ascii="Arial" w:hAnsi="Arial"/>
          <w:spacing w:val="-1"/>
        </w:rPr>
        <w:t>IL-NT AOU8 </w:t>
      </w:r>
      <w:r>
        <w:rPr/>
        <w:t>имеет</w:t>
      </w:r>
      <w:r>
        <w:rPr>
          <w:spacing w:val="-2"/>
        </w:rPr>
        <w:t> </w:t>
      </w:r>
      <w:r>
        <w:rPr>
          <w:spacing w:val="-1"/>
        </w:rPr>
        <w:t>восемь</w:t>
      </w:r>
      <w:r>
        <w:rPr>
          <w:spacing w:val="-2"/>
        </w:rPr>
        <w:t> </w:t>
      </w:r>
      <w:r>
        <w:rPr>
          <w:spacing w:val="-1"/>
        </w:rPr>
        <w:t>выходов</w:t>
      </w:r>
      <w:r>
        <w:rPr/>
        <w:t> с </w:t>
      </w:r>
      <w:r>
        <w:rPr>
          <w:spacing w:val="-1"/>
        </w:rPr>
        <w:t>импульсной</w:t>
      </w:r>
      <w:r>
        <w:rPr>
          <w:spacing w:val="33"/>
        </w:rPr>
        <w:t> </w:t>
      </w:r>
      <w:r>
        <w:rPr>
          <w:spacing w:val="-1"/>
        </w:rPr>
        <w:t>модуляцией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Данные выходы предназначены для управления указателями</w:t>
      </w:r>
      <w:r>
        <w:rPr>
          <w:spacing w:val="-3"/>
        </w:rPr>
        <w:t> </w:t>
      </w:r>
      <w:r>
        <w:rPr>
          <w:spacing w:val="-1"/>
        </w:rPr>
        <w:t>датчиков </w:t>
      </w:r>
      <w:r>
        <w:rPr>
          <w:rFonts w:ascii="Arial" w:hAnsi="Arial"/>
          <w:spacing w:val="-1"/>
        </w:rPr>
        <w:t>VDO.</w:t>
      </w:r>
      <w:r>
        <w:rPr>
          <w:rFonts w:ascii="Arial" w:hAnsi="Arial"/>
          <w:spacing w:val="28"/>
        </w:rPr>
        <w:t> </w:t>
      </w:r>
      <w:r>
        <w:rPr>
          <w:spacing w:val="-1"/>
        </w:rPr>
        <w:t>Таким образом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обеспечиваются</w:t>
      </w:r>
      <w:r>
        <w:rPr>
          <w:spacing w:val="-2"/>
        </w:rPr>
        <w:t> </w:t>
      </w:r>
      <w:r>
        <w:rPr>
          <w:spacing w:val="-1"/>
        </w:rPr>
        <w:t>визуальные показания</w:t>
      </w:r>
      <w:r>
        <w:rPr>
          <w:spacing w:val="-2"/>
        </w:rPr>
        <w:t> </w:t>
      </w:r>
      <w:r>
        <w:rPr>
          <w:spacing w:val="-1"/>
        </w:rPr>
        <w:t>стандартных</w:t>
      </w:r>
      <w:r>
        <w:rPr>
          <w:spacing w:val="-2"/>
        </w:rPr>
        <w:t> </w:t>
      </w:r>
      <w:r>
        <w:rPr>
          <w:spacing w:val="-1"/>
        </w:rPr>
        <w:t>значений </w:t>
      </w:r>
      <w:r>
        <w:rPr>
          <w:rFonts w:ascii="Arial" w:hAnsi="Arial"/>
        </w:rPr>
        <w:t>ECU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без</w:t>
      </w:r>
      <w:r>
        <w:rPr>
          <w:spacing w:val="32"/>
        </w:rPr>
        <w:t> </w:t>
      </w:r>
      <w:r>
        <w:rPr>
          <w:spacing w:val="-1"/>
        </w:rPr>
        <w:t>установки дополнительных</w:t>
      </w:r>
      <w:r>
        <w:rPr>
          <w:spacing w:val="-2"/>
        </w:rPr>
        <w:t> </w:t>
      </w:r>
      <w:r>
        <w:rPr>
          <w:spacing w:val="-1"/>
        </w:rPr>
        <w:t>датчиков на ДГУ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Импульсно</w:t>
      </w:r>
      <w:r>
        <w:rPr>
          <w:rFonts w:ascii="Arial" w:hAnsi="Arial"/>
          <w:spacing w:val="-1"/>
        </w:rPr>
        <w:t>-</w:t>
      </w:r>
      <w:r>
        <w:rPr>
          <w:spacing w:val="-1"/>
        </w:rPr>
        <w:t>модулированный</w:t>
      </w:r>
      <w:r>
        <w:rPr>
          <w:spacing w:val="-2"/>
        </w:rPr>
        <w:t> </w:t>
      </w:r>
      <w:r>
        <w:rPr>
          <w:spacing w:val="-1"/>
        </w:rPr>
        <w:t>выход является</w:t>
      </w:r>
      <w:r>
        <w:rPr>
          <w:spacing w:val="25"/>
        </w:rPr>
        <w:t> </w:t>
      </w:r>
      <w:r>
        <w:rPr>
          <w:spacing w:val="-1"/>
        </w:rPr>
        <w:t>эмуляцией датчика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который </w:t>
      </w:r>
      <w:r>
        <w:rPr/>
        <w:t>в</w:t>
      </w:r>
      <w:r>
        <w:rPr>
          <w:spacing w:val="-1"/>
        </w:rPr>
        <w:t> общем</w:t>
      </w:r>
      <w:r>
        <w:rPr>
          <w:spacing w:val="-2"/>
        </w:rPr>
        <w:t> </w:t>
      </w:r>
      <w:r>
        <w:rPr>
          <w:spacing w:val="-1"/>
        </w:rPr>
        <w:t>случае </w:t>
      </w:r>
      <w:r>
        <w:rPr>
          <w:spacing w:val="-2"/>
        </w:rPr>
        <w:t>устанавливается</w:t>
      </w:r>
      <w:r>
        <w:rPr>
          <w:spacing w:val="-3"/>
        </w:rPr>
        <w:t> </w:t>
      </w:r>
      <w:r>
        <w:rPr>
          <w:spacing w:val="-1"/>
        </w:rPr>
        <w:t>на ДГУ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4" w:right="1378" w:firstLine="1"/>
        <w:jc w:val="left"/>
        <w:rPr>
          <w:rFonts w:ascii="Arial" w:hAnsi="Arial" w:cs="Arial" w:eastAsia="Arial"/>
        </w:rPr>
      </w:pPr>
      <w:r>
        <w:rPr/>
        <w:t>Любая</w:t>
      </w:r>
      <w:r>
        <w:rPr>
          <w:spacing w:val="-2"/>
        </w:rPr>
        <w:t> </w:t>
      </w:r>
      <w:r>
        <w:rPr>
          <w:spacing w:val="-1"/>
        </w:rPr>
        <w:t>величина </w:t>
      </w:r>
      <w:r>
        <w:rPr/>
        <w:t>в</w:t>
      </w:r>
      <w:r>
        <w:rPr>
          <w:spacing w:val="-1"/>
        </w:rPr>
        <w:t> контроллере может</w:t>
      </w:r>
      <w:r>
        <w:rPr>
          <w:spacing w:val="-2"/>
        </w:rPr>
        <w:t> </w:t>
      </w:r>
      <w:r>
        <w:rPr>
          <w:spacing w:val="-1"/>
        </w:rPr>
        <w:t>быть настроена на данные выходы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Используйте</w:t>
      </w:r>
      <w:r>
        <w:rPr>
          <w:spacing w:val="20"/>
        </w:rPr>
        <w:t> </w:t>
      </w:r>
      <w:r>
        <w:rPr>
          <w:spacing w:val="-1"/>
        </w:rPr>
        <w:t>программу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LiteEdit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настройки соответствующих графиков для датчиков</w:t>
      </w:r>
      <w:r>
        <w:rPr>
          <w:rFonts w:ascii="Arial" w:hAnsi="Arial"/>
          <w:spacing w:val="-1"/>
        </w:rPr>
        <w:t>/</w:t>
      </w:r>
      <w:r>
        <w:rPr>
          <w:spacing w:val="-1"/>
        </w:rPr>
        <w:t>указателей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выбора значений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209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39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1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1"/>
        <w:spacing w:line="240" w:lineRule="auto" w:before="412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Setpoints (Параметры)" w:id="185"/>
      <w:bookmarkEnd w:id="185"/>
      <w:r>
        <w:rPr>
          <w:b w:val="0"/>
        </w:rPr>
      </w:r>
      <w:bookmarkStart w:name="_bookmark19" w:id="186"/>
      <w:bookmarkEnd w:id="186"/>
      <w:r>
        <w:rPr>
          <w:b w:val="0"/>
        </w:rPr>
      </w:r>
      <w:r>
        <w:rPr>
          <w:rFonts w:ascii="Arial" w:hAnsi="Arial"/>
          <w:spacing w:val="-2"/>
        </w:rPr>
        <w:t>Setpoints</w:t>
      </w:r>
      <w:r>
        <w:rPr>
          <w:rFonts w:ascii="Arial" w:hAnsi="Arial"/>
          <w:spacing w:val="-21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Параметры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Heading2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Password (Пароль)" w:id="187"/>
      <w:bookmarkEnd w:id="187"/>
      <w:r>
        <w:rPr>
          <w:b w:val="0"/>
          <w:i w:val="0"/>
        </w:rPr>
      </w:r>
      <w:r>
        <w:rPr>
          <w:rFonts w:ascii="Arial" w:hAnsi="Arial"/>
          <w:i/>
        </w:rPr>
        <w:t>Password</w:t>
      </w:r>
      <w:r>
        <w:rPr>
          <w:rFonts w:ascii="Arial" w:hAnsi="Arial"/>
          <w:i/>
          <w:spacing w:val="-26"/>
        </w:rPr>
        <w:t> </w:t>
      </w:r>
      <w:r>
        <w:rPr>
          <w:rFonts w:ascii="Arial" w:hAnsi="Arial"/>
          <w:i/>
          <w:spacing w:val="-1"/>
        </w:rPr>
        <w:t>(</w:t>
      </w:r>
      <w:r>
        <w:rPr>
          <w:i/>
          <w:spacing w:val="-1"/>
        </w:rPr>
        <w:t>Пароль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1"/>
          <w:szCs w:val="11"/>
        </w:rPr>
      </w:pPr>
    </w:p>
    <w:p>
      <w:pPr>
        <w:pStyle w:val="Heading3"/>
        <w:spacing w:line="240" w:lineRule="auto" w:before="67"/>
        <w:ind w:right="0"/>
        <w:jc w:val="left"/>
        <w:rPr>
          <w:b w:val="0"/>
          <w:bCs w:val="0"/>
        </w:rPr>
      </w:pPr>
      <w:bookmarkStart w:name="EnterPassword (Ввод пароля)" w:id="188"/>
      <w:bookmarkEnd w:id="188"/>
      <w:r>
        <w:rPr>
          <w:b w:val="0"/>
        </w:rPr>
      </w:r>
      <w:r>
        <w:rPr>
          <w:spacing w:val="-1"/>
        </w:rPr>
        <w:t>EnterPassword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Ввод пароля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67.039993pt;margin-top:14.7402pt;width:6.55pt;height:12.7pt;mso-position-horizontal-relative:page;mso-position-vertical-relative:paragraph;z-index:6592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42" w:lineRule="exact"/>
                    <w:ind w:left="-2" w:right="-1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619995pt;margin-top:14.7402pt;width:6.55pt;height:12.7pt;mso-position-horizontal-relative:page;mso-position-vertical-relative:paragraph;z-index:6616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42" w:lineRule="exact"/>
                    <w:ind w:left="-1" w:right="-1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920013pt;margin-top:15.4602pt;width:34.450pt;height:12pt;mso-position-horizontal-relative:page;mso-position-vertical-relative:paragraph;z-index:6640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ENTER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Пароль состоит</w:t>
      </w:r>
      <w:r>
        <w:rPr>
          <w:spacing w:val="-2"/>
        </w:rPr>
        <w:t> </w:t>
      </w:r>
      <w:r>
        <w:rPr>
          <w:spacing w:val="-1"/>
        </w:rPr>
        <w:t>из</w:t>
      </w:r>
      <w:r>
        <w:rPr/>
        <w:t> </w:t>
      </w:r>
      <w:r>
        <w:rPr>
          <w:spacing w:val="-1"/>
        </w:rPr>
        <w:t>четырех</w:t>
      </w:r>
      <w:r>
        <w:rPr>
          <w:spacing w:val="-2"/>
        </w:rPr>
        <w:t> </w:t>
      </w:r>
      <w:r>
        <w:rPr>
          <w:spacing w:val="-1"/>
        </w:rPr>
        <w:t>цифр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Пароль позволяет</w:t>
      </w:r>
      <w:r>
        <w:rPr>
          <w:spacing w:val="-2"/>
        </w:rPr>
        <w:t> </w:t>
      </w:r>
      <w:r>
        <w:rPr>
          <w:spacing w:val="-1"/>
        </w:rPr>
        <w:t>изменять защищенные важные уставки</w:t>
      </w:r>
      <w:r>
        <w:rPr>
          <w:rFonts w:ascii="Arial" w:hAnsi="Arial"/>
          <w:spacing w:val="-1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pStyle w:val="BodyText"/>
        <w:spacing w:line="240" w:lineRule="auto" w:before="24"/>
        <w:ind w:left="137" w:right="0"/>
        <w:jc w:val="left"/>
      </w:pPr>
      <w:r>
        <w:rPr>
          <w:spacing w:val="-1"/>
        </w:rPr>
        <w:t>Используйте</w:t>
      </w:r>
      <w:r>
        <w:rPr>
          <w:spacing w:val="-2"/>
        </w:rPr>
        <w:t> </w:t>
      </w:r>
      <w:r>
        <w:rPr>
          <w:spacing w:val="-1"/>
        </w:rPr>
        <w:t>кнопки</w:t>
      </w:r>
      <w:r>
        <w:rPr/>
      </w:r>
    </w:p>
    <w:p>
      <w:pPr>
        <w:spacing w:before="24"/>
        <w:ind w:left="1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spacing w:val="-1"/>
          <w:sz w:val="20"/>
        </w:rPr>
        <w:t>или</w:t>
      </w:r>
    </w:p>
    <w:p>
      <w:pPr>
        <w:pStyle w:val="BodyText"/>
        <w:spacing w:line="240" w:lineRule="auto" w:before="24"/>
        <w:ind w:left="137" w:right="0"/>
        <w:jc w:val="left"/>
      </w:pPr>
      <w:r>
        <w:rPr/>
        <w:br w:type="column"/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установки </w:t>
      </w:r>
      <w:r>
        <w:rPr/>
        <w:t>и</w:t>
      </w:r>
      <w:r>
        <w:rPr>
          <w:spacing w:val="-1"/>
        </w:rPr>
        <w:t> кнопку</w:t>
      </w:r>
      <w:r>
        <w:rPr/>
      </w:r>
    </w:p>
    <w:p>
      <w:pPr>
        <w:pStyle w:val="BodyText"/>
        <w:spacing w:line="240" w:lineRule="auto" w:before="24"/>
        <w:ind w:left="137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</w:rPr>
        <w:t>(</w:t>
      </w:r>
      <w:r>
        <w:rPr>
          <w:spacing w:val="-1"/>
        </w:rPr>
        <w:t>Ввод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для введения</w:t>
      </w:r>
      <w:r>
        <w:rPr>
          <w:spacing w:val="-2"/>
        </w:rPr>
        <w:t> </w:t>
      </w:r>
      <w:r>
        <w:rPr>
          <w:spacing w:val="-1"/>
        </w:rPr>
        <w:t>пароля</w:t>
      </w:r>
      <w:r>
        <w:rPr>
          <w:rFonts w:ascii="Arial" w:hAnsi="Arial"/>
          <w:spacing w:val="-1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4" w:equalWidth="0">
            <w:col w:w="2001" w:space="113"/>
            <w:col w:w="479" w:space="112"/>
            <w:col w:w="2294" w:space="670"/>
            <w:col w:w="4761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30" w:lineRule="exact" w:before="74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189"/>
      <w:bookmarkEnd w:id="189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37" w:val="left" w:leader="none"/>
        </w:tabs>
        <w:spacing w:line="230" w:lineRule="exact"/>
        <w:ind w:right="0"/>
        <w:jc w:val="left"/>
        <w:rPr>
          <w:rFonts w:ascii="Arial" w:hAnsi="Arial" w:cs="Arial" w:eastAsia="Arial"/>
        </w:rPr>
      </w:pPr>
      <w:r>
        <w:rPr/>
      </w:r>
      <w:r>
        <w:rPr>
          <w:spacing w:val="-1"/>
          <w:highlight w:val="lightGray"/>
        </w:rPr>
        <w:t>Существует</w:t>
      </w:r>
      <w:r>
        <w:rPr>
          <w:spacing w:val="-4"/>
          <w:highlight w:val="lightGray"/>
        </w:rPr>
        <w:t> </w:t>
      </w:r>
      <w:r>
        <w:rPr>
          <w:rFonts w:ascii="Times New Roman" w:hAnsi="Times New Roman"/>
          <w:spacing w:val="-4"/>
          <w:highlight w:val="lightGray"/>
        </w:rPr>
      </w:r>
      <w:r>
        <w:rPr>
          <w:spacing w:val="-1"/>
          <w:highlight w:val="lightGray"/>
        </w:rPr>
        <w:t>только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один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уровень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пароля</w:t>
      </w:r>
      <w:r>
        <w:rPr>
          <w:rFonts w:ascii="Arial" w:hAnsi="Arial"/>
          <w:spacing w:val="-1"/>
          <w:highlight w:val="lightGray"/>
        </w:rPr>
        <w:t>.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167.039993pt;margin-top:18.254169pt;width:6.55pt;height:12.7pt;mso-position-horizontal-relative:page;mso-position-vertical-relative:paragraph;z-index:6664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42" w:lineRule="exact"/>
                    <w:ind w:left="-2" w:right="-1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619995pt;margin-top:18.254169pt;width:6.55pt;height:12.7pt;mso-position-horizontal-relative:page;mso-position-vertical-relative:paragraph;z-index:6688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42" w:lineRule="exact"/>
                    <w:ind w:left="-1" w:right="-1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920013pt;margin-top:18.974171pt;width:34.450pt;height:12pt;mso-position-horizontal-relative:page;mso-position-vertical-relative:paragraph;z-index:6712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ENTER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bookmarkStart w:name="ChangePassword (ИзмПароля)" w:id="190"/>
      <w:bookmarkEnd w:id="190"/>
      <w:r>
        <w:rPr>
          <w:b w:val="0"/>
        </w:rPr>
      </w:r>
      <w:r>
        <w:rPr>
          <w:spacing w:val="-1"/>
        </w:rPr>
        <w:t>ChangePassword (</w:t>
      </w:r>
      <w:r>
        <w:rPr>
          <w:rFonts w:ascii="Arial" w:hAnsi="Arial"/>
          <w:spacing w:val="-1"/>
        </w:rPr>
        <w:t>ИзмПароля</w:t>
      </w:r>
      <w:r>
        <w:rPr>
          <w:spacing w:val="-1"/>
        </w:rPr>
        <w:t>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280" w:right="200"/>
        </w:sectPr>
      </w:pPr>
    </w:p>
    <w:p>
      <w:pPr>
        <w:pStyle w:val="BodyText"/>
        <w:spacing w:line="240" w:lineRule="auto" w:before="83"/>
        <w:ind w:right="0"/>
        <w:jc w:val="left"/>
      </w:pPr>
      <w:r>
        <w:rPr>
          <w:spacing w:val="-1"/>
        </w:rPr>
        <w:t>Используйте</w:t>
      </w:r>
      <w:r>
        <w:rPr>
          <w:spacing w:val="-2"/>
        </w:rPr>
        <w:t> </w:t>
      </w:r>
      <w:r>
        <w:rPr>
          <w:spacing w:val="-1"/>
        </w:rPr>
        <w:t>кнопки</w:t>
      </w:r>
      <w:r>
        <w:rPr/>
      </w:r>
    </w:p>
    <w:p>
      <w:pPr>
        <w:spacing w:before="83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spacing w:val="-1"/>
          <w:sz w:val="20"/>
        </w:rPr>
        <w:t>или</w:t>
      </w:r>
    </w:p>
    <w:p>
      <w:pPr>
        <w:pStyle w:val="BodyText"/>
        <w:spacing w:line="240" w:lineRule="auto" w:before="83"/>
        <w:ind w:right="0"/>
        <w:jc w:val="left"/>
      </w:pPr>
      <w:r>
        <w:rPr/>
        <w:br w:type="column"/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установки </w:t>
      </w:r>
      <w:r>
        <w:rPr/>
        <w:t>и</w:t>
      </w:r>
      <w:r>
        <w:rPr>
          <w:spacing w:val="-1"/>
        </w:rPr>
        <w:t> кнопку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spacing w:val="-1"/>
        </w:rPr>
        <w:t>для изменения пароля</w:t>
      </w:r>
      <w:r>
        <w:rPr>
          <w:rFonts w:ascii="Arial" w:hAnsi="Arial"/>
          <w:spacing w:val="-1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4" w:equalWidth="0">
            <w:col w:w="2002" w:space="111"/>
            <w:col w:w="480" w:space="111"/>
            <w:col w:w="2294" w:space="669"/>
            <w:col w:w="4763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6568" type="#_x0000_t75" stroked="false">
            <v:imagedata r:id="rId5" o:title=""/>
          </v:shape>
        </w:pict>
      </w:r>
    </w:p>
    <w:p>
      <w:pPr>
        <w:spacing w:line="229" w:lineRule="exact" w:before="74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191"/>
      <w:bookmarkEnd w:id="191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37" w:val="left" w:leader="none"/>
        </w:tabs>
        <w:spacing w:line="229" w:lineRule="exact"/>
        <w:ind w:right="0"/>
        <w:jc w:val="left"/>
        <w:rPr>
          <w:rFonts w:ascii="Arial" w:hAnsi="Arial" w:cs="Arial" w:eastAsia="Arial"/>
        </w:rPr>
      </w:pPr>
      <w:r>
        <w:rPr/>
      </w:r>
      <w:r>
        <w:rPr>
          <w:spacing w:val="-1"/>
          <w:highlight w:val="lightGray"/>
        </w:rPr>
        <w:t>Сначала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должен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быть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введен </w:t>
      </w:r>
      <w:r>
        <w:rPr>
          <w:rFonts w:ascii="Times New Roman" w:hAnsi="Times New Roman"/>
          <w:spacing w:val="-1"/>
          <w:highlight w:val="lightGray"/>
        </w:rPr>
      </w:r>
      <w:r>
        <w:rPr>
          <w:highlight w:val="lightGray"/>
        </w:rPr>
        <w:t>старый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пароль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перед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тем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highlight w:val="lightGray"/>
        </w:rPr>
        <w:t>как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установить</w:t>
      </w:r>
      <w:r>
        <w:rPr>
          <w:spacing w:val="1"/>
          <w:highlight w:val="lightGray"/>
        </w:rPr>
        <w:t> </w:t>
      </w:r>
      <w:r>
        <w:rPr>
          <w:rFonts w:ascii="Times New Roman" w:hAnsi="Times New Roman"/>
          <w:spacing w:val="1"/>
          <w:highlight w:val="lightGray"/>
        </w:rPr>
      </w:r>
      <w:r>
        <w:rPr>
          <w:spacing w:val="-1"/>
          <w:highlight w:val="lightGray"/>
        </w:rPr>
        <w:t>новый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пароль</w:t>
      </w:r>
      <w:r>
        <w:rPr>
          <w:rFonts w:ascii="Arial" w:hAnsi="Arial"/>
          <w:spacing w:val="-1"/>
          <w:highlight w:val="lightGray"/>
        </w:rPr>
        <w:t>.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3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Basic Settings (Уставки)" w:id="192"/>
      <w:bookmarkEnd w:id="192"/>
      <w:r>
        <w:rPr>
          <w:b w:val="0"/>
          <w:i w:val="0"/>
        </w:rPr>
      </w:r>
      <w:r>
        <w:rPr>
          <w:rFonts w:ascii="Arial" w:hAnsi="Arial"/>
          <w:i/>
        </w:rPr>
        <w:t>Basic</w:t>
      </w:r>
      <w:r>
        <w:rPr>
          <w:rFonts w:ascii="Arial" w:hAnsi="Arial"/>
          <w:i/>
          <w:spacing w:val="-17"/>
        </w:rPr>
        <w:t> </w:t>
      </w:r>
      <w:r>
        <w:rPr>
          <w:rFonts w:ascii="Arial" w:hAnsi="Arial"/>
          <w:i/>
        </w:rPr>
        <w:t>Settings</w:t>
      </w:r>
      <w:r>
        <w:rPr>
          <w:rFonts w:ascii="Arial" w:hAnsi="Arial"/>
          <w:i/>
          <w:spacing w:val="-16"/>
        </w:rPr>
        <w:t> </w:t>
      </w:r>
      <w:r>
        <w:rPr>
          <w:rFonts w:ascii="Arial" w:hAnsi="Arial"/>
          <w:i/>
          <w:spacing w:val="-1"/>
        </w:rPr>
        <w:t>(</w:t>
      </w:r>
      <w:r>
        <w:rPr>
          <w:i/>
          <w:spacing w:val="-1"/>
        </w:rPr>
        <w:t>Уставки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spacing w:line="240" w:lineRule="auto" w:before="199"/>
        <w:ind w:right="0"/>
        <w:jc w:val="left"/>
        <w:rPr>
          <w:b w:val="0"/>
          <w:bCs w:val="0"/>
        </w:rPr>
      </w:pPr>
      <w:bookmarkStart w:name="Gen-set Name (Имя эл/ст)" w:id="193"/>
      <w:bookmarkEnd w:id="193"/>
      <w:r>
        <w:rPr>
          <w:b w:val="0"/>
        </w:rPr>
      </w:r>
      <w:r>
        <w:rPr/>
        <w:t>Gen-set</w:t>
      </w:r>
      <w:r>
        <w:rPr>
          <w:spacing w:val="-2"/>
        </w:rPr>
        <w:t> </w:t>
      </w:r>
      <w:r>
        <w:rPr>
          <w:spacing w:val="-1"/>
        </w:rPr>
        <w:t>Name (</w:t>
      </w:r>
      <w:r>
        <w:rPr>
          <w:rFonts w:ascii="Arial" w:hAnsi="Arial"/>
          <w:spacing w:val="-1"/>
        </w:rPr>
        <w:t>Имя эл</w:t>
      </w:r>
      <w:r>
        <w:rPr>
          <w:spacing w:val="-1"/>
        </w:rPr>
        <w:t>/</w:t>
      </w:r>
      <w:r>
        <w:rPr>
          <w:rFonts w:ascii="Arial" w:hAnsi="Arial"/>
          <w:spacing w:val="-1"/>
        </w:rPr>
        <w:t>ст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Определяемое пользователем</w:t>
      </w:r>
      <w:r>
        <w:rPr/>
        <w:t> </w:t>
      </w:r>
      <w:r>
        <w:rPr>
          <w:spacing w:val="-1"/>
        </w:rPr>
        <w:t>имя</w:t>
      </w:r>
      <w:r>
        <w:rPr>
          <w:spacing w:val="-2"/>
        </w:rPr>
        <w:t> </w:t>
      </w:r>
      <w:r>
        <w:rPr>
          <w:spacing w:val="-1"/>
        </w:rPr>
        <w:t>используется</w:t>
      </w:r>
      <w:r>
        <w:rPr>
          <w:spacing w:val="-2"/>
        </w:rPr>
        <w:t> </w:t>
      </w:r>
      <w:r>
        <w:rPr>
          <w:spacing w:val="-1"/>
        </w:rPr>
        <w:t>для идентификации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удаленном</w:t>
      </w:r>
      <w:r>
        <w:rPr>
          <w:spacing w:val="36"/>
        </w:rPr>
        <w:t> </w:t>
      </w:r>
      <w:r>
        <w:rPr>
          <w:spacing w:val="-1"/>
        </w:rPr>
        <w:t>телефонном</w:t>
      </w:r>
      <w:r>
        <w:rPr>
          <w:spacing w:val="-2"/>
        </w:rPr>
        <w:t> </w:t>
      </w:r>
      <w:r>
        <w:rPr>
          <w:spacing w:val="-1"/>
        </w:rPr>
        <w:t>или мобильном подключении</w:t>
      </w:r>
      <w:r>
        <w:rPr>
          <w:rFonts w:ascii="Arial" w:hAnsi="Arial"/>
          <w:spacing w:val="-1"/>
        </w:rPr>
        <w:t>.</w:t>
      </w:r>
    </w:p>
    <w:p>
      <w:pPr>
        <w:spacing w:before="0"/>
        <w:ind w:left="137" w:right="137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  <w:t>Gen-set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pacing w:val="-1"/>
          <w:sz w:val="20"/>
        </w:rPr>
        <w:t>Name (</w:t>
      </w:r>
      <w:r>
        <w:rPr>
          <w:rFonts w:ascii="Arial" w:hAnsi="Arial"/>
          <w:i/>
          <w:spacing w:val="-1"/>
          <w:sz w:val="20"/>
        </w:rPr>
        <w:t>Имя эл</w:t>
      </w:r>
      <w:r>
        <w:rPr>
          <w:rFonts w:ascii="Arial" w:hAnsi="Arial"/>
          <w:i/>
          <w:spacing w:val="-1"/>
          <w:sz w:val="20"/>
        </w:rPr>
        <w:t>/</w:t>
      </w:r>
      <w:r>
        <w:rPr>
          <w:rFonts w:ascii="Arial" w:hAnsi="Arial"/>
          <w:i/>
          <w:spacing w:val="-1"/>
          <w:sz w:val="20"/>
        </w:rPr>
        <w:t>ст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pacing w:val="54"/>
          <w:sz w:val="20"/>
        </w:rPr>
        <w:t> </w:t>
      </w:r>
      <w:r>
        <w:rPr>
          <w:rFonts w:ascii="Arial" w:hAnsi="Arial"/>
          <w:i/>
          <w:spacing w:val="-1"/>
          <w:sz w:val="20"/>
        </w:rPr>
        <w:t>максимально </w:t>
      </w:r>
      <w:r>
        <w:rPr>
          <w:rFonts w:ascii="Arial" w:hAnsi="Arial"/>
          <w:spacing w:val="-1"/>
          <w:sz w:val="20"/>
        </w:rPr>
        <w:t>может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содержать </w:t>
      </w:r>
      <w:r>
        <w:rPr>
          <w:rFonts w:ascii="Arial" w:hAnsi="Arial"/>
          <w:spacing w:val="-1"/>
          <w:sz w:val="20"/>
        </w:rPr>
        <w:t>14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знаков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должно вводиться при</w:t>
      </w:r>
      <w:r>
        <w:rPr>
          <w:rFonts w:ascii="Arial" w:hAnsi="Arial"/>
          <w:spacing w:val="56"/>
          <w:sz w:val="20"/>
        </w:rPr>
        <w:t> </w:t>
      </w:r>
      <w:r>
        <w:rPr>
          <w:rFonts w:ascii="Arial" w:hAnsi="Arial"/>
          <w:spacing w:val="-1"/>
          <w:sz w:val="20"/>
        </w:rPr>
        <w:t>помощи программы </w:t>
      </w:r>
      <w:r>
        <w:rPr>
          <w:rFonts w:ascii="Arial" w:hAnsi="Arial"/>
          <w:spacing w:val="-1"/>
          <w:sz w:val="20"/>
        </w:rPr>
        <w:t>LiteEdit.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392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Nomin Power (Pном)   [кВт]" w:id="194"/>
      <w:bookmarkEnd w:id="194"/>
      <w:r>
        <w:rPr>
          <w:b w:val="0"/>
        </w:rPr>
      </w:r>
      <w:r>
        <w:rPr>
          <w:spacing w:val="-1"/>
        </w:rPr>
        <w:t>Nomin</w:t>
      </w:r>
      <w:r>
        <w:rPr/>
        <w:t> </w:t>
      </w:r>
      <w:r>
        <w:rPr>
          <w:spacing w:val="-1"/>
        </w:rPr>
        <w:t>Power (P</w:t>
      </w:r>
      <w:r>
        <w:rPr>
          <w:rFonts w:ascii="Arial" w:hAnsi="Arial"/>
          <w:spacing w:val="-1"/>
        </w:rPr>
        <w:t>ном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кВт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57"/>
        <w:ind w:right="6855"/>
        <w:jc w:val="left"/>
      </w:pPr>
      <w:r>
        <w:rPr>
          <w:spacing w:val="-1"/>
        </w:rPr>
        <w:t>Номинальная мощность 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4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кВт</w:t>
      </w:r>
      <w:r>
        <w:rPr/>
      </w:r>
    </w:p>
    <w:p>
      <w:pPr>
        <w:pStyle w:val="BodyText"/>
        <w:tabs>
          <w:tab w:pos="1557" w:val="left" w:leader="none"/>
        </w:tabs>
        <w:spacing w:line="240" w:lineRule="auto"/>
        <w:ind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32000 </w:t>
      </w:r>
      <w:r>
        <w:rPr>
          <w:spacing w:val="-1"/>
        </w:rPr>
        <w:t>кВт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393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Nomin Current (Iном)   [A]" w:id="195"/>
      <w:bookmarkEnd w:id="195"/>
      <w:r>
        <w:rPr>
          <w:b w:val="0"/>
        </w:rPr>
      </w:r>
      <w:r>
        <w:rPr>
          <w:spacing w:val="-1"/>
        </w:rPr>
        <w:t>Nomin</w:t>
      </w:r>
      <w:r>
        <w:rPr/>
        <w:t> </w:t>
      </w:r>
      <w:r>
        <w:rPr>
          <w:spacing w:val="-1"/>
        </w:rPr>
        <w:t>Current (I</w:t>
      </w:r>
      <w:r>
        <w:rPr>
          <w:rFonts w:ascii="Arial" w:hAnsi="Arial"/>
          <w:spacing w:val="-1"/>
        </w:rPr>
        <w:t>ном</w:t>
      </w:r>
      <w:r>
        <w:rPr>
          <w:spacing w:val="-1"/>
        </w:rPr>
        <w:t>)</w:t>
        <w:tab/>
        <w:t>[A]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</w:pPr>
      <w:r>
        <w:rPr>
          <w:spacing w:val="-1"/>
        </w:rPr>
        <w:t>Данный параметр означает</w:t>
      </w:r>
      <w:r>
        <w:rPr>
          <w:rFonts w:ascii="Arial" w:hAnsi="Arial"/>
          <w:spacing w:val="-1"/>
        </w:rPr>
        <w:t>: </w:t>
      </w:r>
      <w:r>
        <w:rPr>
          <w:spacing w:val="-1"/>
        </w:rPr>
        <w:t>предел</w:t>
      </w:r>
      <w:r>
        <w:rPr>
          <w:spacing w:val="-2"/>
        </w:rPr>
        <w:t> </w:t>
      </w:r>
      <w:r>
        <w:rPr>
          <w:spacing w:val="-1"/>
        </w:rPr>
        <w:t>значения тока для </w:t>
      </w:r>
      <w:r>
        <w:rPr/>
        <w:t>генератора</w:t>
      </w:r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значение </w:t>
      </w:r>
      <w:r>
        <w:rPr>
          <w:spacing w:val="-2"/>
        </w:rPr>
        <w:t>превышения</w:t>
      </w:r>
      <w:r>
        <w:rPr/>
      </w:r>
    </w:p>
    <w:p>
      <w:pPr>
        <w:spacing w:before="0"/>
        <w:ind w:left="137" w:right="131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*IDMT, </w:t>
      </w:r>
      <w:r>
        <w:rPr>
          <w:rFonts w:ascii="Arial" w:hAnsi="Arial"/>
          <w:spacing w:val="-1"/>
          <w:sz w:val="20"/>
        </w:rPr>
        <w:t>защиту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от </w:t>
      </w:r>
      <w:r>
        <w:rPr>
          <w:rFonts w:ascii="Arial" w:hAnsi="Arial"/>
          <w:spacing w:val="-1"/>
          <w:sz w:val="20"/>
        </w:rPr>
        <w:t>тока короткого замыкания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максимально допустимый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ток генератора</w:t>
      </w:r>
      <w:r>
        <w:rPr>
          <w:rFonts w:ascii="Arial" w:hAnsi="Arial"/>
          <w:spacing w:val="-1"/>
          <w:sz w:val="20"/>
        </w:rPr>
        <w:t>.</w:t>
      </w:r>
      <w:r>
        <w:rPr>
          <w:rFonts w:ascii="Arial" w:hAnsi="Arial"/>
          <w:spacing w:val="51"/>
          <w:sz w:val="20"/>
        </w:rPr>
        <w:t> </w:t>
      </w:r>
      <w:r>
        <w:rPr>
          <w:rFonts w:ascii="Arial" w:hAnsi="Arial"/>
          <w:spacing w:val="-1"/>
          <w:sz w:val="20"/>
        </w:rPr>
        <w:t>Смотрите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b/>
          <w:spacing w:val="-1"/>
          <w:sz w:val="20"/>
        </w:rPr>
        <w:t>Gener </w:t>
      </w:r>
      <w:r>
        <w:rPr>
          <w:rFonts w:ascii="Arial" w:hAnsi="Arial"/>
          <w:b/>
          <w:sz w:val="20"/>
        </w:rPr>
        <w:t>Protect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(</w:t>
      </w:r>
      <w:r>
        <w:rPr>
          <w:rFonts w:ascii="Arial" w:hAnsi="Arial"/>
          <w:b/>
          <w:spacing w:val="-1"/>
          <w:sz w:val="20"/>
        </w:rPr>
        <w:t>Защ Генер</w:t>
      </w:r>
      <w:r>
        <w:rPr>
          <w:rFonts w:ascii="Arial" w:hAnsi="Arial"/>
          <w:b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: </w:t>
      </w:r>
      <w:r>
        <w:rPr>
          <w:rFonts w:ascii="Arial" w:hAnsi="Arial"/>
          <w:sz w:val="20"/>
        </w:rPr>
        <w:t>Уставки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i/>
          <w:spacing w:val="-1"/>
          <w:sz w:val="20"/>
        </w:rPr>
        <w:t>*Amps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"/>
          <w:sz w:val="20"/>
        </w:rPr>
        <w:t>IDMT Del (*</w:t>
      </w:r>
      <w:r>
        <w:rPr>
          <w:rFonts w:ascii="Arial" w:hAnsi="Arial"/>
          <w:i/>
          <w:spacing w:val="-1"/>
          <w:sz w:val="20"/>
        </w:rPr>
        <w:t>ЗдржРостТок</w:t>
      </w:r>
      <w:r>
        <w:rPr>
          <w:rFonts w:ascii="Arial" w:hAnsi="Arial"/>
          <w:i/>
          <w:spacing w:val="-1"/>
          <w:sz w:val="20"/>
        </w:rPr>
        <w:t>), Short Crct Sd</w:t>
      </w:r>
      <w:r>
        <w:rPr>
          <w:rFonts w:ascii="Arial" w:hAnsi="Arial"/>
          <w:i/>
          <w:spacing w:val="34"/>
          <w:sz w:val="20"/>
        </w:rPr>
        <w:t> </w:t>
      </w:r>
      <w:r>
        <w:rPr>
          <w:rFonts w:ascii="Arial" w:hAnsi="Arial"/>
          <w:i/>
          <w:spacing w:val="-1"/>
          <w:sz w:val="20"/>
        </w:rPr>
        <w:t>(</w:t>
      </w:r>
      <w:r>
        <w:rPr>
          <w:rFonts w:ascii="Arial" w:hAnsi="Arial"/>
          <w:i/>
          <w:spacing w:val="-1"/>
          <w:sz w:val="20"/>
        </w:rPr>
        <w:t>Стп </w:t>
      </w:r>
      <w:r>
        <w:rPr>
          <w:rFonts w:ascii="Arial" w:hAnsi="Arial"/>
          <w:i/>
          <w:sz w:val="20"/>
        </w:rPr>
        <w:t>по</w:t>
      </w:r>
      <w:r>
        <w:rPr>
          <w:rFonts w:ascii="Arial" w:hAnsi="Arial"/>
          <w:i/>
          <w:spacing w:val="-1"/>
          <w:sz w:val="20"/>
        </w:rPr>
        <w:t> К</w:t>
      </w:r>
      <w:r>
        <w:rPr>
          <w:rFonts w:ascii="Arial" w:hAnsi="Arial"/>
          <w:i/>
          <w:spacing w:val="-1"/>
          <w:sz w:val="20"/>
        </w:rPr>
        <w:t>.</w:t>
      </w:r>
      <w:r>
        <w:rPr>
          <w:rFonts w:ascii="Arial" w:hAnsi="Arial"/>
          <w:i/>
          <w:spacing w:val="-1"/>
          <w:sz w:val="20"/>
        </w:rPr>
        <w:t>З</w:t>
      </w:r>
      <w:r>
        <w:rPr>
          <w:rFonts w:ascii="Arial" w:hAnsi="Arial"/>
          <w:i/>
          <w:spacing w:val="-1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before="0"/>
        <w:ind w:left="137" w:right="1284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Уставка </w:t>
      </w:r>
      <w:r>
        <w:rPr>
          <w:rFonts w:ascii="Arial" w:hAnsi="Arial"/>
          <w:i/>
          <w:spacing w:val="-1"/>
          <w:sz w:val="20"/>
        </w:rPr>
        <w:t>Nominal Current (I</w:t>
      </w:r>
      <w:r>
        <w:rPr>
          <w:rFonts w:ascii="Arial" w:hAnsi="Arial"/>
          <w:i/>
          <w:spacing w:val="-1"/>
          <w:sz w:val="20"/>
        </w:rPr>
        <w:t>ном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pacing w:val="-1"/>
          <w:sz w:val="20"/>
        </w:rPr>
        <w:t>может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быть различной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зависимости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от</w:t>
      </w:r>
      <w:r>
        <w:rPr>
          <w:rFonts w:ascii="Arial" w:hAnsi="Arial"/>
          <w:spacing w:val="-1"/>
          <w:sz w:val="20"/>
        </w:rPr>
        <w:t> номинального значения</w:t>
      </w:r>
      <w:r>
        <w:rPr>
          <w:rFonts w:ascii="Arial" w:hAnsi="Arial"/>
          <w:spacing w:val="75"/>
          <w:sz w:val="20"/>
        </w:rPr>
        <w:t> </w:t>
      </w:r>
      <w:r>
        <w:rPr>
          <w:rFonts w:ascii="Arial" w:hAnsi="Arial"/>
          <w:spacing w:val="-1"/>
          <w:sz w:val="20"/>
        </w:rPr>
        <w:t>тока генератора</w:t>
      </w:r>
      <w:r>
        <w:rPr>
          <w:rFonts w:ascii="Arial" w:hAnsi="Arial"/>
          <w:spacing w:val="-1"/>
          <w:sz w:val="20"/>
        </w:rPr>
        <w:t>.</w:t>
      </w:r>
    </w:p>
    <w:p>
      <w:pPr>
        <w:pStyle w:val="BodyText"/>
        <w:tabs>
          <w:tab w:pos="1556" w:val="lef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</w:p>
    <w:p>
      <w:pPr>
        <w:pStyle w:val="BodyText"/>
        <w:tabs>
          <w:tab w:pos="1556" w:val="lef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/>
          <w:spacing w:val="-1"/>
          <w:w w:val="95"/>
        </w:rPr>
        <w:t>:</w:t>
        <w:tab/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10000 </w:t>
      </w:r>
      <w:r>
        <w:rPr>
          <w:rFonts w:ascii="Arial" w:hAnsi="Arial"/>
        </w:rPr>
        <w:t>A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0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CT Ratio (КоэфТрТока)    [/5А]" w:id="196"/>
      <w:bookmarkEnd w:id="196"/>
      <w:r>
        <w:rPr>
          <w:b w:val="0"/>
        </w:rPr>
      </w:r>
      <w:r>
        <w:rPr/>
        <w:t>CT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КоэфТрТока</w:t>
      </w:r>
      <w:r>
        <w:rPr>
          <w:spacing w:val="-1"/>
        </w:rPr>
        <w:t>)</w:t>
        <w:tab/>
        <w:t>[/5</w:t>
      </w:r>
      <w:r>
        <w:rPr>
          <w:rFonts w:ascii="Arial" w:hAnsi="Arial"/>
          <w:spacing w:val="-1"/>
        </w:rPr>
        <w:t>А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8"/>
        <w:ind w:right="4762"/>
        <w:jc w:val="left"/>
        <w:rPr>
          <w:rFonts w:ascii="Arial" w:hAnsi="Arial" w:cs="Arial" w:eastAsia="Arial"/>
        </w:rPr>
      </w:pPr>
      <w:r>
        <w:rPr>
          <w:spacing w:val="-1"/>
        </w:rPr>
        <w:t>Коэффициент</w:t>
      </w:r>
      <w:r>
        <w:rPr>
          <w:spacing w:val="-2"/>
        </w:rPr>
        <w:t> </w:t>
      </w:r>
      <w:r>
        <w:rPr>
          <w:spacing w:val="-1"/>
        </w:rPr>
        <w:t>трансформации для трансформаторов тока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5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</w:p>
    <w:p>
      <w:pPr>
        <w:pStyle w:val="BodyText"/>
        <w:tabs>
          <w:tab w:pos="1556" w:val="left" w:leader="none"/>
        </w:tabs>
        <w:spacing w:line="229" w:lineRule="exact"/>
        <w:ind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5000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/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5</w:t>
      </w:r>
      <w:r>
        <w:rPr/>
        <w:t>А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197"/>
      <w:bookmarkEnd w:id="197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57.5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27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Для</w:t>
                  </w:r>
                  <w:r>
                    <w:rPr>
                      <w:rFonts w:ascii="Arial" w:hAnsi="Arial"/>
                      <w:spacing w:val="9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CT</w:t>
                  </w:r>
                  <w:r>
                    <w:rPr>
                      <w:rFonts w:ascii="Arial" w:hAnsi="Arial"/>
                      <w:spacing w:val="10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Ratio</w:t>
                  </w:r>
                  <w:r>
                    <w:rPr>
                      <w:rFonts w:ascii="Arial" w:hAnsi="Arial"/>
                      <w:spacing w:val="1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КоэфТрТока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1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&lt;=</w:t>
                  </w:r>
                  <w:r>
                    <w:rPr>
                      <w:rFonts w:ascii="Arial" w:hAnsi="Arial"/>
                      <w:spacing w:val="1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250</w:t>
                  </w:r>
                  <w:r>
                    <w:rPr>
                      <w:rFonts w:ascii="Arial" w:hAnsi="Arial"/>
                      <w:spacing w:val="9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значения</w:t>
                  </w:r>
                  <w:r>
                    <w:rPr>
                      <w:rFonts w:ascii="Arial" w:hAnsi="Arial"/>
                      <w:spacing w:val="9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мощности</w:t>
                  </w:r>
                  <w:r>
                    <w:rPr>
                      <w:rFonts w:ascii="Arial" w:hAnsi="Arial"/>
                      <w:spacing w:val="9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9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тока</w:t>
                  </w:r>
                  <w:r>
                    <w:rPr>
                      <w:rFonts w:ascii="Arial" w:hAnsi="Arial"/>
                      <w:spacing w:val="1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отображаются</w:t>
                  </w:r>
                  <w:r>
                    <w:rPr>
                      <w:rFonts w:ascii="Arial" w:hAnsi="Arial"/>
                      <w:spacing w:val="9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</w:t>
                  </w:r>
                  <w:r>
                    <w:rPr>
                      <w:rFonts w:ascii="Arial" w:hAnsi="Arial"/>
                      <w:spacing w:val="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дисплее</w:t>
                  </w:r>
                  <w:r>
                    <w:rPr>
                      <w:rFonts w:ascii="Arial" w:hAnsi="Arial"/>
                      <w:spacing w:val="4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контроллера</w:t>
                  </w:r>
                  <w:r>
                    <w:rPr>
                      <w:rFonts w:ascii="Arial" w:hAnsi="Arial"/>
                      <w:spacing w:val="13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</w:t>
                  </w:r>
                  <w:r>
                    <w:rPr>
                      <w:rFonts w:ascii="Arial" w:hAnsi="Arial"/>
                      <w:spacing w:val="15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одним</w:t>
                  </w:r>
                  <w:r>
                    <w:rPr>
                      <w:rFonts w:ascii="Arial" w:hAnsi="Arial"/>
                      <w:spacing w:val="15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знаком</w:t>
                  </w:r>
                  <w:r>
                    <w:rPr>
                      <w:rFonts w:ascii="Arial" w:hAnsi="Arial"/>
                      <w:spacing w:val="14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после</w:t>
                  </w:r>
                  <w:r>
                    <w:rPr>
                      <w:rFonts w:ascii="Arial" w:hAnsi="Arial"/>
                      <w:spacing w:val="15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запятой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1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Для</w:t>
                  </w:r>
                  <w:r>
                    <w:rPr>
                      <w:rFonts w:ascii="Arial" w:hAnsi="Arial"/>
                      <w:spacing w:val="14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CT</w:t>
                  </w:r>
                  <w:r>
                    <w:rPr>
                      <w:rFonts w:ascii="Arial" w:hAnsi="Arial"/>
                      <w:spacing w:val="1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Ratio</w:t>
                  </w:r>
                  <w:r>
                    <w:rPr>
                      <w:rFonts w:ascii="Arial" w:hAnsi="Arial"/>
                      <w:spacing w:val="15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КоэфТрТока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14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&gt;</w:t>
                  </w:r>
                  <w:r>
                    <w:rPr>
                      <w:rFonts w:ascii="Arial" w:hAnsi="Arial"/>
                      <w:spacing w:val="14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250</w:t>
                  </w:r>
                  <w:r>
                    <w:rPr>
                      <w:rFonts w:ascii="Arial" w:hAnsi="Arial"/>
                      <w:spacing w:val="1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значения</w:t>
                  </w:r>
                  <w:r>
                    <w:rPr>
                      <w:rFonts w:ascii="Arial" w:hAnsi="Arial"/>
                      <w:spacing w:val="3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мощности</w:t>
                  </w:r>
                  <w:r>
                    <w:rPr>
                      <w:rFonts w:ascii="Arial" w:hAnsi="Arial"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2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тока</w:t>
                  </w:r>
                  <w:r>
                    <w:rPr>
                      <w:rFonts w:ascii="Arial" w:hAnsi="Arial"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отображаются</w:t>
                  </w:r>
                  <w:r>
                    <w:rPr>
                      <w:rFonts w:ascii="Arial" w:hAnsi="Arial"/>
                      <w:spacing w:val="2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</w:t>
                  </w:r>
                  <w:r>
                    <w:rPr>
                      <w:rFonts w:ascii="Arial" w:hAnsi="Arial"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дисплее</w:t>
                  </w:r>
                  <w:r>
                    <w:rPr>
                      <w:rFonts w:ascii="Arial" w:hAnsi="Arial"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контроллера</w:t>
                  </w:r>
                  <w:r>
                    <w:rPr>
                      <w:rFonts w:ascii="Arial" w:hAnsi="Arial"/>
                      <w:spacing w:val="2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целыми</w:t>
                  </w:r>
                  <w:r>
                    <w:rPr>
                      <w:rFonts w:ascii="Arial" w:hAnsi="Arial"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числами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2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При</w:t>
                  </w:r>
                  <w:r>
                    <w:rPr>
                      <w:rFonts w:ascii="Arial" w:hAnsi="Arial"/>
                      <w:spacing w:val="2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изменении</w:t>
                  </w:r>
                  <w:r>
                    <w:rPr>
                      <w:rFonts w:ascii="Arial" w:hAnsi="Arial"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CT</w:t>
                  </w:r>
                  <w:r>
                    <w:rPr>
                      <w:rFonts w:ascii="Arial" w:hAnsi="Arial"/>
                      <w:spacing w:val="3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Ratio</w:t>
                  </w:r>
                  <w:r>
                    <w:rPr>
                      <w:rFonts w:ascii="Arial" w:hAnsi="Arial"/>
                      <w:spacing w:val="4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КоэфТрТока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4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4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программе</w:t>
                  </w:r>
                  <w:r>
                    <w:rPr>
                      <w:rFonts w:ascii="Arial" w:hAnsi="Arial"/>
                      <w:spacing w:val="4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LiteEdit</w:t>
                  </w:r>
                  <w:r>
                    <w:rPr>
                      <w:rFonts w:ascii="Arial" w:hAnsi="Arial"/>
                      <w:spacing w:val="4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или</w:t>
                  </w:r>
                  <w:r>
                    <w:rPr>
                      <w:rFonts w:ascii="Arial" w:hAnsi="Arial"/>
                      <w:spacing w:val="4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напрямую</w:t>
                  </w:r>
                  <w:r>
                    <w:rPr>
                      <w:rFonts w:ascii="Arial" w:hAnsi="Arial"/>
                      <w:spacing w:val="4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4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контроллере</w:t>
                  </w:r>
                  <w:r>
                    <w:rPr>
                      <w:rFonts w:ascii="Arial" w:hAnsi="Arial"/>
                      <w:spacing w:val="4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десятичные</w:t>
                  </w:r>
                  <w:r>
                    <w:rPr>
                      <w:rFonts w:ascii="Arial" w:hAnsi="Arial"/>
                      <w:spacing w:val="4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числа</w:t>
                  </w:r>
                  <w:r>
                    <w:rPr>
                      <w:rFonts w:ascii="Arial" w:hAnsi="Arial"/>
                      <w:spacing w:val="4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</w:t>
                  </w:r>
                  <w:r>
                    <w:rPr>
                      <w:rFonts w:ascii="Arial" w:hAnsi="Arial"/>
                      <w:spacing w:val="24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будут</w:t>
                  </w:r>
                  <w:r>
                    <w:rPr>
                      <w:rFonts w:ascii="Arial" w:hAnsi="Arial"/>
                      <w:spacing w:val="19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изменены</w:t>
                  </w:r>
                  <w:r>
                    <w:rPr>
                      <w:rFonts w:ascii="Arial" w:hAnsi="Arial"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сразу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19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Изменение</w:t>
                  </w:r>
                  <w:r>
                    <w:rPr>
                      <w:rFonts w:ascii="Arial" w:hAnsi="Arial"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вступит</w:t>
                  </w:r>
                  <w:r>
                    <w:rPr>
                      <w:rFonts w:ascii="Arial" w:hAnsi="Arial"/>
                      <w:spacing w:val="19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силу</w:t>
                  </w:r>
                  <w:r>
                    <w:rPr>
                      <w:rFonts w:ascii="Arial" w:hAnsi="Arial"/>
                      <w:spacing w:val="19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после</w:t>
                  </w:r>
                  <w:r>
                    <w:rPr>
                      <w:rFonts w:ascii="Arial" w:hAnsi="Arial"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реконфигурации</w:t>
                  </w:r>
                  <w:r>
                    <w:rPr>
                      <w:rFonts w:ascii="Arial" w:hAnsi="Arial"/>
                      <w:spacing w:val="19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программе</w:t>
                  </w:r>
                  <w:r>
                    <w:rPr>
                      <w:rFonts w:ascii="Arial" w:hAnsi="Arial"/>
                      <w:spacing w:val="1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LiteEdit.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tabs>
          <w:tab w:pos="9209" w:val="right" w:leader="none"/>
        </w:tabs>
        <w:spacing w:line="264" w:lineRule="exact" w:before="175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40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1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0" w:lineRule="exact" w:before="0"/>
                    <w:ind w:left="30" w:right="26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Статистика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4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мощности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4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будет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4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пересчитана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44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к </w:t>
                  </w:r>
                  <w:r>
                    <w:rPr>
                      <w:rFonts w:ascii="Arial" w:hAnsi="Arial"/>
                      <w:spacing w:val="4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этому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4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времени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43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4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учетом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4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десятых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4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значения</w:t>
                  </w:r>
                  <w:r>
                    <w:rPr>
                      <w:rFonts w:ascii="Arial" w:hAnsi="Arial"/>
                      <w:spacing w:val="3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мощности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  <w:p>
                  <w:pPr>
                    <w:spacing w:line="227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Внимание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!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При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изменении прошивки</w:t>
                  </w:r>
                  <w:r>
                    <w:rPr>
                      <w:rFonts w:ascii="Arial" w:hAnsi="Arial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контроллера статистика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может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быть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недействительна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!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pStyle w:val="Heading3"/>
        <w:tabs>
          <w:tab w:pos="4392" w:val="left" w:leader="none"/>
        </w:tabs>
        <w:spacing w:line="240" w:lineRule="auto" w:before="67"/>
        <w:ind w:right="0"/>
        <w:jc w:val="left"/>
        <w:rPr>
          <w:b w:val="0"/>
          <w:bCs w:val="0"/>
        </w:rPr>
      </w:pPr>
      <w:bookmarkStart w:name="PT Ratio (КоэфТр Uген)  [/1]" w:id="198"/>
      <w:bookmarkEnd w:id="198"/>
      <w:r>
        <w:rPr>
          <w:b w:val="0"/>
        </w:rPr>
      </w:r>
      <w:r>
        <w:rPr/>
        <w:t>PT</w:t>
      </w:r>
      <w:r>
        <w:rPr>
          <w:spacing w:val="-1"/>
        </w:rPr>
        <w:t> Ratio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КоэфТр</w:t>
      </w:r>
      <w:r>
        <w:rPr>
          <w:rFonts w:ascii="Arial" w:hAnsi="Arial"/>
          <w:spacing w:val="1"/>
        </w:rPr>
        <w:t> </w:t>
      </w:r>
      <w:r>
        <w:rPr>
          <w:spacing w:val="-1"/>
        </w:rPr>
        <w:t>U</w:t>
      </w:r>
      <w:r>
        <w:rPr>
          <w:rFonts w:ascii="Arial" w:hAnsi="Arial"/>
          <w:spacing w:val="-1"/>
        </w:rPr>
        <w:t>ген</w:t>
      </w:r>
      <w:r>
        <w:rPr>
          <w:spacing w:val="-1"/>
        </w:rPr>
        <w:t>)</w:t>
        <w:tab/>
        <w:t>[/1]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7"/>
        <w:ind w:left="137" w:right="4040"/>
        <w:jc w:val="left"/>
      </w:pPr>
      <w:r>
        <w:rPr>
          <w:spacing w:val="-1"/>
        </w:rPr>
        <w:t>Коэффициент</w:t>
      </w:r>
      <w:r>
        <w:rPr>
          <w:spacing w:val="-2"/>
        </w:rPr>
        <w:t> </w:t>
      </w:r>
      <w:r>
        <w:rPr>
          <w:spacing w:val="-1"/>
        </w:rPr>
        <w:t>трансформации для трансформаторов напряжения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4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В</w:t>
      </w:r>
      <w:r>
        <w:rPr>
          <w:spacing w:val="-1"/>
        </w:rPr>
        <w:t> </w:t>
      </w:r>
      <w:r>
        <w:rPr>
          <w:rFonts w:ascii="Arial" w:hAnsi="Arial"/>
        </w:rPr>
        <w:t>/</w:t>
      </w:r>
      <w:r>
        <w:rPr>
          <w:rFonts w:ascii="Arial" w:hAnsi="Arial"/>
          <w:spacing w:val="-1"/>
        </w:rPr>
        <w:t> </w:t>
      </w:r>
      <w:r>
        <w:rPr/>
        <w:t>В</w:t>
      </w:r>
    </w:p>
    <w:p>
      <w:pPr>
        <w:pStyle w:val="BodyText"/>
        <w:tabs>
          <w:tab w:pos="1556" w:val="left" w:leader="none"/>
        </w:tabs>
        <w:spacing w:line="240" w:lineRule="auto"/>
        <w:ind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0,1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500,0 </w:t>
      </w:r>
      <w:r>
        <w:rPr/>
        <w:t>В</w:t>
      </w:r>
      <w:r>
        <w:rPr>
          <w:spacing w:val="-3"/>
        </w:rPr>
        <w:t> </w:t>
      </w:r>
      <w:r>
        <w:rPr>
          <w:rFonts w:ascii="Arial" w:hAnsi="Arial" w:cs="Arial" w:eastAsia="Arial"/>
        </w:rPr>
        <w:t>/</w:t>
      </w:r>
      <w:r>
        <w:rPr>
          <w:rFonts w:ascii="Arial" w:hAnsi="Arial" w:cs="Arial" w:eastAsia="Arial"/>
          <w:spacing w:val="-1"/>
        </w:rPr>
        <w:t> </w:t>
      </w:r>
      <w:r>
        <w:rPr/>
        <w:t>В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392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Nomin Voltage (Uном)    [В]" w:id="199"/>
      <w:bookmarkEnd w:id="199"/>
      <w:r>
        <w:rPr>
          <w:b w:val="0"/>
        </w:rPr>
      </w:r>
      <w:r>
        <w:rPr>
          <w:spacing w:val="-1"/>
        </w:rPr>
        <w:t>Nomin</w:t>
      </w:r>
      <w:r>
        <w:rPr/>
        <w:t> Voltage</w:t>
      </w:r>
      <w:r>
        <w:rPr>
          <w:spacing w:val="-1"/>
        </w:rPr>
        <w:t> (U</w:t>
      </w:r>
      <w:r>
        <w:rPr>
          <w:rFonts w:ascii="Arial" w:hAnsi="Arial"/>
          <w:spacing w:val="-1"/>
        </w:rPr>
        <w:t>ном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В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58"/>
        <w:ind w:right="4969"/>
        <w:jc w:val="left"/>
      </w:pPr>
      <w:r>
        <w:rPr>
          <w:spacing w:val="-1"/>
        </w:rPr>
        <w:t>Номинальное</w:t>
      </w:r>
      <w:r>
        <w:rPr/>
        <w:t> </w:t>
      </w:r>
      <w:r>
        <w:rPr>
          <w:spacing w:val="-1"/>
        </w:rPr>
        <w:t>напряжение генератора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фаза </w:t>
      </w:r>
      <w:r>
        <w:rPr/>
        <w:t>к</w:t>
      </w:r>
      <w:r>
        <w:rPr>
          <w:spacing w:val="-1"/>
        </w:rPr>
        <w:t> нейтрали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25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В</w:t>
      </w:r>
    </w:p>
    <w:p>
      <w:pPr>
        <w:pStyle w:val="BodyText"/>
        <w:tabs>
          <w:tab w:pos="1557" w:val="left" w:leader="none"/>
        </w:tabs>
        <w:spacing w:line="229" w:lineRule="exact"/>
        <w:ind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80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20000 </w:t>
      </w:r>
      <w:r>
        <w:rPr/>
        <w:t>В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392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Nominal Freq (fном)   [Гц]" w:id="200"/>
      <w:bookmarkEnd w:id="200"/>
      <w:r>
        <w:rPr>
          <w:b w:val="0"/>
        </w:rPr>
      </w:r>
      <w:r>
        <w:rPr>
          <w:spacing w:val="-1"/>
        </w:rPr>
        <w:t>Nominal</w:t>
      </w:r>
      <w:r>
        <w:rPr/>
        <w:t> </w:t>
      </w:r>
      <w:r>
        <w:rPr>
          <w:spacing w:val="-1"/>
        </w:rPr>
        <w:t>Freq (f</w:t>
      </w:r>
      <w:r>
        <w:rPr>
          <w:rFonts w:ascii="Arial" w:hAnsi="Arial"/>
          <w:spacing w:val="-1"/>
        </w:rPr>
        <w:t>ном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Гц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8"/>
        <w:ind w:right="5007"/>
        <w:jc w:val="left"/>
      </w:pPr>
      <w:r>
        <w:rPr>
          <w:spacing w:val="-1"/>
        </w:rPr>
        <w:t>Номинальная частота </w:t>
      </w:r>
      <w:r>
        <w:rPr>
          <w:spacing w:val="-2"/>
        </w:rPr>
        <w:t>генератора</w:t>
      </w:r>
      <w:r>
        <w:rPr>
          <w:spacing w:val="-1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обычно </w:t>
      </w:r>
      <w:r>
        <w:rPr>
          <w:rFonts w:ascii="Arial" w:hAnsi="Arial"/>
          <w:spacing w:val="-1"/>
        </w:rPr>
        <w:t>50 </w:t>
      </w:r>
      <w:r>
        <w:rPr>
          <w:spacing w:val="-1"/>
        </w:rPr>
        <w:t>или </w:t>
      </w:r>
      <w:r>
        <w:rPr>
          <w:rFonts w:ascii="Arial" w:hAnsi="Arial"/>
          <w:spacing w:val="-1"/>
        </w:rPr>
        <w:t>60 </w:t>
      </w:r>
      <w:r>
        <w:rPr>
          <w:spacing w:val="-1"/>
        </w:rPr>
        <w:t>Гц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35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Гц</w:t>
      </w:r>
      <w:r>
        <w:rPr/>
      </w:r>
    </w:p>
    <w:p>
      <w:pPr>
        <w:pStyle w:val="BodyText"/>
        <w:tabs>
          <w:tab w:pos="1556" w:val="left" w:leader="none"/>
        </w:tabs>
        <w:spacing w:line="229" w:lineRule="exact"/>
        <w:ind w:left="137" w:right="1155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45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65 </w:t>
      </w:r>
      <w:r>
        <w:rPr>
          <w:spacing w:val="-1"/>
        </w:rPr>
        <w:t>Гц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392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Gear Teeth (Число зубьев)   [-]" w:id="201"/>
      <w:bookmarkEnd w:id="201"/>
      <w:r>
        <w:rPr>
          <w:b w:val="0"/>
        </w:rPr>
      </w:r>
      <w:r>
        <w:rPr/>
        <w:t>Gear</w:t>
      </w:r>
      <w:r>
        <w:rPr>
          <w:spacing w:val="-2"/>
        </w:rPr>
        <w:t> </w:t>
      </w:r>
      <w:r>
        <w:rPr/>
        <w:t>Teeth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Число зубьев</w:t>
      </w:r>
      <w:r>
        <w:rPr>
          <w:spacing w:val="-1"/>
        </w:rPr>
        <w:t>)</w:t>
        <w:tab/>
        <w:t>[-]</w:t>
      </w:r>
      <w:r>
        <w:rPr>
          <w:b w:val="0"/>
        </w:rPr>
      </w:r>
    </w:p>
    <w:p>
      <w:pPr>
        <w:pStyle w:val="BodyText"/>
        <w:spacing w:line="230" w:lineRule="exact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Число зубьев на маховике дизеля для</w:t>
      </w:r>
      <w:r>
        <w:rPr/>
        <w:t> </w:t>
      </w:r>
      <w:r>
        <w:rPr>
          <w:spacing w:val="-1"/>
        </w:rPr>
        <w:t>подключения</w:t>
      </w:r>
      <w:r>
        <w:rPr>
          <w:spacing w:val="-2"/>
        </w:rPr>
        <w:t> </w:t>
      </w:r>
      <w:r>
        <w:rPr>
          <w:spacing w:val="-1"/>
        </w:rPr>
        <w:t>датчика </w:t>
      </w:r>
      <w:r>
        <w:rPr/>
        <w:t>оборотов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Если датчик</w:t>
      </w:r>
      <w:r>
        <w:rPr/>
        <w:t> </w:t>
      </w:r>
      <w:r>
        <w:rPr>
          <w:spacing w:val="-1"/>
        </w:rPr>
        <w:t>оборотов не</w:t>
      </w:r>
      <w:r>
        <w:rPr>
          <w:spacing w:val="-2"/>
        </w:rPr>
        <w:t> </w:t>
      </w:r>
      <w:r>
        <w:rPr>
          <w:spacing w:val="-1"/>
        </w:rPr>
        <w:t>используется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установите</w:t>
      </w:r>
      <w:r>
        <w:rPr/>
        <w:t> </w:t>
      </w:r>
      <w:r>
        <w:rPr>
          <w:spacing w:val="-1"/>
        </w:rPr>
        <w:t>данный параметр </w:t>
      </w:r>
      <w:r>
        <w:rPr/>
        <w:t>в</w:t>
      </w:r>
      <w:r>
        <w:rPr>
          <w:spacing w:val="-1"/>
        </w:rPr>
        <w:t> ноль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Число </w:t>
      </w:r>
      <w:r>
        <w:rPr/>
        <w:t>оборотов</w:t>
      </w:r>
      <w:r>
        <w:rPr>
          <w:spacing w:val="37"/>
        </w:rPr>
        <w:t> </w:t>
      </w:r>
      <w:r>
        <w:rPr>
          <w:spacing w:val="-1"/>
        </w:rPr>
        <w:t>будет считаться по частоте генератора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1555" w:val="left" w:leader="none"/>
        </w:tabs>
        <w:spacing w:line="230" w:lineRule="exact"/>
        <w:ind w:left="136" w:right="1155"/>
        <w:jc w:val="left"/>
        <w:rPr>
          <w:rFonts w:ascii="Arial" w:hAnsi="Arial" w:cs="Arial" w:eastAsia="Arial"/>
        </w:rPr>
      </w:pPr>
      <w:r>
        <w:rPr/>
        <w:t>Шаг</w:t>
      </w:r>
      <w:r>
        <w:rPr>
          <w:rFonts w:ascii="Arial" w:hAnsi="Arial"/>
        </w:rPr>
        <w:t>:</w:t>
        <w:tab/>
        <w:t>1</w:t>
      </w:r>
    </w:p>
    <w:p>
      <w:pPr>
        <w:pStyle w:val="BodyText"/>
        <w:tabs>
          <w:tab w:pos="1555" w:val="left" w:leader="none"/>
        </w:tabs>
        <w:spacing w:line="230" w:lineRule="exact"/>
        <w:ind w:left="136" w:right="1155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500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202"/>
      <w:bookmarkEnd w:id="202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427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Частота генератора может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быть использована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только тогда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когда присутствует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напряжение</w:t>
                  </w:r>
                  <w:r>
                    <w:rPr>
                      <w:rFonts w:ascii="Arial" w:hAnsi="Arial"/>
                      <w:spacing w:val="2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генератора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минимум </w:t>
                  </w:r>
                  <w:r>
                    <w:rPr>
                      <w:rFonts w:ascii="Arial" w:hAnsi="Arial"/>
                      <w:sz w:val="20"/>
                    </w:rPr>
                    <w:t>5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перед тем как достичь скорости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запуска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Starting</w:t>
                  </w:r>
                  <w:r>
                    <w:rPr>
                      <w:rFonts w:ascii="Arial" w:hAnsi="Arial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RPM</w:t>
                  </w:r>
                  <w:r>
                    <w:rPr>
                      <w:rFonts w:ascii="Arial" w:hAnsi="Arial"/>
                      <w:i/>
                      <w:spacing w:val="30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ПускОбороты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после старта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tabs>
          <w:tab w:pos="4392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Nominal RPM (НомОбороты) [RPM (Об/м)]" w:id="203"/>
      <w:bookmarkEnd w:id="203"/>
      <w:r>
        <w:rPr>
          <w:b w:val="0"/>
        </w:rPr>
      </w:r>
      <w:r>
        <w:rPr>
          <w:spacing w:val="-1"/>
        </w:rPr>
        <w:t>Nominal</w:t>
      </w:r>
      <w:r>
        <w:rPr/>
        <w:t> </w:t>
      </w:r>
      <w:r>
        <w:rPr>
          <w:spacing w:val="-1"/>
        </w:rPr>
        <w:t>RPM (</w:t>
      </w:r>
      <w:r>
        <w:rPr>
          <w:rFonts w:ascii="Arial" w:hAnsi="Arial"/>
          <w:spacing w:val="-1"/>
        </w:rPr>
        <w:t>НомОбороты</w:t>
      </w:r>
      <w:r>
        <w:rPr>
          <w:spacing w:val="-1"/>
        </w:rPr>
        <w:t>)</w:t>
        <w:tab/>
        <w:t>[RPM (</w:t>
      </w:r>
      <w:r>
        <w:rPr>
          <w:rFonts w:ascii="Arial" w:hAnsi="Arial"/>
          <w:spacing w:val="-1"/>
        </w:rPr>
        <w:t>Об</w:t>
      </w:r>
      <w:r>
        <w:rPr>
          <w:spacing w:val="-1"/>
        </w:rPr>
        <w:t>/</w:t>
      </w:r>
      <w:r>
        <w:rPr>
          <w:rFonts w:ascii="Arial" w:hAnsi="Arial"/>
          <w:spacing w:val="-1"/>
        </w:rPr>
        <w:t>м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58"/>
        <w:ind w:right="7366"/>
        <w:jc w:val="left"/>
        <w:rPr>
          <w:rFonts w:ascii="Arial" w:hAnsi="Arial" w:cs="Arial" w:eastAsia="Arial"/>
        </w:rPr>
      </w:pPr>
      <w:r>
        <w:rPr>
          <w:spacing w:val="-1"/>
        </w:rPr>
        <w:t>Номинальная скорость дизеля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9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RPM (</w:t>
      </w:r>
      <w:r>
        <w:rPr>
          <w:spacing w:val="-1"/>
        </w:rPr>
        <w:t>Об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м</w:t>
      </w:r>
      <w:r>
        <w:rPr>
          <w:rFonts w:ascii="Arial" w:hAnsi="Arial"/>
          <w:spacing w:val="-1"/>
        </w:rPr>
        <w:t>)</w:t>
      </w:r>
    </w:p>
    <w:p>
      <w:pPr>
        <w:pStyle w:val="BodyText"/>
        <w:tabs>
          <w:tab w:pos="1557" w:val="left" w:leader="none"/>
        </w:tabs>
        <w:spacing w:line="229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100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4000 RPM (</w:t>
      </w:r>
      <w:r>
        <w:rPr>
          <w:spacing w:val="-1"/>
        </w:rPr>
        <w:t>Об</w:t>
      </w:r>
      <w:r>
        <w:rPr>
          <w:rFonts w:ascii="Arial" w:hAnsi="Arial" w:cs="Arial" w:eastAsia="Arial"/>
          <w:spacing w:val="-1"/>
        </w:rPr>
        <w:t>/</w:t>
      </w:r>
      <w:r>
        <w:rPr>
          <w:spacing w:val="-1"/>
        </w:rPr>
        <w:t>м</w:t>
      </w:r>
      <w:r>
        <w:rPr>
          <w:rFonts w:ascii="Arial" w:hAnsi="Arial" w:cs="Arial" w:eastAsia="Arial"/>
          <w:spacing w:val="-1"/>
        </w:rPr>
        <w:t>)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1383" w:hanging="1"/>
        <w:jc w:val="left"/>
        <w:rPr>
          <w:b w:val="0"/>
          <w:bCs w:val="0"/>
        </w:rPr>
      </w:pPr>
      <w:r>
        <w:rPr/>
        <w:pict>
          <v:group style="position:absolute;margin-left:397.329987pt;margin-top:32.904236pt;width:41.45pt;height:13.3pt;mso-position-horizontal-relative:page;mso-position-vertical-relative:paragraph;z-index:-400552" coordorigin="7947,658" coordsize="829,266">
            <v:group style="position:absolute;left:7952;top:664;width:818;height:2" coordorigin="7952,664" coordsize="818,2">
              <v:shape style="position:absolute;left:7952;top:664;width:818;height:2" coordorigin="7952,664" coordsize="818,0" path="m7952,664l8770,664e" filled="false" stroked="true" strokeweight=".580pt" strokecolor="#000000">
                <v:path arrowok="t"/>
              </v:shape>
            </v:group>
            <v:group style="position:absolute;left:7957;top:669;width:2;height:245" coordorigin="7957,669" coordsize="2,245">
              <v:shape style="position:absolute;left:7957;top:669;width:2;height:245" coordorigin="7957,669" coordsize="0,245" path="m7957,669l7957,913e" filled="false" stroked="true" strokeweight=".580pt" strokecolor="#000000">
                <v:path arrowok="t"/>
              </v:shape>
            </v:group>
            <v:group style="position:absolute;left:8765;top:669;width:2;height:245" coordorigin="8765,669" coordsize="2,245">
              <v:shape style="position:absolute;left:8765;top:669;width:2;height:245" coordorigin="8765,669" coordsize="0,245" path="m8765,669l8765,913e" filled="false" stroked="true" strokeweight=".580pt" strokecolor="#000000">
                <v:path arrowok="t"/>
              </v:shape>
            </v:group>
            <v:group style="position:absolute;left:7952;top:918;width:818;height:2" coordorigin="7952,918" coordsize="818,2">
              <v:shape style="position:absolute;left:7952;top:918;width:818;height:2" coordorigin="7952,918" coordsize="818,0" path="m7952,918l8770,918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4.5pt;margin-top:33.194233pt;width:40.4pt;height:12.75pt;mso-position-horizontal-relative:page;mso-position-vertical-relative:paragraph;z-index:6832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43" w:lineRule="exact"/>
                    <w:ind w:left="-2" w:right="-1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Arial" w:hAnsi="Arial" w:cs="Arial" w:eastAsia="Arial"/>
                      <w:spacing w:val="-1"/>
                    </w:rPr>
                    <w:t>MODE</w:t>
                  </w:r>
                  <w:r>
                    <w:rPr>
                      <w:rFonts w:ascii="Symbol" w:hAnsi="Symbol" w:cs="Symbol" w:eastAsia="Symbol"/>
                      <w:spacing w:val="-1"/>
                    </w:rPr>
                    <w:t></w:t>
                  </w:r>
                </w:p>
              </w:txbxContent>
            </v:textbox>
            <w10:wrap type="none"/>
          </v:shape>
        </w:pict>
      </w:r>
      <w:bookmarkStart w:name="ControllerMode (Режим работы) [OFF, MAN," w:id="204"/>
      <w:bookmarkEnd w:id="204"/>
      <w:r>
        <w:rPr>
          <w:b w:val="0"/>
        </w:rPr>
      </w:r>
      <w:r>
        <w:rPr>
          <w:spacing w:val="-1"/>
        </w:rPr>
        <w:t>ControllerMode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Режим работы</w:t>
      </w:r>
      <w:r>
        <w:rPr>
          <w:spacing w:val="-1"/>
        </w:rPr>
        <w:t>)</w:t>
      </w:r>
      <w:r>
        <w:rPr/>
        <w:t> </w:t>
      </w:r>
      <w:r>
        <w:rPr>
          <w:spacing w:val="43"/>
        </w:rPr>
        <w:t> </w:t>
      </w:r>
      <w:r>
        <w:rPr/>
        <w:t>[OFF, MAN,</w:t>
      </w:r>
      <w:r>
        <w:rPr>
          <w:spacing w:val="-1"/>
        </w:rPr>
        <w:t> AUT (</w:t>
      </w:r>
      <w:r>
        <w:rPr>
          <w:rFonts w:ascii="Arial" w:hAnsi="Arial"/>
          <w:spacing w:val="-1"/>
        </w:rPr>
        <w:t>ВЫКЛ</w:t>
      </w:r>
      <w:r>
        <w:rPr>
          <w:spacing w:val="-1"/>
        </w:rPr>
        <w:t>, </w:t>
      </w:r>
      <w:r>
        <w:rPr>
          <w:rFonts w:ascii="Arial" w:hAnsi="Arial"/>
          <w:spacing w:val="-1"/>
        </w:rPr>
        <w:t>РУЧН</w:t>
      </w:r>
      <w:r>
        <w:rPr>
          <w:spacing w:val="-1"/>
        </w:rPr>
        <w:t>,</w:t>
      </w:r>
      <w:r>
        <w:rPr>
          <w:spacing w:val="27"/>
        </w:rPr>
        <w:t> </w:t>
      </w:r>
      <w:r>
        <w:rPr>
          <w:rFonts w:ascii="Arial" w:hAnsi="Arial"/>
          <w:spacing w:val="-1"/>
        </w:rPr>
        <w:t>АВТО</w:t>
      </w:r>
      <w:r>
        <w:rPr>
          <w:spacing w:val="-1"/>
        </w:rPr>
        <w:t>)]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160" w:bottom="0" w:left="1280" w:right="200"/>
        </w:sectPr>
      </w:pPr>
    </w:p>
    <w:p>
      <w:pPr>
        <w:pStyle w:val="BodyText"/>
        <w:spacing w:line="240" w:lineRule="auto" w:before="82"/>
        <w:ind w:right="0"/>
        <w:jc w:val="left"/>
      </w:pPr>
      <w:r>
        <w:rPr>
          <w:spacing w:val="-1"/>
        </w:rPr>
        <w:t>Равнозначно</w:t>
      </w:r>
      <w:r>
        <w:rPr>
          <w:spacing w:val="-2"/>
        </w:rPr>
        <w:t> </w:t>
      </w:r>
      <w:r>
        <w:rPr>
          <w:spacing w:val="-1"/>
        </w:rPr>
        <w:t>изменения режима контроллера кнопками</w:t>
      </w:r>
    </w:p>
    <w:p>
      <w:pPr>
        <w:pStyle w:val="BodyText"/>
        <w:spacing w:line="240" w:lineRule="auto" w:before="69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spacing w:val="-1"/>
        </w:rPr>
        <w:t>или</w:t>
      </w:r>
      <w:r>
        <w:rPr>
          <w:spacing w:val="8"/>
        </w:rPr>
        <w:t> </w:t>
      </w:r>
      <w:r>
        <w:rPr>
          <w:rFonts w:ascii="Symbol" w:hAnsi="Symbol" w:cs="Symbol" w:eastAsia="Symbol"/>
          <w:spacing w:val="1"/>
        </w:rPr>
        <w:t></w:t>
      </w:r>
      <w:r>
        <w:rPr>
          <w:rFonts w:ascii="Arial" w:hAnsi="Arial" w:cs="Arial" w:eastAsia="Arial"/>
          <w:spacing w:val="1"/>
        </w:rPr>
        <w:t>MODE.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5351" w:space="788"/>
            <w:col w:w="4291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6784" type="#_x0000_t75" stroked="false">
            <v:imagedata r:id="rId5" o:title=""/>
          </v:shape>
        </w:pict>
      </w:r>
    </w:p>
    <w:p>
      <w:pPr>
        <w:spacing w:line="230" w:lineRule="exact" w:before="74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37" w:val="left" w:leader="none"/>
        </w:tabs>
        <w:spacing w:line="230" w:lineRule="exact"/>
        <w:ind w:right="0"/>
        <w:jc w:val="left"/>
        <w:rPr>
          <w:rFonts w:ascii="Arial" w:hAnsi="Arial" w:cs="Arial" w:eastAsia="Arial"/>
        </w:rPr>
      </w:pPr>
      <w:r>
        <w:rPr/>
      </w:r>
      <w:r>
        <w:rPr>
          <w:spacing w:val="-1"/>
          <w:highlight w:val="lightGray"/>
        </w:rPr>
        <w:t>Изменение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режима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работы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highlight w:val="lightGray"/>
        </w:rPr>
        <w:t>может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быть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отдельно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защищено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паролем</w:t>
      </w:r>
      <w:r>
        <w:rPr>
          <w:rFonts w:ascii="Arial" w:hAnsi="Arial"/>
          <w:spacing w:val="-1"/>
          <w:highlight w:val="lightGray"/>
        </w:rPr>
        <w:t>.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333" w:val="left" w:leader="none"/>
        </w:tabs>
        <w:spacing w:line="240" w:lineRule="auto"/>
        <w:ind w:right="1304"/>
        <w:jc w:val="left"/>
        <w:rPr>
          <w:b w:val="0"/>
          <w:bCs w:val="0"/>
        </w:rPr>
      </w:pPr>
      <w:bookmarkStart w:name="FltResGoToMAN            [ENABLED (Актив" w:id="205"/>
      <w:bookmarkEnd w:id="205"/>
      <w:r>
        <w:rPr>
          <w:b w:val="0"/>
        </w:rPr>
      </w:r>
      <w:r>
        <w:rPr>
          <w:spacing w:val="-1"/>
        </w:rPr>
        <w:t>FltResGoToMAN</w:t>
        <w:tab/>
        <w:t>[ENABLED (</w:t>
      </w:r>
      <w:r>
        <w:rPr>
          <w:rFonts w:ascii="Arial" w:hAnsi="Arial"/>
          <w:spacing w:val="-1"/>
        </w:rPr>
        <w:t>Активный</w:t>
      </w:r>
      <w:r>
        <w:rPr>
          <w:spacing w:val="-1"/>
        </w:rPr>
        <w:t>)/DISABLED (</w:t>
      </w:r>
      <w:r>
        <w:rPr>
          <w:rFonts w:ascii="Arial" w:hAnsi="Arial"/>
          <w:spacing w:val="-1"/>
        </w:rPr>
        <w:t>Не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актив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7"/>
        <w:ind w:right="131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DISABLED (</w:t>
      </w:r>
      <w:r>
        <w:rPr>
          <w:spacing w:val="-1"/>
        </w:rPr>
        <w:t>Не актив</w:t>
      </w:r>
      <w:r>
        <w:rPr>
          <w:rFonts w:ascii="Arial" w:hAnsi="Arial"/>
          <w:spacing w:val="-1"/>
        </w:rPr>
        <w:t>):</w:t>
      </w:r>
      <w:r>
        <w:rPr>
          <w:rFonts w:ascii="Arial" w:hAnsi="Arial"/>
          <w:spacing w:val="17"/>
        </w:rPr>
        <w:t> </w:t>
      </w:r>
      <w:r>
        <w:rPr>
          <w:spacing w:val="-1"/>
        </w:rPr>
        <w:t>Контроллер</w:t>
      </w:r>
      <w:r>
        <w:rPr/>
        <w:t> </w:t>
      </w:r>
      <w:r>
        <w:rPr>
          <w:spacing w:val="-1"/>
        </w:rPr>
        <w:t>остается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режиме </w:t>
      </w:r>
      <w:r>
        <w:rPr>
          <w:rFonts w:ascii="Arial" w:hAnsi="Arial"/>
          <w:spacing w:val="-1"/>
        </w:rPr>
        <w:t>AUT (</w:t>
      </w:r>
      <w:r>
        <w:rPr>
          <w:spacing w:val="-1"/>
        </w:rPr>
        <w:t>АВТО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после</w:t>
      </w:r>
      <w:r>
        <w:rPr>
          <w:spacing w:val="-2"/>
        </w:rPr>
        <w:t> </w:t>
      </w:r>
      <w:r>
        <w:rPr>
          <w:spacing w:val="-1"/>
        </w:rPr>
        <w:t>нажатия</w:t>
      </w:r>
      <w:r>
        <w:rPr>
          <w:spacing w:val="-2"/>
        </w:rPr>
        <w:t> </w:t>
      </w:r>
      <w:r>
        <w:rPr>
          <w:spacing w:val="-1"/>
        </w:rPr>
        <w:t>кнопки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Fault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Reset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37" w:right="131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ENABLED (</w:t>
      </w:r>
      <w:r>
        <w:rPr>
          <w:spacing w:val="-1"/>
        </w:rPr>
        <w:t>Активный</w:t>
      </w:r>
      <w:r>
        <w:rPr>
          <w:rFonts w:ascii="Arial" w:hAnsi="Arial"/>
          <w:spacing w:val="-1"/>
        </w:rPr>
        <w:t>):</w:t>
      </w:r>
      <w:r>
        <w:rPr>
          <w:rFonts w:ascii="Arial" w:hAnsi="Arial"/>
          <w:spacing w:val="-4"/>
        </w:rPr>
        <w:t> </w:t>
      </w:r>
      <w:r>
        <w:rPr>
          <w:spacing w:val="-1"/>
        </w:rPr>
        <w:t>Автоматическое переключение</w:t>
      </w:r>
      <w:r>
        <w:rPr/>
        <w:t> с </w:t>
      </w:r>
      <w:r>
        <w:rPr>
          <w:spacing w:val="-1"/>
        </w:rPr>
        <w:t>режима </w:t>
      </w:r>
      <w:r>
        <w:rPr>
          <w:rFonts w:ascii="Arial" w:hAnsi="Arial"/>
          <w:spacing w:val="-1"/>
        </w:rPr>
        <w:t>AUT (</w:t>
      </w:r>
      <w:r>
        <w:rPr>
          <w:spacing w:val="-1"/>
        </w:rPr>
        <w:t>АВТО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на режим</w:t>
      </w:r>
      <w:r>
        <w:rPr>
          <w:spacing w:val="-2"/>
        </w:rPr>
        <w:t> </w:t>
      </w:r>
      <w:r>
        <w:rPr>
          <w:rFonts w:ascii="Arial" w:hAnsi="Arial"/>
        </w:rPr>
        <w:t>MAN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после нажатия</w:t>
      </w:r>
      <w:r>
        <w:rPr>
          <w:spacing w:val="-2"/>
        </w:rPr>
        <w:t> </w:t>
      </w:r>
      <w:r>
        <w:rPr>
          <w:spacing w:val="-1"/>
        </w:rPr>
        <w:t>кнопки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Fault Reset (</w:t>
      </w:r>
      <w:r>
        <w:rPr>
          <w:spacing w:val="-1"/>
        </w:rPr>
        <w:t>СбросОтказа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во</w:t>
      </w:r>
      <w:r>
        <w:rPr>
          <w:spacing w:val="-1"/>
        </w:rPr>
        <w:t> избежании автоматического пуска</w:t>
      </w:r>
      <w:r>
        <w:rPr>
          <w:spacing w:val="31"/>
        </w:rPr>
        <w:t> </w:t>
      </w:r>
      <w:r>
        <w:rPr>
          <w:spacing w:val="-1"/>
        </w:rPr>
        <w:t>ДГУ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Данная функция</w:t>
      </w:r>
      <w:r>
        <w:rPr>
          <w:spacing w:val="-2"/>
        </w:rPr>
        <w:t> </w:t>
      </w:r>
      <w:r>
        <w:rPr>
          <w:spacing w:val="-1"/>
        </w:rPr>
        <w:t>активна только для защиты</w:t>
      </w:r>
      <w:r>
        <w:rPr/>
        <w:t> с </w:t>
      </w:r>
      <w:r>
        <w:rPr>
          <w:spacing w:val="-1"/>
        </w:rPr>
        <w:t>последующим остановом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6517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ControllerAddr (АдресКонтроллр) (1 … 32)" w:id="206"/>
      <w:bookmarkEnd w:id="206"/>
      <w:r>
        <w:rPr>
          <w:b w:val="0"/>
          <w:bCs w:val="0"/>
        </w:rPr>
      </w:r>
      <w:r>
        <w:rPr>
          <w:spacing w:val="-1"/>
        </w:rPr>
        <w:t>ControllerAddr</w:t>
      </w:r>
      <w:r>
        <w:rPr/>
        <w:t> </w:t>
      </w:r>
      <w:r>
        <w:rPr>
          <w:spacing w:val="-1"/>
        </w:rPr>
        <w:t>(</w:t>
      </w:r>
      <w:r>
        <w:rPr>
          <w:rFonts w:ascii="Arial" w:hAnsi="Arial" w:cs="Arial" w:eastAsia="Arial"/>
          <w:spacing w:val="-1"/>
        </w:rPr>
        <w:t>АдресКонтроллр</w:t>
      </w:r>
      <w:r>
        <w:rPr>
          <w:spacing w:val="-1"/>
        </w:rPr>
        <w:t>) (1 </w:t>
      </w:r>
      <w:r>
        <w:rPr/>
        <w:t>…</w:t>
      </w:r>
      <w:r>
        <w:rPr>
          <w:spacing w:val="-1"/>
        </w:rPr>
        <w:t> 32)</w:t>
        <w:tab/>
        <w:t>[-]</w:t>
      </w:r>
      <w:r>
        <w:rPr>
          <w:b w:val="0"/>
          <w:bCs w:val="0"/>
        </w:rPr>
      </w:r>
    </w:p>
    <w:p>
      <w:pPr>
        <w:pStyle w:val="BodyText"/>
        <w:spacing w:line="240" w:lineRule="auto" w:before="58"/>
        <w:ind w:left="136" w:right="1315" w:firstLine="1"/>
        <w:jc w:val="left"/>
        <w:rPr>
          <w:rFonts w:ascii="Arial" w:hAnsi="Arial" w:cs="Arial" w:eastAsia="Arial"/>
        </w:rPr>
      </w:pPr>
      <w:r>
        <w:rPr>
          <w:spacing w:val="-1"/>
        </w:rPr>
        <w:t>Идентификация</w:t>
      </w:r>
      <w:r>
        <w:rPr>
          <w:spacing w:val="-2"/>
        </w:rPr>
        <w:t> </w:t>
      </w:r>
      <w:r>
        <w:rPr>
          <w:spacing w:val="-1"/>
        </w:rPr>
        <w:t>контроллера по номеру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Возможно установить адрес</w:t>
      </w:r>
      <w:r>
        <w:rPr/>
        <w:t> </w:t>
      </w:r>
      <w:r>
        <w:rPr>
          <w:spacing w:val="-1"/>
        </w:rPr>
        <w:t>контроллера</w:t>
      </w:r>
      <w:r>
        <w:rPr/>
        <w:t> </w:t>
      </w:r>
      <w:r>
        <w:rPr>
          <w:spacing w:val="-1"/>
        </w:rPr>
        <w:t>отличным </w:t>
      </w:r>
      <w:r>
        <w:rPr/>
        <w:t>от</w:t>
      </w:r>
      <w:r>
        <w:rPr>
          <w:spacing w:val="25"/>
        </w:rPr>
        <w:t> </w:t>
      </w:r>
      <w:r>
        <w:rPr>
          <w:spacing w:val="-1"/>
        </w:rPr>
        <w:t>значения по умолчанию </w:t>
      </w:r>
      <w:r>
        <w:rPr>
          <w:rFonts w:ascii="Arial" w:hAnsi="Arial"/>
          <w:spacing w:val="-1"/>
        </w:rPr>
        <w:t>(1)</w:t>
      </w:r>
      <w:r>
        <w:rPr>
          <w:rFonts w:ascii="Arial" w:hAnsi="Arial"/>
        </w:rPr>
        <w:t> </w:t>
      </w:r>
      <w:r>
        <w:rPr>
          <w:spacing w:val="-1"/>
        </w:rPr>
        <w:t>так чтобы</w:t>
      </w:r>
      <w:r>
        <w:rPr>
          <w:spacing w:val="-2"/>
        </w:rPr>
        <w:t> </w:t>
      </w:r>
      <w:r>
        <w:rPr>
          <w:spacing w:val="-1"/>
        </w:rPr>
        <w:t>была</w:t>
      </w:r>
      <w:r>
        <w:rPr/>
        <w:t> </w:t>
      </w:r>
      <w:r>
        <w:rPr>
          <w:spacing w:val="-1"/>
        </w:rPr>
        <w:t>возможность</w:t>
      </w:r>
      <w:r>
        <w:rPr>
          <w:spacing w:val="-3"/>
        </w:rPr>
        <w:t> </w:t>
      </w:r>
      <w:r>
        <w:rPr>
          <w:spacing w:val="-1"/>
        </w:rPr>
        <w:t>соединить больше контроллеров</w:t>
      </w:r>
      <w:r>
        <w:rPr>
          <w:spacing w:val="26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через </w:t>
      </w:r>
      <w:r>
        <w:rPr>
          <w:rFonts w:ascii="Arial" w:hAnsi="Arial"/>
          <w:spacing w:val="-1"/>
        </w:rPr>
        <w:t>RS485) </w:t>
      </w:r>
      <w:r>
        <w:rPr/>
        <w:t>и</w:t>
      </w:r>
      <w:r>
        <w:rPr>
          <w:spacing w:val="-1"/>
        </w:rPr>
        <w:t> сделать доступными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например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по протоколу</w:t>
      </w:r>
      <w:r>
        <w:rPr>
          <w:spacing w:val="-2"/>
        </w:rPr>
        <w:t> </w:t>
      </w:r>
      <w:r>
        <w:rPr>
          <w:rFonts w:ascii="Arial" w:hAnsi="Arial"/>
          <w:spacing w:val="-2"/>
        </w:rPr>
        <w:t>Modbus.</w:t>
      </w:r>
      <w:r>
        <w:rPr>
          <w:rFonts w:ascii="Arial" w:hAnsi="Arial"/>
        </w:rPr>
      </w:r>
    </w:p>
    <w:p>
      <w:pPr>
        <w:pStyle w:val="BodyText"/>
        <w:tabs>
          <w:tab w:pos="9209" w:val="right" w:leader="none"/>
        </w:tabs>
        <w:spacing w:line="264" w:lineRule="exact" w:before="603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41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6976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1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spacing w:before="74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20" w:id="207"/>
      <w:bookmarkEnd w:id="207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cccccc" stroked="false">
            <v:textbox inset="0,0,0,0">
              <w:txbxContent>
                <w:p>
                  <w:pPr>
                    <w:spacing w:line="240" w:lineRule="auto" w:before="0"/>
                    <w:ind w:left="30" w:right="1087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При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открытии соединения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контроллером его адрес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должен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соотноситься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адресом</w:t>
                  </w:r>
                  <w:r>
                    <w:rPr>
                      <w:rFonts w:ascii="Arial" w:hAnsi="Arial"/>
                      <w:spacing w:val="35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установленном</w:t>
                  </w:r>
                  <w:r>
                    <w:rPr>
                      <w:rFonts w:ascii="Arial" w:hAnsi="Arial"/>
                      <w:sz w:val="20"/>
                    </w:rPr>
                    <w:t> 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программе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  <w:p>
                  <w:pPr>
                    <w:spacing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Из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программы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LiteEdit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возможно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подключиться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только </w:t>
                  </w:r>
                  <w:r>
                    <w:rPr>
                      <w:rFonts w:ascii="Arial" w:hAnsi="Arial"/>
                      <w:sz w:val="20"/>
                    </w:rPr>
                    <w:t>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контроллерам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адресом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1.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1"/>
          <w:szCs w:val="11"/>
        </w:rPr>
      </w:pPr>
    </w:p>
    <w:p>
      <w:pPr>
        <w:pStyle w:val="Heading3"/>
        <w:tabs>
          <w:tab w:pos="5102" w:val="left" w:leader="none"/>
        </w:tabs>
        <w:spacing w:line="240" w:lineRule="auto" w:before="67"/>
        <w:ind w:right="1605"/>
        <w:jc w:val="left"/>
        <w:rPr>
          <w:b w:val="0"/>
          <w:bCs w:val="0"/>
        </w:rPr>
      </w:pPr>
      <w:bookmarkStart w:name="COM1 Mode (COM1 режим)   [DIRECT (ПрямСо" w:id="208"/>
      <w:bookmarkEnd w:id="208"/>
      <w:r>
        <w:rPr>
          <w:b w:val="0"/>
        </w:rPr>
      </w:r>
      <w:r>
        <w:rPr>
          <w:spacing w:val="-1"/>
        </w:rPr>
        <w:t>COM1 Mode (COM1 </w:t>
      </w:r>
      <w:r>
        <w:rPr>
          <w:rFonts w:ascii="Arial" w:hAnsi="Arial"/>
          <w:spacing w:val="-1"/>
        </w:rPr>
        <w:t>режим</w:t>
      </w:r>
      <w:r>
        <w:rPr>
          <w:spacing w:val="-1"/>
        </w:rPr>
        <w:t>)</w:t>
        <w:tab/>
        <w:t>[DIRECT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ПрямСоед</w:t>
      </w:r>
      <w:r>
        <w:rPr>
          <w:spacing w:val="-1"/>
        </w:rPr>
        <w:t>)/MODEM</w:t>
      </w:r>
      <w:r>
        <w:rPr>
          <w:spacing w:val="2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Модем</w:t>
      </w:r>
      <w:r>
        <w:rPr>
          <w:spacing w:val="-1"/>
        </w:rPr>
        <w:t>)/MODBUS</w:t>
      </w:r>
      <w:r>
        <w:rPr>
          <w:spacing w:val="-2"/>
        </w:rPr>
        <w:t> </w:t>
      </w:r>
      <w:r>
        <w:rPr>
          <w:spacing w:val="-1"/>
        </w:rPr>
        <w:t>(MODBUS)/ECU LINK </w:t>
      </w:r>
      <w:r>
        <w:rPr/>
        <w:t>(ECU</w:t>
      </w:r>
      <w:r>
        <w:rPr>
          <w:spacing w:val="-3"/>
        </w:rPr>
        <w:t> </w:t>
      </w:r>
      <w:r>
        <w:rPr>
          <w:rFonts w:ascii="Arial" w:hAnsi="Arial"/>
          <w:spacing w:val="-1"/>
        </w:rPr>
        <w:t>связь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7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Протокол</w:t>
      </w:r>
      <w:r>
        <w:rPr>
          <w:spacing w:val="-2"/>
        </w:rPr>
        <w:t> </w:t>
      </w:r>
      <w:r>
        <w:rPr>
          <w:spacing w:val="-1"/>
        </w:rPr>
        <w:t>связи для подключения по</w:t>
      </w:r>
      <w:r>
        <w:rPr/>
        <w:t> </w:t>
      </w:r>
      <w:r>
        <w:rPr>
          <w:spacing w:val="-1"/>
        </w:rPr>
        <w:t>каналу </w:t>
      </w:r>
      <w:r>
        <w:rPr>
          <w:rFonts w:ascii="Arial" w:hAnsi="Arial"/>
          <w:spacing w:val="-1"/>
        </w:rPr>
        <w:t>COM1.</w:t>
      </w:r>
      <w:r>
        <w:rPr>
          <w:rFonts w:ascii="Arial" w:hAnsi="Arial"/>
        </w:rPr>
      </w:r>
    </w:p>
    <w:p>
      <w:pPr>
        <w:pStyle w:val="BodyText"/>
        <w:tabs>
          <w:tab w:pos="2319" w:val="left" w:leader="none"/>
        </w:tabs>
        <w:spacing w:line="240" w:lineRule="auto"/>
        <w:ind w:left="137" w:right="2888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DIRECT (</w:t>
      </w:r>
      <w:r>
        <w:rPr>
          <w:spacing w:val="-1"/>
        </w:rPr>
        <w:t>ПрямСоед</w:t>
      </w:r>
      <w:r>
        <w:rPr>
          <w:rFonts w:ascii="Arial" w:hAnsi="Arial"/>
          <w:spacing w:val="-1"/>
        </w:rPr>
        <w:t>):</w:t>
        <w:tab/>
      </w:r>
      <w:r>
        <w:rPr>
          <w:spacing w:val="-1"/>
        </w:rPr>
        <w:t>Программа </w:t>
      </w:r>
      <w:r>
        <w:rPr>
          <w:rFonts w:ascii="Arial" w:hAnsi="Arial"/>
          <w:spacing w:val="-1"/>
        </w:rPr>
        <w:t>LiteEdit</w:t>
      </w:r>
      <w:r>
        <w:rPr>
          <w:rFonts w:ascii="Arial" w:hAnsi="Arial"/>
        </w:rPr>
        <w:t> </w:t>
      </w:r>
      <w:r>
        <w:rPr>
          <w:spacing w:val="-1"/>
        </w:rPr>
        <w:t>подключается</w:t>
      </w:r>
      <w:r>
        <w:rPr>
          <w:spacing w:val="-2"/>
        </w:rPr>
        <w:t> </w:t>
      </w:r>
      <w:r>
        <w:rPr>
          <w:spacing w:val="-1"/>
        </w:rPr>
        <w:t>напрямую по кабелю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MODEM (</w:t>
      </w:r>
      <w:r>
        <w:rPr>
          <w:spacing w:val="-1"/>
        </w:rPr>
        <w:t>Модем</w:t>
      </w:r>
      <w:r>
        <w:rPr>
          <w:rFonts w:ascii="Arial" w:hAnsi="Arial"/>
          <w:spacing w:val="-1"/>
        </w:rPr>
        <w:t>):</w:t>
        <w:tab/>
      </w:r>
      <w:r>
        <w:rPr>
          <w:spacing w:val="-1"/>
        </w:rPr>
        <w:t>Программа </w:t>
      </w:r>
      <w:r>
        <w:rPr>
          <w:rFonts w:ascii="Arial" w:hAnsi="Arial"/>
          <w:spacing w:val="-1"/>
        </w:rPr>
        <w:t>LiteEdit</w:t>
      </w:r>
      <w:r>
        <w:rPr>
          <w:rFonts w:ascii="Arial" w:hAnsi="Arial"/>
        </w:rPr>
        <w:t> </w:t>
      </w:r>
      <w:r>
        <w:rPr>
          <w:spacing w:val="-1"/>
        </w:rPr>
        <w:t>подключается</w:t>
      </w:r>
      <w:r>
        <w:rPr>
          <w:spacing w:val="-2"/>
        </w:rPr>
        <w:t> </w:t>
      </w:r>
      <w:r>
        <w:rPr>
          <w:spacing w:val="-1"/>
        </w:rPr>
        <w:t>через</w:t>
      </w:r>
      <w:r>
        <w:rPr/>
        <w:t> </w:t>
      </w:r>
      <w:r>
        <w:rPr>
          <w:spacing w:val="-1"/>
        </w:rPr>
        <w:t>модем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29" w:lineRule="exact"/>
        <w:ind w:left="137" w:right="0"/>
        <w:jc w:val="left"/>
      </w:pPr>
      <w:r>
        <w:rPr>
          <w:rFonts w:ascii="Arial" w:hAnsi="Arial"/>
          <w:spacing w:val="-1"/>
        </w:rPr>
        <w:t>MODBUS (MODBUS):</w:t>
      </w:r>
      <w:r>
        <w:rPr>
          <w:rFonts w:ascii="Arial" w:hAnsi="Arial"/>
        </w:rPr>
        <w:t> </w:t>
      </w:r>
      <w:r>
        <w:rPr>
          <w:rFonts w:ascii="Arial" w:hAnsi="Arial"/>
          <w:spacing w:val="54"/>
        </w:rPr>
        <w:t> </w:t>
      </w:r>
      <w:r>
        <w:rPr>
          <w:spacing w:val="-1"/>
        </w:rPr>
        <w:t>Протокол</w:t>
      </w:r>
      <w:r>
        <w:rPr>
          <w:spacing w:val="-2"/>
        </w:rPr>
        <w:t> </w:t>
      </w:r>
      <w:r>
        <w:rPr>
          <w:rFonts w:ascii="Arial" w:hAnsi="Arial"/>
          <w:spacing w:val="-1"/>
        </w:rPr>
        <w:t>Modbus.</w:t>
      </w:r>
      <w:r>
        <w:rPr>
          <w:rFonts w:ascii="Arial" w:hAnsi="Arial"/>
        </w:rPr>
        <w:t> </w:t>
      </w:r>
      <w:r>
        <w:rPr>
          <w:spacing w:val="-1"/>
        </w:rPr>
        <w:t>Смотрите детальное</w:t>
      </w:r>
      <w:r>
        <w:rPr/>
        <w:t> </w:t>
      </w:r>
      <w:r>
        <w:rPr>
          <w:spacing w:val="-1"/>
        </w:rPr>
        <w:t>описание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Руководстве</w:t>
      </w:r>
      <w:r>
        <w:rPr/>
      </w:r>
    </w:p>
    <w:p>
      <w:pPr>
        <w:pStyle w:val="BodyText"/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InteliCommunication.</w:t>
      </w:r>
      <w:r>
        <w:rPr>
          <w:rFonts w:ascii="Arial"/>
        </w:rPr>
      </w:r>
    </w:p>
    <w:p>
      <w:pPr>
        <w:pStyle w:val="BodyText"/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ECU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LINK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(ECU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связь</w:t>
      </w:r>
      <w:r>
        <w:rPr>
          <w:rFonts w:ascii="Arial" w:hAnsi="Arial"/>
          <w:spacing w:val="-1"/>
        </w:rPr>
        <w:t>): </w:t>
      </w:r>
      <w:r>
        <w:rPr>
          <w:spacing w:val="-1"/>
        </w:rPr>
        <w:t>Протокол</w:t>
      </w:r>
      <w:r>
        <w:rPr>
          <w:spacing w:val="-2"/>
        </w:rPr>
        <w:t> </w:t>
      </w:r>
      <w:r>
        <w:rPr>
          <w:spacing w:val="-1"/>
        </w:rPr>
        <w:t>связи </w:t>
      </w:r>
      <w:r>
        <w:rPr/>
        <w:t>с </w:t>
      </w:r>
      <w:r>
        <w:rPr>
          <w:spacing w:val="-1"/>
        </w:rPr>
        <w:t>двигателями </w:t>
      </w:r>
      <w:r>
        <w:rPr>
          <w:rFonts w:ascii="Arial" w:hAnsi="Arial"/>
          <w:spacing w:val="-1"/>
        </w:rPr>
        <w:t>Cummins</w:t>
      </w:r>
      <w:r>
        <w:rPr>
          <w:rFonts w:ascii="Arial" w:hAnsi="Arial"/>
        </w:rPr>
        <w:t> </w:t>
      </w:r>
      <w:r>
        <w:rPr>
          <w:spacing w:val="-1"/>
        </w:rPr>
        <w:t>через</w:t>
      </w:r>
      <w:r>
        <w:rPr/>
        <w:t> </w:t>
      </w:r>
      <w:r>
        <w:rPr>
          <w:rFonts w:ascii="Arial" w:hAnsi="Arial"/>
          <w:spacing w:val="-2"/>
        </w:rPr>
        <w:t>Modbus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.0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27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Для </w:t>
                  </w:r>
                  <w:r>
                    <w:rPr>
                      <w:rFonts w:ascii="Arial" w:hAnsi="Arial"/>
                      <w:sz w:val="20"/>
                    </w:rPr>
                    <w:t>более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детальной информации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смотрите главу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Протокол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Modbus.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Начиная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контроллеров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IL-NT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1.3,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происходит поддержка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Modbus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ориентированного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 регистры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tabs>
          <w:tab w:pos="5102" w:val="left" w:leader="none"/>
        </w:tabs>
        <w:spacing w:line="240" w:lineRule="auto"/>
        <w:ind w:right="1446"/>
        <w:jc w:val="left"/>
        <w:rPr>
          <w:b w:val="0"/>
          <w:bCs w:val="0"/>
        </w:rPr>
      </w:pPr>
      <w:bookmarkStart w:name="COM2 Mode (COM2 режим)   [DIRECT (ПрямСо" w:id="209"/>
      <w:bookmarkEnd w:id="209"/>
      <w:r>
        <w:rPr>
          <w:b w:val="0"/>
        </w:rPr>
      </w:r>
      <w:r>
        <w:rPr>
          <w:spacing w:val="-1"/>
        </w:rPr>
        <w:t>COM2 Mode (COM2 </w:t>
      </w:r>
      <w:r>
        <w:rPr>
          <w:rFonts w:ascii="Arial" w:hAnsi="Arial"/>
          <w:spacing w:val="-1"/>
        </w:rPr>
        <w:t>режим</w:t>
      </w:r>
      <w:r>
        <w:rPr>
          <w:spacing w:val="-1"/>
        </w:rPr>
        <w:t>)</w:t>
        <w:tab/>
        <w:t>[DIRECT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ПрямСоед</w:t>
      </w:r>
      <w:r>
        <w:rPr>
          <w:spacing w:val="-1"/>
        </w:rPr>
        <w:t>)/MODBUS</w:t>
      </w:r>
      <w:r>
        <w:rPr>
          <w:spacing w:val="22"/>
        </w:rPr>
        <w:t> </w:t>
      </w:r>
      <w:r>
        <w:rPr/>
        <w:t>(MODBUS)/ECU</w:t>
      </w:r>
      <w:r>
        <w:rPr>
          <w:spacing w:val="-1"/>
        </w:rPr>
        <w:t> LINK </w:t>
      </w:r>
      <w:r>
        <w:rPr/>
        <w:t>(ECU</w:t>
      </w:r>
      <w:r>
        <w:rPr>
          <w:spacing w:val="-3"/>
        </w:rPr>
        <w:t> </w:t>
      </w:r>
      <w:r>
        <w:rPr>
          <w:rFonts w:ascii="Arial" w:hAnsi="Arial"/>
          <w:spacing w:val="-1"/>
        </w:rPr>
        <w:t>связь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7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Протокол</w:t>
      </w:r>
      <w:r>
        <w:rPr>
          <w:spacing w:val="-2"/>
        </w:rPr>
        <w:t> </w:t>
      </w:r>
      <w:r>
        <w:rPr>
          <w:spacing w:val="-1"/>
        </w:rPr>
        <w:t>связи для подключения по</w:t>
      </w:r>
      <w:r>
        <w:rPr/>
        <w:t> </w:t>
      </w:r>
      <w:r>
        <w:rPr>
          <w:spacing w:val="-1"/>
        </w:rPr>
        <w:t>каналу </w:t>
      </w:r>
      <w:r>
        <w:rPr>
          <w:rFonts w:ascii="Arial" w:hAnsi="Arial"/>
          <w:spacing w:val="-1"/>
        </w:rPr>
        <w:t>COM2, </w:t>
      </w:r>
      <w:r>
        <w:rPr>
          <w:spacing w:val="-1"/>
        </w:rPr>
        <w:t>если подключен двойной модуль связи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1"/>
        </w:rPr>
        <w:t>DIRECT (</w:t>
      </w:r>
      <w:r>
        <w:rPr>
          <w:spacing w:val="-1"/>
        </w:rPr>
        <w:t>ПрямСоед</w:t>
      </w:r>
      <w:r>
        <w:rPr>
          <w:rFonts w:ascii="Arial" w:hAnsi="Arial"/>
          <w:spacing w:val="-1"/>
        </w:rPr>
        <w:t>):</w:t>
      </w:r>
      <w:r>
        <w:rPr>
          <w:rFonts w:ascii="Arial" w:hAnsi="Arial"/>
        </w:rPr>
        <w:t> </w:t>
      </w:r>
      <w:r>
        <w:rPr>
          <w:rFonts w:ascii="Arial" w:hAnsi="Arial"/>
          <w:spacing w:val="40"/>
        </w:rPr>
        <w:t> </w:t>
      </w:r>
      <w:r>
        <w:rPr>
          <w:spacing w:val="-1"/>
        </w:rPr>
        <w:t>Программа </w:t>
      </w:r>
      <w:r>
        <w:rPr>
          <w:rFonts w:ascii="Arial" w:hAnsi="Arial"/>
          <w:spacing w:val="-1"/>
        </w:rPr>
        <w:t>LiteEdit </w:t>
      </w:r>
      <w:r>
        <w:rPr/>
        <w:t>подключается</w:t>
      </w:r>
      <w:r>
        <w:rPr>
          <w:spacing w:val="-2"/>
        </w:rPr>
        <w:t> </w:t>
      </w:r>
      <w:r>
        <w:rPr>
          <w:spacing w:val="-1"/>
        </w:rPr>
        <w:t>напрямую по кабелю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0"/>
        <w:jc w:val="left"/>
      </w:pPr>
      <w:r>
        <w:rPr>
          <w:rFonts w:ascii="Arial" w:hAnsi="Arial"/>
          <w:spacing w:val="-1"/>
        </w:rPr>
        <w:t>MODBUS (MODBUS):</w:t>
      </w:r>
      <w:r>
        <w:rPr>
          <w:rFonts w:ascii="Arial" w:hAnsi="Arial"/>
          <w:spacing w:val="54"/>
        </w:rPr>
        <w:t> </w:t>
      </w:r>
      <w:r>
        <w:rPr>
          <w:spacing w:val="-1"/>
        </w:rPr>
        <w:t>Протокол</w:t>
      </w:r>
      <w:r>
        <w:rPr>
          <w:spacing w:val="-2"/>
        </w:rPr>
        <w:t> </w:t>
      </w:r>
      <w:r>
        <w:rPr>
          <w:rFonts w:ascii="Arial" w:hAnsi="Arial"/>
          <w:spacing w:val="-1"/>
        </w:rPr>
        <w:t>Modbus.</w:t>
      </w:r>
      <w:r>
        <w:rPr>
          <w:rFonts w:ascii="Arial" w:hAnsi="Arial"/>
        </w:rPr>
        <w:t> </w:t>
      </w:r>
      <w:r>
        <w:rPr>
          <w:spacing w:val="-1"/>
        </w:rPr>
        <w:t>Смотрите детальное</w:t>
      </w:r>
      <w:r>
        <w:rPr/>
        <w:t> </w:t>
      </w:r>
      <w:r>
        <w:rPr>
          <w:spacing w:val="-1"/>
        </w:rPr>
        <w:t>описание </w:t>
      </w:r>
      <w:r>
        <w:rPr/>
        <w:t>в</w:t>
      </w:r>
      <w:r>
        <w:rPr>
          <w:spacing w:val="-1"/>
        </w:rPr>
        <w:t> Руководстве</w:t>
      </w:r>
    </w:p>
    <w:p>
      <w:pPr>
        <w:pStyle w:val="BodyText"/>
        <w:spacing w:line="230" w:lineRule="exact"/>
        <w:ind w:left="136" w:right="1155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InteliCommunication.</w:t>
      </w:r>
      <w:r>
        <w:rPr>
          <w:rFonts w:ascii="Arial"/>
        </w:rPr>
      </w:r>
    </w:p>
    <w:p>
      <w:pPr>
        <w:pStyle w:val="BodyText"/>
        <w:spacing w:line="230" w:lineRule="exact"/>
        <w:ind w:left="136" w:right="1155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ECU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LINK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(ECU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связь</w:t>
      </w:r>
      <w:r>
        <w:rPr>
          <w:rFonts w:ascii="Arial" w:hAnsi="Arial"/>
          <w:spacing w:val="-1"/>
        </w:rPr>
        <w:t>): </w:t>
      </w:r>
      <w:r>
        <w:rPr>
          <w:spacing w:val="-1"/>
        </w:rPr>
        <w:t>Протокол</w:t>
      </w:r>
      <w:r>
        <w:rPr>
          <w:spacing w:val="-2"/>
        </w:rPr>
        <w:t> </w:t>
      </w:r>
      <w:r>
        <w:rPr>
          <w:spacing w:val="-1"/>
        </w:rPr>
        <w:t>связи </w:t>
      </w:r>
      <w:r>
        <w:rPr/>
        <w:t>с </w:t>
      </w:r>
      <w:r>
        <w:rPr>
          <w:spacing w:val="-1"/>
        </w:rPr>
        <w:t>двигателями </w:t>
      </w:r>
      <w:r>
        <w:rPr>
          <w:rFonts w:ascii="Arial" w:hAnsi="Arial"/>
          <w:spacing w:val="-1"/>
        </w:rPr>
        <w:t>Cummins</w:t>
      </w:r>
      <w:r>
        <w:rPr>
          <w:rFonts w:ascii="Arial" w:hAnsi="Arial"/>
        </w:rPr>
        <w:t> </w:t>
      </w:r>
      <w:r>
        <w:rPr>
          <w:spacing w:val="-1"/>
        </w:rPr>
        <w:t>через</w:t>
      </w:r>
      <w:r>
        <w:rPr/>
        <w:t> </w:t>
      </w:r>
      <w:r>
        <w:rPr>
          <w:rFonts w:ascii="Arial" w:hAnsi="Arial"/>
          <w:spacing w:val="-2"/>
        </w:rPr>
        <w:t>Modbus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.0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27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Для </w:t>
                  </w:r>
                  <w:r>
                    <w:rPr>
                      <w:rFonts w:ascii="Arial" w:hAnsi="Arial"/>
                      <w:sz w:val="20"/>
                    </w:rPr>
                    <w:t>более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детальной информации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смотрите главу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Протокол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Modbus.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Начиная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контроллеров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IL-NT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1.3,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поддерживается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Modbus 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ориентированный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на регистры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ModemIniString (Вкл Модема)" w:id="210"/>
      <w:bookmarkEnd w:id="210"/>
      <w:r>
        <w:rPr>
          <w:b w:val="0"/>
        </w:rPr>
      </w:r>
      <w:r>
        <w:rPr>
          <w:spacing w:val="-1"/>
        </w:rPr>
        <w:t>ModemIniString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Вкл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Модема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240" w:lineRule="auto" w:before="57"/>
        <w:ind w:left="137" w:right="1373"/>
        <w:jc w:val="left"/>
        <w:rPr>
          <w:rFonts w:ascii="Arial" w:hAnsi="Arial" w:cs="Arial" w:eastAsia="Arial"/>
        </w:rPr>
      </w:pPr>
      <w:r>
        <w:rPr>
          <w:spacing w:val="-1"/>
        </w:rPr>
        <w:t>Если модем</w:t>
      </w:r>
      <w:r>
        <w:rPr>
          <w:spacing w:val="-2"/>
        </w:rPr>
        <w:t> </w:t>
      </w:r>
      <w:r>
        <w:rPr>
          <w:spacing w:val="-1"/>
        </w:rPr>
        <w:t>требует дополнительных</w:t>
      </w:r>
      <w:r>
        <w:rPr>
          <w:spacing w:val="-2"/>
        </w:rPr>
        <w:t> </w:t>
      </w:r>
      <w:r>
        <w:rPr>
          <w:spacing w:val="-1"/>
        </w:rPr>
        <w:t>комманд инициализации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например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из</w:t>
      </w:r>
      <w:r>
        <w:rPr>
          <w:rFonts w:ascii="Arial" w:hAnsi="Arial"/>
          <w:spacing w:val="-1"/>
        </w:rPr>
        <w:t>-</w:t>
      </w:r>
      <w:r>
        <w:rPr>
          <w:spacing w:val="-1"/>
        </w:rPr>
        <w:t>за различий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национальных телефонных сетях</w:t>
      </w:r>
      <w:r>
        <w:rPr>
          <w:rFonts w:ascii="Arial" w:hAnsi="Arial"/>
          <w:spacing w:val="-1"/>
        </w:rPr>
        <w:t>), </w:t>
      </w:r>
      <w:r>
        <w:rPr>
          <w:spacing w:val="-1"/>
        </w:rPr>
        <w:t>то они могут</w:t>
      </w:r>
      <w:r>
        <w:rPr>
          <w:spacing w:val="-2"/>
        </w:rPr>
        <w:t> </w:t>
      </w:r>
      <w:r>
        <w:rPr>
          <w:spacing w:val="-1"/>
        </w:rPr>
        <w:t>быть введены</w:t>
      </w:r>
      <w:r>
        <w:rPr>
          <w:spacing w:val="-2"/>
        </w:rPr>
        <w:t> </w:t>
      </w:r>
      <w:r>
        <w:rPr>
          <w:spacing w:val="-1"/>
        </w:rPr>
        <w:t>здесь</w:t>
      </w:r>
      <w:r>
        <w:rPr>
          <w:rFonts w:ascii="Arial" w:hAnsi="Arial"/>
          <w:spacing w:val="-1"/>
        </w:rPr>
        <w:t>.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другом случае оставьте</w:t>
      </w:r>
      <w:r>
        <w:rPr>
          <w:spacing w:val="34"/>
        </w:rPr>
        <w:t> </w:t>
      </w:r>
      <w:r>
        <w:rPr>
          <w:spacing w:val="-1"/>
        </w:rPr>
        <w:t>данную уставку не заполненной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3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ModbusComSpeed (Скор. Modbus)  [9600,192" w:id="211"/>
      <w:bookmarkEnd w:id="211"/>
      <w:r>
        <w:rPr>
          <w:b w:val="0"/>
        </w:rPr>
      </w:r>
      <w:r>
        <w:rPr>
          <w:spacing w:val="-1"/>
        </w:rPr>
        <w:t>ModbusComSpeed (</w:t>
      </w:r>
      <w:r>
        <w:rPr>
          <w:rFonts w:ascii="Arial" w:hAnsi="Arial"/>
          <w:spacing w:val="-1"/>
        </w:rPr>
        <w:t>Скор</w:t>
      </w:r>
      <w:r>
        <w:rPr>
          <w:spacing w:val="-1"/>
        </w:rPr>
        <w:t>. Modbus)</w:t>
        <w:tab/>
        <w:t>[9600,19200, 38400, 57600]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</w:pPr>
      <w:r>
        <w:rPr>
          <w:spacing w:val="-1"/>
        </w:rPr>
        <w:t>Если выбран</w:t>
      </w:r>
      <w:r>
        <w:rPr>
          <w:spacing w:val="-3"/>
        </w:rPr>
        <w:t> </w:t>
      </w:r>
      <w:r>
        <w:rPr>
          <w:spacing w:val="-1"/>
        </w:rPr>
        <w:t>режим</w:t>
      </w:r>
      <w:r>
        <w:rPr/>
        <w:t> </w:t>
      </w:r>
      <w:r>
        <w:rPr>
          <w:rFonts w:ascii="Arial" w:hAnsi="Arial"/>
          <w:spacing w:val="-1"/>
        </w:rPr>
        <w:t>Modbus</w:t>
      </w:r>
      <w:r>
        <w:rPr>
          <w:rFonts w:ascii="Arial" w:hAnsi="Arial"/>
        </w:rPr>
        <w:t> </w:t>
      </w:r>
      <w:r>
        <w:rPr>
          <w:spacing w:val="-1"/>
        </w:rPr>
        <w:t>для каналов</w:t>
      </w:r>
      <w:r>
        <w:rPr/>
        <w:t> </w:t>
      </w:r>
      <w:r>
        <w:rPr>
          <w:rFonts w:ascii="Arial" w:hAnsi="Arial"/>
          <w:spacing w:val="-1"/>
        </w:rPr>
        <w:t>COM1 </w:t>
      </w:r>
      <w:r>
        <w:rPr>
          <w:spacing w:val="-1"/>
        </w:rPr>
        <w:t>или </w:t>
      </w:r>
      <w:r>
        <w:rPr>
          <w:rFonts w:ascii="Arial" w:hAnsi="Arial"/>
          <w:spacing w:val="-1"/>
        </w:rPr>
        <w:t>COM2,</w:t>
      </w:r>
      <w:r>
        <w:rPr>
          <w:rFonts w:ascii="Arial" w:hAnsi="Arial"/>
        </w:rPr>
        <w:t> </w:t>
      </w:r>
      <w:r>
        <w:rPr>
          <w:spacing w:val="-1"/>
        </w:rPr>
        <w:t>то скорость связи по </w:t>
      </w:r>
      <w:r>
        <w:rPr>
          <w:rFonts w:ascii="Arial" w:hAnsi="Arial"/>
        </w:rPr>
        <w:t>Modbus</w:t>
      </w:r>
      <w:r>
        <w:rPr>
          <w:rFonts w:ascii="Arial" w:hAnsi="Arial"/>
          <w:spacing w:val="-1"/>
        </w:rPr>
        <w:t> </w:t>
      </w:r>
      <w:r>
        <w:rPr/>
        <w:t>в</w:t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  <w:i/>
          <w:spacing w:val="-1"/>
        </w:rPr>
        <w:t>бит</w:t>
      </w:r>
      <w:r>
        <w:rPr>
          <w:rFonts w:ascii="Arial" w:hAnsi="Arial"/>
          <w:i/>
          <w:spacing w:val="-1"/>
        </w:rPr>
        <w:t>/</w:t>
      </w:r>
      <w:r>
        <w:rPr>
          <w:rFonts w:ascii="Arial" w:hAnsi="Arial"/>
          <w:i/>
          <w:spacing w:val="-1"/>
        </w:rPr>
        <w:t>с</w:t>
      </w:r>
      <w:r>
        <w:rPr>
          <w:rFonts w:ascii="Arial" w:hAnsi="Arial"/>
          <w:i/>
          <w:spacing w:val="54"/>
        </w:rPr>
        <w:t> </w:t>
      </w:r>
      <w:r>
        <w:rPr>
          <w:spacing w:val="-1"/>
        </w:rPr>
        <w:t>может</w:t>
      </w:r>
      <w:r>
        <w:rPr>
          <w:spacing w:val="-2"/>
        </w:rPr>
        <w:t> </w:t>
      </w:r>
      <w:r>
        <w:rPr>
          <w:spacing w:val="-1"/>
        </w:rPr>
        <w:t>быть установлена</w:t>
      </w:r>
      <w:r>
        <w:rPr/>
        <w:t> в</w:t>
      </w:r>
      <w:r>
        <w:rPr>
          <w:spacing w:val="-1"/>
        </w:rPr>
        <w:t> данном параметре</w:t>
      </w:r>
      <w:r>
        <w:rPr>
          <w:rFonts w:ascii="Arial" w:hAnsi="Arial"/>
          <w:i/>
          <w:spacing w:val="-1"/>
        </w:rPr>
        <w:t>.</w:t>
      </w:r>
      <w:r>
        <w:rPr>
          <w:rFonts w:ascii="Arial" w:hAnsi="Arial"/>
        </w:rPr>
      </w: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2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Engine Params (ПарамДвигат)" w:id="212"/>
      <w:bookmarkEnd w:id="212"/>
      <w:r>
        <w:rPr>
          <w:b w:val="0"/>
          <w:i w:val="0"/>
        </w:rPr>
      </w:r>
      <w:r>
        <w:rPr>
          <w:rFonts w:ascii="Arial" w:hAnsi="Arial"/>
          <w:i/>
        </w:rPr>
        <w:t>Engine</w:t>
      </w:r>
      <w:r>
        <w:rPr>
          <w:rFonts w:ascii="Arial" w:hAnsi="Arial"/>
          <w:i/>
          <w:spacing w:val="-21"/>
        </w:rPr>
        <w:t> </w:t>
      </w:r>
      <w:r>
        <w:rPr>
          <w:rFonts w:ascii="Arial" w:hAnsi="Arial"/>
          <w:i/>
        </w:rPr>
        <w:t>Params</w:t>
      </w:r>
      <w:r>
        <w:rPr>
          <w:rFonts w:ascii="Arial" w:hAnsi="Arial"/>
          <w:i/>
          <w:spacing w:val="-21"/>
        </w:rPr>
        <w:t> </w:t>
      </w:r>
      <w:r>
        <w:rPr>
          <w:rFonts w:ascii="Arial" w:hAnsi="Arial"/>
          <w:i/>
          <w:spacing w:val="-1"/>
        </w:rPr>
        <w:t>(</w:t>
      </w:r>
      <w:r>
        <w:rPr>
          <w:i/>
          <w:spacing w:val="-1"/>
        </w:rPr>
        <w:t>ПарамДвигат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tabs>
          <w:tab w:pos="5102" w:val="left" w:leader="none"/>
        </w:tabs>
        <w:spacing w:line="240" w:lineRule="auto" w:before="200"/>
        <w:ind w:right="0"/>
        <w:jc w:val="left"/>
        <w:rPr>
          <w:b w:val="0"/>
          <w:bCs w:val="0"/>
        </w:rPr>
      </w:pPr>
      <w:bookmarkStart w:name="Starting RPM (ПускОбороты)  [%]" w:id="213"/>
      <w:bookmarkEnd w:id="213"/>
      <w:r>
        <w:rPr>
          <w:b w:val="0"/>
        </w:rPr>
      </w:r>
      <w:r>
        <w:rPr>
          <w:spacing w:val="-1"/>
        </w:rPr>
        <w:t>Starting RPM (</w:t>
      </w:r>
      <w:r>
        <w:rPr>
          <w:rFonts w:ascii="Arial" w:hAnsi="Arial"/>
          <w:spacing w:val="-1"/>
        </w:rPr>
        <w:t>ПускОбороты</w:t>
      </w:r>
      <w:r>
        <w:rPr>
          <w:spacing w:val="-1"/>
        </w:rPr>
        <w:t>)</w:t>
        <w:tab/>
        <w:t>[%]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8"/>
        <w:ind w:left="137" w:right="4615"/>
        <w:jc w:val="left"/>
      </w:pPr>
      <w:r>
        <w:rPr>
          <w:spacing w:val="-1"/>
        </w:rPr>
        <w:t>Скорость</w:t>
      </w:r>
      <w:r>
        <w:rPr/>
        <w:t> </w:t>
      </w:r>
      <w:r>
        <w:rPr>
          <w:spacing w:val="-1"/>
        </w:rPr>
        <w:t>запуска ДГУ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когда контроллер отключает</w:t>
      </w:r>
      <w:r>
        <w:rPr>
          <w:spacing w:val="-2"/>
        </w:rPr>
        <w:t> </w:t>
      </w:r>
      <w:r>
        <w:rPr>
          <w:spacing w:val="-1"/>
        </w:rPr>
        <w:t>стартер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5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1%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номинальных Об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м</w:t>
      </w:r>
    </w:p>
    <w:p>
      <w:pPr>
        <w:pStyle w:val="BodyText"/>
        <w:tabs>
          <w:tab w:pos="1555" w:val="lef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95"/>
        </w:rPr>
        <w:t>Range:</w:t>
        <w:tab/>
      </w:r>
      <w:r>
        <w:rPr>
          <w:rFonts w:ascii="Arial" w:hAnsi="Arial" w:cs="Arial" w:eastAsia="Arial"/>
        </w:rPr>
        <w:t>5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50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%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101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Starting Oil P (Рмсл Пуск.)   [Бар]" w:id="214"/>
      <w:bookmarkEnd w:id="214"/>
      <w:r>
        <w:rPr>
          <w:b w:val="0"/>
        </w:rPr>
      </w:r>
      <w:r>
        <w:rPr>
          <w:spacing w:val="-1"/>
        </w:rPr>
        <w:t>Starting </w:t>
      </w:r>
      <w:r>
        <w:rPr/>
        <w:t>Oil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Рмсл Пуск</w:t>
      </w:r>
      <w:r>
        <w:rPr>
          <w:spacing w:val="-1"/>
        </w:rPr>
        <w:t>.)</w:t>
        <w:tab/>
        <w:t>[</w:t>
      </w:r>
      <w:r>
        <w:rPr>
          <w:rFonts w:ascii="Arial" w:hAnsi="Arial"/>
          <w:spacing w:val="-1"/>
        </w:rPr>
        <w:t>Бар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58"/>
        <w:ind w:right="3768"/>
        <w:jc w:val="left"/>
      </w:pPr>
      <w:r>
        <w:rPr>
          <w:spacing w:val="-1"/>
        </w:rPr>
        <w:t>Значение</w:t>
      </w:r>
      <w:r>
        <w:rPr/>
        <w:t> </w:t>
      </w:r>
      <w:r>
        <w:rPr>
          <w:spacing w:val="-1"/>
        </w:rPr>
        <w:t>давления масла ДГУ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когда контроллер отключает</w:t>
      </w:r>
      <w:r>
        <w:rPr>
          <w:spacing w:val="-2"/>
        </w:rPr>
        <w:t> </w:t>
      </w:r>
      <w:r>
        <w:rPr>
          <w:spacing w:val="-1"/>
        </w:rPr>
        <w:t>стартер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3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бар</w:t>
      </w:r>
    </w:p>
    <w:p>
      <w:pPr>
        <w:pStyle w:val="BodyText"/>
        <w:tabs>
          <w:tab w:pos="1556" w:val="left" w:leader="none"/>
        </w:tabs>
        <w:spacing w:line="229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0,0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10,0</w:t>
      </w:r>
      <w:r>
        <w:rPr>
          <w:rFonts w:ascii="Arial" w:hAnsi="Arial" w:cs="Arial" w:eastAsia="Arial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109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Существует</w:t>
                  </w:r>
                  <w:r>
                    <w:rPr>
                      <w:rFonts w:ascii="Arial" w:hAnsi="Arial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три условия отключения стартера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 </w:t>
                  </w:r>
                  <w:r>
                    <w:rPr>
                      <w:rFonts w:ascii="Arial" w:hAnsi="Arial"/>
                      <w:i/>
                      <w:sz w:val="20"/>
                    </w:rPr>
                    <w:t>Starting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 RPM</w:t>
                  </w:r>
                  <w:r>
                    <w:rPr>
                      <w:rFonts w:ascii="Arial" w:hAnsi="Arial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ПускОбороты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Starting Oil </w:t>
                  </w:r>
                  <w:r>
                    <w:rPr>
                      <w:rFonts w:ascii="Arial" w:hAnsi="Arial"/>
                      <w:i/>
                      <w:sz w:val="20"/>
                    </w:rPr>
                    <w:t>P</w:t>
                  </w:r>
                  <w:r>
                    <w:rPr>
                      <w:rFonts w:ascii="Arial" w:hAnsi="Arial"/>
                      <w:i/>
                      <w:spacing w:val="4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Рмсл Пуск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D+ 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если доступно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Работа</w:t>
                  </w:r>
                  <w:r>
                    <w:rPr>
                      <w:rFonts w:ascii="Arial" w:hAnsi="Arial"/>
                      <w:sz w:val="20"/>
                    </w:rPr>
                    <w:t> стартера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прекращается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появлении хотя </w:t>
                  </w:r>
                  <w:r>
                    <w:rPr>
                      <w:rFonts w:ascii="Arial" w:hAnsi="Arial"/>
                      <w:sz w:val="20"/>
                    </w:rPr>
                    <w:t>бы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одного</w:t>
                  </w:r>
                  <w:r>
                    <w:rPr>
                      <w:rFonts w:ascii="Arial" w:hAnsi="Arial"/>
                      <w:spacing w:val="3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них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tabs>
          <w:tab w:pos="9209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42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2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tabs>
          <w:tab w:pos="5810" w:val="left" w:leader="none"/>
        </w:tabs>
        <w:spacing w:line="240" w:lineRule="auto" w:before="172"/>
        <w:ind w:right="0"/>
        <w:jc w:val="left"/>
        <w:rPr>
          <w:b w:val="0"/>
          <w:bCs w:val="0"/>
        </w:rPr>
      </w:pPr>
      <w:bookmarkStart w:name="Prestart Time (ВрПредстарта)   [с]" w:id="215"/>
      <w:bookmarkEnd w:id="215"/>
      <w:r>
        <w:rPr>
          <w:b w:val="0"/>
        </w:rPr>
      </w:r>
      <w:r>
        <w:rPr>
          <w:spacing w:val="-1"/>
        </w:rPr>
        <w:t>Prestart </w:t>
      </w:r>
      <w:r>
        <w:rPr/>
        <w:t>Time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ВрПредстарта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30" w:lineRule="exact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Время</w:t>
      </w:r>
      <w:r>
        <w:rPr>
          <w:spacing w:val="-2"/>
        </w:rPr>
        <w:t> </w:t>
      </w:r>
      <w:r>
        <w:rPr>
          <w:spacing w:val="-1"/>
        </w:rPr>
        <w:t>работы выхода</w:t>
      </w:r>
      <w:r>
        <w:rPr/>
        <w:t> </w:t>
      </w:r>
      <w:r>
        <w:rPr>
          <w:rFonts w:ascii="Arial" w:hAnsi="Arial"/>
          <w:spacing w:val="-1"/>
        </w:rPr>
        <w:t>Prestart (</w:t>
      </w:r>
      <w:r>
        <w:rPr>
          <w:spacing w:val="-1"/>
        </w:rPr>
        <w:t>ПредПуск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перед пуском ДГУ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1556" w:val="left" w:leader="none"/>
        </w:tabs>
        <w:spacing w:line="240" w:lineRule="auto"/>
        <w:ind w:right="2816"/>
        <w:jc w:val="left"/>
      </w:pPr>
      <w:r>
        <w:rPr>
          <w:spacing w:val="-1"/>
        </w:rPr>
        <w:t>Установите значение</w:t>
      </w:r>
      <w:r>
        <w:rPr/>
        <w:t> в</w:t>
      </w:r>
      <w:r>
        <w:rPr>
          <w:spacing w:val="-1"/>
        </w:rPr>
        <w:t> ноль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 предпусковые процедуры не</w:t>
      </w:r>
      <w:r>
        <w:rPr>
          <w:spacing w:val="-2"/>
        </w:rPr>
        <w:t> </w:t>
      </w:r>
      <w:r>
        <w:rPr>
          <w:spacing w:val="-1"/>
        </w:rPr>
        <w:t>задействованы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5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57" w:val="left" w:leader="none"/>
        </w:tabs>
        <w:spacing w:line="240" w:lineRule="auto"/>
        <w:ind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600 </w:t>
      </w:r>
      <w:r>
        <w:rPr/>
        <w:t>с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0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MaxCrank Time (МаксВрПуска)   [с]" w:id="216"/>
      <w:bookmarkEnd w:id="216"/>
      <w:r>
        <w:rPr>
          <w:b w:val="0"/>
        </w:rPr>
      </w:r>
      <w:r>
        <w:rPr>
          <w:spacing w:val="-1"/>
        </w:rPr>
        <w:t>MaxCrank Time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МаксВрПуска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58"/>
        <w:ind w:right="5865"/>
        <w:jc w:val="left"/>
      </w:pPr>
      <w:r>
        <w:rPr>
          <w:spacing w:val="-1"/>
        </w:rPr>
        <w:t>Максимальное время для включения стартера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7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57" w:val="left" w:leader="none"/>
        </w:tabs>
        <w:spacing w:line="240" w:lineRule="auto"/>
        <w:ind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 </w:t>
      </w:r>
      <w:r>
        <w:rPr/>
        <w:t>с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0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CrnkFail Pause (ПаузаМежПуск)   [с]" w:id="217"/>
      <w:bookmarkEnd w:id="217"/>
      <w:r>
        <w:rPr>
          <w:b w:val="0"/>
        </w:rPr>
      </w:r>
      <w:r>
        <w:rPr>
          <w:spacing w:val="-1"/>
        </w:rPr>
        <w:t>CrnkFail Pause (</w:t>
      </w:r>
      <w:r>
        <w:rPr>
          <w:rFonts w:ascii="Arial" w:hAnsi="Arial"/>
          <w:spacing w:val="-1"/>
        </w:rPr>
        <w:t>ПаузаМежПуск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58"/>
        <w:ind w:right="7385"/>
        <w:jc w:val="left"/>
      </w:pPr>
      <w:r>
        <w:rPr>
          <w:spacing w:val="-1"/>
        </w:rPr>
        <w:t>Пауза между</w:t>
      </w:r>
      <w:r>
        <w:rPr>
          <w:spacing w:val="-2"/>
        </w:rPr>
        <w:t> </w:t>
      </w:r>
      <w:r>
        <w:rPr>
          <w:spacing w:val="-1"/>
        </w:rPr>
        <w:t>попытками</w:t>
      </w:r>
      <w:r>
        <w:rPr>
          <w:spacing w:val="-2"/>
        </w:rPr>
        <w:t> </w:t>
      </w:r>
      <w:r>
        <w:rPr>
          <w:spacing w:val="-1"/>
        </w:rPr>
        <w:t>пуска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8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57" w:val="left" w:leader="none"/>
        </w:tabs>
        <w:spacing w:line="229" w:lineRule="exact"/>
        <w:ind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5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 </w:t>
      </w:r>
      <w:r>
        <w:rPr/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1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Crank Attempts (Кол-во пусков)   [-]" w:id="218"/>
      <w:bookmarkEnd w:id="218"/>
      <w:r>
        <w:rPr>
          <w:b w:val="0"/>
        </w:rPr>
      </w:r>
      <w:r>
        <w:rPr>
          <w:spacing w:val="-1"/>
        </w:rPr>
        <w:t>Crank</w:t>
      </w:r>
      <w:r>
        <w:rPr/>
        <w:t> </w:t>
      </w:r>
      <w:r>
        <w:rPr>
          <w:spacing w:val="-1"/>
        </w:rPr>
        <w:t>Attempts (</w:t>
      </w:r>
      <w:r>
        <w:rPr>
          <w:rFonts w:ascii="Arial" w:hAnsi="Arial"/>
          <w:spacing w:val="-1"/>
        </w:rPr>
        <w:t>Кол</w:t>
      </w:r>
      <w:r>
        <w:rPr>
          <w:spacing w:val="-1"/>
        </w:rPr>
        <w:t>-</w:t>
      </w:r>
      <w:r>
        <w:rPr>
          <w:rFonts w:ascii="Arial" w:hAnsi="Arial"/>
          <w:spacing w:val="-1"/>
        </w:rPr>
        <w:t>во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пусков</w:t>
      </w:r>
      <w:r>
        <w:rPr>
          <w:spacing w:val="-1"/>
        </w:rPr>
        <w:t>)</w:t>
        <w:tab/>
        <w:t>[-]</w:t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58"/>
        <w:ind w:right="6362"/>
        <w:jc w:val="left"/>
        <w:rPr>
          <w:rFonts w:ascii="Arial" w:hAnsi="Arial" w:cs="Arial" w:eastAsia="Arial"/>
        </w:rPr>
      </w:pPr>
      <w:r>
        <w:rPr>
          <w:spacing w:val="-1"/>
        </w:rPr>
        <w:t>Максимальное количество</w:t>
      </w:r>
      <w:r>
        <w:rPr/>
        <w:t> </w:t>
      </w:r>
      <w:r>
        <w:rPr>
          <w:spacing w:val="-1"/>
        </w:rPr>
        <w:t>попыток пуска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9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</w:p>
    <w:p>
      <w:pPr>
        <w:pStyle w:val="BodyText"/>
        <w:tabs>
          <w:tab w:pos="1557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</w:t>
      </w:r>
      <w:r>
        <w:rPr>
          <w:rFonts w:ascii="Arial" w:hAnsi="Arial" w:cs="Arial" w:eastAsia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101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Idle Time (Вр. Х.Х.)     [с]" w:id="219"/>
      <w:bookmarkEnd w:id="219"/>
      <w:r>
        <w:rPr>
          <w:b w:val="0"/>
        </w:rPr>
      </w:r>
      <w:r>
        <w:rPr>
          <w:spacing w:val="-1"/>
        </w:rPr>
        <w:t>Idle</w:t>
      </w:r>
      <w:r>
        <w:rPr>
          <w:spacing w:val="-2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(</w:t>
      </w:r>
      <w:r>
        <w:rPr>
          <w:rFonts w:ascii="Arial" w:hAnsi="Arial"/>
        </w:rPr>
        <w:t>Вр</w:t>
      </w:r>
      <w:r>
        <w:rPr/>
        <w:t>.</w:t>
      </w:r>
      <w:r>
        <w:rPr>
          <w:spacing w:val="-1"/>
        </w:rPr>
        <w:t> </w:t>
      </w:r>
      <w:r>
        <w:rPr>
          <w:rFonts w:ascii="Arial" w:hAnsi="Arial"/>
          <w:spacing w:val="-1"/>
        </w:rPr>
        <w:t>Х</w:t>
      </w:r>
      <w:r>
        <w:rPr>
          <w:spacing w:val="-1"/>
        </w:rPr>
        <w:t>.</w:t>
      </w:r>
      <w:r>
        <w:rPr>
          <w:rFonts w:ascii="Arial" w:hAnsi="Arial"/>
          <w:spacing w:val="-1"/>
        </w:rPr>
        <w:t>Х</w:t>
      </w:r>
      <w:r>
        <w:rPr>
          <w:spacing w:val="-1"/>
        </w:rPr>
        <w:t>.)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8"/>
        <w:ind w:right="1315"/>
        <w:jc w:val="left"/>
        <w:rPr>
          <w:rFonts w:ascii="Arial" w:hAnsi="Arial" w:cs="Arial" w:eastAsia="Arial"/>
        </w:rPr>
      </w:pPr>
      <w:r>
        <w:rPr>
          <w:spacing w:val="-1"/>
        </w:rPr>
        <w:t>Время</w:t>
      </w:r>
      <w:r>
        <w:rPr>
          <w:spacing w:val="-2"/>
        </w:rPr>
        <w:t> </w:t>
      </w:r>
      <w:r>
        <w:rPr>
          <w:spacing w:val="-1"/>
        </w:rPr>
        <w:t>холостого хода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начиная</w:t>
      </w:r>
      <w:r>
        <w:rPr>
          <w:spacing w:val="-2"/>
        </w:rPr>
        <w:t> </w:t>
      </w:r>
      <w:r>
        <w:rPr/>
        <w:t>с </w:t>
      </w:r>
      <w:r>
        <w:rPr>
          <w:spacing w:val="-1"/>
        </w:rPr>
        <w:t>достижения </w:t>
      </w:r>
      <w:r>
        <w:rPr>
          <w:rFonts w:ascii="Arial" w:hAnsi="Arial"/>
          <w:i/>
          <w:spacing w:val="-1"/>
        </w:rPr>
        <w:t>Starting RPM (</w:t>
      </w:r>
      <w:r>
        <w:rPr>
          <w:rFonts w:ascii="Arial" w:hAnsi="Arial"/>
          <w:i/>
          <w:spacing w:val="-1"/>
        </w:rPr>
        <w:t>ПускОбороты</w:t>
      </w:r>
      <w:r>
        <w:rPr>
          <w:rFonts w:ascii="Arial" w:hAnsi="Arial"/>
          <w:i/>
          <w:spacing w:val="-1"/>
        </w:rPr>
        <w:t>). </w:t>
      </w:r>
      <w:r>
        <w:rPr>
          <w:spacing w:val="-1"/>
        </w:rPr>
        <w:t>Определяется</w:t>
      </w:r>
      <w:r>
        <w:rPr>
          <w:spacing w:val="22"/>
        </w:rPr>
        <w:t> </w:t>
      </w:r>
      <w:r>
        <w:rPr>
          <w:spacing w:val="-1"/>
        </w:rPr>
        <w:t>ошибка</w:t>
      </w:r>
      <w:r>
        <w:rPr>
          <w:spacing w:val="-2"/>
        </w:rPr>
        <w:t> </w:t>
      </w:r>
      <w:r>
        <w:rPr>
          <w:spacing w:val="-1"/>
        </w:rPr>
        <w:t>запуска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 во время холостого хода об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м падают </w:t>
      </w:r>
      <w:r>
        <w:rPr/>
        <w:t>ниже</w:t>
      </w:r>
      <w:r>
        <w:rPr>
          <w:spacing w:val="-1"/>
        </w:rPr>
        <w:t> </w:t>
      </w:r>
      <w:r>
        <w:rPr>
          <w:rFonts w:ascii="Arial" w:hAnsi="Arial"/>
          <w:spacing w:val="-1"/>
        </w:rPr>
        <w:t>2.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37" w:right="1315"/>
        <w:jc w:val="left"/>
        <w:rPr>
          <w:rFonts w:ascii="Arial" w:hAnsi="Arial" w:cs="Arial" w:eastAsia="Arial"/>
        </w:rPr>
      </w:pPr>
      <w:r>
        <w:rPr/>
        <w:t>В</w:t>
      </w:r>
      <w:r>
        <w:rPr>
          <w:spacing w:val="-2"/>
        </w:rPr>
        <w:t> </w:t>
      </w:r>
      <w:r>
        <w:rPr>
          <w:spacing w:val="-1"/>
        </w:rPr>
        <w:t>течении </w:t>
      </w:r>
      <w:r>
        <w:rPr>
          <w:rFonts w:ascii="Arial" w:hAnsi="Arial"/>
          <w:i/>
          <w:spacing w:val="-1"/>
        </w:rPr>
        <w:t>Idle time (</w:t>
      </w:r>
      <w:r>
        <w:rPr>
          <w:rFonts w:ascii="Arial" w:hAnsi="Arial"/>
          <w:i/>
          <w:spacing w:val="-1"/>
        </w:rPr>
        <w:t>Вр</w:t>
      </w:r>
      <w:r>
        <w:rPr>
          <w:rFonts w:ascii="Arial" w:hAnsi="Arial"/>
          <w:i/>
          <w:spacing w:val="-1"/>
        </w:rPr>
        <w:t>. </w:t>
      </w:r>
      <w:r>
        <w:rPr>
          <w:rFonts w:ascii="Arial" w:hAnsi="Arial"/>
          <w:i/>
          <w:spacing w:val="-1"/>
        </w:rPr>
        <w:t>Х</w:t>
      </w:r>
      <w:r>
        <w:rPr>
          <w:rFonts w:ascii="Arial" w:hAnsi="Arial"/>
          <w:i/>
          <w:spacing w:val="-1"/>
        </w:rPr>
        <w:t>.</w:t>
      </w:r>
      <w:r>
        <w:rPr>
          <w:rFonts w:ascii="Arial" w:hAnsi="Arial"/>
          <w:i/>
          <w:spacing w:val="-1"/>
        </w:rPr>
        <w:t>Х</w:t>
      </w:r>
      <w:r>
        <w:rPr>
          <w:rFonts w:ascii="Arial" w:hAnsi="Arial"/>
          <w:i/>
          <w:spacing w:val="-1"/>
        </w:rPr>
        <w:t>.) </w:t>
      </w:r>
      <w:r>
        <w:rPr>
          <w:spacing w:val="-1"/>
        </w:rPr>
        <w:t>бинарный выход </w:t>
      </w:r>
      <w:r>
        <w:rPr>
          <w:rFonts w:ascii="Arial" w:hAnsi="Arial"/>
          <w:spacing w:val="-1"/>
        </w:rPr>
        <w:t>Idle/Nominal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.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./</w:t>
      </w:r>
      <w:r>
        <w:rPr>
          <w:spacing w:val="-1"/>
        </w:rPr>
        <w:t>Номинал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разомкнут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когда</w:t>
      </w:r>
      <w:r>
        <w:rPr>
          <w:spacing w:val="50"/>
        </w:rPr>
        <w:t> </w:t>
      </w:r>
      <w:r>
        <w:rPr>
          <w:spacing w:val="-1"/>
        </w:rPr>
        <w:t>данный таймер отключится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выход замкнется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53"/>
        </w:rPr>
        <w:t> </w:t>
      </w:r>
      <w:r>
        <w:rPr>
          <w:spacing w:val="-1"/>
        </w:rPr>
        <w:t>Бинарный выход </w:t>
      </w:r>
      <w:r>
        <w:rPr>
          <w:rFonts w:ascii="Arial" w:hAnsi="Arial"/>
          <w:spacing w:val="-1"/>
        </w:rPr>
        <w:t>Idle/Nominal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.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./</w:t>
      </w:r>
      <w:r>
        <w:rPr>
          <w:spacing w:val="-1"/>
        </w:rPr>
        <w:t>Номинал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45"/>
        </w:rPr>
        <w:t> </w:t>
      </w:r>
      <w:r>
        <w:rPr>
          <w:spacing w:val="-1"/>
        </w:rPr>
        <w:t>размыкается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течение периода охлаждения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1555" w:val="left" w:leader="none"/>
        </w:tabs>
        <w:spacing w:line="230" w:lineRule="exact"/>
        <w:ind w:left="137" w:right="0"/>
        <w:jc w:val="left"/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56" w:val="left" w:leader="none"/>
        </w:tabs>
        <w:spacing w:line="230" w:lineRule="exact"/>
        <w:ind w:left="137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600 </w:t>
      </w:r>
      <w:r>
        <w:rPr/>
        <w:t>с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10" w:h="16840"/>
          <w:pgMar w:top="0" w:bottom="0" w:left="1280" w:right="200"/>
        </w:sectPr>
      </w:pPr>
    </w:p>
    <w:p>
      <w:pPr>
        <w:spacing w:line="251" w:lineRule="auto" w:before="74"/>
        <w:ind w:left="571" w:right="0" w:hanging="123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17.387001pt;margin-top:-4.709826pt;width:84.1pt;height:55.8pt;mso-position-horizontal-relative:page;mso-position-vertical-relative:paragraph;z-index:-400312" coordorigin="2348,-94" coordsize="1682,1116">
            <v:group style="position:absolute;left:2588;top:323;width:454;height:2" coordorigin="2588,323" coordsize="454,2">
              <v:shape style="position:absolute;left:2588;top:323;width:454;height:2" coordorigin="2588,323" coordsize="454,0" path="m2588,323l3042,323e" filled="false" stroked="true" strokeweight=".224pt" strokecolor="#000000">
                <v:path arrowok="t"/>
              </v:shape>
            </v:group>
            <v:group style="position:absolute;left:2987;top:268;width:56;height:110" coordorigin="2987,268" coordsize="56,110">
              <v:shape style="position:absolute;left:2987;top:268;width:56;height:110" coordorigin="2987,268" coordsize="56,110" path="m2987,377l3042,323,2987,268e" filled="false" stroked="true" strokeweight=".224pt" strokecolor="#000000">
                <v:path arrowok="t"/>
              </v:shape>
            </v:group>
            <v:group style="position:absolute;left:2588;top:38;width:1133;height:569" coordorigin="2588,38" coordsize="1133,569">
              <v:shape style="position:absolute;left:2588;top:38;width:1133;height:569" coordorigin="2588,38" coordsize="1133,569" path="m2588,607l3721,38e" filled="false" stroked="true" strokeweight="1.196pt" strokecolor="#000000">
                <v:path arrowok="t"/>
              </v:shape>
            </v:group>
            <v:group style="position:absolute;left:3156;top:413;width:2;height:603" coordorigin="3156,413" coordsize="2,603">
              <v:shape style="position:absolute;left:3156;top:413;width:2;height:603" coordorigin="3156,413" coordsize="0,603" path="m3156,413l3156,1015e" filled="false" stroked="true" strokeweight=".34pt" strokecolor="#000000">
                <v:path arrowok="t"/>
              </v:shape>
            </v:group>
            <v:group style="position:absolute;left:3154;top:413;width:5;height:10" coordorigin="3154,413" coordsize="5,10">
              <v:shape style="position:absolute;left:3154;top:413;width:5;height:10" coordorigin="3154,413" coordsize="5,10" path="m3158,415l3158,422,3156,422,3154,419,3154,415,3156,413,3158,413,3158,415xe" filled="false" stroked="true" strokeweight=".06pt" strokecolor="#000000">
                <v:path arrowok="t"/>
              </v:shape>
            </v:group>
            <v:group style="position:absolute;left:3154;top:427;width:5;height:10" coordorigin="3154,427" coordsize="5,10">
              <v:shape style="position:absolute;left:3154;top:427;width:5;height:10" coordorigin="3154,427" coordsize="5,10" path="m3158,430l3158,436,3157,437,3156,436,3154,434,3154,430,3156,428,3157,427,3158,428,3158,430xe" filled="false" stroked="true" strokeweight=".06pt" strokecolor="#000000">
                <v:path arrowok="t"/>
              </v:shape>
            </v:group>
            <v:group style="position:absolute;left:3154;top:442;width:5;height:10" coordorigin="3154,442" coordsize="5,10">
              <v:shape style="position:absolute;left:3154;top:442;width:5;height:10" coordorigin="3154,442" coordsize="5,10" path="m3158,443l3158,451,3156,451,3154,449,3154,443,3156,442,3158,442,3158,443xe" filled="false" stroked="true" strokeweight=".06pt" strokecolor="#000000">
                <v:path arrowok="t"/>
              </v:shape>
            </v:group>
            <v:group style="position:absolute;left:3154;top:457;width:5;height:9" coordorigin="3154,457" coordsize="5,9">
              <v:shape style="position:absolute;left:3154;top:457;width:5;height:9" coordorigin="3154,457" coordsize="5,9" path="m3158,458l3158,464,3157,466,3156,464,3154,463,3154,458,3156,457,3158,457,3158,458xe" filled="false" stroked="true" strokeweight=".06pt" strokecolor="#000000">
                <v:path arrowok="t"/>
              </v:shape>
            </v:group>
            <v:group style="position:absolute;left:3154;top:470;width:5;height:11" coordorigin="3154,470" coordsize="5,11">
              <v:shape style="position:absolute;left:3154;top:470;width:5;height:11" coordorigin="3154,470" coordsize="5,11" path="m3158,473l3158,479,3157,481,3156,479,3154,478,3154,473,3156,472,3157,470,3158,472,3158,473xe" filled="false" stroked="true" strokeweight=".06pt" strokecolor="#000000">
                <v:path arrowok="t"/>
              </v:shape>
            </v:group>
            <v:group style="position:absolute;left:3154;top:485;width:5;height:10" coordorigin="3154,485" coordsize="5,10">
              <v:shape style="position:absolute;left:3154;top:485;width:5;height:10" coordorigin="3154,485" coordsize="5,10" path="m3158,487l3158,494,3156,494,3154,493,3154,487,3156,485,3158,485,3158,487xe" filled="false" stroked="true" strokeweight=".06pt" strokecolor="#000000">
                <v:path arrowok="t"/>
              </v:shape>
            </v:group>
            <v:group style="position:absolute;left:3154;top:499;width:5;height:10" coordorigin="3154,499" coordsize="5,10">
              <v:shape style="position:absolute;left:3154;top:499;width:5;height:10" coordorigin="3154,499" coordsize="5,10" path="m3158,502l3158,508,3157,509,3156,508,3154,506,3154,502,3156,500,3157,499,3158,500,3158,502xe" filled="false" stroked="true" strokeweight=".06pt" strokecolor="#000000">
                <v:path arrowok="t"/>
              </v:shape>
            </v:group>
            <v:group style="position:absolute;left:3154;top:514;width:5;height:10" coordorigin="3154,514" coordsize="5,10">
              <v:shape style="position:absolute;left:3154;top:514;width:5;height:10" coordorigin="3154,514" coordsize="5,10" path="m3158,517l3158,523,3156,523,3154,522,3154,517,3157,514,3158,515,3158,517xe" filled="false" stroked="true" strokeweight=".06pt" strokecolor="#000000">
                <v:path arrowok="t"/>
              </v:shape>
            </v:group>
            <v:group style="position:absolute;left:3154;top:529;width:5;height:9" coordorigin="3154,529" coordsize="5,9">
              <v:shape style="position:absolute;left:3154;top:529;width:5;height:9" coordorigin="3154,529" coordsize="5,9" path="m3158,530l3158,538,3156,538,3154,535,3154,530,3156,529,3158,529,3158,530xe" filled="false" stroked="true" strokeweight=".06pt" strokecolor="#000000">
                <v:path arrowok="t"/>
              </v:shape>
            </v:group>
            <v:group style="position:absolute;left:3154;top:542;width:5;height:11" coordorigin="3154,542" coordsize="5,11">
              <v:shape style="position:absolute;left:3154;top:542;width:5;height:11" coordorigin="3154,542" coordsize="5,11" path="m3158,546l3158,552,3157,553,3154,550,3154,546,3157,542,3158,544,3158,546xe" filled="false" stroked="true" strokeweight=".06pt" strokecolor="#000000">
                <v:path arrowok="t"/>
              </v:shape>
            </v:group>
            <v:group style="position:absolute;left:3154;top:558;width:5;height:9" coordorigin="3154,558" coordsize="5,9">
              <v:shape style="position:absolute;left:3154;top:558;width:5;height:9" coordorigin="3154,558" coordsize="5,9" path="m3158,560l3158,566,3156,566,3154,565,3154,560,3156,558,3158,558,3158,560xe" filled="false" stroked="true" strokeweight=".06pt" strokecolor="#000000">
                <v:path arrowok="t"/>
              </v:shape>
            </v:group>
            <v:group style="position:absolute;left:3154;top:572;width:5;height:10" coordorigin="3154,572" coordsize="5,10">
              <v:shape style="position:absolute;left:3154;top:572;width:5;height:10" coordorigin="3154,572" coordsize="5,10" path="m3158,574l3158,582,3156,582,3154,578,3154,574,3156,572,3158,572,3158,574xe" filled="false" stroked="true" strokeweight=".06pt" strokecolor="#000000">
                <v:path arrowok="t"/>
              </v:shape>
            </v:group>
            <v:group style="position:absolute;left:3154;top:586;width:5;height:11" coordorigin="3154,586" coordsize="5,11">
              <v:shape style="position:absolute;left:3154;top:586;width:5;height:11" coordorigin="3154,586" coordsize="5,11" path="m3158,589l3158,595,3157,596,3156,595,3154,594,3154,589,3156,588,3157,586,3158,588,3158,589xe" filled="false" stroked="true" strokeweight=".06pt" strokecolor="#000000">
                <v:path arrowok="t"/>
              </v:shape>
            </v:group>
            <v:group style="position:absolute;left:3154;top:601;width:5;height:9" coordorigin="3154,601" coordsize="5,9">
              <v:shape style="position:absolute;left:3154;top:601;width:5;height:9" coordorigin="3154,601" coordsize="5,9" path="m3158,602l3158,610,3156,610,3154,608,3154,602,3156,601,3158,601,3158,602xe" filled="false" stroked="true" strokeweight=".06pt" strokecolor="#000000">
                <v:path arrowok="t"/>
              </v:shape>
            </v:group>
            <v:group style="position:absolute;left:3154;top:614;width:5;height:11" coordorigin="3154,614" coordsize="5,11">
              <v:shape style="position:absolute;left:3154;top:614;width:5;height:11" coordorigin="3154,614" coordsize="5,11" path="m3158,618l3158,624,3157,625,3154,622,3154,618,3157,614,3158,616,3158,618xe" filled="false" stroked="true" strokeweight=".06pt" strokecolor="#000000">
                <v:path arrowok="t"/>
              </v:shape>
            </v:group>
            <v:group style="position:absolute;left:3154;top:630;width:5;height:10" coordorigin="3154,630" coordsize="5,10">
              <v:shape style="position:absolute;left:3154;top:630;width:5;height:10" coordorigin="3154,630" coordsize="5,10" path="m3158,632l3158,638,3157,640,3156,638,3154,637,3154,632,3156,631,3157,630,3158,631,3158,632xe" filled="false" stroked="true" strokeweight=".06pt" strokecolor="#000000">
                <v:path arrowok="t"/>
              </v:shape>
            </v:group>
            <v:group style="position:absolute;left:3154;top:644;width:5;height:10" coordorigin="3154,644" coordsize="5,10">
              <v:shape style="position:absolute;left:3154;top:644;width:5;height:10" coordorigin="3154,644" coordsize="5,10" path="m3158,646l3158,654,3156,654,3154,652,3154,646,3156,644,3158,644,3158,646xe" filled="false" stroked="true" strokeweight=".06pt" strokecolor="#000000">
                <v:path arrowok="t"/>
              </v:shape>
            </v:group>
            <v:group style="position:absolute;left:3154;top:658;width:5;height:11" coordorigin="3154,658" coordsize="5,11">
              <v:shape style="position:absolute;left:3154;top:658;width:5;height:11" coordorigin="3154,658" coordsize="5,11" path="m3158,661l3158,667,3157,668,3156,667,3154,666,3154,661,3156,660,3157,658,3158,660,3158,661xe" filled="false" stroked="true" strokeweight=".06pt" strokecolor="#000000">
                <v:path arrowok="t"/>
              </v:shape>
            </v:group>
            <v:group style="position:absolute;left:3154;top:673;width:5;height:9" coordorigin="3154,673" coordsize="5,9">
              <v:shape style="position:absolute;left:3154;top:673;width:5;height:9" coordorigin="3154,673" coordsize="5,9" path="m3158,676l3158,682,3156,682,3154,680,3154,676,3156,673,3158,673,3158,676xe" filled="false" stroked="true" strokeweight=".06pt" strokecolor="#000000">
                <v:path arrowok="t"/>
              </v:shape>
            </v:group>
            <v:group style="position:absolute;left:3154;top:688;width:5;height:10" coordorigin="3154,688" coordsize="5,10">
              <v:shape style="position:absolute;left:3154;top:688;width:5;height:10" coordorigin="3154,688" coordsize="5,10" path="m3158,690l3158,697,3156,697,3154,694,3154,690,3156,688,3158,688,3158,690xe" filled="false" stroked="true" strokeweight=".06pt" strokecolor="#000000">
                <v:path arrowok="t"/>
              </v:shape>
            </v:group>
            <v:group style="position:absolute;left:3154;top:702;width:5;height:10" coordorigin="3154,702" coordsize="5,10">
              <v:shape style="position:absolute;left:3154;top:702;width:5;height:10" coordorigin="3154,702" coordsize="5,10" path="m3158,704l3158,710,3157,712,3156,710,3154,709,3154,704,3156,703,3157,702,3158,703,3158,704xe" filled="false" stroked="true" strokeweight=".06pt" strokecolor="#000000">
                <v:path arrowok="t"/>
              </v:shape>
            </v:group>
            <v:group style="position:absolute;left:3154;top:716;width:5;height:10" coordorigin="3154,716" coordsize="5,10">
              <v:shape style="position:absolute;left:3154;top:716;width:5;height:10" coordorigin="3154,716" coordsize="5,10" path="m3158,720l3158,726,3156,726,3154,724,3154,720,3156,716,3158,716,3158,720xe" filled="false" stroked="true" strokeweight=".06pt" strokecolor="#000000">
                <v:path arrowok="t"/>
              </v:shape>
            </v:group>
            <v:group style="position:absolute;left:3154;top:732;width:5;height:9" coordorigin="3154,732" coordsize="5,9">
              <v:shape style="position:absolute;left:3154;top:732;width:5;height:9" coordorigin="3154,732" coordsize="5,9" path="m3158,733l3158,739,3157,740,3156,739,3154,738,3154,733,3156,732,3158,732,3158,733xe" filled="false" stroked="true" strokeweight=".06pt" strokecolor="#000000">
                <v:path arrowok="t"/>
              </v:shape>
            </v:group>
            <v:group style="position:absolute;left:3154;top:745;width:5;height:11" coordorigin="3154,745" coordsize="5,11">
              <v:shape style="position:absolute;left:3154;top:745;width:5;height:11" coordorigin="3154,745" coordsize="5,11" path="m3158,748l3158,754,3157,756,3156,754,3154,752,3154,748,3156,746,3157,745,3158,746,3158,748xe" filled="false" stroked="true" strokeweight=".06pt" strokecolor="#000000">
                <v:path arrowok="t"/>
              </v:shape>
            </v:group>
            <v:group style="position:absolute;left:3154;top:760;width:5;height:10" coordorigin="3154,760" coordsize="5,10">
              <v:shape style="position:absolute;left:3154;top:760;width:5;height:10" coordorigin="3154,760" coordsize="5,10" path="m3158,762l3158,769,3156,769,3154,768,3154,762,3156,760,3158,760,3158,762xe" filled="false" stroked="true" strokeweight=".06pt" strokecolor="#000000">
                <v:path arrowok="t"/>
              </v:shape>
            </v:group>
            <v:group style="position:absolute;left:3154;top:774;width:5;height:10" coordorigin="3154,774" coordsize="5,10">
              <v:shape style="position:absolute;left:3154;top:774;width:5;height:10" coordorigin="3154,774" coordsize="5,10" path="m3158,776l3158,782,3157,784,3156,782,3154,781,3154,776,3156,775,3157,774,3158,775,3158,776xe" filled="false" stroked="true" strokeweight=".06pt" strokecolor="#000000">
                <v:path arrowok="t"/>
              </v:shape>
            </v:group>
            <v:group style="position:absolute;left:3154;top:788;width:5;height:10" coordorigin="3154,788" coordsize="5,10">
              <v:shape style="position:absolute;left:3154;top:788;width:5;height:10" coordorigin="3154,788" coordsize="5,10" path="m3158,792l3158,798,3156,798,3154,796,3154,792,3157,788,3158,790,3158,792xe" filled="false" stroked="true" strokeweight=".06pt" strokecolor="#000000">
                <v:path arrowok="t"/>
              </v:shape>
            </v:group>
            <v:group style="position:absolute;left:3154;top:804;width:5;height:9" coordorigin="3154,804" coordsize="5,9">
              <v:shape style="position:absolute;left:3154;top:804;width:5;height:9" coordorigin="3154,804" coordsize="5,9" path="m3158,805l3158,812,3156,812,3154,811,3154,805,3156,804,3158,804,3158,805xe" filled="false" stroked="true" strokeweight=".06pt" strokecolor="#000000">
                <v:path arrowok="t"/>
              </v:shape>
            </v:group>
            <v:group style="position:absolute;left:3154;top:817;width:5;height:11" coordorigin="3154,817" coordsize="5,11">
              <v:shape style="position:absolute;left:3154;top:817;width:5;height:11" coordorigin="3154,817" coordsize="5,11" path="m3158,820l3158,826,3157,828,3156,826,3154,824,3154,820,3156,818,3157,817,3158,818,3158,820xe" filled="false" stroked="true" strokeweight=".06pt" strokecolor="#000000">
                <v:path arrowok="t"/>
              </v:shape>
            </v:group>
            <v:group style="position:absolute;left:3154;top:832;width:5;height:10" coordorigin="3154,832" coordsize="5,10">
              <v:shape style="position:absolute;left:3154;top:832;width:5;height:10" coordorigin="3154,832" coordsize="5,10" path="m3158,835l3158,841,3156,841,3154,840,3154,835,3156,832,3158,832,3158,835xe" filled="false" stroked="true" strokeweight=".06pt" strokecolor="#000000">
                <v:path arrowok="t"/>
              </v:shape>
            </v:group>
            <v:group style="position:absolute;left:3154;top:847;width:5;height:9" coordorigin="3154,847" coordsize="5,9">
              <v:shape style="position:absolute;left:3154;top:847;width:5;height:9" coordorigin="3154,847" coordsize="5,9" path="m3158,848l3158,856,3156,856,3154,853,3154,848,3156,847,3158,847,3158,848xe" filled="false" stroked="true" strokeweight=".06pt" strokecolor="#000000">
                <v:path arrowok="t"/>
              </v:shape>
            </v:group>
            <v:group style="position:absolute;left:3154;top:860;width:5;height:11" coordorigin="3154,860" coordsize="5,11">
              <v:shape style="position:absolute;left:3154;top:860;width:5;height:11" coordorigin="3154,860" coordsize="5,11" path="m3158,864l3158,870,3157,871,3156,870,3154,869,3154,864,3157,860,3158,862,3158,864xe" filled="false" stroked="true" strokeweight=".06pt" strokecolor="#000000">
                <v:path arrowok="t"/>
              </v:shape>
            </v:group>
            <v:group style="position:absolute;left:3154;top:876;width:5;height:9" coordorigin="3154,876" coordsize="5,9">
              <v:shape style="position:absolute;left:3154;top:876;width:5;height:9" coordorigin="3154,876" coordsize="5,9" path="m3158,877l3158,884,3156,884,3154,883,3154,877,3156,876,3158,876,3158,877xe" filled="false" stroked="true" strokeweight=".06pt" strokecolor="#000000">
                <v:path arrowok="t"/>
              </v:shape>
            </v:group>
            <v:group style="position:absolute;left:3154;top:889;width:5;height:11" coordorigin="3154,889" coordsize="5,11">
              <v:shape style="position:absolute;left:3154;top:889;width:5;height:11" coordorigin="3154,889" coordsize="5,11" path="m3158,893l3158,899,3157,900,3154,896,3154,893,3157,889,3158,890,3158,893xe" filled="false" stroked="true" strokeweight=".06pt" strokecolor="#000000">
                <v:path arrowok="t"/>
              </v:shape>
            </v:group>
            <v:group style="position:absolute;left:3154;top:905;width:5;height:10" coordorigin="3154,905" coordsize="5,10">
              <v:shape style="position:absolute;left:3154;top:905;width:5;height:10" coordorigin="3154,905" coordsize="5,10" path="m3158,907l3158,913,3157,914,3156,913,3154,912,3154,907,3156,906,3157,905,3158,906,3158,907xe" filled="false" stroked="true" strokeweight=".06pt" strokecolor="#000000">
                <v:path arrowok="t"/>
              </v:shape>
            </v:group>
            <v:group style="position:absolute;left:3154;top:919;width:5;height:10" coordorigin="3154,919" coordsize="5,10">
              <v:shape style="position:absolute;left:3154;top:919;width:5;height:10" coordorigin="3154,919" coordsize="5,10" path="m3158,920l3158,929,3156,929,3154,926,3154,920,3156,919,3158,919,3158,920xe" filled="false" stroked="true" strokeweight=".06pt" strokecolor="#000000">
                <v:path arrowok="t"/>
              </v:shape>
            </v:group>
            <v:group style="position:absolute;left:3154;top:932;width:5;height:11" coordorigin="3154,932" coordsize="5,11">
              <v:shape style="position:absolute;left:3154;top:932;width:5;height:11" coordorigin="3154,932" coordsize="5,11" path="m3158,936l3158,942,3157,943,3156,942,3154,941,3154,936,3156,935,3157,932,3158,935,3158,936xe" filled="false" stroked="true" strokeweight=".06pt" strokecolor="#000000">
                <v:path arrowok="t"/>
              </v:shape>
            </v:group>
            <v:group style="position:absolute;left:3154;top:948;width:5;height:9" coordorigin="3154,948" coordsize="5,9">
              <v:shape style="position:absolute;left:3154;top:948;width:5;height:9" coordorigin="3154,948" coordsize="5,9" path="m3158,950l3158,956,3156,956,3154,955,3154,950,3156,948,3158,948,3158,950xe" filled="false" stroked="true" strokeweight=".06pt" strokecolor="#000000">
                <v:path arrowok="t"/>
              </v:shape>
            </v:group>
            <v:group style="position:absolute;left:3154;top:962;width:5;height:10" coordorigin="3154,962" coordsize="5,10">
              <v:shape style="position:absolute;left:3154;top:962;width:5;height:10" coordorigin="3154,962" coordsize="5,10" path="m3158,965l3158,972,3156,972,3154,968,3154,965,3156,962,3158,962,3158,965xe" filled="false" stroked="true" strokeweight=".06pt" strokecolor="#000000">
                <v:path arrowok="t"/>
              </v:shape>
            </v:group>
            <v:group style="position:absolute;left:3154;top:977;width:5;height:10" coordorigin="3154,977" coordsize="5,10">
              <v:shape style="position:absolute;left:3154;top:977;width:5;height:10" coordorigin="3154,977" coordsize="5,10" path="m3158,979l3158,985,3157,986,3156,985,3154,984,3154,979,3156,978,3157,977,3158,978,3158,979xe" filled="false" stroked="true" strokeweight=".06pt" strokecolor="#000000">
                <v:path arrowok="t"/>
              </v:shape>
            </v:group>
            <v:group style="position:absolute;left:3154;top:991;width:5;height:10" coordorigin="3154,991" coordsize="5,10">
              <v:shape style="position:absolute;left:3154;top:991;width:5;height:10" coordorigin="3154,991" coordsize="5,10" path="m3158,995l3158,1001,3156,1001,3154,998,3154,995,3156,991,3158,991,3158,995xe" filled="false" stroked="true" strokeweight=".06pt" strokecolor="#000000">
                <v:path arrowok="t"/>
              </v:shape>
            </v:group>
            <v:group style="position:absolute;left:3154;top:1007;width:5;height:9" coordorigin="3154,1007" coordsize="5,9">
              <v:shape style="position:absolute;left:3154;top:1007;width:5;height:9" coordorigin="3154,1007" coordsize="5,9" path="m3158,1008l3158,1015,3156,1015,3154,1013,3154,1008,3156,1007,3158,1007,3158,1008xe" filled="false" stroked="true" strokeweight=".06pt" strokecolor="#000000">
                <v:path arrowok="t"/>
              </v:shape>
            </v:group>
            <v:group style="position:absolute;left:3102;top:962;width:111;height:57" coordorigin="3102,962" coordsize="111,57">
              <v:shape style="position:absolute;left:3102;top:962;width:111;height:57" coordorigin="3102,962" coordsize="111,57" path="m3102,962l3157,1019,3212,962e" filled="false" stroked="true" strokeweight=".224pt" strokecolor="#000000">
                <v:path arrowok="t"/>
              </v:shape>
            </v:group>
            <v:group style="position:absolute;left:3706;top:-94;width:323;height:147" coordorigin="3706,-94" coordsize="323,147">
              <v:shape style="position:absolute;left:3706;top:-94;width:323;height:147" coordorigin="3706,-94" coordsize="323,147" path="m3872,-36l3868,-34,3713,29,3710,32,3707,36,3706,41,3707,46,3710,48,3713,52,3718,53,3721,52,3877,-13,3882,-14,3888,-29,3885,-32,3872,-36xe" filled="true" fillcolor="#000000" stroked="false">
                <v:path arrowok="t"/>
                <v:fill type="solid"/>
              </v:shape>
              <v:shape style="position:absolute;left:3706;top:-94;width:323;height:147" coordorigin="3706,-94" coordsize="323,147" path="m4016,-94l4012,-92,3980,-80,3976,-78,3973,-73,3973,-64,3979,-58,3983,-56,3989,-58,4020,-72,4025,-73,4026,-78,4028,-82,4026,-86,4025,-91,4020,-92,4016,-94xe" filled="true" fillcolor="#000000" stroked="false">
                <v:path arrowok="t"/>
                <v:fill type="solid"/>
              </v:shape>
            </v:group>
            <v:group style="position:absolute;left:3706;top:-36;width:183;height:89" coordorigin="3706,-36" coordsize="183,89">
              <v:shape style="position:absolute;left:3706;top:-36;width:183;height:89" coordorigin="3706,-36" coordsize="183,89" path="m3713,29l3868,-34,3872,-36,3885,-32,3888,-29,3882,-14,3877,-13,3721,52,3718,53,3713,52,3710,48,3707,46,3706,41,3707,36,3710,32,3713,29xe" filled="false" stroked="true" strokeweight=".06pt" strokecolor="#000000">
                <v:path arrowok="t"/>
              </v:shape>
            </v:group>
            <v:group style="position:absolute;left:3973;top:-94;width:56;height:38" coordorigin="3973,-94" coordsize="56,38">
              <v:shape style="position:absolute;left:3973;top:-94;width:56;height:38" coordorigin="3973,-94" coordsize="56,38" path="m3980,-80l4012,-92,4016,-94,4020,-92,4025,-91,4026,-86,4028,-82,4026,-78,4025,-73,4020,-72,3989,-58,3983,-56,3979,-58,3973,-64,3973,-73,3976,-78,3980,-80xe" filled="false" stroked="true" strokeweight=".06pt" strokecolor="#000000">
                <v:path arrowok="t"/>
              </v:shape>
            </v:group>
            <v:group style="position:absolute;left:2348;top:590;width:261;height:200" coordorigin="2348,590" coordsize="261,200">
              <v:shape style="position:absolute;left:2348;top:590;width:261;height:200" coordorigin="2348,590" coordsize="261,200" path="m2598,590l2592,590,2590,594,2454,694,2450,697,2449,702,2449,706,2452,710,2455,714,2460,715,2464,715,2468,712,2603,613,2606,608,2609,600,2609,593,2598,590xe" filled="true" fillcolor="#000000" stroked="false">
                <v:path arrowok="t"/>
                <v:fill type="solid"/>
              </v:shape>
              <v:shape style="position:absolute;left:2348;top:590;width:261;height:200" coordorigin="2348,590" coordsize="261,200" path="m2368,761l2358,764,2356,768,2352,770,2348,780,2352,790,2364,788,2369,787,2371,784,2375,781,2376,776,2378,764,2368,761xe" filled="true" fillcolor="#000000" stroked="false">
                <v:path arrowok="t"/>
                <v:fill type="solid"/>
              </v:shape>
            </v:group>
            <v:group style="position:absolute;left:2449;top:590;width:160;height:125" coordorigin="2449,590" coordsize="160,125">
              <v:shape style="position:absolute;left:2449;top:590;width:160;height:125" coordorigin="2449,590" coordsize="160,125" path="m2603,613l2468,712,2464,715,2460,715,2455,714,2452,710,2449,706,2449,702,2450,697,2454,694,2590,594,2592,590,2598,590,2609,593,2609,600,2606,608,2603,613xe" filled="false" stroked="true" strokeweight=".06pt" strokecolor="#000000">
                <v:path arrowok="t"/>
              </v:shape>
            </v:group>
            <v:group style="position:absolute;left:2348;top:761;width:30;height:29" coordorigin="2348,761" coordsize="30,29">
              <v:shape style="position:absolute;left:2348;top:761;width:30;height:29" coordorigin="2348,761" coordsize="30,29" path="m2371,784l2369,787,2364,788,2352,790,2348,780,2352,770,2356,768,2358,764,2368,761,2378,764,2376,776,2375,781,2371,784xe" filled="false" stroked="true" strokeweight=".0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4.661995pt;margin-top:21.182169pt;width:273.2pt;height:108.65pt;mso-position-horizontal-relative:page;mso-position-vertical-relative:paragraph;z-index:-400288" coordorigin="2293,424" coordsize="5464,2173">
            <v:group style="position:absolute;left:2305;top:1175;width:851;height:2" coordorigin="2305,1175" coordsize="851,2">
              <v:shape style="position:absolute;left:2305;top:1175;width:851;height:2" coordorigin="2305,1175" coordsize="851,0" path="m2305,1175l3156,1175e" filled="false" stroked="true" strokeweight="1.196pt" strokecolor="#000000">
                <v:path arrowok="t"/>
              </v:shape>
            </v:group>
            <v:group style="position:absolute;left:3156;top:1175;width:2;height:284" coordorigin="3156,1175" coordsize="2,284">
              <v:shape style="position:absolute;left:3156;top:1175;width:2;height:284" coordorigin="3156,1175" coordsize="0,284" path="m3156,1458l3156,1175e" filled="false" stroked="true" strokeweight="1.196pt" strokecolor="#000000">
                <v:path arrowok="t"/>
              </v:shape>
            </v:group>
            <v:group style="position:absolute;left:3156;top:1458;width:4192;height:2" coordorigin="3156,1458" coordsize="4192,2">
              <v:shape style="position:absolute;left:3156;top:1458;width:4192;height:2" coordorigin="3156,1458" coordsize="4192,0" path="m7348,1458l3156,1458e" filled="false" stroked="true" strokeweight="1.196pt" strokecolor="#000000">
                <v:path arrowok="t"/>
              </v:shape>
            </v:group>
            <v:group style="position:absolute;left:2305;top:2027;width:3399;height:2" coordorigin="2305,2027" coordsize="3399,2">
              <v:shape style="position:absolute;left:2305;top:2027;width:3399;height:2" coordorigin="2305,2027" coordsize="3399,0" path="m5704,2027l2305,2027e" filled="false" stroked="true" strokeweight="1.196pt" strokecolor="#000000">
                <v:path arrowok="t"/>
              </v:shape>
            </v:group>
            <v:group style="position:absolute;left:5704;top:1742;width:2;height:285" coordorigin="5704,1742" coordsize="2,285">
              <v:shape style="position:absolute;left:5704;top:1742;width:2;height:285" coordorigin="5704,1742" coordsize="0,285" path="m5704,1742l5704,2027e" filled="false" stroked="true" strokeweight="1.196pt" strokecolor="#000000">
                <v:path arrowok="t"/>
              </v:shape>
            </v:group>
            <v:group style="position:absolute;left:5704;top:1742;width:1701;height:2" coordorigin="5704,1742" coordsize="1701,2">
              <v:shape style="position:absolute;left:5704;top:1742;width:1701;height:2" coordorigin="5704,1742" coordsize="1701,0" path="m7404,1742l5704,1742e" filled="false" stroked="true" strokeweight="1.196pt" strokecolor="#000000">
                <v:path arrowok="t"/>
              </v:shape>
              <v:shape style="position:absolute;left:3151;top:1566;width:7;height:750" type="#_x0000_t75" stroked="false">
                <v:imagedata r:id="rId83" o:title=""/>
              </v:shape>
            </v:group>
            <v:group style="position:absolute;left:5705;top:2024;width:2;height:284" coordorigin="5705,2024" coordsize="2,284">
              <v:shape style="position:absolute;left:5705;top:2024;width:2;height:284" coordorigin="5705,2024" coordsize="0,284" path="m5705,2024l5705,2308e" filled="false" stroked="true" strokeweight=".34pt" strokecolor="#000000">
                <v:path arrowok="t"/>
              </v:shape>
            </v:group>
            <v:group style="position:absolute;left:5702;top:2024;width:5;height:9" coordorigin="5702,2024" coordsize="5,9">
              <v:shape style="position:absolute;left:5702;top:2024;width:5;height:9" coordorigin="5702,2024" coordsize="5,9" path="m5707,2027l5707,2032,5706,2033,5702,2033,5702,2024,5706,2024,5707,2027xe" filled="false" stroked="true" strokeweight=".06pt" strokecolor="#000000">
                <v:path arrowok="t"/>
              </v:shape>
            </v:group>
            <v:group style="position:absolute;left:5702;top:2039;width:5;height:10" coordorigin="5702,2039" coordsize="5,10">
              <v:shape style="position:absolute;left:5702;top:2039;width:5;height:10" coordorigin="5702,2039" coordsize="5,10" path="m5707,2041l5707,2045,5706,2048,5702,2048,5702,2039,5706,2039,5707,2041xe" filled="false" stroked="true" strokeweight=".06pt" strokecolor="#000000">
                <v:path arrowok="t"/>
              </v:shape>
            </v:group>
            <v:group style="position:absolute;left:5702;top:2053;width:5;height:10" coordorigin="5702,2053" coordsize="5,10">
              <v:shape style="position:absolute;left:5702;top:2053;width:5;height:10" coordorigin="5702,2053" coordsize="5,10" path="m5707,2056l5707,2060,5706,2062,5704,2063,5702,2062,5702,2054,5704,2053,5706,2054,5707,2056xe" filled="false" stroked="true" strokeweight=".06pt" strokecolor="#000000">
                <v:path arrowok="t"/>
              </v:shape>
            </v:group>
            <v:group style="position:absolute;left:5702;top:2068;width:5;height:10" coordorigin="5702,2068" coordsize="5,10">
              <v:shape style="position:absolute;left:5702;top:2068;width:5;height:10" coordorigin="5702,2068" coordsize="5,10" path="m5707,2069l5707,2075,5706,2077,5702,2077,5702,2068,5706,2068,5707,2069xe" filled="false" stroked="true" strokeweight=".06pt" strokecolor="#000000">
                <v:path arrowok="t"/>
              </v:shape>
            </v:group>
            <v:group style="position:absolute;left:5702;top:2081;width:5;height:11" coordorigin="5702,2081" coordsize="5,11">
              <v:shape style="position:absolute;left:5702;top:2081;width:5;height:11" coordorigin="5702,2081" coordsize="5,11" path="m5707,2084l5707,2089,5706,2090,5704,2092,5702,2090,5702,2083,5704,2081,5707,2084xe" filled="false" stroked="true" strokeweight=".06pt" strokecolor="#000000">
                <v:path arrowok="t"/>
              </v:shape>
            </v:group>
            <v:group style="position:absolute;left:5702;top:2096;width:5;height:11" coordorigin="5702,2096" coordsize="5,11">
              <v:shape style="position:absolute;left:5702;top:2096;width:5;height:11" coordorigin="5702,2096" coordsize="5,11" path="m5707,2099l5707,2104,5704,2107,5702,2105,5702,2099,5704,2096,5707,2099xe" filled="false" stroked="true" strokeweight=".06pt" strokecolor="#000000">
                <v:path arrowok="t"/>
              </v:shape>
            </v:group>
            <v:group style="position:absolute;left:5702;top:2111;width:5;height:10" coordorigin="5702,2111" coordsize="5,10">
              <v:shape style="position:absolute;left:5702;top:2111;width:5;height:10" coordorigin="5702,2111" coordsize="5,10" path="m5707,2113l5707,2119,5706,2120,5702,2120,5702,2113,5704,2111,5707,2113xe" filled="false" stroked="true" strokeweight=".06pt" strokecolor="#000000">
                <v:path arrowok="t"/>
              </v:shape>
            </v:group>
            <v:group style="position:absolute;left:5702;top:2125;width:5;height:10" coordorigin="5702,2125" coordsize="5,10">
              <v:shape style="position:absolute;left:5702;top:2125;width:5;height:10" coordorigin="5702,2125" coordsize="5,10" path="m5707,2128l5707,2132,5706,2134,5704,2135,5702,2134,5702,2128,5704,2125,5707,2128xe" filled="false" stroked="true" strokeweight=".06pt" strokecolor="#000000">
                <v:path arrowok="t"/>
              </v:shape>
            </v:group>
            <v:group style="position:absolute;left:5702;top:2140;width:5;height:10" coordorigin="5702,2140" coordsize="5,10">
              <v:shape style="position:absolute;left:5702;top:2140;width:5;height:10" coordorigin="5702,2140" coordsize="5,10" path="m5707,2143l5707,2147,5706,2149,5702,2149,5702,2143,5704,2140,5707,2143xe" filled="false" stroked="true" strokeweight=".06pt" strokecolor="#000000">
                <v:path arrowok="t"/>
              </v:shape>
            </v:group>
            <v:group style="position:absolute;left:5702;top:2155;width:5;height:9" coordorigin="5702,2155" coordsize="5,9">
              <v:shape style="position:absolute;left:5702;top:2155;width:5;height:9" coordorigin="5702,2155" coordsize="5,9" path="m5707,2156l5707,2161,5706,2164,5702,2164,5702,2155,5706,2155,5707,2156xe" filled="false" stroked="true" strokeweight=".06pt" strokecolor="#000000">
                <v:path arrowok="t"/>
              </v:shape>
            </v:group>
            <v:group style="position:absolute;left:5702;top:2168;width:5;height:11" coordorigin="5702,2168" coordsize="5,11">
              <v:shape style="position:absolute;left:5702;top:2168;width:5;height:11" coordorigin="5702,2168" coordsize="5,11" path="m5707,2171l5707,2176,5704,2179,5702,2177,5702,2170,5704,2168,5706,2170,5707,2171xe" filled="false" stroked="true" strokeweight=".06pt" strokecolor="#000000">
                <v:path arrowok="t"/>
              </v:shape>
            </v:group>
            <v:group style="position:absolute;left:5702;top:2183;width:5;height:10" coordorigin="5702,2183" coordsize="5,10">
              <v:shape style="position:absolute;left:5702;top:2183;width:5;height:10" coordorigin="5702,2183" coordsize="5,10" path="m5707,2186l5707,2191,5704,2192,5702,2191,5702,2183,5706,2183,5707,2186xe" filled="false" stroked="true" strokeweight=".06pt" strokecolor="#000000">
                <v:path arrowok="t"/>
              </v:shape>
            </v:group>
            <v:group style="position:absolute;left:5702;top:2198;width:5;height:9" coordorigin="5702,2198" coordsize="5,9">
              <v:shape style="position:absolute;left:5702;top:2198;width:5;height:9" coordorigin="5702,2198" coordsize="5,9" path="m5707,2200l5707,2204,5704,2207,5702,2204,5702,2198,5706,2198,5707,2200xe" filled="false" stroked="true" strokeweight=".06pt" strokecolor="#000000">
                <v:path arrowok="t"/>
              </v:shape>
            </v:group>
            <v:group style="position:absolute;left:5702;top:2212;width:5;height:11" coordorigin="5702,2212" coordsize="5,11">
              <v:shape style="position:absolute;left:5702;top:2212;width:5;height:11" coordorigin="5702,2212" coordsize="5,11" path="m5707,2215l5707,2219,5704,2222,5702,2219,5702,2213,5704,2212,5706,2213,5707,2215xe" filled="false" stroked="true" strokeweight=".06pt" strokecolor="#000000">
                <v:path arrowok="t"/>
              </v:shape>
            </v:group>
            <v:group style="position:absolute;left:5702;top:2227;width:5;height:9" coordorigin="5702,2227" coordsize="5,9">
              <v:shape style="position:absolute;left:5702;top:2227;width:5;height:9" coordorigin="5702,2227" coordsize="5,9" path="m5707,2228l5707,2234,5704,2236,5702,2234,5702,2227,5706,2227,5707,2228xe" filled="false" stroked="true" strokeweight=".06pt" strokecolor="#000000">
                <v:path arrowok="t"/>
              </v:shape>
            </v:group>
            <v:group style="position:absolute;left:5702;top:2240;width:5;height:11" coordorigin="5702,2240" coordsize="5,11">
              <v:shape style="position:absolute;left:5702;top:2240;width:5;height:11" coordorigin="5702,2240" coordsize="5,11" path="m5707,2244l5707,2248,5706,2250,5704,2251,5702,2250,5702,2242,5704,2240,5706,2242,5707,2244xe" filled="false" stroked="true" strokeweight=".06pt" strokecolor="#000000">
                <v:path arrowok="t"/>
              </v:shape>
            </v:group>
            <v:group style="position:absolute;left:5702;top:2256;width:5;height:10" coordorigin="5702,2256" coordsize="5,10">
              <v:shape style="position:absolute;left:5702;top:2256;width:5;height:10" coordorigin="5702,2256" coordsize="5,10" path="m5707,2258l5707,2263,5706,2264,5704,2266,5702,2264,5702,2257,5704,2256,5706,2257,5707,2258xe" filled="false" stroked="true" strokeweight=".06pt" strokecolor="#000000">
                <v:path arrowok="t"/>
              </v:shape>
            </v:group>
            <v:group style="position:absolute;left:5702;top:2270;width:5;height:10" coordorigin="5702,2270" coordsize="5,10">
              <v:shape style="position:absolute;left:5702;top:2270;width:5;height:10" coordorigin="5702,2270" coordsize="5,10" path="m5707,2272l5707,2278,5706,2280,5702,2280,5702,2270,5706,2270,5707,2272xe" filled="false" stroked="true" strokeweight=".06pt" strokecolor="#000000">
                <v:path arrowok="t"/>
              </v:shape>
            </v:group>
            <v:group style="position:absolute;left:5702;top:2284;width:5;height:11" coordorigin="5702,2284" coordsize="5,11">
              <v:shape style="position:absolute;left:5702;top:2284;width:5;height:11" coordorigin="5702,2284" coordsize="5,11" path="m5707,2287l5707,2292,5706,2293,5704,2294,5702,2293,5702,2286,5704,2284,5707,2287xe" filled="false" stroked="true" strokeweight=".06pt" strokecolor="#000000">
                <v:path arrowok="t"/>
              </v:shape>
            </v:group>
            <v:group style="position:absolute;left:5702;top:2299;width:5;height:9" coordorigin="5702,2299" coordsize="5,9">
              <v:shape style="position:absolute;left:5702;top:2299;width:5;height:9" coordorigin="5702,2299" coordsize="5,9" path="m5707,2302l5707,2306,5706,2308,5702,2308,5702,2299,5706,2299,5707,2302xe" filled="false" stroked="true" strokeweight=".06pt" strokecolor="#000000">
                <v:path arrowok="t"/>
              </v:shape>
              <v:shape style="position:absolute;left:4456;top:424;width:1203;height:2173" type="#_x0000_t75" stroked="false">
                <v:imagedata r:id="rId84" o:title=""/>
              </v:shape>
            </v:group>
            <v:group style="position:absolute;left:3156;top:2311;width:3964;height:2" coordorigin="3156,2311" coordsize="3964,2">
              <v:shape style="position:absolute;left:3156;top:2311;width:3964;height:2" coordorigin="3156,2311" coordsize="3964,0" path="m3156,2311l7120,2311e" filled="false" stroked="true" strokeweight=".224pt" strokecolor="#000000">
                <v:path arrowok="t"/>
              </v:shape>
            </v:group>
            <v:group style="position:absolute;left:3156;top:2256;width:54;height:111" coordorigin="3156,2256" coordsize="54,111">
              <v:shape style="position:absolute;left:3156;top:2256;width:54;height:111" coordorigin="3156,2256" coordsize="54,111" path="m3210,2256l3156,2311,3210,2366e" filled="false" stroked="true" strokeweight=".224pt" strokecolor="#000000">
                <v:path arrowok="t"/>
              </v:shape>
            </v:group>
            <v:group style="position:absolute;left:5648;top:2256;width:56;height:111" coordorigin="5648,2256" coordsize="56,111">
              <v:shape style="position:absolute;left:5648;top:2256;width:56;height:111" coordorigin="5648,2256" coordsize="56,111" path="m5648,2366l5704,2311,5648,2256e" filled="false" stroked="true" strokeweight=".224pt" strokecolor="#000000">
                <v:path arrowok="t"/>
              </v:shape>
            </v:group>
            <v:group style="position:absolute;left:5704;top:2256;width:56;height:111" coordorigin="5704,2256" coordsize="56,111">
              <v:shape style="position:absolute;left:5704;top:2256;width:56;height:111" coordorigin="5704,2256" coordsize="56,111" path="m5759,2256l5704,2311,5759,2366e" filled="false" stroked="true" strokeweight=".224pt" strokecolor="#000000">
                <v:path arrowok="t"/>
              </v:shape>
            </v:group>
            <v:group style="position:absolute;left:7064;top:2256;width:56;height:111" coordorigin="7064,2256" coordsize="56,111">
              <v:shape style="position:absolute;left:7064;top:2256;width:56;height:111" coordorigin="7064,2256" coordsize="56,111" path="m7064,2366l7120,2311,7064,2256e" filled="false" stroked="true" strokeweight=".224pt" strokecolor="#000000">
                <v:path arrowok="t"/>
              </v:shape>
            </v:group>
            <v:group style="position:absolute;left:6326;top:2486;width:851;height:2" coordorigin="6326,2486" coordsize="851,2">
              <v:shape style="position:absolute;left:6326;top:2486;width:851;height:2" coordorigin="6326,2486" coordsize="851,0" path="m6326,2486l7177,2486e" filled="false" stroked="true" strokeweight="1.196pt" strokecolor="#000000">
                <v:path arrowok="t"/>
              </v:shape>
            </v:group>
            <v:group style="position:absolute;left:7177;top:2201;width:2;height:286" coordorigin="7177,2201" coordsize="2,286">
              <v:shape style="position:absolute;left:7177;top:2201;width:2;height:286" coordorigin="7177,2201" coordsize="0,286" path="m7177,2201l7177,2486e" filled="false" stroked="true" strokeweight="1.196pt" strokecolor="#000000">
                <v:path arrowok="t"/>
              </v:shape>
            </v:group>
            <v:group style="position:absolute;left:7177;top:2203;width:568;height:2" coordorigin="7177,2203" coordsize="568,2">
              <v:shape style="position:absolute;left:7177;top:2203;width:568;height:2" coordorigin="7177,2203" coordsize="568,0" path="m7745,2203l7177,2203e" filled="false" stroked="true" strokeweight="1.196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20"/>
        </w:rPr>
        <w:t>Starting</w:t>
      </w:r>
      <w:r>
        <w:rPr>
          <w:rFonts w:ascii="Arial"/>
          <w:i/>
          <w:spacing w:val="21"/>
          <w:w w:val="99"/>
          <w:sz w:val="20"/>
        </w:rPr>
        <w:t> </w:t>
      </w:r>
      <w:r>
        <w:rPr>
          <w:rFonts w:ascii="Arial"/>
          <w:i/>
          <w:sz w:val="20"/>
        </w:rPr>
        <w:t>RPM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  <w:r>
        <w:rPr/>
        <w:br w:type="column"/>
      </w:r>
      <w:r>
        <w:rPr>
          <w:rFonts w:ascii="Arial"/>
          <w:i/>
          <w:sz w:val="20"/>
        </w:rPr>
      </w:r>
    </w:p>
    <w:p>
      <w:pPr>
        <w:spacing w:line="240" w:lineRule="auto" w:before="7"/>
        <w:rPr>
          <w:rFonts w:ascii="Arial" w:hAnsi="Arial" w:cs="Arial" w:eastAsia="Arial"/>
          <w:i/>
          <w:sz w:val="26"/>
          <w:szCs w:val="26"/>
        </w:rPr>
      </w:pPr>
    </w:p>
    <w:p>
      <w:pPr>
        <w:spacing w:before="0"/>
        <w:ind w:left="4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42.472397pt;margin-top:-6.538178pt;width:22.5pt;height:10.1pt;mso-position-horizontal-relative:page;mso-position-vertical-relative:paragraph;z-index:-400264;rotation:19" type="#_x0000_t136" fillcolor="#000000" stroked="f">
            <o:extrusion v:ext="view" autorotationcenter="t"/>
            <v:textpath style="font-family:&amp;quot;Arial&amp;quot;;font-size:10pt;v-text-kern:t;mso-text-shadow:auto;font-weight:bold" string="RPM"/>
            <w10:wrap type="none"/>
          </v:shape>
        </w:pict>
      </w:r>
      <w:r>
        <w:rPr/>
        <w:pict>
          <v:shape style="position:absolute;margin-left:163.077789pt;margin-top:-30.0208pt;width:22.5pt;height:10.1pt;mso-position-horizontal-relative:page;mso-position-vertical-relative:paragraph;z-index:-400240;rotation:331" type="#_x0000_t136" fillcolor="#000000" stroked="f">
            <o:extrusion v:ext="view" autorotationcenter="t"/>
            <v:textpath style="font-family:&amp;quot;Arial&amp;quot;;font-size:10pt;v-text-kern:t;mso-text-shadow:auto;font-weight:bold" string="RPM"/>
            <w10:wrap type="none"/>
          </v:shape>
        </w:pict>
      </w:r>
      <w:r>
        <w:rPr>
          <w:rFonts w:ascii="Arial"/>
          <w:i/>
          <w:spacing w:val="-1"/>
          <w:sz w:val="20"/>
        </w:rPr>
        <w:t>RPM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=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2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240" w:lineRule="auto" w:before="173"/>
        <w:ind w:left="6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BO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Starter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2" w:equalWidth="0">
            <w:col w:w="1136" w:space="687"/>
            <w:col w:w="860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spacing w:line="240" w:lineRule="auto" w:before="74"/>
        <w:ind w:left="25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BO</w:t>
      </w:r>
      <w:r>
        <w:rPr>
          <w:rFonts w:ascii="Arial"/>
          <w:spacing w:val="-16"/>
        </w:rPr>
        <w:t> </w:t>
      </w:r>
      <w:r>
        <w:rPr>
          <w:rFonts w:ascii="Arial"/>
        </w:rPr>
        <w:t>IDLE/RATED</w:t>
      </w:r>
      <w:r>
        <w:rPr>
          <w:rFonts w:ascii="Arial"/>
        </w:rPr>
      </w:r>
    </w:p>
    <w:p>
      <w:pPr>
        <w:tabs>
          <w:tab w:pos="2317" w:val="left" w:leader="none"/>
        </w:tabs>
        <w:spacing w:before="72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Idle</w:t>
      </w:r>
      <w:r>
        <w:rPr>
          <w:rFonts w:ascii="Arial"/>
          <w:i/>
          <w:spacing w:val="-10"/>
          <w:sz w:val="20"/>
        </w:rPr>
        <w:t> </w:t>
      </w:r>
      <w:r>
        <w:rPr>
          <w:rFonts w:ascii="Arial"/>
          <w:i/>
          <w:spacing w:val="-1"/>
          <w:sz w:val="20"/>
        </w:rPr>
        <w:t>Time</w:t>
        <w:tab/>
      </w:r>
      <w:r>
        <w:rPr>
          <w:rFonts w:ascii="Arial"/>
          <w:i/>
          <w:sz w:val="20"/>
        </w:rPr>
        <w:t>Min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pacing w:val="-1"/>
          <w:sz w:val="20"/>
        </w:rPr>
        <w:t>Stab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Time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i/>
          <w:sz w:val="26"/>
          <w:szCs w:val="26"/>
        </w:rPr>
      </w:pPr>
    </w:p>
    <w:p>
      <w:pPr>
        <w:pStyle w:val="BodyText"/>
        <w:spacing w:line="240" w:lineRule="auto"/>
        <w:ind w:left="1055" w:right="0"/>
        <w:jc w:val="left"/>
        <w:rPr>
          <w:rFonts w:ascii="Arial" w:hAnsi="Arial" w:cs="Arial" w:eastAsia="Arial"/>
        </w:rPr>
      </w:pPr>
      <w:r>
        <w:rPr>
          <w:rFonts w:ascii="Arial"/>
        </w:rPr>
        <w:t>Start</w:t>
      </w:r>
      <w:r>
        <w:rPr>
          <w:rFonts w:ascii="Arial"/>
          <w:spacing w:val="-9"/>
        </w:rPr>
        <w:t> </w:t>
      </w:r>
      <w:r>
        <w:rPr>
          <w:rFonts w:ascii="Arial"/>
        </w:rPr>
        <w:t>Fail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1" w:lineRule="auto"/>
        <w:ind w:left="107" w:right="27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Electric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protections</w:t>
      </w:r>
      <w:r>
        <w:rPr>
          <w:rFonts w:ascii="Arial"/>
          <w:spacing w:val="27"/>
          <w:w w:val="99"/>
        </w:rPr>
        <w:t> </w:t>
      </w:r>
      <w:r>
        <w:rPr>
          <w:rFonts w:ascii="Arial"/>
          <w:spacing w:val="-1"/>
        </w:rPr>
        <w:t>active</w:t>
      </w:r>
      <w:r>
        <w:rPr>
          <w:rFonts w:ascii="Arial"/>
        </w:rPr>
      </w:r>
    </w:p>
    <w:p>
      <w:pPr>
        <w:spacing w:after="0" w:line="251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  <w:cols w:num="3" w:equalWidth="0">
            <w:col w:w="1225" w:space="1002"/>
            <w:col w:w="3604" w:space="40"/>
            <w:col w:w="4559"/>
          </w:cols>
        </w:sectPr>
      </w:pP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7024" type="#_x0000_t75" stroked="false">
            <v:imagedata r:id="rId5" o:title=""/>
          </v:shape>
        </w:pict>
      </w: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9" w:lineRule="auto" w:before="0"/>
                    <w:ind w:left="30" w:right="285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Если функция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холостого хода не поддерживается</w:t>
                  </w:r>
                  <w:r>
                    <w:rPr>
                      <w:rFonts w:ascii="Arial" w:hAnsi="Arial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регулятором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установите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Idle Time </w:t>
                  </w:r>
                  <w:r>
                    <w:rPr>
                      <w:rFonts w:ascii="Arial" w:hAnsi="Arial"/>
                      <w:i/>
                      <w:sz w:val="20"/>
                    </w:rPr>
                    <w:t>(</w:t>
                  </w:r>
                  <w:r>
                    <w:rPr>
                      <w:rFonts w:ascii="Arial" w:hAnsi="Arial"/>
                      <w:i/>
                      <w:sz w:val="20"/>
                    </w:rPr>
                    <w:t>Вр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 Х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.)</w:t>
                  </w:r>
                  <w:r>
                    <w:rPr>
                      <w:rFonts w:ascii="Arial" w:hAnsi="Arial"/>
                      <w:i/>
                      <w:spacing w:val="4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 </w:t>
                  </w:r>
                  <w:r>
                    <w:rPr>
                      <w:rFonts w:ascii="Arial" w:hAnsi="Arial"/>
                      <w:sz w:val="20"/>
                    </w:rPr>
                    <w:t>5</w:t>
                  </w:r>
                  <w:r>
                    <w:rPr>
                      <w:rFonts w:ascii="Arial" w:hAnsi="Arial"/>
                      <w:sz w:val="20"/>
                    </w:rPr>
                    <w:t>с во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избежание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срабатывания защиты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Underspeed</w:t>
                  </w:r>
                  <w:r>
                    <w:rPr>
                      <w:rFonts w:ascii="Arial" w:hAnsi="Arial"/>
                      <w:i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СтпПонижСкор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i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при недлительной</w:t>
                  </w:r>
                  <w:r>
                    <w:rPr>
                      <w:rFonts w:ascii="Arial" w:hAnsi="Arial"/>
                      <w:spacing w:val="2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нестабильности ДГУ после пуска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pStyle w:val="Heading3"/>
        <w:tabs>
          <w:tab w:pos="5101" w:val="left" w:leader="none"/>
        </w:tabs>
        <w:spacing w:line="240" w:lineRule="auto" w:before="67"/>
        <w:ind w:right="0"/>
        <w:jc w:val="left"/>
        <w:rPr>
          <w:b w:val="0"/>
          <w:bCs w:val="0"/>
        </w:rPr>
      </w:pPr>
      <w:bookmarkStart w:name="Min Stab Time (МинВрСтаб)   [с]" w:id="220"/>
      <w:bookmarkEnd w:id="220"/>
      <w:r>
        <w:rPr>
          <w:b w:val="0"/>
        </w:rPr>
      </w:r>
      <w:r>
        <w:rPr/>
        <w:t>Min</w:t>
      </w:r>
      <w:r>
        <w:rPr>
          <w:spacing w:val="-1"/>
        </w:rPr>
        <w:t> Stab </w:t>
      </w:r>
      <w:r>
        <w:rPr/>
        <w:t>Time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МинВрСтаб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7"/>
        <w:ind w:left="137" w:right="1373"/>
        <w:jc w:val="left"/>
        <w:rPr>
          <w:rFonts w:ascii="Arial" w:hAnsi="Arial" w:cs="Arial" w:eastAsia="Arial"/>
        </w:rPr>
      </w:pPr>
      <w:r>
        <w:rPr>
          <w:spacing w:val="-1"/>
        </w:rPr>
        <w:t>Минимальное время после достижения</w:t>
      </w:r>
      <w:r>
        <w:rPr>
          <w:spacing w:val="-2"/>
        </w:rPr>
        <w:t> </w:t>
      </w:r>
      <w:r>
        <w:rPr>
          <w:spacing w:val="-1"/>
        </w:rPr>
        <w:t>установленного уровня Об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м перед</w:t>
      </w:r>
      <w:r>
        <w:rPr>
          <w:spacing w:val="-2"/>
        </w:rPr>
        <w:t> </w:t>
      </w:r>
      <w:r>
        <w:rPr>
          <w:spacing w:val="-1"/>
        </w:rPr>
        <w:t>замыканием</w:t>
      </w:r>
      <w:r>
        <w:rPr/>
        <w:t> </w:t>
      </w:r>
      <w:r>
        <w:rPr>
          <w:rFonts w:ascii="Arial" w:hAnsi="Arial"/>
          <w:spacing w:val="-1"/>
        </w:rPr>
        <w:t>GCB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ГК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tabs>
          <w:tab w:pos="1556" w:val="left" w:leader="none"/>
        </w:tabs>
        <w:spacing w:line="230" w:lineRule="exact"/>
        <w:ind w:left="137" w:right="0"/>
        <w:jc w:val="left"/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tabs>
          <w:tab w:pos="1556" w:val="left" w:leader="none"/>
        </w:tabs>
        <w:spacing w:line="230" w:lineRule="exact" w:before="0"/>
        <w:ind w:left="1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w w:val="95"/>
          <w:sz w:val="20"/>
          <w:szCs w:val="20"/>
        </w:rPr>
        <w:t>Диапазон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:</w:t>
        <w:tab/>
      </w:r>
      <w:r>
        <w:rPr>
          <w:rFonts w:ascii="Arial" w:hAnsi="Arial" w:cs="Arial" w:eastAsia="Arial"/>
          <w:sz w:val="20"/>
          <w:szCs w:val="20"/>
        </w:rPr>
        <w:t>1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1"/>
          <w:sz w:val="20"/>
          <w:szCs w:val="20"/>
        </w:rPr>
        <w:t> 300 </w:t>
      </w:r>
      <w:r>
        <w:rPr>
          <w:rFonts w:ascii="Arial" w:hAnsi="Arial" w:cs="Arial" w:eastAsia="Arial"/>
          <w:sz w:val="20"/>
          <w:szCs w:val="20"/>
        </w:rPr>
        <w:t>(</w:t>
      </w:r>
      <w:r>
        <w:rPr>
          <w:rFonts w:ascii="Arial" w:hAnsi="Arial" w:cs="Arial" w:eastAsia="Arial"/>
          <w:i/>
          <w:sz w:val="20"/>
          <w:szCs w:val="20"/>
        </w:rPr>
        <w:t>Max</w:t>
      </w:r>
      <w:r>
        <w:rPr>
          <w:rFonts w:ascii="Arial" w:hAnsi="Arial" w:cs="Arial" w:eastAsia="Arial"/>
          <w:i/>
          <w:spacing w:val="-1"/>
          <w:sz w:val="20"/>
          <w:szCs w:val="20"/>
        </w:rPr>
        <w:t> Stab Time (</w:t>
      </w:r>
      <w:r>
        <w:rPr>
          <w:rFonts w:ascii="Arial" w:hAnsi="Arial" w:cs="Arial" w:eastAsia="Arial"/>
          <w:i/>
          <w:spacing w:val="-1"/>
          <w:sz w:val="20"/>
          <w:szCs w:val="20"/>
        </w:rPr>
        <w:t>МаксВрСтаб</w:t>
      </w:r>
      <w:r>
        <w:rPr>
          <w:rFonts w:ascii="Arial" w:hAnsi="Arial" w:cs="Arial" w:eastAsia="Arial"/>
          <w:i/>
          <w:spacing w:val="-1"/>
          <w:sz w:val="20"/>
          <w:szCs w:val="20"/>
        </w:rPr>
        <w:t>)</w:t>
      </w:r>
      <w:r>
        <w:rPr>
          <w:rFonts w:ascii="Arial" w:hAnsi="Arial" w:cs="Arial" w:eastAsia="Arial"/>
          <w:spacing w:val="-1"/>
          <w:sz w:val="20"/>
          <w:szCs w:val="20"/>
        </w:rPr>
        <w:t>)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0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Max Stab Time (МаксВрСтаб)   [с]" w:id="221"/>
      <w:bookmarkEnd w:id="221"/>
      <w:r>
        <w:rPr>
          <w:b w:val="0"/>
        </w:rPr>
      </w:r>
      <w:r>
        <w:rPr/>
        <w:t>Max</w:t>
      </w:r>
      <w:r>
        <w:rPr>
          <w:spacing w:val="-1"/>
        </w:rPr>
        <w:t> </w:t>
      </w:r>
      <w:r>
        <w:rPr/>
        <w:t>Stab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МаксВрСтаб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Максимальное время после пуска ДГУ для </w:t>
      </w:r>
      <w:r>
        <w:rPr/>
        <w:t>стабилизации</w:t>
      </w:r>
      <w:r>
        <w:rPr>
          <w:spacing w:val="-1"/>
        </w:rPr>
        <w:t> напряжения генератора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9209" w:val="right" w:leader="none"/>
        </w:tabs>
        <w:spacing w:line="264" w:lineRule="exact" w:before="415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43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7216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2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8"/>
          <w:szCs w:val="8"/>
        </w:rPr>
      </w:pPr>
    </w:p>
    <w:p>
      <w:pPr>
        <w:pStyle w:val="BodyText"/>
        <w:tabs>
          <w:tab w:pos="1557" w:val="left" w:leader="none"/>
        </w:tabs>
        <w:spacing w:line="230" w:lineRule="exact" w:before="75"/>
        <w:ind w:right="0"/>
        <w:jc w:val="left"/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tabs>
          <w:tab w:pos="1557" w:val="left" w:leader="none"/>
        </w:tabs>
        <w:spacing w:line="230" w:lineRule="exact"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w w:val="95"/>
          <w:sz w:val="20"/>
          <w:szCs w:val="20"/>
        </w:rPr>
        <w:t>Диапазон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:</w:t>
        <w:tab/>
      </w:r>
      <w:r>
        <w:rPr>
          <w:rFonts w:ascii="Arial" w:hAnsi="Arial" w:cs="Arial" w:eastAsia="Arial"/>
          <w:sz w:val="20"/>
          <w:szCs w:val="20"/>
        </w:rPr>
        <w:t>1</w:t>
      </w:r>
      <w:r>
        <w:rPr>
          <w:rFonts w:ascii="Arial" w:hAnsi="Arial" w:cs="Arial" w:eastAsia="Arial"/>
          <w:spacing w:val="-1"/>
          <w:sz w:val="20"/>
          <w:szCs w:val="20"/>
        </w:rPr>
        <w:t> (</w:t>
      </w:r>
      <w:r>
        <w:rPr>
          <w:rFonts w:ascii="Arial" w:hAnsi="Arial" w:cs="Arial" w:eastAsia="Arial"/>
          <w:i/>
          <w:spacing w:val="-1"/>
          <w:sz w:val="20"/>
          <w:szCs w:val="20"/>
        </w:rPr>
        <w:t>Min Stab </w:t>
      </w:r>
      <w:r>
        <w:rPr>
          <w:rFonts w:ascii="Arial" w:hAnsi="Arial" w:cs="Arial" w:eastAsia="Arial"/>
          <w:i/>
          <w:spacing w:val="-2"/>
          <w:sz w:val="20"/>
          <w:szCs w:val="20"/>
        </w:rPr>
        <w:t>Time</w:t>
      </w:r>
      <w:r>
        <w:rPr>
          <w:rFonts w:ascii="Arial" w:hAnsi="Arial" w:cs="Arial" w:eastAsia="Arial"/>
          <w:i/>
          <w:spacing w:val="-1"/>
          <w:sz w:val="20"/>
          <w:szCs w:val="20"/>
        </w:rPr>
        <w:t> (</w:t>
      </w:r>
      <w:r>
        <w:rPr>
          <w:rFonts w:ascii="Arial" w:hAnsi="Arial" w:cs="Arial" w:eastAsia="Arial"/>
          <w:i/>
          <w:spacing w:val="-1"/>
          <w:sz w:val="20"/>
          <w:szCs w:val="20"/>
        </w:rPr>
        <w:t>МинВрСтаб</w:t>
      </w:r>
      <w:r>
        <w:rPr>
          <w:rFonts w:ascii="Arial" w:hAnsi="Arial" w:cs="Arial" w:eastAsia="Arial"/>
          <w:i/>
          <w:spacing w:val="-1"/>
          <w:sz w:val="20"/>
          <w:szCs w:val="20"/>
        </w:rPr>
        <w:t>)</w:t>
      </w:r>
      <w:r>
        <w:rPr>
          <w:rFonts w:ascii="Arial" w:hAnsi="Arial" w:cs="Arial" w:eastAsia="Arial"/>
          <w:spacing w:val="-1"/>
          <w:sz w:val="20"/>
          <w:szCs w:val="20"/>
        </w:rPr>
        <w:t>)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300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с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606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Если </w:t>
                  </w:r>
                  <w:r>
                    <w:rPr>
                      <w:rFonts w:ascii="Arial" w:hAnsi="Arial"/>
                      <w:sz w:val="20"/>
                    </w:rPr>
                    <w:t>за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время </w:t>
                  </w:r>
                  <w:r>
                    <w:rPr>
                      <w:rFonts w:ascii="Arial" w:hAnsi="Arial"/>
                      <w:i/>
                      <w:sz w:val="20"/>
                    </w:rPr>
                    <w:t>Max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z w:val="20"/>
                    </w:rPr>
                    <w:t>Stab</w:t>
                  </w:r>
                  <w:r>
                    <w:rPr>
                      <w:rFonts w:ascii="Arial" w:hAnsi="Arial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Time 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МаксВрСтаб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i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напряжение генератора не достигло</w:t>
                  </w:r>
                  <w:r>
                    <w:rPr>
                      <w:rFonts w:ascii="Arial" w:hAnsi="Arial"/>
                      <w:spacing w:val="3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определенного предела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Группа параметров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Защита Генератора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то появляется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авария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2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производится </w:t>
                  </w:r>
                  <w:r>
                    <w:rPr>
                      <w:rFonts w:ascii="Arial" w:hAnsi="Arial"/>
                      <w:sz w:val="20"/>
                    </w:rPr>
                    <w:t>останов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ДГУ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1"/>
          <w:szCs w:val="11"/>
        </w:rPr>
      </w:pPr>
    </w:p>
    <w:p>
      <w:pPr>
        <w:pStyle w:val="Heading3"/>
        <w:tabs>
          <w:tab w:pos="5811" w:val="left" w:leader="none"/>
        </w:tabs>
        <w:spacing w:line="240" w:lineRule="auto" w:before="67"/>
        <w:ind w:right="1908"/>
        <w:jc w:val="left"/>
        <w:rPr>
          <w:b w:val="0"/>
          <w:bCs w:val="0"/>
        </w:rPr>
      </w:pPr>
      <w:bookmarkStart w:name="Cooling Speed (Вр до останова)   [IDLE (" w:id="222"/>
      <w:bookmarkEnd w:id="222"/>
      <w:r>
        <w:rPr>
          <w:b w:val="0"/>
        </w:rPr>
      </w:r>
      <w:r>
        <w:rPr/>
        <w:t>Cooling </w:t>
      </w:r>
      <w:r>
        <w:rPr>
          <w:spacing w:val="-1"/>
        </w:rPr>
        <w:t>Speed (</w:t>
      </w:r>
      <w:r>
        <w:rPr>
          <w:rFonts w:ascii="Arial" w:hAnsi="Arial"/>
          <w:spacing w:val="-1"/>
        </w:rPr>
        <w:t>Вр </w:t>
      </w:r>
      <w:r>
        <w:rPr>
          <w:rFonts w:ascii="Arial" w:hAnsi="Arial"/>
        </w:rPr>
        <w:t>до</w:t>
      </w:r>
      <w:r>
        <w:rPr>
          <w:rFonts w:ascii="Arial" w:hAnsi="Arial"/>
          <w:spacing w:val="-1"/>
        </w:rPr>
        <w:t> останова</w:t>
      </w:r>
      <w:r>
        <w:rPr>
          <w:spacing w:val="-1"/>
        </w:rPr>
        <w:t>)</w:t>
        <w:tab/>
        <w:t>[IDLE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Х</w:t>
      </w:r>
      <w:r>
        <w:rPr>
          <w:spacing w:val="-1"/>
        </w:rPr>
        <w:t>.</w:t>
      </w:r>
      <w:r>
        <w:rPr>
          <w:rFonts w:ascii="Arial" w:hAnsi="Arial"/>
          <w:spacing w:val="-1"/>
        </w:rPr>
        <w:t>Х</w:t>
      </w:r>
      <w:r>
        <w:rPr>
          <w:spacing w:val="-1"/>
        </w:rPr>
        <w:t>.)/NOMINAL</w:t>
      </w:r>
      <w:r>
        <w:rPr>
          <w:spacing w:val="24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Номинал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7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Выбор функции</w:t>
      </w:r>
      <w:r>
        <w:rPr>
          <w:spacing w:val="-2"/>
        </w:rPr>
        <w:t> </w:t>
      </w:r>
      <w:r>
        <w:rPr>
          <w:spacing w:val="-1"/>
        </w:rPr>
        <w:t>бинарного выхода</w:t>
      </w:r>
      <w:r>
        <w:rPr/>
        <w:t> </w:t>
      </w:r>
      <w:r>
        <w:rPr>
          <w:rFonts w:ascii="Arial" w:hAnsi="Arial"/>
          <w:spacing w:val="-1"/>
        </w:rPr>
        <w:t>IDLE/NOMINAL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.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./ </w:t>
      </w:r>
      <w:r>
        <w:rPr>
          <w:spacing w:val="-1"/>
        </w:rPr>
        <w:t>Номинал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в</w:t>
      </w:r>
      <w:r>
        <w:rPr>
          <w:spacing w:val="-1"/>
        </w:rPr>
        <w:t> течение периода</w:t>
      </w:r>
      <w:r>
        <w:rPr>
          <w:spacing w:val="28"/>
        </w:rPr>
        <w:t> </w:t>
      </w:r>
      <w:r>
        <w:rPr>
          <w:spacing w:val="-1"/>
        </w:rPr>
        <w:t>охлаждения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131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NOMINAL (</w:t>
      </w:r>
      <w:r>
        <w:rPr>
          <w:spacing w:val="-1"/>
        </w:rPr>
        <w:t>НОМИНАЛ</w:t>
      </w:r>
      <w:r>
        <w:rPr>
          <w:rFonts w:ascii="Arial" w:hAnsi="Arial"/>
          <w:spacing w:val="-1"/>
        </w:rPr>
        <w:t>): </w:t>
      </w:r>
      <w:r>
        <w:rPr>
          <w:spacing w:val="-1"/>
        </w:rPr>
        <w:t>Охлаждение происходит на номинальной скорости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при этом активна</w:t>
      </w:r>
      <w:r>
        <w:rPr>
          <w:spacing w:val="42"/>
        </w:rPr>
        <w:t> </w:t>
      </w:r>
      <w:r>
        <w:rPr>
          <w:spacing w:val="-1"/>
        </w:rPr>
        <w:t>защита генератора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6" w:right="131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IDLE (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.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.): </w:t>
      </w:r>
      <w:r>
        <w:rPr>
          <w:spacing w:val="-1"/>
        </w:rPr>
        <w:t>Охлаждение</w:t>
      </w:r>
      <w:r>
        <w:rPr>
          <w:spacing w:val="-2"/>
        </w:rPr>
        <w:t> </w:t>
      </w:r>
      <w:r>
        <w:rPr>
          <w:spacing w:val="-1"/>
        </w:rPr>
        <w:t>происходит на скорости</w:t>
      </w:r>
      <w:r>
        <w:rPr>
          <w:spacing w:val="-2"/>
        </w:rPr>
        <w:t> </w:t>
      </w:r>
      <w:r>
        <w:rPr>
          <w:spacing w:val="-1"/>
        </w:rPr>
        <w:t>холостого хода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этом</w:t>
      </w:r>
      <w:r>
        <w:rPr/>
        <w:t> </w:t>
      </w:r>
      <w:r>
        <w:rPr>
          <w:spacing w:val="-1"/>
        </w:rPr>
        <w:t>защита </w:t>
      </w:r>
      <w:r>
        <w:rPr>
          <w:spacing w:val="-2"/>
        </w:rPr>
        <w:t>генератора</w:t>
      </w:r>
      <w:r>
        <w:rPr>
          <w:spacing w:val="60"/>
        </w:rPr>
        <w:t> </w:t>
      </w:r>
      <w:r>
        <w:rPr>
          <w:spacing w:val="-1"/>
        </w:rPr>
        <w:t>отключена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85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Бинарный выход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IDLE/NOMINAL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./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НОМИНАЛ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должен быть </w:t>
                  </w:r>
                  <w:r>
                    <w:rPr>
                      <w:rFonts w:ascii="Arial" w:hAnsi="Arial"/>
                      <w:sz w:val="20"/>
                    </w:rPr>
                    <w:t>настроен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подключен </w:t>
                  </w:r>
                  <w:r>
                    <w:rPr>
                      <w:rFonts w:ascii="Arial" w:hAnsi="Arial"/>
                      <w:sz w:val="20"/>
                    </w:rPr>
                    <w:t>к</w:t>
                  </w:r>
                  <w:r>
                    <w:rPr>
                      <w:rFonts w:ascii="Arial" w:hAnsi="Arial"/>
                      <w:spacing w:val="2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регулятору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скорости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Скорость холостого хода двигателя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должна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быть установлена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</w:t>
                  </w:r>
                  <w:r>
                    <w:rPr>
                      <w:rFonts w:ascii="Arial" w:hAnsi="Arial"/>
                      <w:spacing w:val="4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регуляторе скорости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tabs>
          <w:tab w:pos="5810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Cooling Time (ВрОхлаждения)   [s]" w:id="223"/>
      <w:bookmarkEnd w:id="223"/>
      <w:r>
        <w:rPr>
          <w:b w:val="0"/>
        </w:rPr>
      </w:r>
      <w:r>
        <w:rPr>
          <w:spacing w:val="-1"/>
        </w:rPr>
        <w:t>Cooling</w:t>
      </w:r>
      <w:r>
        <w:rPr/>
        <w:t> Time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ВрОхлаждения</w:t>
      </w:r>
      <w:r>
        <w:rPr>
          <w:spacing w:val="-1"/>
        </w:rPr>
        <w:t>)</w:t>
        <w:tab/>
        <w:t>[s]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8"/>
        <w:ind w:left="137" w:right="2740"/>
        <w:jc w:val="left"/>
      </w:pPr>
      <w:r>
        <w:rPr>
          <w:spacing w:val="-1"/>
        </w:rPr>
        <w:t>Время</w:t>
      </w:r>
      <w:r>
        <w:rPr>
          <w:spacing w:val="-2"/>
        </w:rPr>
        <w:t> </w:t>
      </w:r>
      <w:r>
        <w:rPr>
          <w:spacing w:val="-1"/>
        </w:rPr>
        <w:t>работы ненагруженной ДГУ для охлаждения двигателя</w:t>
      </w:r>
      <w:r>
        <w:rPr/>
        <w:t> </w:t>
      </w:r>
      <w:r>
        <w:rPr>
          <w:spacing w:val="-1"/>
        </w:rPr>
        <w:t>перед остановом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9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56" w:val="left" w:leader="none"/>
        </w:tabs>
        <w:spacing w:line="229" w:lineRule="exact"/>
        <w:ind w:right="1155" w:hanging="1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3600</w:t>
      </w:r>
      <w:r>
        <w:rPr>
          <w:rFonts w:ascii="Arial" w:hAnsi="Arial" w:cs="Arial" w:eastAsia="Arial"/>
          <w:spacing w:val="-2"/>
        </w:rPr>
        <w:t> </w:t>
      </w:r>
      <w:r>
        <w:rPr/>
        <w:t>с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29" w:lineRule="exact"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37" w:val="left" w:leader="none"/>
        </w:tabs>
        <w:spacing w:line="229" w:lineRule="exact"/>
        <w:ind w:right="0"/>
        <w:jc w:val="left"/>
        <w:rPr>
          <w:rFonts w:ascii="Arial" w:hAnsi="Arial" w:cs="Arial" w:eastAsia="Arial"/>
        </w:rPr>
      </w:pPr>
      <w:r>
        <w:rPr/>
      </w:r>
      <w:r>
        <w:rPr>
          <w:spacing w:val="-1"/>
          <w:highlight w:val="lightGray"/>
        </w:rPr>
        <w:t>Охлаждение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происходит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на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номинальной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скорости</w:t>
      </w:r>
      <w:r>
        <w:rPr>
          <w:rFonts w:ascii="Arial" w:hAnsi="Arial"/>
          <w:spacing w:val="-1"/>
          <w:highlight w:val="lightGray"/>
        </w:rPr>
        <w:t>, </w:t>
      </w:r>
      <w:r>
        <w:rPr>
          <w:spacing w:val="-1"/>
          <w:highlight w:val="lightGray"/>
        </w:rPr>
        <w:t>при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этом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активна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защита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генератора</w:t>
      </w:r>
      <w:r>
        <w:rPr>
          <w:rFonts w:ascii="Arial" w:hAnsi="Arial"/>
          <w:spacing w:val="-1"/>
          <w:highlight w:val="lightGray"/>
        </w:rPr>
        <w:t>.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0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Stop Time (ВрОстанова)    [с]" w:id="224"/>
      <w:bookmarkEnd w:id="224"/>
      <w:r>
        <w:rPr>
          <w:b w:val="0"/>
        </w:rPr>
      </w:r>
      <w:r>
        <w:rPr>
          <w:spacing w:val="-1"/>
        </w:rPr>
        <w:t>Stop Time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ВрОстанова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/>
        <w:t>При</w:t>
      </w:r>
      <w:r>
        <w:rPr>
          <w:spacing w:val="-1"/>
        </w:rPr>
        <w:t> нормальных условиях ДГУ должна</w:t>
      </w:r>
      <w:r>
        <w:rPr/>
        <w:t> </w:t>
      </w:r>
      <w:r>
        <w:rPr>
          <w:spacing w:val="-1"/>
        </w:rPr>
        <w:t>быть остановлена </w:t>
      </w:r>
      <w:r>
        <w:rPr/>
        <w:t>в</w:t>
      </w:r>
      <w:r>
        <w:rPr>
          <w:spacing w:val="-1"/>
        </w:rPr>
        <w:t> течение этого времени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Отсчет</w:t>
      </w:r>
      <w:r>
        <w:rPr>
          <w:spacing w:val="20"/>
        </w:rPr>
        <w:t> </w:t>
      </w:r>
      <w:r>
        <w:rPr>
          <w:spacing w:val="-1"/>
        </w:rPr>
        <w:t>начинается</w:t>
      </w:r>
      <w:r>
        <w:rPr>
          <w:spacing w:val="-3"/>
        </w:rPr>
        <w:t> </w:t>
      </w:r>
      <w:r>
        <w:rPr>
          <w:spacing w:val="-1"/>
        </w:rPr>
        <w:t>после выдачи команды на останов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1556" w:val="left" w:leader="none"/>
        </w:tabs>
        <w:spacing w:line="229" w:lineRule="exact"/>
        <w:ind w:left="137" w:right="0"/>
        <w:jc w:val="left"/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56" w:val="left" w:leader="none"/>
        </w:tabs>
        <w:spacing w:line="240" w:lineRule="auto"/>
        <w:ind w:left="137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240 </w:t>
      </w:r>
      <w:r>
        <w:rPr/>
        <w:t>с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57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9" w:lineRule="auto" w:before="0"/>
                    <w:ind w:left="30" w:right="726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Останов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ДГУ определяется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если удовлетворяются следующие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условия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 RPM 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Об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/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 </w:t>
                  </w:r>
                  <w:r>
                    <w:rPr>
                      <w:rFonts w:ascii="Arial" w:hAnsi="Arial"/>
                      <w:sz w:val="20"/>
                    </w:rPr>
                    <w:t>&lt;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2,</w:t>
                  </w:r>
                  <w:r>
                    <w:rPr>
                      <w:rFonts w:ascii="Arial" w:hAnsi="Arial"/>
                      <w:spacing w:val="3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Давление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масла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&lt;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Starting Oil </w:t>
                  </w:r>
                  <w:r>
                    <w:rPr>
                      <w:rFonts w:ascii="Arial" w:hAnsi="Arial"/>
                      <w:i/>
                      <w:sz w:val="20"/>
                    </w:rPr>
                    <w:t>P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 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Рмсл Пуск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напряжение генератора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&lt;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10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вход </w:t>
                  </w:r>
                  <w:r>
                    <w:rPr>
                      <w:rFonts w:ascii="Arial" w:hAnsi="Arial"/>
                      <w:sz w:val="20"/>
                    </w:rPr>
                    <w:t>D+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</w:t>
                  </w:r>
                  <w:r>
                    <w:rPr>
                      <w:rFonts w:ascii="Arial" w:hAnsi="Arial"/>
                      <w:spacing w:val="3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активен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  <w:p>
                  <w:pPr>
                    <w:spacing w:before="0"/>
                    <w:ind w:left="30" w:right="85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Определяется ошибка останова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когда существует </w:t>
                  </w:r>
                  <w:r>
                    <w:rPr>
                      <w:rFonts w:ascii="Arial" w:hAnsi="Arial"/>
                      <w:sz w:val="20"/>
                    </w:rPr>
                    <w:t>разница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между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данными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условиями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</w:t>
                  </w:r>
                  <w:r>
                    <w:rPr>
                      <w:rFonts w:ascii="Arial" w:hAnsi="Arial"/>
                      <w:spacing w:val="3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например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Об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/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 </w:t>
                  </w:r>
                  <w:r>
                    <w:rPr>
                      <w:rFonts w:ascii="Arial" w:hAnsi="Arial"/>
                      <w:sz w:val="20"/>
                    </w:rPr>
                    <w:t>&lt;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2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Напряжение 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генератора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&gt;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10.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tabs>
          <w:tab w:pos="5811" w:val="left" w:leader="none"/>
        </w:tabs>
        <w:spacing w:line="240" w:lineRule="auto"/>
        <w:ind w:right="1759" w:hanging="1"/>
        <w:jc w:val="left"/>
        <w:rPr>
          <w:b w:val="0"/>
          <w:bCs w:val="0"/>
        </w:rPr>
      </w:pPr>
      <w:bookmarkStart w:name="Fuel Solenoid (ТоплСоленоид)   [DIESEL (" w:id="225"/>
      <w:bookmarkEnd w:id="225"/>
      <w:r>
        <w:rPr>
          <w:b w:val="0"/>
        </w:rPr>
      </w:r>
      <w:r>
        <w:rPr/>
        <w:t>Fuel</w:t>
      </w:r>
      <w:r>
        <w:rPr>
          <w:spacing w:val="-1"/>
        </w:rPr>
        <w:t> Solenoid (</w:t>
      </w:r>
      <w:r>
        <w:rPr>
          <w:rFonts w:ascii="Arial" w:hAnsi="Arial"/>
          <w:spacing w:val="-1"/>
        </w:rPr>
        <w:t>ТоплСоленоид</w:t>
      </w:r>
      <w:r>
        <w:rPr>
          <w:spacing w:val="-1"/>
        </w:rPr>
        <w:t>)</w:t>
        <w:tab/>
      </w:r>
      <w:r>
        <w:rPr/>
        <w:t>[DIESEL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Дизель</w:t>
      </w:r>
      <w:r>
        <w:rPr>
          <w:spacing w:val="-1"/>
        </w:rPr>
        <w:t>)/GAS</w:t>
      </w:r>
      <w:r>
        <w:rPr>
          <w:spacing w:val="28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Газ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7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Определяет</w:t>
      </w:r>
      <w:r>
        <w:rPr>
          <w:spacing w:val="-2"/>
        </w:rPr>
        <w:t> </w:t>
      </w:r>
      <w:r>
        <w:rPr>
          <w:spacing w:val="-1"/>
        </w:rPr>
        <w:t>поведение бинарного выхода </w:t>
      </w:r>
      <w:r>
        <w:rPr>
          <w:rFonts w:ascii="Arial" w:hAnsi="Arial"/>
          <w:spacing w:val="-1"/>
        </w:rPr>
        <w:t>FUEL SOLENOID (</w:t>
      </w:r>
      <w:r>
        <w:rPr>
          <w:spacing w:val="-1"/>
        </w:rPr>
        <w:t>ТОПЛСОЛЕНОИД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DIESEL (</w:t>
      </w:r>
      <w:r>
        <w:rPr>
          <w:spacing w:val="-1"/>
        </w:rPr>
        <w:t>Дизель</w:t>
      </w:r>
      <w:r>
        <w:rPr>
          <w:rFonts w:ascii="Arial" w:hAnsi="Arial"/>
          <w:spacing w:val="-1"/>
        </w:rPr>
        <w:t>):</w:t>
      </w:r>
      <w:r>
        <w:rPr>
          <w:rFonts w:ascii="Arial" w:hAnsi="Arial"/>
          <w:spacing w:val="54"/>
        </w:rPr>
        <w:t> </w:t>
      </w:r>
      <w:r>
        <w:rPr>
          <w:spacing w:val="-1"/>
        </w:rPr>
        <w:t>Выход</w:t>
      </w:r>
      <w:r>
        <w:rPr/>
        <w:t> </w:t>
      </w:r>
      <w:r>
        <w:rPr>
          <w:spacing w:val="-1"/>
        </w:rPr>
        <w:t>замыкается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/>
        <w:t>с </w:t>
      </w:r>
      <w:r>
        <w:rPr>
          <w:spacing w:val="-1"/>
        </w:rPr>
        <w:t>перед замыканием выхода</w:t>
      </w:r>
      <w:r>
        <w:rPr/>
        <w:t> </w:t>
      </w:r>
      <w:r>
        <w:rPr>
          <w:rFonts w:ascii="Arial" w:hAnsi="Arial"/>
          <w:spacing w:val="-1"/>
        </w:rPr>
        <w:t>STARTER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СТАРТЕР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842" w:right="1373" w:firstLine="2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 есть</w:t>
      </w:r>
      <w:r>
        <w:rPr/>
        <w:t> </w:t>
      </w:r>
      <w:r>
        <w:rPr>
          <w:rFonts w:ascii="Arial" w:hAnsi="Arial"/>
          <w:spacing w:val="-1"/>
        </w:rPr>
        <w:t>Emergency Stop (</w:t>
      </w:r>
      <w:r>
        <w:rPr>
          <w:spacing w:val="-1"/>
        </w:rPr>
        <w:t>АвСтоп</w:t>
      </w:r>
      <w:r>
        <w:rPr>
          <w:rFonts w:ascii="Arial" w:hAnsi="Arial"/>
          <w:spacing w:val="-1"/>
        </w:rPr>
        <w:t>), </w:t>
      </w:r>
      <w:r>
        <w:rPr>
          <w:spacing w:val="-1"/>
        </w:rPr>
        <w:t>или охлажденная ДГУ</w:t>
      </w:r>
      <w:r>
        <w:rPr>
          <w:spacing w:val="38"/>
        </w:rPr>
        <w:t> </w:t>
      </w:r>
      <w:r>
        <w:rPr>
          <w:spacing w:val="-1"/>
        </w:rPr>
        <w:t>остановлена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или </w:t>
      </w:r>
      <w:r>
        <w:rPr/>
        <w:t>во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паузы между</w:t>
      </w:r>
      <w:r>
        <w:rPr>
          <w:spacing w:val="-2"/>
        </w:rPr>
        <w:t> </w:t>
      </w:r>
      <w:r>
        <w:rPr>
          <w:spacing w:val="-1"/>
        </w:rPr>
        <w:t>попытками</w:t>
      </w:r>
      <w:r>
        <w:rPr>
          <w:spacing w:val="-2"/>
        </w:rPr>
        <w:t> </w:t>
      </w:r>
      <w:r>
        <w:rPr>
          <w:spacing w:val="-1"/>
        </w:rPr>
        <w:t>пуска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30" w:lineRule="exact"/>
        <w:ind w:left="136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GAS (</w:t>
      </w:r>
      <w:r>
        <w:rPr>
          <w:spacing w:val="-1"/>
        </w:rPr>
        <w:t>Газ</w:t>
      </w:r>
      <w:r>
        <w:rPr>
          <w:rFonts w:ascii="Arial" w:hAnsi="Arial"/>
          <w:spacing w:val="-1"/>
        </w:rPr>
        <w:t>): </w:t>
      </w:r>
      <w:r>
        <w:rPr>
          <w:spacing w:val="-1"/>
        </w:rPr>
        <w:t>Выход замыкается</w:t>
      </w:r>
      <w:r>
        <w:rPr>
          <w:spacing w:val="-2"/>
        </w:rPr>
        <w:t> </w:t>
      </w:r>
      <w:r>
        <w:rPr>
          <w:spacing w:val="-1"/>
        </w:rPr>
        <w:t>совместно </w:t>
      </w:r>
      <w:r>
        <w:rPr/>
        <w:t>с </w:t>
      </w:r>
      <w:r>
        <w:rPr>
          <w:spacing w:val="-1"/>
        </w:rPr>
        <w:t>бинарным выходом</w:t>
      </w:r>
      <w:r>
        <w:rPr>
          <w:spacing w:val="-2"/>
        </w:rPr>
        <w:t> </w:t>
      </w:r>
      <w:r>
        <w:rPr>
          <w:rFonts w:ascii="Arial" w:hAnsi="Arial"/>
        </w:rPr>
        <w:t>IGNITION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ЗАЖИГАНИЕ</w:t>
      </w:r>
      <w:r>
        <w:rPr>
          <w:rFonts w:ascii="Arial" w:hAnsi="Arial"/>
          <w:spacing w:val="-1"/>
        </w:rPr>
        <w:t>)</w:t>
      </w:r>
    </w:p>
    <w:p>
      <w:pPr>
        <w:pStyle w:val="BodyText"/>
        <w:spacing w:line="230" w:lineRule="exact"/>
        <w:ind w:left="857" w:right="0"/>
        <w:jc w:val="left"/>
        <w:rPr>
          <w:rFonts w:ascii="Arial" w:hAnsi="Arial" w:cs="Arial" w:eastAsia="Arial"/>
        </w:rPr>
      </w:pPr>
      <w:r>
        <w:rPr>
          <w:spacing w:val="-1"/>
        </w:rPr>
        <w:t>если</w:t>
      </w:r>
      <w:r>
        <w:rPr/>
        <w:t> </w:t>
      </w:r>
      <w:r>
        <w:rPr>
          <w:spacing w:val="-1"/>
        </w:rPr>
        <w:t>Об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м превышают </w:t>
      </w:r>
      <w:r>
        <w:rPr>
          <w:rFonts w:ascii="Arial" w:hAnsi="Arial"/>
          <w:spacing w:val="-1"/>
        </w:rPr>
        <w:t>30 </w:t>
      </w:r>
      <w:r>
        <w:rPr>
          <w:spacing w:val="-1"/>
        </w:rPr>
        <w:t>Об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м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фиксированное значение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844" w:right="0"/>
        <w:jc w:val="left"/>
        <w:rPr>
          <w:rFonts w:ascii="Arial" w:hAnsi="Arial" w:cs="Arial" w:eastAsia="Arial"/>
        </w:rPr>
      </w:pPr>
      <w:r>
        <w:rPr>
          <w:spacing w:val="-1"/>
        </w:rPr>
        <w:t>Выход размыкается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>
          <w:spacing w:val="-1"/>
        </w:rPr>
        <w:t>время останова или между</w:t>
      </w:r>
      <w:r>
        <w:rPr>
          <w:spacing w:val="-2"/>
        </w:rPr>
        <w:t> </w:t>
      </w:r>
      <w:r>
        <w:rPr>
          <w:spacing w:val="-1"/>
        </w:rPr>
        <w:t>попытками пуска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3683" w:val="left" w:leader="none"/>
        </w:tabs>
        <w:spacing w:line="240" w:lineRule="auto"/>
        <w:ind w:right="2431"/>
        <w:jc w:val="left"/>
        <w:rPr>
          <w:b w:val="0"/>
          <w:bCs w:val="0"/>
        </w:rPr>
      </w:pPr>
      <w:bookmarkStart w:name="D+ Функция   [ENABLED (Активный)/CHRGFAI" w:id="226"/>
      <w:bookmarkEnd w:id="226"/>
      <w:r>
        <w:rPr>
          <w:b w:val="0"/>
        </w:rPr>
      </w:r>
      <w:r>
        <w:rPr/>
        <w:t>D+ </w:t>
      </w:r>
      <w:r>
        <w:rPr>
          <w:rFonts w:ascii="Arial" w:hAnsi="Arial"/>
          <w:spacing w:val="-2"/>
        </w:rPr>
        <w:t>Функция</w:t>
        <w:tab/>
      </w:r>
      <w:r>
        <w:rPr>
          <w:spacing w:val="-1"/>
        </w:rPr>
        <w:t>[ENABLED (</w:t>
      </w:r>
      <w:r>
        <w:rPr>
          <w:rFonts w:ascii="Arial" w:hAnsi="Arial"/>
          <w:spacing w:val="-1"/>
        </w:rPr>
        <w:t>Активный</w:t>
      </w:r>
      <w:r>
        <w:rPr>
          <w:spacing w:val="-1"/>
        </w:rPr>
        <w:t>)/CHRGFAIL</w:t>
      </w:r>
      <w:r>
        <w:rPr>
          <w:spacing w:val="23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ОткЗарГен</w:t>
      </w:r>
      <w:r>
        <w:rPr>
          <w:spacing w:val="-1"/>
        </w:rPr>
        <w:t>)/DISABLED (</w:t>
      </w:r>
      <w:r>
        <w:rPr>
          <w:rFonts w:ascii="Arial" w:hAnsi="Arial"/>
          <w:spacing w:val="-1"/>
        </w:rPr>
        <w:t>Не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актив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7"/>
        <w:ind w:left="137" w:right="131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ENABLED (</w:t>
      </w:r>
      <w:r>
        <w:rPr>
          <w:spacing w:val="-1"/>
        </w:rPr>
        <w:t>Активный</w:t>
      </w:r>
      <w:r>
        <w:rPr>
          <w:rFonts w:ascii="Arial" w:hAnsi="Arial"/>
          <w:spacing w:val="-1"/>
        </w:rPr>
        <w:t>):</w:t>
      </w:r>
      <w:r>
        <w:rPr>
          <w:rFonts w:ascii="Arial" w:hAnsi="Arial"/>
          <w:spacing w:val="54"/>
        </w:rPr>
        <w:t> </w:t>
      </w:r>
      <w:r>
        <w:rPr>
          <w:spacing w:val="-1"/>
        </w:rPr>
        <w:t>Клемма</w:t>
      </w:r>
      <w:r>
        <w:rPr>
          <w:spacing w:val="-2"/>
        </w:rPr>
        <w:t> </w:t>
      </w:r>
      <w:r>
        <w:rPr>
          <w:rFonts w:ascii="Arial" w:hAnsi="Arial"/>
        </w:rPr>
        <w:t>D+ </w:t>
      </w:r>
      <w:r>
        <w:rPr>
          <w:spacing w:val="-1"/>
        </w:rPr>
        <w:t>имеет</w:t>
      </w:r>
      <w:r>
        <w:rPr>
          <w:spacing w:val="-2"/>
        </w:rPr>
        <w:t> </w:t>
      </w:r>
      <w:r>
        <w:rPr>
          <w:spacing w:val="-1"/>
        </w:rPr>
        <w:t>две функции </w:t>
      </w:r>
      <w:r>
        <w:rPr>
          <w:rFonts w:ascii="Arial" w:hAnsi="Arial"/>
        </w:rPr>
        <w:t>- </w:t>
      </w:r>
      <w:r>
        <w:rPr>
          <w:spacing w:val="-1"/>
        </w:rPr>
        <w:t>определение работающего двигателя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определение </w:t>
      </w:r>
      <w:r>
        <w:rPr/>
        <w:t>отказа</w:t>
      </w:r>
      <w:r>
        <w:rPr>
          <w:spacing w:val="-2"/>
        </w:rPr>
        <w:t> </w:t>
      </w:r>
      <w:r>
        <w:rPr>
          <w:spacing w:val="-1"/>
        </w:rPr>
        <w:t>заряда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9209" w:val="right" w:leader="none"/>
        </w:tabs>
        <w:spacing w:line="264" w:lineRule="exact" w:before="406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44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7288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2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71"/>
        <w:ind w:right="2114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CHRGFAIL</w:t>
      </w:r>
      <w:r>
        <w:rPr>
          <w:rFonts w:ascii="Arial" w:hAnsi="Arial"/>
          <w:spacing w:val="-2"/>
        </w:rPr>
        <w:t> (</w:t>
      </w:r>
      <w:r>
        <w:rPr>
          <w:spacing w:val="-2"/>
        </w:rPr>
        <w:t>ОткЗарГен</w:t>
      </w:r>
      <w:r>
        <w:rPr>
          <w:rFonts w:ascii="Arial" w:hAnsi="Arial"/>
          <w:spacing w:val="-2"/>
        </w:rPr>
        <w:t>):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Клемма </w:t>
      </w:r>
      <w:r>
        <w:rPr>
          <w:rFonts w:ascii="Arial" w:hAnsi="Arial"/>
          <w:spacing w:val="-1"/>
        </w:rPr>
        <w:t>D+</w:t>
      </w:r>
      <w:r>
        <w:rPr>
          <w:rFonts w:ascii="Arial" w:hAnsi="Arial"/>
        </w:rPr>
        <w:t> </w:t>
      </w:r>
      <w:r>
        <w:rPr>
          <w:spacing w:val="-1"/>
        </w:rPr>
        <w:t>используется для определения </w:t>
      </w:r>
      <w:r>
        <w:rPr/>
        <w:t>отказа</w:t>
      </w:r>
      <w:r>
        <w:rPr>
          <w:spacing w:val="-2"/>
        </w:rPr>
        <w:t> </w:t>
      </w:r>
      <w:r>
        <w:rPr>
          <w:spacing w:val="-1"/>
        </w:rPr>
        <w:t>заряда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spacing w:val="-1"/>
        </w:rPr>
        <w:t>DISABLED (</w:t>
      </w:r>
      <w:r>
        <w:rPr>
          <w:spacing w:val="-1"/>
        </w:rPr>
        <w:t>Не актив</w:t>
      </w:r>
      <w:r>
        <w:rPr>
          <w:rFonts w:ascii="Arial" w:hAnsi="Arial"/>
          <w:spacing w:val="-1"/>
        </w:rPr>
        <w:t>):</w:t>
      </w:r>
      <w:r>
        <w:rPr>
          <w:rFonts w:ascii="Arial" w:hAnsi="Arial"/>
          <w:spacing w:val="54"/>
        </w:rPr>
        <w:t> </w:t>
      </w:r>
      <w:r>
        <w:rPr>
          <w:spacing w:val="-1"/>
        </w:rPr>
        <w:t>Клемма</w:t>
      </w:r>
      <w:r>
        <w:rPr>
          <w:spacing w:val="-2"/>
        </w:rPr>
        <w:t> </w:t>
      </w:r>
      <w:r>
        <w:rPr>
          <w:rFonts w:ascii="Arial" w:hAnsi="Arial"/>
        </w:rPr>
        <w:t>D+ </w:t>
      </w:r>
      <w:r>
        <w:rPr>
          <w:spacing w:val="-1"/>
        </w:rPr>
        <w:t>не</w:t>
      </w:r>
      <w:r>
        <w:rPr>
          <w:spacing w:val="-2"/>
        </w:rPr>
        <w:t> </w:t>
      </w:r>
      <w:r>
        <w:rPr>
          <w:spacing w:val="-1"/>
        </w:rPr>
        <w:t>используется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27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Ток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намагничивания подается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зависимо </w:t>
                  </w:r>
                  <w:r>
                    <w:rPr>
                      <w:rFonts w:ascii="Arial" w:hAnsi="Arial"/>
                      <w:sz w:val="20"/>
                    </w:rPr>
                    <w:t>от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значения данного 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параметра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.</w:t>
                  </w:r>
                </w:p>
                <w:p>
                  <w:pPr>
                    <w:spacing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Определение </w:t>
                  </w:r>
                  <w:r>
                    <w:rPr>
                      <w:rFonts w:ascii="Arial" w:hAnsi="Arial"/>
                      <w:sz w:val="20"/>
                    </w:rPr>
                    <w:t>отказа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заряда активно после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Engine Params (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ПарамДвигат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</w:t>
                  </w:r>
                  <w:r>
                    <w:rPr>
                      <w:rFonts w:ascii="Arial" w:hAnsi="Arial"/>
                      <w:spacing w:val="5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Idle Time</w:t>
                  </w:r>
                  <w:r>
                    <w:rPr>
                      <w:rFonts w:ascii="Arial" w:hAnsi="Arial"/>
                      <w:i/>
                      <w:spacing w:val="5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Вр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.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Х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.)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истекло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tabs>
          <w:tab w:pos="6518" w:val="left" w:leader="none"/>
        </w:tabs>
        <w:spacing w:line="240" w:lineRule="auto"/>
        <w:ind w:right="2616" w:hanging="1"/>
        <w:jc w:val="left"/>
        <w:rPr>
          <w:b w:val="0"/>
          <w:bCs w:val="0"/>
        </w:rPr>
      </w:pPr>
      <w:bookmarkStart w:name="ECU FreqSelect (ECU ВыборЧаст)   [PRIMAR" w:id="227"/>
      <w:bookmarkEnd w:id="227"/>
      <w:r>
        <w:rPr>
          <w:b w:val="0"/>
        </w:rPr>
      </w:r>
      <w:r>
        <w:rPr>
          <w:spacing w:val="-1"/>
        </w:rPr>
        <w:t>ECU FreqSelect</w:t>
      </w:r>
      <w:r>
        <w:rPr>
          <w:spacing w:val="-2"/>
        </w:rPr>
        <w:t> </w:t>
      </w:r>
      <w:r>
        <w:rPr>
          <w:spacing w:val="-1"/>
        </w:rPr>
        <w:t>(ECU </w:t>
      </w:r>
      <w:r>
        <w:rPr>
          <w:rFonts w:ascii="Arial" w:hAnsi="Arial"/>
          <w:spacing w:val="-1"/>
        </w:rPr>
        <w:t>ВыборЧаст</w:t>
      </w:r>
      <w:r>
        <w:rPr>
          <w:spacing w:val="-1"/>
        </w:rPr>
        <w:t>)</w:t>
        <w:tab/>
        <w:t>[PRIMARY</w:t>
      </w:r>
      <w:r>
        <w:rPr>
          <w:spacing w:val="25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Первичн</w:t>
      </w:r>
      <w:r>
        <w:rPr>
          <w:spacing w:val="-1"/>
        </w:rPr>
        <w:t>)/SECONDARY (</w:t>
      </w:r>
      <w:r>
        <w:rPr>
          <w:rFonts w:ascii="Arial" w:hAnsi="Arial"/>
          <w:spacing w:val="-1"/>
        </w:rPr>
        <w:t>Вторичн</w:t>
      </w:r>
      <w:r>
        <w:rPr>
          <w:spacing w:val="-1"/>
        </w:rPr>
        <w:t>)/DEFAULT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ЗаводУст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7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Данный параметр должен</w:t>
      </w:r>
      <w:r>
        <w:rPr>
          <w:spacing w:val="-2"/>
        </w:rPr>
        <w:t> </w:t>
      </w:r>
      <w:r>
        <w:rPr>
          <w:spacing w:val="-1"/>
        </w:rPr>
        <w:t>использоваться</w:t>
      </w:r>
      <w:r>
        <w:rPr>
          <w:spacing w:val="-2"/>
        </w:rPr>
        <w:t> </w:t>
      </w:r>
      <w:r>
        <w:rPr>
          <w:spacing w:val="-1"/>
        </w:rPr>
        <w:t>только для двигателей </w:t>
      </w:r>
      <w:r>
        <w:rPr>
          <w:rFonts w:ascii="Arial" w:hAnsi="Arial"/>
          <w:spacing w:val="-1"/>
        </w:rPr>
        <w:t>Volvo </w:t>
      </w:r>
      <w:r>
        <w:rPr/>
        <w:t>и</w:t>
      </w:r>
      <w:r>
        <w:rPr>
          <w:spacing w:val="-1"/>
        </w:rPr>
        <w:t> </w:t>
      </w:r>
      <w:r>
        <w:rPr>
          <w:rFonts w:ascii="Arial" w:hAnsi="Arial"/>
          <w:spacing w:val="-1"/>
        </w:rPr>
        <w:t>Scania.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8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Volvo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выбирается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“Volvo Aux”</w:t>
      </w:r>
      <w:r>
        <w:rPr>
          <w:rFonts w:ascii="Arial" w:hAnsi="Arial" w:cs="Arial" w:eastAsia="Arial"/>
        </w:rPr>
        <w:t> </w:t>
      </w:r>
      <w:r>
        <w:rPr/>
        <w:t>в</w:t>
      </w:r>
      <w:r>
        <w:rPr>
          <w:spacing w:val="-1"/>
        </w:rPr>
        <w:t> конфигурации </w:t>
      </w:r>
      <w:r>
        <w:rPr>
          <w:rFonts w:ascii="Arial" w:hAnsi="Arial" w:cs="Arial" w:eastAsia="Arial"/>
          <w:spacing w:val="-1"/>
        </w:rPr>
        <w:t>ECU:</w:t>
      </w:r>
      <w:r>
        <w:rPr>
          <w:rFonts w:ascii="Arial" w:hAnsi="Arial" w:cs="Arial" w:eastAsia="Arial"/>
        </w:rPr>
      </w:r>
    </w:p>
    <w:p>
      <w:pPr>
        <w:spacing w:before="0"/>
        <w:ind w:left="138" w:right="1383" w:hanging="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Первичная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или вторичная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скорость двигателя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устанавливается параметром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pacing w:val="-1"/>
          <w:sz w:val="20"/>
        </w:rPr>
        <w:t>Frequency select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53"/>
          <w:sz w:val="20"/>
        </w:rPr>
        <w:t> </w:t>
      </w:r>
      <w:r>
        <w:rPr>
          <w:rFonts w:ascii="Arial" w:hAnsi="Arial"/>
          <w:spacing w:val="-1"/>
          <w:sz w:val="20"/>
        </w:rPr>
        <w:t>окне </w:t>
      </w:r>
      <w:r>
        <w:rPr>
          <w:rFonts w:ascii="Arial" w:hAnsi="Arial"/>
          <w:b/>
          <w:spacing w:val="-1"/>
          <w:sz w:val="20"/>
        </w:rPr>
        <w:t>VP Status</w:t>
      </w:r>
      <w:r>
        <w:rPr>
          <w:rFonts w:ascii="Arial" w:hAnsi="Arial"/>
          <w:spacing w:val="-1"/>
          <w:sz w:val="20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29" w:lineRule="exact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Scania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spacing w:val="-2"/>
        </w:rPr>
        <w:t>выбирается </w:t>
      </w:r>
      <w:r>
        <w:rPr>
          <w:rFonts w:ascii="Arial" w:hAnsi="Arial" w:cs="Arial" w:eastAsia="Arial"/>
          <w:spacing w:val="-1"/>
        </w:rPr>
        <w:t>“Scania S6 Singlespeed”</w:t>
      </w:r>
      <w:r>
        <w:rPr>
          <w:rFonts w:ascii="Arial" w:hAnsi="Arial" w:cs="Arial" w:eastAsia="Arial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конфигурации </w:t>
      </w:r>
      <w:r>
        <w:rPr>
          <w:rFonts w:ascii="Arial" w:hAnsi="Arial" w:cs="Arial" w:eastAsia="Arial"/>
          <w:spacing w:val="-1"/>
        </w:rPr>
        <w:t>ECU: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240" w:lineRule="auto"/>
        <w:ind w:left="136" w:right="1270" w:firstLine="1"/>
        <w:jc w:val="left"/>
        <w:rPr>
          <w:rFonts w:ascii="Arial" w:hAnsi="Arial" w:cs="Arial" w:eastAsia="Arial"/>
        </w:rPr>
      </w:pPr>
      <w:r>
        <w:rPr>
          <w:spacing w:val="-1"/>
        </w:rPr>
        <w:t>Номинальная скорость дизеля выбирается</w:t>
      </w:r>
      <w:r>
        <w:rPr>
          <w:spacing w:val="-2"/>
        </w:rPr>
        <w:t> </w:t>
      </w:r>
      <w:r>
        <w:rPr>
          <w:spacing w:val="-1"/>
        </w:rPr>
        <w:t>параметрами</w:t>
      </w:r>
      <w:r>
        <w:rPr>
          <w:spacing w:val="-2"/>
        </w:rPr>
        <w:t> </w:t>
      </w:r>
      <w:r>
        <w:rPr>
          <w:rFonts w:ascii="Arial" w:hAnsi="Arial"/>
          <w:i/>
          <w:spacing w:val="-1"/>
        </w:rPr>
        <w:t>Nominal speed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  <w:spacing w:val="-1"/>
        </w:rPr>
        <w:t>switch </w:t>
      </w:r>
      <w:r>
        <w:rPr>
          <w:rFonts w:ascii="Arial" w:hAnsi="Arial"/>
          <w:i/>
        </w:rPr>
        <w:t>1 </w:t>
      </w:r>
      <w:r>
        <w:rPr/>
        <w:t>и</w:t>
      </w:r>
      <w:r>
        <w:rPr>
          <w:spacing w:val="-1"/>
        </w:rPr>
        <w:t> </w:t>
      </w:r>
      <w:r>
        <w:rPr>
          <w:rFonts w:ascii="Arial" w:hAnsi="Arial"/>
          <w:i/>
        </w:rPr>
        <w:t>2</w:t>
      </w:r>
      <w:r>
        <w:rPr>
          <w:rFonts w:ascii="Arial" w:hAnsi="Arial"/>
          <w:i/>
          <w:spacing w:val="-1"/>
        </w:rPr>
        <w:t> </w:t>
      </w:r>
      <w:r>
        <w:rPr/>
        <w:t>в</w:t>
      </w:r>
      <w:r>
        <w:rPr>
          <w:spacing w:val="-1"/>
        </w:rPr>
        <w:t> окне </w:t>
      </w:r>
      <w:r>
        <w:rPr>
          <w:rFonts w:ascii="Arial" w:hAnsi="Arial"/>
          <w:b/>
          <w:spacing w:val="-1"/>
        </w:rPr>
        <w:t>DLN1</w:t>
      </w:r>
      <w:r>
        <w:rPr>
          <w:rFonts w:ascii="Arial" w:hAnsi="Arial"/>
          <w:b/>
          <w:spacing w:val="59"/>
        </w:rPr>
        <w:t> </w:t>
      </w:r>
      <w:r>
        <w:rPr>
          <w:spacing w:val="-1"/>
        </w:rPr>
        <w:t>когда двигатель работает на номинальной скорости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например</w:t>
      </w:r>
      <w:r>
        <w:rPr>
          <w:rFonts w:ascii="Arial" w:hAnsi="Arial"/>
          <w:spacing w:val="-1"/>
        </w:rPr>
        <w:t>: </w:t>
      </w:r>
      <w:r>
        <w:rPr>
          <w:spacing w:val="-1"/>
        </w:rPr>
        <w:t>бинарный</w:t>
      </w:r>
      <w:r>
        <w:rPr>
          <w:spacing w:val="-3"/>
        </w:rPr>
        <w:t> </w:t>
      </w:r>
      <w:r>
        <w:rPr>
          <w:spacing w:val="-1"/>
        </w:rPr>
        <w:t>выход </w:t>
      </w:r>
      <w:r>
        <w:rPr>
          <w:rFonts w:ascii="Arial" w:hAnsi="Arial"/>
          <w:spacing w:val="-1"/>
        </w:rPr>
        <w:t>Idle/Nominal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.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./</w:t>
      </w:r>
      <w:r>
        <w:rPr>
          <w:spacing w:val="-1"/>
        </w:rPr>
        <w:t>Номинал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замкнут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Когда выход разомкнут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двигатель работает</w:t>
      </w:r>
      <w:r>
        <w:rPr>
          <w:spacing w:val="-2"/>
        </w:rPr>
        <w:t> </w:t>
      </w:r>
      <w:r>
        <w:rPr>
          <w:spacing w:val="-1"/>
        </w:rPr>
        <w:t>на холостом ходу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37"/>
        </w:rPr>
        <w:t> </w:t>
      </w:r>
      <w:r>
        <w:rPr>
          <w:spacing w:val="-1"/>
        </w:rPr>
        <w:t>параметр</w:t>
      </w:r>
      <w:r>
        <w:rPr>
          <w:spacing w:val="1"/>
        </w:rPr>
        <w:t> </w:t>
      </w:r>
      <w:r>
        <w:rPr>
          <w:rFonts w:ascii="Arial" w:hAnsi="Arial"/>
          <w:i/>
          <w:spacing w:val="-1"/>
        </w:rPr>
        <w:t>ECU FreqSelect (ECU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ВыборЧаст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i/>
        </w:rPr>
        <w:t> </w:t>
      </w:r>
      <w:r>
        <w:rPr>
          <w:spacing w:val="-1"/>
        </w:rPr>
        <w:t>не принимается</w:t>
      </w:r>
      <w:r>
        <w:rPr>
          <w:spacing w:val="-3"/>
        </w:rPr>
        <w:t> </w:t>
      </w:r>
      <w:r>
        <w:rPr>
          <w:spacing w:val="-1"/>
        </w:rPr>
        <w:t>во внимание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138" w:right="0"/>
        <w:jc w:val="left"/>
        <w:rPr>
          <w:rFonts w:ascii="Arial" w:hAnsi="Arial" w:cs="Arial" w:eastAsia="Arial"/>
          <w:b w:val="0"/>
          <w:bCs w:val="0"/>
        </w:rPr>
      </w:pPr>
      <w:bookmarkStart w:name="Изменение частоты для двигателей Volvo P" w:id="228"/>
      <w:bookmarkEnd w:id="228"/>
      <w:r>
        <w:rPr>
          <w:b w:val="0"/>
        </w:rPr>
      </w:r>
      <w:r>
        <w:rPr>
          <w:spacing w:val="-1"/>
        </w:rPr>
        <w:t>Изменение</w:t>
      </w:r>
      <w:r>
        <w:rPr>
          <w:spacing w:val="-8"/>
        </w:rPr>
        <w:t> </w:t>
      </w:r>
      <w:r>
        <w:rPr>
          <w:spacing w:val="-1"/>
        </w:rPr>
        <w:t>частоты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двигателей</w:t>
      </w:r>
      <w:r>
        <w:rPr>
          <w:spacing w:val="-9"/>
        </w:rPr>
        <w:t> </w:t>
      </w:r>
      <w:r>
        <w:rPr>
          <w:rFonts w:ascii="Arial" w:hAnsi="Arial"/>
        </w:rPr>
        <w:t>Volvo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Penta</w:t>
      </w:r>
      <w:r>
        <w:rPr>
          <w:rFonts w:ascii="Arial" w:hAnsi="Arial"/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>
          <w:rFonts w:ascii="Arial" w:hAnsi="Arial"/>
        </w:rPr>
        <w:t>EMS2</w:t>
      </w:r>
      <w:r>
        <w:rPr>
          <w:rFonts w:ascii="Arial" w:hAnsi="Arial"/>
          <w:b w:val="0"/>
        </w:rPr>
      </w:r>
    </w:p>
    <w:p>
      <w:pPr>
        <w:pStyle w:val="BodyText"/>
        <w:spacing w:line="230" w:lineRule="exact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Данное описание относится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бюллетеню </w:t>
      </w:r>
      <w:r>
        <w:rPr>
          <w:rFonts w:ascii="Arial" w:hAnsi="Arial"/>
          <w:spacing w:val="-1"/>
        </w:rPr>
        <w:t>Volvo Penta Application</w:t>
      </w:r>
      <w:r>
        <w:rPr>
          <w:rFonts w:ascii="Arial" w:hAnsi="Arial"/>
          <w:spacing w:val="-2"/>
        </w:rPr>
        <w:t> 30-0-003.</w:t>
      </w:r>
      <w:r>
        <w:rPr>
          <w:rFonts w:ascii="Arial" w:hAnsi="Arial"/>
        </w:rPr>
      </w:r>
    </w:p>
    <w:p>
      <w:pPr>
        <w:pStyle w:val="BodyText"/>
        <w:spacing w:line="230" w:lineRule="exact"/>
        <w:ind w:left="137" w:right="1155"/>
        <w:jc w:val="left"/>
        <w:rPr>
          <w:rFonts w:ascii="Arial" w:hAnsi="Arial" w:cs="Arial" w:eastAsia="Arial"/>
        </w:rPr>
      </w:pPr>
      <w:r>
        <w:rPr>
          <w:spacing w:val="-1"/>
        </w:rPr>
        <w:t>Процедура изменения</w:t>
      </w:r>
      <w:r>
        <w:rPr>
          <w:spacing w:val="-2"/>
        </w:rPr>
        <w:t> </w:t>
      </w:r>
      <w:r>
        <w:rPr>
          <w:spacing w:val="-1"/>
        </w:rPr>
        <w:t>скорости</w:t>
      </w:r>
      <w:r>
        <w:rPr>
          <w:spacing w:val="-2"/>
        </w:rPr>
        <w:t> </w:t>
      </w:r>
      <w:r>
        <w:rPr>
          <w:spacing w:val="-1"/>
        </w:rPr>
        <w:t>двигателей на </w:t>
      </w:r>
      <w:r>
        <w:rPr>
          <w:rFonts w:ascii="Arial" w:hAnsi="Arial"/>
          <w:spacing w:val="-1"/>
        </w:rPr>
        <w:t>D9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</w:t>
      </w:r>
      <w:r>
        <w:rPr>
          <w:rFonts w:ascii="Arial" w:hAnsi="Arial"/>
        </w:rPr>
        <w:t>D16 </w:t>
      </w:r>
      <w:r>
        <w:rPr>
          <w:spacing w:val="-1"/>
        </w:rPr>
        <w:t>отличается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процедуры для</w:t>
      </w:r>
      <w:r>
        <w:rPr/>
        <w:t> </w:t>
      </w:r>
      <w:r>
        <w:rPr>
          <w:rFonts w:ascii="Arial" w:hAnsi="Arial"/>
        </w:rPr>
        <w:t>D12.</w:t>
      </w:r>
    </w:p>
    <w:p>
      <w:pPr>
        <w:pStyle w:val="BodyText"/>
        <w:spacing w:line="240" w:lineRule="auto"/>
        <w:ind w:right="0" w:hanging="1"/>
        <w:jc w:val="left"/>
        <w:rPr>
          <w:rFonts w:ascii="Arial" w:hAnsi="Arial" w:cs="Arial" w:eastAsia="Arial"/>
        </w:rPr>
      </w:pPr>
      <w:r>
        <w:rPr/>
        <w:t>На</w:t>
      </w:r>
      <w:r>
        <w:rPr>
          <w:spacing w:val="-1"/>
        </w:rPr>
        <w:t> модуле</w:t>
      </w:r>
      <w:r>
        <w:rPr/>
        <w:t> </w:t>
      </w:r>
      <w:r>
        <w:rPr>
          <w:rFonts w:ascii="Arial" w:hAnsi="Arial"/>
          <w:spacing w:val="-1"/>
        </w:rPr>
        <w:t>EMS2 </w:t>
      </w:r>
      <w:r>
        <w:rPr>
          <w:spacing w:val="-1"/>
        </w:rPr>
        <w:t>не существует</w:t>
      </w:r>
      <w:r>
        <w:rPr>
          <w:spacing w:val="-2"/>
        </w:rPr>
        <w:t> </w:t>
      </w:r>
      <w:r>
        <w:rPr>
          <w:spacing w:val="-1"/>
        </w:rPr>
        <w:t>системы сброса уставок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по </w:t>
      </w:r>
      <w:r>
        <w:rPr/>
        <w:t>этой</w:t>
      </w:r>
      <w:r>
        <w:rPr>
          <w:spacing w:val="-1"/>
        </w:rPr>
        <w:t> причине процедура</w:t>
      </w:r>
      <w:r>
        <w:rPr/>
        <w:t> </w:t>
      </w:r>
      <w:r>
        <w:rPr>
          <w:spacing w:val="-1"/>
        </w:rPr>
        <w:t>изменена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30" w:lineRule="exact"/>
        <w:ind w:right="0"/>
        <w:jc w:val="left"/>
        <w:rPr>
          <w:rFonts w:ascii="Arial" w:hAnsi="Arial" w:cs="Arial" w:eastAsia="Arial"/>
          <w:b w:val="0"/>
          <w:bCs w:val="0"/>
        </w:rPr>
      </w:pPr>
      <w:r>
        <w:rPr/>
      </w:r>
      <w:r>
        <w:rPr>
          <w:spacing w:val="-1"/>
          <w:u w:val="thick" w:color="000000"/>
        </w:rPr>
        <w:t>Процедура</w:t>
      </w:r>
      <w:r>
        <w:rPr>
          <w:u w:val="thick" w:color="000000"/>
        </w:rPr>
        <w:t> </w:t>
      </w:r>
      <w:r>
        <w:rPr>
          <w:rFonts w:ascii="Times New Roman" w:hAnsi="Times New Roman"/>
          <w:b w:val="0"/>
          <w:u w:val="thick" w:color="000000"/>
        </w:rPr>
      </w:r>
      <w:r>
        <w:rPr>
          <w:u w:val="thick" w:color="000000"/>
        </w:rPr>
        <w:t>если</w:t>
      </w:r>
      <w:r>
        <w:rPr>
          <w:spacing w:val="-1"/>
          <w:u w:val="thick" w:color="000000"/>
        </w:rPr>
        <w:t> </w:t>
      </w:r>
      <w:r>
        <w:rPr>
          <w:rFonts w:ascii="Times New Roman" w:hAnsi="Times New Roman"/>
          <w:b w:val="0"/>
          <w:spacing w:val="-1"/>
          <w:u w:val="thick" w:color="000000"/>
        </w:rPr>
      </w:r>
      <w:r>
        <w:rPr>
          <w:rFonts w:ascii="Arial" w:hAnsi="Arial"/>
          <w:spacing w:val="-1"/>
          <w:u w:val="thick" w:color="000000"/>
        </w:rPr>
        <w:t>ECU </w:t>
      </w:r>
      <w:r>
        <w:rPr>
          <w:spacing w:val="-2"/>
          <w:u w:val="thick" w:color="000000"/>
        </w:rPr>
        <w:t>не</w:t>
      </w:r>
      <w:r>
        <w:rPr>
          <w:spacing w:val="1"/>
          <w:u w:val="thick" w:color="000000"/>
        </w:rPr>
        <w:t> </w:t>
      </w:r>
      <w:r>
        <w:rPr>
          <w:rFonts w:ascii="Times New Roman" w:hAnsi="Times New Roman"/>
          <w:b w:val="0"/>
          <w:spacing w:val="1"/>
          <w:u w:val="thick" w:color="000000"/>
        </w:rPr>
      </w:r>
      <w:r>
        <w:rPr>
          <w:spacing w:val="-1"/>
          <w:u w:val="thick" w:color="000000"/>
        </w:rPr>
        <w:t>запитан</w:t>
      </w:r>
      <w:r>
        <w:rPr>
          <w:rFonts w:ascii="Arial" w:hAnsi="Arial"/>
          <w:spacing w:val="-1"/>
          <w:u w:val="thick" w:color="000000"/>
        </w:rPr>
        <w:t>:</w:t>
      </w:r>
      <w:r>
        <w:rPr>
          <w:rFonts w:ascii="Arial" w:hAnsi="Arial"/>
        </w:rPr>
      </w:r>
      <w:r>
        <w:rPr>
          <w:rFonts w:ascii="Arial" w:hAnsi="Arial"/>
          <w:b w:val="0"/>
        </w:rPr>
      </w:r>
    </w:p>
    <w:p>
      <w:pPr>
        <w:pStyle w:val="BodyText"/>
        <w:numPr>
          <w:ilvl w:val="0"/>
          <w:numId w:val="11"/>
        </w:numPr>
        <w:tabs>
          <w:tab w:pos="859" w:val="left" w:leader="none"/>
        </w:tabs>
        <w:spacing w:line="229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Переключите контроллер</w:t>
      </w:r>
      <w:r>
        <w:rPr/>
        <w:t> </w:t>
      </w:r>
      <w:r>
        <w:rPr>
          <w:rFonts w:ascii="Arial" w:hAnsi="Arial"/>
          <w:spacing w:val="-1"/>
        </w:rPr>
        <w:t>IL </w:t>
      </w:r>
      <w:r>
        <w:rPr/>
        <w:t>в</w:t>
      </w:r>
      <w:r>
        <w:rPr>
          <w:spacing w:val="-1"/>
        </w:rPr>
        <w:t> режим</w:t>
      </w:r>
      <w:r>
        <w:rPr>
          <w:spacing w:val="-2"/>
        </w:rPr>
        <w:t> </w:t>
      </w:r>
      <w:r>
        <w:rPr>
          <w:rFonts w:ascii="Arial" w:hAnsi="Arial"/>
        </w:rPr>
        <w:t>MAN</w:t>
      </w:r>
      <w:r>
        <w:rPr>
          <w:rFonts w:ascii="Arial" w:hAnsi="Arial"/>
          <w:spacing w:val="-1"/>
        </w:rPr>
        <w:t> (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).</w:t>
      </w:r>
    </w:p>
    <w:p>
      <w:pPr>
        <w:pStyle w:val="BodyText"/>
        <w:numPr>
          <w:ilvl w:val="0"/>
          <w:numId w:val="11"/>
        </w:numPr>
        <w:tabs>
          <w:tab w:pos="859" w:val="left" w:leader="none"/>
        </w:tabs>
        <w:spacing w:line="230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Подключите</w:t>
      </w:r>
      <w:r>
        <w:rPr/>
        <w:t> </w:t>
      </w:r>
      <w:r>
        <w:rPr>
          <w:spacing w:val="-1"/>
        </w:rPr>
        <w:t>питание </w:t>
      </w:r>
      <w:r>
        <w:rPr/>
        <w:t>к</w:t>
      </w:r>
      <w:r>
        <w:rPr>
          <w:spacing w:val="-1"/>
        </w:rPr>
        <w:t> </w:t>
      </w:r>
      <w:r>
        <w:rPr>
          <w:rFonts w:ascii="Arial" w:hAnsi="Arial"/>
        </w:rPr>
        <w:t>ECU.</w:t>
      </w:r>
    </w:p>
    <w:p>
      <w:pPr>
        <w:numPr>
          <w:ilvl w:val="0"/>
          <w:numId w:val="11"/>
        </w:numPr>
        <w:tabs>
          <w:tab w:pos="859" w:val="left" w:leader="none"/>
        </w:tabs>
        <w:spacing w:before="0"/>
        <w:ind w:left="858" w:right="1977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Измените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параметр </w:t>
      </w:r>
      <w:r>
        <w:rPr>
          <w:rFonts w:ascii="Arial" w:hAnsi="Arial"/>
          <w:i/>
          <w:spacing w:val="-1"/>
          <w:sz w:val="20"/>
        </w:rPr>
        <w:t>ECU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1"/>
          <w:sz w:val="20"/>
        </w:rPr>
        <w:t>FreqSelect (ECU </w:t>
      </w:r>
      <w:r>
        <w:rPr>
          <w:rFonts w:ascii="Arial" w:hAnsi="Arial"/>
          <w:i/>
          <w:spacing w:val="-2"/>
          <w:sz w:val="20"/>
        </w:rPr>
        <w:t>ВыборЧаст</w:t>
      </w:r>
      <w:r>
        <w:rPr>
          <w:rFonts w:ascii="Arial" w:hAnsi="Arial"/>
          <w:i/>
          <w:spacing w:val="-2"/>
          <w:sz w:val="20"/>
        </w:rPr>
        <w:t>)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подтвердите изменения</w:t>
      </w:r>
      <w:r>
        <w:rPr>
          <w:rFonts w:ascii="Arial" w:hAnsi="Arial"/>
          <w:spacing w:val="46"/>
          <w:sz w:val="20"/>
        </w:rPr>
        <w:t> </w:t>
      </w:r>
      <w:r>
        <w:rPr>
          <w:rFonts w:ascii="Arial" w:hAnsi="Arial"/>
          <w:spacing w:val="-1"/>
          <w:sz w:val="20"/>
        </w:rPr>
        <w:t>нажатием кнопки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Enter (</w:t>
      </w:r>
      <w:r>
        <w:rPr>
          <w:rFonts w:ascii="Arial" w:hAnsi="Arial"/>
          <w:spacing w:val="-1"/>
          <w:sz w:val="20"/>
        </w:rPr>
        <w:t>Ввод</w:t>
      </w:r>
      <w:r>
        <w:rPr>
          <w:rFonts w:ascii="Arial" w:hAnsi="Arial"/>
          <w:spacing w:val="-1"/>
          <w:sz w:val="20"/>
        </w:rPr>
        <w:t>).</w:t>
      </w:r>
      <w:r>
        <w:rPr>
          <w:rFonts w:ascii="Arial" w:hAnsi="Arial"/>
          <w:sz w:val="20"/>
        </w:rPr>
      </w:r>
    </w:p>
    <w:p>
      <w:pPr>
        <w:pStyle w:val="BodyText"/>
        <w:numPr>
          <w:ilvl w:val="0"/>
          <w:numId w:val="11"/>
        </w:numPr>
        <w:tabs>
          <w:tab w:pos="859" w:val="left" w:leader="none"/>
        </w:tabs>
        <w:spacing w:line="229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Нажмите кнопку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Stop </w:t>
      </w:r>
      <w:r>
        <w:rPr>
          <w:spacing w:val="-1"/>
        </w:rPr>
        <w:t>на лицевой панели контроллера </w:t>
      </w:r>
      <w:r>
        <w:rPr>
          <w:rFonts w:ascii="Arial" w:hAnsi="Arial"/>
          <w:spacing w:val="-1"/>
        </w:rPr>
        <w:t>IL.</w:t>
      </w:r>
      <w:r>
        <w:rPr>
          <w:rFonts w:ascii="Arial" w:hAnsi="Arial"/>
        </w:rPr>
      </w:r>
    </w:p>
    <w:p>
      <w:pPr>
        <w:spacing w:line="460" w:lineRule="atLeast" w:before="1"/>
        <w:ind w:left="138" w:right="435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Вся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процедура </w:t>
      </w:r>
      <w:r>
        <w:rPr>
          <w:rFonts w:ascii="Arial" w:hAnsi="Arial"/>
          <w:spacing w:val="-1"/>
          <w:sz w:val="20"/>
        </w:rPr>
        <w:t>(</w:t>
      </w:r>
      <w:r>
        <w:rPr>
          <w:rFonts w:ascii="Arial" w:hAnsi="Arial"/>
          <w:spacing w:val="-1"/>
          <w:sz w:val="20"/>
        </w:rPr>
        <w:t>шаги </w:t>
      </w:r>
      <w:r>
        <w:rPr>
          <w:rFonts w:ascii="Arial" w:hAnsi="Arial"/>
          <w:sz w:val="20"/>
        </w:rPr>
        <w:t>2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4) </w:t>
      </w:r>
      <w:r>
        <w:rPr>
          <w:rFonts w:ascii="Arial" w:hAnsi="Arial"/>
          <w:spacing w:val="-1"/>
          <w:sz w:val="20"/>
        </w:rPr>
        <w:t>не должна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превышать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1"/>
          <w:sz w:val="20"/>
        </w:rPr>
        <w:t>секунд</w:t>
      </w:r>
      <w:r>
        <w:rPr>
          <w:rFonts w:ascii="Arial" w:hAnsi="Arial"/>
          <w:spacing w:val="-1"/>
          <w:sz w:val="20"/>
        </w:rPr>
        <w:t>.</w:t>
      </w:r>
      <w:r>
        <w:rPr>
          <w:rFonts w:ascii="Arial" w:hAnsi="Arial"/>
          <w:sz w:val="20"/>
        </w:rPr>
        <w:t> </w:t>
      </w:r>
      <w:r>
        <w:rPr>
          <w:rFonts w:ascii="Arial" w:hAnsi="Arial"/>
          <w:b/>
          <w:sz w:val="20"/>
        </w:rPr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Процедура</w:t>
      </w:r>
      <w:r>
        <w:rPr>
          <w:rFonts w:ascii="Arial" w:hAnsi="Arial"/>
          <w:b/>
          <w:sz w:val="20"/>
          <w:u w:val="thick" w:color="000000"/>
        </w:rPr>
        <w:t> </w:t>
      </w:r>
      <w:r>
        <w:rPr>
          <w:rFonts w:ascii="Times New Roman" w:hAnsi="Times New Roman"/>
          <w:sz w:val="20"/>
          <w:u w:val="thick" w:color="000000"/>
        </w:rPr>
      </w:r>
      <w:r>
        <w:rPr>
          <w:rFonts w:ascii="Arial" w:hAnsi="Arial"/>
          <w:b/>
          <w:sz w:val="20"/>
          <w:u w:val="thick" w:color="000000"/>
        </w:rPr>
        <w:t>если</w:t>
      </w:r>
      <w:r>
        <w:rPr>
          <w:rFonts w:ascii="Arial" w:hAnsi="Arial"/>
          <w:b/>
          <w:spacing w:val="-1"/>
          <w:sz w:val="20"/>
          <w:u w:val="thick" w:color="000000"/>
        </w:rPr>
        <w:t> </w:t>
      </w:r>
      <w:r>
        <w:rPr>
          <w:rFonts w:ascii="Times New Roman" w:hAnsi="Times New Roman"/>
          <w:spacing w:val="-1"/>
          <w:sz w:val="20"/>
          <w:u w:val="thick" w:color="000000"/>
        </w:rPr>
      </w:r>
      <w:r>
        <w:rPr>
          <w:rFonts w:ascii="Arial" w:hAnsi="Arial"/>
          <w:b/>
          <w:spacing w:val="-1"/>
          <w:sz w:val="20"/>
          <w:u w:val="thick" w:color="000000"/>
        </w:rPr>
        <w:t>ECU </w:t>
      </w:r>
      <w:r>
        <w:rPr>
          <w:rFonts w:ascii="Arial" w:hAnsi="Arial"/>
          <w:b/>
          <w:spacing w:val="-1"/>
          <w:sz w:val="20"/>
          <w:u w:val="thick" w:color="000000"/>
        </w:rPr>
        <w:t>запитан</w:t>
      </w:r>
      <w:r>
        <w:rPr>
          <w:rFonts w:ascii="Arial" w:hAnsi="Arial"/>
          <w:b/>
          <w:spacing w:val="-1"/>
          <w:sz w:val="20"/>
          <w:u w:val="thick" w:color="000000"/>
        </w:rPr>
        <w:t>:</w:t>
      </w:r>
      <w:r>
        <w:rPr>
          <w:rFonts w:ascii="Arial" w:hAnsi="Arial"/>
          <w:b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numPr>
          <w:ilvl w:val="0"/>
          <w:numId w:val="12"/>
        </w:numPr>
        <w:tabs>
          <w:tab w:pos="859" w:val="left" w:leader="none"/>
        </w:tabs>
        <w:spacing w:line="229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Переключите контроллер</w:t>
      </w:r>
      <w:r>
        <w:rPr/>
        <w:t> </w:t>
      </w:r>
      <w:r>
        <w:rPr>
          <w:rFonts w:ascii="Arial" w:hAnsi="Arial"/>
          <w:spacing w:val="-1"/>
        </w:rPr>
        <w:t>IL </w:t>
      </w:r>
      <w:r>
        <w:rPr/>
        <w:t>в</w:t>
      </w:r>
      <w:r>
        <w:rPr>
          <w:spacing w:val="-1"/>
        </w:rPr>
        <w:t> режим</w:t>
      </w:r>
      <w:r>
        <w:rPr>
          <w:spacing w:val="-2"/>
        </w:rPr>
        <w:t> </w:t>
      </w:r>
      <w:r>
        <w:rPr>
          <w:rFonts w:ascii="Arial" w:hAnsi="Arial"/>
        </w:rPr>
        <w:t>MAN</w:t>
      </w:r>
      <w:r>
        <w:rPr>
          <w:rFonts w:ascii="Arial" w:hAnsi="Arial"/>
          <w:spacing w:val="-1"/>
        </w:rPr>
        <w:t> (</w:t>
      </w:r>
      <w:r>
        <w:rPr>
          <w:spacing w:val="-1"/>
        </w:rPr>
        <w:t>РУЧН</w:t>
      </w:r>
      <w:r>
        <w:rPr>
          <w:rFonts w:ascii="Arial" w:hAnsi="Arial"/>
          <w:spacing w:val="-1"/>
        </w:rPr>
        <w:t>).</w:t>
      </w:r>
    </w:p>
    <w:p>
      <w:pPr>
        <w:pStyle w:val="BodyText"/>
        <w:numPr>
          <w:ilvl w:val="0"/>
          <w:numId w:val="12"/>
        </w:numPr>
        <w:tabs>
          <w:tab w:pos="859" w:val="left" w:leader="none"/>
        </w:tabs>
        <w:spacing w:line="230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Нажмите кнопку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Stop </w:t>
      </w:r>
      <w:r>
        <w:rPr>
          <w:spacing w:val="-1"/>
        </w:rPr>
        <w:t>на лицевой панели контроллера </w:t>
      </w:r>
      <w:r>
        <w:rPr>
          <w:rFonts w:ascii="Arial" w:hAnsi="Arial"/>
          <w:spacing w:val="-1"/>
        </w:rPr>
        <w:t>IL.</w:t>
      </w:r>
      <w:r>
        <w:rPr>
          <w:rFonts w:ascii="Arial" w:hAnsi="Arial"/>
        </w:rPr>
      </w:r>
    </w:p>
    <w:p>
      <w:pPr>
        <w:numPr>
          <w:ilvl w:val="0"/>
          <w:numId w:val="12"/>
        </w:numPr>
        <w:tabs>
          <w:tab w:pos="859" w:val="left" w:leader="none"/>
        </w:tabs>
        <w:spacing w:before="0"/>
        <w:ind w:left="858" w:right="1977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Измените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параметр </w:t>
      </w:r>
      <w:r>
        <w:rPr>
          <w:rFonts w:ascii="Arial" w:hAnsi="Arial"/>
          <w:i/>
          <w:spacing w:val="-1"/>
          <w:sz w:val="20"/>
        </w:rPr>
        <w:t>ECU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1"/>
          <w:sz w:val="20"/>
        </w:rPr>
        <w:t>FreqSelect (ECU </w:t>
      </w:r>
      <w:r>
        <w:rPr>
          <w:rFonts w:ascii="Arial" w:hAnsi="Arial"/>
          <w:i/>
          <w:spacing w:val="-2"/>
          <w:sz w:val="20"/>
        </w:rPr>
        <w:t>ВыборЧаст</w:t>
      </w:r>
      <w:r>
        <w:rPr>
          <w:rFonts w:ascii="Arial" w:hAnsi="Arial"/>
          <w:i/>
          <w:spacing w:val="-2"/>
          <w:sz w:val="20"/>
        </w:rPr>
        <w:t>)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подтвердите изменения</w:t>
      </w:r>
      <w:r>
        <w:rPr>
          <w:rFonts w:ascii="Arial" w:hAnsi="Arial"/>
          <w:spacing w:val="46"/>
          <w:sz w:val="20"/>
        </w:rPr>
        <w:t> </w:t>
      </w:r>
      <w:r>
        <w:rPr>
          <w:rFonts w:ascii="Arial" w:hAnsi="Arial"/>
          <w:spacing w:val="-1"/>
          <w:sz w:val="20"/>
        </w:rPr>
        <w:t>нажатием кнопки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Enter (</w:t>
      </w:r>
      <w:r>
        <w:rPr>
          <w:rFonts w:ascii="Arial" w:hAnsi="Arial"/>
          <w:spacing w:val="-1"/>
          <w:sz w:val="20"/>
        </w:rPr>
        <w:t>Ввод</w:t>
      </w:r>
      <w:r>
        <w:rPr>
          <w:rFonts w:ascii="Arial" w:hAnsi="Arial"/>
          <w:spacing w:val="-1"/>
          <w:sz w:val="20"/>
        </w:rPr>
        <w:t>).</w:t>
      </w:r>
      <w:r>
        <w:rPr>
          <w:rFonts w:ascii="Arial" w:hAnsi="Arial"/>
          <w:sz w:val="20"/>
        </w:rPr>
      </w:r>
    </w:p>
    <w:p>
      <w:pPr>
        <w:pStyle w:val="BodyText"/>
        <w:numPr>
          <w:ilvl w:val="0"/>
          <w:numId w:val="12"/>
        </w:numPr>
        <w:tabs>
          <w:tab w:pos="859" w:val="left" w:leader="none"/>
        </w:tabs>
        <w:spacing w:line="229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Нажмите кнопку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Stop </w:t>
      </w:r>
      <w:r>
        <w:rPr>
          <w:spacing w:val="-1"/>
        </w:rPr>
        <w:t>на лицевой панели контроллера </w:t>
      </w:r>
      <w:r>
        <w:rPr>
          <w:rFonts w:ascii="Arial" w:hAnsi="Arial"/>
          <w:spacing w:val="-1"/>
        </w:rPr>
        <w:t>IL.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Вся</w:t>
      </w:r>
      <w:r>
        <w:rPr>
          <w:spacing w:val="-2"/>
        </w:rPr>
        <w:t> </w:t>
      </w:r>
      <w:r>
        <w:rPr>
          <w:spacing w:val="-1"/>
        </w:rPr>
        <w:t>процедура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шаги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4) </w:t>
      </w:r>
      <w:r>
        <w:rPr>
          <w:spacing w:val="-1"/>
        </w:rPr>
        <w:t>не должна</w:t>
      </w:r>
      <w:r>
        <w:rPr>
          <w:spacing w:val="-2"/>
        </w:rPr>
        <w:t> </w:t>
      </w:r>
      <w:r>
        <w:rPr>
          <w:spacing w:val="-1"/>
        </w:rPr>
        <w:t>превышать</w:t>
      </w:r>
      <w:r>
        <w:rPr>
          <w:spacing w:val="-2"/>
        </w:rPr>
        <w:t> </w:t>
      </w:r>
      <w:r>
        <w:rPr>
          <w:rFonts w:ascii="Arial" w:hAnsi="Arial"/>
          <w:b/>
        </w:rPr>
        <w:t>10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  <w:spacing w:val="-1"/>
        </w:rPr>
        <w:t>секунд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0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ECU SpeedAdj (ECU ВыборСкор)   [%]" w:id="229"/>
      <w:bookmarkEnd w:id="229"/>
      <w:r>
        <w:rPr>
          <w:b w:val="0"/>
        </w:rPr>
      </w:r>
      <w:r>
        <w:rPr>
          <w:spacing w:val="-1"/>
        </w:rPr>
        <w:t>ECU SpeedAdj (ECU </w:t>
      </w:r>
      <w:r>
        <w:rPr>
          <w:rFonts w:ascii="Arial" w:hAnsi="Arial"/>
          <w:spacing w:val="-1"/>
        </w:rPr>
        <w:t>ВыборСкор</w:t>
      </w:r>
      <w:r>
        <w:rPr>
          <w:spacing w:val="-1"/>
        </w:rPr>
        <w:t>)</w:t>
        <w:tab/>
        <w:t>[%]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Позволяет устанавливать скорость</w:t>
      </w:r>
      <w:r>
        <w:rPr/>
        <w:t> </w:t>
      </w:r>
      <w:r>
        <w:rPr>
          <w:spacing w:val="-1"/>
        </w:rPr>
        <w:t>двигателя </w:t>
      </w:r>
      <w:r>
        <w:rPr/>
        <w:t>в </w:t>
      </w:r>
      <w:r>
        <w:rPr>
          <w:rFonts w:ascii="Arial" w:hAnsi="Arial"/>
        </w:rPr>
        <w:t>ECU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по шине</w:t>
      </w:r>
      <w:r>
        <w:rPr>
          <w:spacing w:val="-2"/>
        </w:rPr>
        <w:t> </w:t>
      </w:r>
      <w:r>
        <w:rPr>
          <w:rFonts w:ascii="Arial" w:hAnsi="Arial"/>
          <w:spacing w:val="-1"/>
        </w:rPr>
        <w:t>CAN. </w:t>
      </w:r>
      <w:r>
        <w:rPr>
          <w:spacing w:val="-1"/>
        </w:rPr>
        <w:t>Номинальная</w:t>
      </w:r>
      <w:r>
        <w:rPr>
          <w:spacing w:val="-2"/>
        </w:rPr>
        <w:t> </w:t>
      </w:r>
      <w:r>
        <w:rPr>
          <w:spacing w:val="-1"/>
        </w:rPr>
        <w:t>скорость</w:t>
      </w:r>
      <w:r>
        <w:rPr>
          <w:spacing w:val="39"/>
        </w:rPr>
        <w:t> </w:t>
      </w:r>
      <w:r>
        <w:rPr>
          <w:spacing w:val="-1"/>
        </w:rPr>
        <w:t>соответствует </w:t>
      </w:r>
      <w:r>
        <w:rPr>
          <w:rFonts w:ascii="Arial" w:hAnsi="Arial"/>
          <w:spacing w:val="-1"/>
        </w:rPr>
        <w:t>50%.</w:t>
      </w:r>
      <w:r>
        <w:rPr>
          <w:rFonts w:ascii="Arial" w:hAnsi="Arial"/>
        </w:rPr>
      </w:r>
    </w:p>
    <w:p>
      <w:pPr>
        <w:pStyle w:val="BodyText"/>
        <w:tabs>
          <w:tab w:pos="1556" w:val="left" w:leader="none"/>
        </w:tabs>
        <w:spacing w:line="229" w:lineRule="exact"/>
        <w:ind w:left="137" w:right="0"/>
        <w:jc w:val="left"/>
        <w:rPr>
          <w:rFonts w:ascii="Arial" w:hAnsi="Arial" w:cs="Arial" w:eastAsia="Arial"/>
        </w:rPr>
      </w:pP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1%</w:t>
      </w:r>
      <w:r>
        <w:rPr>
          <w:rFonts w:ascii="Arial" w:hAnsi="Arial"/>
        </w:rPr>
      </w:r>
    </w:p>
    <w:p>
      <w:pPr>
        <w:pStyle w:val="BodyText"/>
        <w:tabs>
          <w:tab w:pos="1556" w:val="lef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100%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27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Минимальное значение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0%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равно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90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%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от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номинальной скорости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Максимальное 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значение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100%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равно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110% </w:t>
                  </w:r>
                  <w:r>
                    <w:rPr>
                      <w:rFonts w:ascii="Arial" w:hAnsi="Arial"/>
                      <w:sz w:val="20"/>
                    </w:rPr>
                    <w:t>от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номинальной скорости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18"/>
          <w:szCs w:val="18"/>
        </w:rPr>
      </w:pPr>
    </w:p>
    <w:p>
      <w:pPr>
        <w:pStyle w:val="BodyText"/>
        <w:tabs>
          <w:tab w:pos="8988" w:val="lef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45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7360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2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Heading3"/>
        <w:tabs>
          <w:tab w:pos="5811" w:val="left" w:leader="none"/>
        </w:tabs>
        <w:spacing w:line="240" w:lineRule="auto" w:before="67"/>
        <w:ind w:right="0"/>
        <w:jc w:val="left"/>
        <w:rPr>
          <w:b w:val="0"/>
          <w:bCs w:val="0"/>
        </w:rPr>
      </w:pPr>
      <w:bookmarkStart w:name="Fuel Pump ON (ТоплНасосВКЛ)    [%]" w:id="230"/>
      <w:bookmarkEnd w:id="230"/>
      <w:r>
        <w:rPr>
          <w:b w:val="0"/>
        </w:rPr>
      </w:r>
      <w:bookmarkStart w:name="_bookmark21" w:id="231"/>
      <w:bookmarkEnd w:id="231"/>
      <w:r>
        <w:rPr>
          <w:b w:val="0"/>
        </w:rPr>
      </w:r>
      <w:r>
        <w:rPr>
          <w:spacing w:val="-1"/>
        </w:rPr>
        <w:t>Fuel Pump </w:t>
      </w:r>
      <w:r>
        <w:rPr/>
        <w:t>ON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ТоплНасосВКЛ</w:t>
      </w:r>
      <w:r>
        <w:rPr>
          <w:spacing w:val="-1"/>
        </w:rPr>
        <w:t>)</w:t>
        <w:tab/>
        <w:t>[%]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73"/>
        <w:jc w:val="left"/>
        <w:rPr>
          <w:rFonts w:ascii="Arial" w:hAnsi="Arial" w:cs="Arial" w:eastAsia="Arial"/>
        </w:rPr>
      </w:pPr>
      <w:r>
        <w:rPr>
          <w:spacing w:val="-1"/>
        </w:rPr>
        <w:t>Когда действительное значение уровня топлива</w:t>
      </w:r>
      <w:r>
        <w:rPr>
          <w:rFonts w:ascii="Arial" w:hAnsi="Arial"/>
          <w:spacing w:val="-1"/>
        </w:rPr>
        <w:t>,</w:t>
      </w:r>
      <w:r>
        <w:rPr>
          <w:rFonts w:ascii="Arial" w:hAnsi="Arial"/>
        </w:rPr>
        <w:t> </w:t>
      </w:r>
      <w:r>
        <w:rPr>
          <w:spacing w:val="-1"/>
        </w:rPr>
        <w:t>измереннное через</w:t>
      </w:r>
      <w:r>
        <w:rPr/>
        <w:t> </w:t>
      </w:r>
      <w:r>
        <w:rPr>
          <w:spacing w:val="-1"/>
        </w:rPr>
        <w:t>аналоговый вход</w:t>
      </w:r>
      <w:r>
        <w:rPr>
          <w:spacing w:val="30"/>
        </w:rPr>
        <w:t> </w:t>
      </w:r>
      <w:r>
        <w:rPr>
          <w:spacing w:val="-1"/>
        </w:rPr>
        <w:t>контроллера</w:t>
      </w:r>
      <w:r>
        <w:rPr>
          <w:spacing w:val="-2"/>
        </w:rPr>
        <w:t> </w:t>
      </w:r>
      <w:r>
        <w:rPr>
          <w:rFonts w:ascii="Arial" w:hAnsi="Arial"/>
          <w:spacing w:val="-1"/>
        </w:rPr>
        <w:t>«</w:t>
      </w:r>
      <w:r>
        <w:rPr>
          <w:spacing w:val="-1"/>
        </w:rPr>
        <w:t>Уровень топлива</w:t>
      </w:r>
      <w:r>
        <w:rPr>
          <w:rFonts w:ascii="Arial" w:hAnsi="Arial"/>
          <w:spacing w:val="-1"/>
        </w:rPr>
        <w:t>», </w:t>
      </w:r>
      <w:r>
        <w:rPr>
          <w:spacing w:val="-1"/>
        </w:rPr>
        <w:t>ниже либо равно</w:t>
      </w:r>
      <w:r>
        <w:rPr>
          <w:spacing w:val="-2"/>
        </w:rPr>
        <w:t> </w:t>
      </w:r>
      <w:r>
        <w:rPr>
          <w:spacing w:val="-1"/>
        </w:rPr>
        <w:t>данному</w:t>
      </w:r>
      <w:r>
        <w:rPr>
          <w:spacing w:val="-2"/>
        </w:rPr>
        <w:t> </w:t>
      </w:r>
      <w:r>
        <w:rPr>
          <w:spacing w:val="-1"/>
        </w:rPr>
        <w:t>значению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бинарный выход </w:t>
      </w:r>
      <w:r>
        <w:rPr>
          <w:rFonts w:ascii="Arial" w:hAnsi="Arial"/>
        </w:rPr>
        <w:t>Fuel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Pump (</w:t>
      </w:r>
      <w:r>
        <w:rPr>
          <w:spacing w:val="-1"/>
        </w:rPr>
        <w:t>ТоплНасос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активируется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1667" w:val="right" w:leader="none"/>
        </w:tabs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/>
        <w:t>Шаг</w:t>
      </w:r>
      <w:r>
        <w:rPr>
          <w:rFonts w:ascii="Arial" w:hAnsi="Arial"/>
        </w:rPr>
        <w:t>:</w:t>
        <w:tab/>
        <w:t>1</w:t>
      </w:r>
    </w:p>
    <w:p>
      <w:pPr>
        <w:pStyle w:val="BodyText"/>
        <w:tabs>
          <w:tab w:pos="1555" w:val="left" w:leader="none"/>
        </w:tabs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100 </w:t>
      </w:r>
      <w:r>
        <w:rPr>
          <w:rFonts w:ascii="Arial" w:hAnsi="Arial" w:cs="Arial" w:eastAsia="Arial"/>
        </w:rPr>
        <w:t>%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6519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Fuel Pump OFF (ТоплНасосВЫКЛ)    [%]" w:id="232"/>
      <w:bookmarkEnd w:id="232"/>
      <w:r>
        <w:rPr>
          <w:b w:val="0"/>
        </w:rPr>
      </w:r>
      <w:r>
        <w:rPr/>
        <w:t>Fuel</w:t>
      </w:r>
      <w:r>
        <w:rPr>
          <w:spacing w:val="-1"/>
        </w:rPr>
        <w:t> Pump</w:t>
      </w:r>
      <w:r>
        <w:rPr/>
        <w:t> </w:t>
      </w:r>
      <w:r>
        <w:rPr>
          <w:spacing w:val="-1"/>
        </w:rPr>
        <w:t>OFF (</w:t>
      </w:r>
      <w:r>
        <w:rPr>
          <w:rFonts w:ascii="Arial" w:hAnsi="Arial"/>
          <w:spacing w:val="-1"/>
        </w:rPr>
        <w:t>ТоплНасосВЫКЛ</w:t>
      </w:r>
      <w:r>
        <w:rPr>
          <w:spacing w:val="-1"/>
        </w:rPr>
        <w:t>)</w:t>
        <w:tab/>
        <w:t>[%]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284"/>
        <w:jc w:val="left"/>
        <w:rPr>
          <w:rFonts w:ascii="Arial" w:hAnsi="Arial" w:cs="Arial" w:eastAsia="Arial"/>
        </w:rPr>
      </w:pPr>
      <w:r>
        <w:rPr>
          <w:spacing w:val="-1"/>
        </w:rPr>
        <w:t>Когда действительное значение уровня топлива</w:t>
      </w:r>
      <w:r>
        <w:rPr>
          <w:rFonts w:ascii="Arial" w:hAnsi="Arial"/>
          <w:spacing w:val="-1"/>
        </w:rPr>
        <w:t>,</w:t>
      </w:r>
      <w:r>
        <w:rPr>
          <w:rFonts w:ascii="Arial" w:hAnsi="Arial"/>
        </w:rPr>
        <w:t> </w:t>
      </w:r>
      <w:r>
        <w:rPr>
          <w:spacing w:val="-1"/>
        </w:rPr>
        <w:t>измереннное через</w:t>
      </w:r>
      <w:r>
        <w:rPr/>
        <w:t> </w:t>
      </w:r>
      <w:r>
        <w:rPr>
          <w:spacing w:val="-1"/>
        </w:rPr>
        <w:t>аналоговый вход</w:t>
      </w:r>
      <w:r>
        <w:rPr>
          <w:spacing w:val="30"/>
        </w:rPr>
        <w:t> </w:t>
      </w:r>
      <w:r>
        <w:rPr>
          <w:spacing w:val="-1"/>
        </w:rPr>
        <w:t>контроллера</w:t>
      </w:r>
      <w:r>
        <w:rPr>
          <w:spacing w:val="-2"/>
        </w:rPr>
        <w:t> </w:t>
      </w:r>
      <w:r>
        <w:rPr>
          <w:rFonts w:ascii="Arial" w:hAnsi="Arial"/>
          <w:spacing w:val="-1"/>
        </w:rPr>
        <w:t>«</w:t>
      </w:r>
      <w:r>
        <w:rPr>
          <w:spacing w:val="-1"/>
        </w:rPr>
        <w:t>Уровень топлива</w:t>
      </w:r>
      <w:r>
        <w:rPr>
          <w:rFonts w:ascii="Arial" w:hAnsi="Arial"/>
          <w:spacing w:val="-1"/>
        </w:rPr>
        <w:t>», </w:t>
      </w:r>
      <w:r>
        <w:rPr>
          <w:spacing w:val="-1"/>
        </w:rPr>
        <w:t>выше либо равно</w:t>
      </w:r>
      <w:r>
        <w:rPr>
          <w:spacing w:val="-2"/>
        </w:rPr>
        <w:t> </w:t>
      </w:r>
      <w:r>
        <w:rPr>
          <w:spacing w:val="-1"/>
        </w:rPr>
        <w:t>данному</w:t>
      </w:r>
      <w:r>
        <w:rPr>
          <w:spacing w:val="-2"/>
        </w:rPr>
        <w:t> </w:t>
      </w:r>
      <w:r>
        <w:rPr>
          <w:spacing w:val="-1"/>
        </w:rPr>
        <w:t>значению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бинарный выход </w:t>
      </w:r>
      <w:r>
        <w:rPr>
          <w:rFonts w:ascii="Arial" w:hAnsi="Arial"/>
        </w:rPr>
        <w:t>Fuel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Pump (</w:t>
      </w:r>
      <w:r>
        <w:rPr>
          <w:spacing w:val="-1"/>
        </w:rPr>
        <w:t>ТоплНасос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размыкается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1556" w:val="left" w:leader="none"/>
        </w:tabs>
        <w:spacing w:line="229" w:lineRule="exact"/>
        <w:ind w:left="137" w:right="0"/>
        <w:jc w:val="left"/>
        <w:rPr>
          <w:rFonts w:ascii="Arial" w:hAnsi="Arial" w:cs="Arial" w:eastAsia="Arial"/>
        </w:rPr>
      </w:pPr>
      <w:r>
        <w:rPr/>
        <w:t>Шаг</w:t>
      </w:r>
      <w:r>
        <w:rPr>
          <w:rFonts w:ascii="Arial" w:hAnsi="Arial"/>
        </w:rPr>
        <w:t>:</w:t>
        <w:tab/>
        <w:t>1</w:t>
      </w:r>
    </w:p>
    <w:p>
      <w:pPr>
        <w:pStyle w:val="BodyText"/>
        <w:tabs>
          <w:tab w:pos="1555" w:val="lef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100 </w:t>
      </w:r>
      <w:r>
        <w:rPr>
          <w:rFonts w:ascii="Arial" w:hAnsi="Arial" w:cs="Arial" w:eastAsia="Arial"/>
        </w:rPr>
        <w:t>%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3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Engine Protect (Защ Двигат)" w:id="233"/>
      <w:bookmarkEnd w:id="233"/>
      <w:r>
        <w:rPr>
          <w:b w:val="0"/>
          <w:i w:val="0"/>
        </w:rPr>
      </w:r>
      <w:r>
        <w:rPr>
          <w:rFonts w:ascii="Arial" w:hAnsi="Arial"/>
          <w:i/>
        </w:rPr>
        <w:t>Engine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</w:rPr>
        <w:t>Protect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  <w:spacing w:val="-1"/>
        </w:rPr>
        <w:t>(</w:t>
      </w:r>
      <w:r>
        <w:rPr>
          <w:i/>
          <w:spacing w:val="-1"/>
        </w:rPr>
        <w:t>Защ</w:t>
      </w:r>
      <w:r>
        <w:rPr>
          <w:i/>
          <w:spacing w:val="-12"/>
        </w:rPr>
        <w:t> </w:t>
      </w:r>
      <w:r>
        <w:rPr>
          <w:i/>
          <w:spacing w:val="-1"/>
        </w:rPr>
        <w:t>Двигат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tabs>
          <w:tab w:pos="5811" w:val="left" w:leader="none"/>
        </w:tabs>
        <w:spacing w:line="240" w:lineRule="auto" w:before="199"/>
        <w:ind w:right="0"/>
        <w:jc w:val="left"/>
        <w:rPr>
          <w:b w:val="0"/>
          <w:bCs w:val="0"/>
        </w:rPr>
      </w:pPr>
      <w:bookmarkStart w:name="ProtectHoldoff (Вр в ВыклСост)   [с]" w:id="234"/>
      <w:bookmarkEnd w:id="234"/>
      <w:r>
        <w:rPr>
          <w:b w:val="0"/>
        </w:rPr>
      </w:r>
      <w:r>
        <w:rPr>
          <w:spacing w:val="-1"/>
        </w:rPr>
        <w:t>ProtectHoldoff (</w:t>
      </w:r>
      <w:r>
        <w:rPr>
          <w:rFonts w:ascii="Arial" w:hAnsi="Arial"/>
          <w:spacing w:val="-1"/>
        </w:rPr>
        <w:t>Вр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> ВыклСост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</w:pPr>
      <w:r>
        <w:rPr/>
        <w:t>В</w:t>
      </w:r>
      <w:r>
        <w:rPr>
          <w:spacing w:val="-2"/>
        </w:rPr>
        <w:t> </w:t>
      </w:r>
      <w:r>
        <w:rPr>
          <w:spacing w:val="-1"/>
        </w:rPr>
        <w:t>течение времени пуска</w:t>
      </w:r>
      <w:r>
        <w:rPr>
          <w:spacing w:val="-2"/>
        </w:rPr>
        <w:t> </w:t>
      </w:r>
      <w:r>
        <w:rPr>
          <w:spacing w:val="-1"/>
        </w:rPr>
        <w:t>ДГУ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некоторые защиты двигателя</w:t>
      </w:r>
      <w:r>
        <w:rPr>
          <w:spacing w:val="-2"/>
        </w:rPr>
        <w:t> </w:t>
      </w:r>
      <w:r>
        <w:rPr>
          <w:spacing w:val="-1"/>
        </w:rPr>
        <w:t>должны быть </w:t>
      </w:r>
      <w:r>
        <w:rPr>
          <w:spacing w:val="-2"/>
        </w:rPr>
        <w:t>заблокированы</w:t>
      </w:r>
    </w:p>
    <w:p>
      <w:pPr>
        <w:pStyle w:val="BodyText"/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(</w:t>
      </w:r>
      <w:r>
        <w:rPr>
          <w:spacing w:val="-1"/>
        </w:rPr>
        <w:t>например</w:t>
      </w:r>
      <w:r>
        <w:rPr>
          <w:rFonts w:ascii="Arial" w:hAnsi="Arial"/>
          <w:spacing w:val="-1"/>
        </w:rPr>
        <w:t>: Oil pressure (</w:t>
      </w:r>
      <w:r>
        <w:rPr>
          <w:spacing w:val="-1"/>
        </w:rPr>
        <w:t>Рмасла</w:t>
      </w:r>
      <w:r>
        <w:rPr>
          <w:rFonts w:ascii="Arial" w:hAnsi="Arial"/>
          <w:spacing w:val="-1"/>
        </w:rPr>
        <w:t>)).</w:t>
      </w:r>
    </w:p>
    <w:p>
      <w:pPr>
        <w:spacing w:before="0"/>
        <w:ind w:left="138" w:right="1373" w:hanging="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Защиты разблокируются после истечения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времени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pacing w:val="-1"/>
          <w:sz w:val="20"/>
        </w:rPr>
        <w:t>ProtectHoldoff (</w:t>
      </w:r>
      <w:r>
        <w:rPr>
          <w:rFonts w:ascii="Arial" w:hAnsi="Arial"/>
          <w:i/>
          <w:spacing w:val="-1"/>
          <w:sz w:val="20"/>
        </w:rPr>
        <w:t>Вр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1"/>
          <w:sz w:val="20"/>
        </w:rPr>
        <w:t> ВыклСост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. </w:t>
      </w:r>
      <w:r>
        <w:rPr>
          <w:rFonts w:ascii="Arial" w:hAnsi="Arial"/>
          <w:sz w:val="20"/>
        </w:rPr>
        <w:t>Таймер</w:t>
      </w:r>
      <w:r>
        <w:rPr>
          <w:rFonts w:ascii="Arial" w:hAnsi="Arial"/>
          <w:spacing w:val="31"/>
          <w:sz w:val="20"/>
        </w:rPr>
        <w:t> </w:t>
      </w:r>
      <w:r>
        <w:rPr>
          <w:rFonts w:ascii="Arial" w:hAnsi="Arial"/>
          <w:sz w:val="20"/>
        </w:rPr>
        <w:t>включается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pacing w:val="-1"/>
          <w:sz w:val="20"/>
        </w:rPr>
        <w:t>после достижения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i/>
          <w:spacing w:val="-1"/>
          <w:sz w:val="20"/>
        </w:rPr>
        <w:t>Starting RPM (</w:t>
      </w:r>
      <w:r>
        <w:rPr>
          <w:rFonts w:ascii="Arial" w:hAnsi="Arial"/>
          <w:i/>
          <w:spacing w:val="-1"/>
          <w:sz w:val="20"/>
        </w:rPr>
        <w:t>ПускОбороты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.</w:t>
      </w:r>
    </w:p>
    <w:p>
      <w:pPr>
        <w:pStyle w:val="BodyText"/>
        <w:tabs>
          <w:tab w:pos="1557" w:val="left" w:leader="none"/>
        </w:tabs>
        <w:spacing w:line="230" w:lineRule="exact"/>
        <w:ind w:right="0"/>
        <w:jc w:val="left"/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57" w:val="left" w:leader="none"/>
        </w:tabs>
        <w:spacing w:line="230" w:lineRule="exact"/>
        <w:ind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300 </w:t>
      </w:r>
      <w:r>
        <w:rPr/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0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Horn Timeout (ВрРабСирены)   [с]" w:id="235"/>
      <w:bookmarkEnd w:id="235"/>
      <w:r>
        <w:rPr>
          <w:b w:val="0"/>
        </w:rPr>
      </w:r>
      <w:r>
        <w:rPr>
          <w:spacing w:val="-1"/>
        </w:rPr>
        <w:t>Horn</w:t>
      </w:r>
      <w:r>
        <w:rPr/>
        <w:t> </w:t>
      </w:r>
      <w:r>
        <w:rPr>
          <w:spacing w:val="-1"/>
        </w:rPr>
        <w:t>Timeout (</w:t>
      </w:r>
      <w:r>
        <w:rPr>
          <w:rFonts w:ascii="Arial" w:hAnsi="Arial"/>
          <w:spacing w:val="-1"/>
        </w:rPr>
        <w:t>ВрРабСирены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Максимальное время звучания сирены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Установите значение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ноль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 </w:t>
      </w:r>
      <w:r>
        <w:rPr/>
        <w:t>данный</w:t>
      </w:r>
      <w:r>
        <w:rPr>
          <w:spacing w:val="-1"/>
        </w:rPr>
        <w:t> выход не</w:t>
      </w:r>
      <w:r>
        <w:rPr>
          <w:spacing w:val="50"/>
        </w:rPr>
        <w:t> </w:t>
      </w:r>
      <w:r>
        <w:rPr>
          <w:spacing w:val="-1"/>
        </w:rPr>
        <w:t>будет задействован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Таймер</w:t>
      </w:r>
      <w:r>
        <w:rPr/>
        <w:t> </w:t>
      </w:r>
      <w:r>
        <w:rPr>
          <w:rFonts w:ascii="Arial" w:hAnsi="Arial"/>
          <w:i/>
          <w:spacing w:val="-1"/>
        </w:rPr>
        <w:t>Horn timeou (</w:t>
      </w:r>
      <w:r>
        <w:rPr>
          <w:rFonts w:ascii="Arial" w:hAnsi="Arial"/>
          <w:i/>
          <w:spacing w:val="-1"/>
        </w:rPr>
        <w:t>ВрРабСирены</w:t>
      </w:r>
      <w:r>
        <w:rPr>
          <w:rFonts w:ascii="Arial" w:hAnsi="Arial"/>
          <w:i/>
          <w:spacing w:val="-1"/>
        </w:rPr>
        <w:t>) </w:t>
      </w:r>
      <w:r>
        <w:rPr>
          <w:spacing w:val="-1"/>
        </w:rPr>
        <w:t>начинает</w:t>
      </w:r>
      <w:r>
        <w:rPr>
          <w:spacing w:val="-2"/>
        </w:rPr>
        <w:t> </w:t>
      </w:r>
      <w:r>
        <w:rPr>
          <w:spacing w:val="-1"/>
        </w:rPr>
        <w:t>работать сначала</w:t>
      </w:r>
      <w:r>
        <w:rPr>
          <w:spacing w:val="-2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появлением</w:t>
      </w:r>
      <w:r>
        <w:rPr>
          <w:spacing w:val="-2"/>
        </w:rPr>
        <w:t> </w:t>
      </w:r>
      <w:r>
        <w:rPr/>
        <w:t>новой</w:t>
      </w:r>
      <w:r>
        <w:rPr>
          <w:spacing w:val="-1"/>
        </w:rPr>
        <w:t> аварии</w:t>
      </w:r>
      <w:r>
        <w:rPr>
          <w:rFonts w:ascii="Arial" w:hAnsi="Arial"/>
          <w:spacing w:val="-1"/>
        </w:rPr>
        <w:t>, </w:t>
      </w:r>
      <w:r>
        <w:rPr/>
        <w:t>даже</w:t>
      </w:r>
      <w:r>
        <w:rPr>
          <w:spacing w:val="-1"/>
        </w:rPr>
        <w:t> если</w:t>
      </w:r>
      <w:r>
        <w:rPr>
          <w:spacing w:val="-2"/>
        </w:rPr>
        <w:t> </w:t>
      </w:r>
      <w:r>
        <w:rPr>
          <w:spacing w:val="-1"/>
        </w:rPr>
        <w:t>предыдущий</w:t>
      </w:r>
      <w:r>
        <w:rPr>
          <w:spacing w:val="-2"/>
        </w:rPr>
        <w:t> </w:t>
      </w:r>
      <w:r>
        <w:rPr>
          <w:spacing w:val="-1"/>
        </w:rPr>
        <w:t>таймер не истек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1556" w:val="left" w:leader="none"/>
        </w:tabs>
        <w:spacing w:line="230" w:lineRule="exact"/>
        <w:ind w:left="137" w:right="0"/>
        <w:jc w:val="left"/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56" w:val="left" w:leader="none"/>
        </w:tabs>
        <w:spacing w:line="230" w:lineRule="exact"/>
        <w:ind w:left="137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600 </w:t>
      </w:r>
      <w:r>
        <w:rPr/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0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Overspeed (СтпПревышСкор)   [%]" w:id="236"/>
      <w:bookmarkEnd w:id="236"/>
      <w:r>
        <w:rPr>
          <w:b w:val="0"/>
        </w:rPr>
      </w:r>
      <w:r>
        <w:rPr>
          <w:spacing w:val="-1"/>
        </w:rPr>
        <w:t>Overspeed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СтпПревышСкор</w:t>
      </w:r>
      <w:r>
        <w:rPr>
          <w:spacing w:val="-1"/>
        </w:rPr>
        <w:t>)</w:t>
        <w:tab/>
        <w:t>[%]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8"/>
        <w:ind w:left="137" w:right="6472"/>
        <w:jc w:val="both"/>
        <w:rPr>
          <w:rFonts w:ascii="Arial" w:hAnsi="Arial" w:cs="Arial" w:eastAsia="Arial"/>
        </w:rPr>
      </w:pPr>
      <w:r>
        <w:rPr/>
        <w:t>Порог</w:t>
      </w:r>
      <w:r>
        <w:rPr>
          <w:spacing w:val="-2"/>
        </w:rPr>
        <w:t> </w:t>
      </w:r>
      <w:r>
        <w:rPr>
          <w:spacing w:val="-1"/>
        </w:rPr>
        <w:t>защиты по превышению скорости</w:t>
      </w:r>
      <w:r>
        <w:rPr>
          <w:rFonts w:ascii="Arial" w:hAnsi="Arial" w:cs="Arial" w:eastAsia="Arial"/>
          <w:spacing w:val="-1"/>
        </w:rPr>
        <w:t>.</w:t>
      </w:r>
      <w:r>
        <w:rPr>
          <w:rFonts w:ascii="Arial" w:hAnsi="Arial" w:cs="Arial" w:eastAsia="Arial"/>
          <w:spacing w:val="25"/>
        </w:rPr>
        <w:t> </w:t>
      </w:r>
      <w:r>
        <w:rPr/>
        <w:t>Шаг</w:t>
      </w:r>
      <w:r>
        <w:rPr>
          <w:rFonts w:ascii="Arial" w:hAnsi="Arial" w:cs="Arial" w:eastAsia="Arial"/>
        </w:rPr>
        <w:t>:</w:t>
        <w:tab/>
      </w:r>
      <w:r>
        <w:rPr>
          <w:rFonts w:ascii="Arial" w:hAnsi="Arial" w:cs="Arial" w:eastAsia="Arial"/>
          <w:spacing w:val="-1"/>
        </w:rPr>
        <w:t>1%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номинальных Об</w:t>
      </w:r>
      <w:r>
        <w:rPr>
          <w:rFonts w:ascii="Arial" w:hAnsi="Arial" w:cs="Arial" w:eastAsia="Arial"/>
          <w:spacing w:val="-1"/>
        </w:rPr>
        <w:t>/</w:t>
      </w:r>
      <w:r>
        <w:rPr>
          <w:spacing w:val="-1"/>
        </w:rPr>
        <w:t>м</w:t>
      </w:r>
      <w:r>
        <w:rPr>
          <w:spacing w:val="26"/>
        </w:rPr>
        <w:t> </w:t>
      </w:r>
      <w:r>
        <w:rPr>
          <w:spacing w:val="-1"/>
        </w:rPr>
        <w:t>Диапазон</w:t>
      </w:r>
      <w:r>
        <w:rPr>
          <w:rFonts w:ascii="Arial" w:hAnsi="Arial" w:cs="Arial" w:eastAsia="Arial"/>
          <w:spacing w:val="-1"/>
        </w:rPr>
        <w:t>:</w:t>
      </w:r>
      <w:r>
        <w:rPr>
          <w:rFonts w:ascii="Arial" w:hAnsi="Arial" w:cs="Arial" w:eastAsia="Arial"/>
        </w:rPr>
        <w:t>       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100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2"/>
        </w:rPr>
        <w:t>150%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57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115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Значение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защиты 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Overspeed (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СтпПревышСкор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i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растет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115%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до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125% </w:t>
                  </w:r>
                  <w:r>
                    <w:rPr>
                      <w:rFonts w:ascii="Arial" w:hAnsi="Arial"/>
                      <w:sz w:val="20"/>
                    </w:rPr>
                    <w:t>от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номинальных Об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/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</w:t>
                  </w:r>
                  <w:r>
                    <w:rPr>
                      <w:rFonts w:ascii="Arial" w:hAnsi="Arial"/>
                      <w:spacing w:val="55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за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время </w:t>
                  </w:r>
                  <w:r>
                    <w:rPr>
                      <w:rFonts w:ascii="Arial" w:hAnsi="Arial"/>
                      <w:sz w:val="20"/>
                    </w:rPr>
                    <w:t>5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сек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Задержка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Защиты Двигателя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Задержка защиты двигателя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начинает</w:t>
                  </w:r>
                  <w:r>
                    <w:rPr>
                      <w:rFonts w:ascii="Arial" w:hAnsi="Arial"/>
                      <w:spacing w:val="4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отсчитываться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течение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пуска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когда некоторые защиты двигателя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должны быть</w:t>
                  </w:r>
                  <w:r>
                    <w:rPr>
                      <w:rFonts w:ascii="Arial" w:hAnsi="Arial"/>
                      <w:spacing w:val="29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заблокированы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Данная задержка отсчитывается</w:t>
                  </w:r>
                  <w:r>
                    <w:rPr>
                      <w:rFonts w:ascii="Arial" w:hAnsi="Arial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после достижения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25%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от номинальных Об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/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5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Она верна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если значение Число зубьев </w:t>
                  </w:r>
                  <w:r>
                    <w:rPr>
                      <w:rFonts w:ascii="Arial" w:hAnsi="Arial"/>
                      <w:sz w:val="20"/>
                    </w:rPr>
                    <w:t>=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0.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tabs>
          <w:tab w:pos="5679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AI1 Wrn (СигнАнВх1)            [Бар]" w:id="237"/>
      <w:bookmarkEnd w:id="237"/>
      <w:r>
        <w:rPr>
          <w:b w:val="0"/>
        </w:rPr>
      </w:r>
      <w:r>
        <w:rPr/>
        <w:t>AI1 </w:t>
      </w:r>
      <w:r>
        <w:rPr>
          <w:spacing w:val="-1"/>
        </w:rPr>
        <w:t>Wrn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СигнАнВх</w:t>
      </w:r>
      <w:r>
        <w:rPr>
          <w:spacing w:val="-1"/>
        </w:rPr>
        <w:t>1)</w:t>
        <w:tab/>
        <w:t>[</w:t>
      </w:r>
      <w:r>
        <w:rPr>
          <w:rFonts w:ascii="Arial" w:hAnsi="Arial"/>
          <w:spacing w:val="-1"/>
        </w:rPr>
        <w:t>Бар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Значение</w:t>
      </w:r>
      <w:r>
        <w:rPr/>
        <w:t> </w:t>
      </w:r>
      <w:r>
        <w:rPr>
          <w:spacing w:val="-2"/>
        </w:rPr>
        <w:t>предупреждения</w:t>
      </w:r>
      <w:r>
        <w:rPr>
          <w:spacing w:val="-1"/>
        </w:rPr>
        <w:t> для</w:t>
      </w:r>
      <w:r>
        <w:rPr/>
        <w:t> </w:t>
      </w:r>
      <w:r>
        <w:rPr>
          <w:spacing w:val="-1"/>
        </w:rPr>
        <w:t>аналогового входа </w:t>
      </w:r>
      <w:r>
        <w:rPr>
          <w:rFonts w:ascii="Arial" w:hAnsi="Arial"/>
          <w:spacing w:val="-1"/>
        </w:rPr>
        <w:t>1.</w:t>
      </w:r>
      <w:r>
        <w:rPr>
          <w:rFonts w:ascii="Arial" w:hAnsi="Arial"/>
        </w:rPr>
      </w:r>
    </w:p>
    <w:p>
      <w:pPr>
        <w:pStyle w:val="BodyText"/>
        <w:tabs>
          <w:tab w:pos="1557" w:val="left" w:leader="none"/>
        </w:tabs>
        <w:spacing w:line="230" w:lineRule="exact"/>
        <w:ind w:right="0"/>
        <w:jc w:val="left"/>
      </w:pP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бар</w:t>
      </w:r>
    </w:p>
    <w:p>
      <w:pPr>
        <w:pStyle w:val="BodyText"/>
        <w:tabs>
          <w:tab w:pos="1557" w:val="left" w:leader="none"/>
        </w:tabs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-10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1000</w:t>
      </w:r>
      <w:r>
        <w:rPr>
          <w:rFonts w:ascii="Arial" w:hAnsi="Arial" w:cs="Arial" w:eastAsia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678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AI1 Sd (СтпАнВх1)            [Бар]" w:id="238"/>
      <w:bookmarkEnd w:id="238"/>
      <w:r>
        <w:rPr>
          <w:b w:val="0"/>
        </w:rPr>
      </w:r>
      <w:r>
        <w:rPr>
          <w:spacing w:val="-1"/>
        </w:rPr>
        <w:t>AI1 </w:t>
      </w:r>
      <w:r>
        <w:rPr/>
        <w:t>Sd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СтпАнВх</w:t>
      </w:r>
      <w:r>
        <w:rPr>
          <w:spacing w:val="-1"/>
        </w:rPr>
        <w:t>1)</w:t>
        <w:tab/>
        <w:t>[</w:t>
      </w:r>
      <w:r>
        <w:rPr>
          <w:rFonts w:ascii="Arial" w:hAnsi="Arial"/>
          <w:spacing w:val="-1"/>
        </w:rPr>
        <w:t>Бар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30" w:lineRule="exact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Значения останова для аналогового входа </w:t>
      </w:r>
      <w:r>
        <w:rPr>
          <w:rFonts w:ascii="Arial" w:hAnsi="Arial"/>
          <w:spacing w:val="-1"/>
        </w:rPr>
        <w:t>1.</w:t>
      </w:r>
      <w:r>
        <w:rPr>
          <w:rFonts w:ascii="Arial" w:hAnsi="Arial"/>
        </w:rPr>
      </w:r>
    </w:p>
    <w:p>
      <w:pPr>
        <w:pStyle w:val="BodyText"/>
        <w:tabs>
          <w:tab w:pos="1556" w:val="left" w:leader="none"/>
        </w:tabs>
        <w:spacing w:line="230" w:lineRule="exact"/>
        <w:ind w:left="137" w:right="1155"/>
        <w:jc w:val="left"/>
      </w:pP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бар</w:t>
      </w:r>
    </w:p>
    <w:p>
      <w:pPr>
        <w:pStyle w:val="BodyText"/>
        <w:tabs>
          <w:tab w:pos="1556" w:val="left" w:leader="none"/>
        </w:tabs>
        <w:spacing w:line="240" w:lineRule="auto"/>
        <w:ind w:left="137" w:right="1155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-10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1000</w:t>
      </w:r>
      <w:r>
        <w:rPr>
          <w:rFonts w:ascii="Arial" w:hAnsi="Arial" w:cs="Arial" w:eastAsia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633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AI1 Del (ЗдржАнВх1)                     " w:id="239"/>
      <w:bookmarkEnd w:id="239"/>
      <w:r>
        <w:rPr>
          <w:b w:val="0"/>
        </w:rPr>
      </w:r>
      <w:r>
        <w:rPr>
          <w:spacing w:val="-1"/>
        </w:rPr>
        <w:t>AI1 Del (</w:t>
      </w:r>
      <w:r>
        <w:rPr>
          <w:rFonts w:ascii="Arial" w:hAnsi="Arial"/>
          <w:spacing w:val="-1"/>
        </w:rPr>
        <w:t>ЗдржАнВх</w:t>
      </w:r>
      <w:r>
        <w:rPr>
          <w:spacing w:val="-1"/>
        </w:rPr>
        <w:t>1)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Задержка для аналогового входа</w:t>
      </w:r>
      <w:r>
        <w:rPr/>
        <w:t> </w:t>
      </w:r>
      <w:r>
        <w:rPr>
          <w:rFonts w:ascii="Arial" w:hAnsi="Arial"/>
          <w:spacing w:val="-1"/>
        </w:rPr>
        <w:t>1.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8988" w:val="lef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46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7384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2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8"/>
          <w:szCs w:val="8"/>
        </w:rPr>
      </w:pPr>
    </w:p>
    <w:p>
      <w:pPr>
        <w:pStyle w:val="BodyText"/>
        <w:tabs>
          <w:tab w:pos="1537" w:val="left" w:leader="none"/>
        </w:tabs>
        <w:spacing w:line="230" w:lineRule="exact" w:before="75"/>
        <w:ind w:left="118" w:right="0"/>
        <w:jc w:val="left"/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37" w:val="left" w:leader="none"/>
        </w:tabs>
        <w:spacing w:line="230" w:lineRule="exact"/>
        <w:ind w:left="118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900 </w:t>
      </w:r>
      <w:r>
        <w:rPr/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659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AI2 Wrn (СигнАнВх2)            [ ]" w:id="240"/>
      <w:bookmarkEnd w:id="240"/>
      <w:r>
        <w:rPr>
          <w:b w:val="0"/>
        </w:rPr>
      </w:r>
      <w:r>
        <w:rPr/>
        <w:t>AI2 </w:t>
      </w:r>
      <w:r>
        <w:rPr>
          <w:spacing w:val="-1"/>
        </w:rPr>
        <w:t>Wrn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СигнАнВх</w:t>
      </w:r>
      <w:r>
        <w:rPr>
          <w:spacing w:val="-1"/>
        </w:rPr>
        <w:t>2)</w:t>
        <w:tab/>
      </w:r>
      <w:r>
        <w:rPr/>
        <w:t>[</w:t>
      </w:r>
      <w:r>
        <w:rPr>
          <w:spacing w:val="-1"/>
        </w:rPr>
        <w:t> </w:t>
      </w:r>
      <w:r>
        <w:rPr/>
        <w:t>]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Значение</w:t>
      </w:r>
      <w:r>
        <w:rPr/>
        <w:t> </w:t>
      </w:r>
      <w:r>
        <w:rPr>
          <w:spacing w:val="-2"/>
        </w:rPr>
        <w:t>предупреждения</w:t>
      </w:r>
      <w:r>
        <w:rPr>
          <w:spacing w:val="-1"/>
        </w:rPr>
        <w:t> для</w:t>
      </w:r>
      <w:r>
        <w:rPr/>
        <w:t> </w:t>
      </w:r>
      <w:r>
        <w:rPr>
          <w:spacing w:val="-1"/>
        </w:rPr>
        <w:t>аналогового входа </w:t>
      </w:r>
      <w:r>
        <w:rPr>
          <w:rFonts w:ascii="Arial" w:hAnsi="Arial"/>
          <w:spacing w:val="-1"/>
        </w:rPr>
        <w:t>2.</w:t>
      </w:r>
      <w:r>
        <w:rPr>
          <w:rFonts w:ascii="Arial" w:hAnsi="Arial"/>
        </w:rPr>
      </w:r>
    </w:p>
    <w:p>
      <w:pPr>
        <w:pStyle w:val="BodyText"/>
        <w:tabs>
          <w:tab w:pos="1537" w:val="left" w:leader="none"/>
        </w:tabs>
        <w:spacing w:line="244" w:lineRule="exact" w:before="1"/>
        <w:ind w:left="118" w:right="0"/>
        <w:jc w:val="left"/>
      </w:pPr>
      <w:r>
        <w:rPr/>
        <w:t>Шаг</w:t>
      </w:r>
      <w:r>
        <w:rPr>
          <w:rFonts w:ascii="Arial" w:hAnsi="Arial" w:cs="Arial" w:eastAsia="Arial"/>
        </w:rPr>
        <w:t>:</w:t>
        <w:tab/>
        <w:t>1</w:t>
      </w:r>
      <w:r>
        <w:rPr>
          <w:rFonts w:ascii="Arial" w:hAnsi="Arial" w:cs="Arial" w:eastAsia="Arial"/>
          <w:spacing w:val="-1"/>
        </w:rPr>
        <w:t> </w:t>
      </w:r>
      <w:r>
        <w:rPr>
          <w:rFonts w:ascii="Symbol" w:hAnsi="Symbol" w:cs="Symbol" w:eastAsia="Symbol"/>
        </w:rPr>
        <w:t></w:t>
      </w:r>
      <w:r>
        <w:rPr/>
        <w:t>С</w:t>
      </w:r>
    </w:p>
    <w:p>
      <w:pPr>
        <w:pStyle w:val="BodyText"/>
        <w:tabs>
          <w:tab w:pos="1537" w:val="left" w:leader="none"/>
        </w:tabs>
        <w:spacing w:line="229" w:lineRule="exact"/>
        <w:ind w:left="118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-100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10000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658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AI2 Sd (СтпАнВх2)            [ ]" w:id="241"/>
      <w:bookmarkEnd w:id="241"/>
      <w:r>
        <w:rPr>
          <w:b w:val="0"/>
        </w:rPr>
      </w:r>
      <w:r>
        <w:rPr>
          <w:spacing w:val="-1"/>
        </w:rPr>
        <w:t>AI2 </w:t>
      </w:r>
      <w:r>
        <w:rPr/>
        <w:t>Sd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СтпАнВх</w:t>
      </w:r>
      <w:r>
        <w:rPr>
          <w:spacing w:val="-1"/>
        </w:rPr>
        <w:t>2)</w:t>
        <w:tab/>
      </w:r>
      <w:r>
        <w:rPr/>
        <w:t>[</w:t>
      </w:r>
      <w:r>
        <w:rPr>
          <w:spacing w:val="-1"/>
        </w:rPr>
        <w:t> </w:t>
      </w:r>
      <w:r>
        <w:rPr/>
        <w:t>]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Значения останова для аналогового входа </w:t>
      </w:r>
      <w:r>
        <w:rPr>
          <w:rFonts w:ascii="Arial" w:hAnsi="Arial"/>
          <w:spacing w:val="-1"/>
        </w:rPr>
        <w:t>2.</w:t>
      </w:r>
      <w:r>
        <w:rPr>
          <w:rFonts w:ascii="Arial" w:hAnsi="Arial"/>
        </w:rPr>
      </w:r>
    </w:p>
    <w:p>
      <w:pPr>
        <w:pStyle w:val="BodyText"/>
        <w:tabs>
          <w:tab w:pos="1536" w:val="left" w:leader="none"/>
        </w:tabs>
        <w:spacing w:line="244" w:lineRule="exact" w:before="2"/>
        <w:ind w:left="117" w:right="0"/>
        <w:jc w:val="left"/>
      </w:pPr>
      <w:r>
        <w:rPr/>
        <w:t>Шаг</w:t>
      </w:r>
      <w:r>
        <w:rPr>
          <w:rFonts w:ascii="Arial" w:hAnsi="Arial" w:cs="Arial" w:eastAsia="Arial"/>
        </w:rPr>
        <w:t>:</w:t>
        <w:tab/>
        <w:t>1</w:t>
      </w:r>
      <w:r>
        <w:rPr>
          <w:rFonts w:ascii="Arial" w:hAnsi="Arial" w:cs="Arial" w:eastAsia="Arial"/>
          <w:spacing w:val="-1"/>
        </w:rPr>
        <w:t> </w:t>
      </w:r>
      <w:r>
        <w:rPr>
          <w:rFonts w:ascii="Symbol" w:hAnsi="Symbol" w:cs="Symbol" w:eastAsia="Symbol"/>
        </w:rPr>
        <w:t></w:t>
      </w:r>
      <w:r>
        <w:rPr/>
        <w:t>С</w:t>
      </w:r>
    </w:p>
    <w:p>
      <w:pPr>
        <w:pStyle w:val="BodyText"/>
        <w:tabs>
          <w:tab w:pos="1537" w:val="left" w:leader="none"/>
        </w:tabs>
        <w:spacing w:line="229" w:lineRule="exact"/>
        <w:ind w:left="118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-100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10000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658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AI2 Del (ЗдржАнВх2)            [с]" w:id="242"/>
      <w:bookmarkEnd w:id="242"/>
      <w:r>
        <w:rPr>
          <w:b w:val="0"/>
        </w:rPr>
      </w:r>
      <w:r>
        <w:rPr>
          <w:spacing w:val="-1"/>
        </w:rPr>
        <w:t>AI2 Del (</w:t>
      </w:r>
      <w:r>
        <w:rPr>
          <w:rFonts w:ascii="Arial" w:hAnsi="Arial"/>
          <w:spacing w:val="-1"/>
        </w:rPr>
        <w:t>ЗдржАнВх</w:t>
      </w:r>
      <w:r>
        <w:rPr>
          <w:spacing w:val="-1"/>
        </w:rPr>
        <w:t>2)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7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Задержка для аналогового входа</w:t>
      </w:r>
      <w:r>
        <w:rPr/>
        <w:t> </w:t>
      </w:r>
      <w:r>
        <w:rPr>
          <w:rFonts w:ascii="Arial" w:hAnsi="Arial"/>
          <w:spacing w:val="-1"/>
        </w:rPr>
        <w:t>2.</w:t>
      </w:r>
      <w:r>
        <w:rPr>
          <w:rFonts w:ascii="Arial" w:hAnsi="Arial"/>
        </w:rPr>
      </w:r>
    </w:p>
    <w:p>
      <w:pPr>
        <w:pStyle w:val="BodyText"/>
        <w:tabs>
          <w:tab w:pos="1537" w:val="left" w:leader="none"/>
        </w:tabs>
        <w:spacing w:line="240" w:lineRule="auto"/>
        <w:ind w:left="118" w:right="0"/>
        <w:jc w:val="left"/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37" w:val="left" w:leader="none"/>
        </w:tabs>
        <w:spacing w:line="240" w:lineRule="auto"/>
        <w:ind w:left="118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900 </w:t>
      </w:r>
      <w:r>
        <w:rPr/>
        <w:t>с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659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AI3 Wrn (СигнАнВх3)            [ ]" w:id="243"/>
      <w:bookmarkEnd w:id="243"/>
      <w:r>
        <w:rPr>
          <w:b w:val="0"/>
        </w:rPr>
      </w:r>
      <w:r>
        <w:rPr/>
        <w:t>AI3 </w:t>
      </w:r>
      <w:r>
        <w:rPr>
          <w:spacing w:val="-1"/>
        </w:rPr>
        <w:t>Wrn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СигнАнВх</w:t>
      </w:r>
      <w:r>
        <w:rPr>
          <w:spacing w:val="-1"/>
        </w:rPr>
        <w:t>3)</w:t>
        <w:tab/>
      </w:r>
      <w:r>
        <w:rPr/>
        <w:t>[</w:t>
      </w:r>
      <w:r>
        <w:rPr>
          <w:spacing w:val="-1"/>
        </w:rPr>
        <w:t> </w:t>
      </w:r>
      <w:r>
        <w:rPr/>
        <w:t>]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Значение</w:t>
      </w:r>
      <w:r>
        <w:rPr/>
        <w:t> </w:t>
      </w:r>
      <w:r>
        <w:rPr>
          <w:spacing w:val="-2"/>
        </w:rPr>
        <w:t>предупреждения</w:t>
      </w:r>
      <w:r>
        <w:rPr>
          <w:spacing w:val="-1"/>
        </w:rPr>
        <w:t> для</w:t>
      </w:r>
      <w:r>
        <w:rPr/>
        <w:t> </w:t>
      </w:r>
      <w:r>
        <w:rPr>
          <w:spacing w:val="-1"/>
        </w:rPr>
        <w:t>аналогового входа </w:t>
      </w:r>
      <w:r>
        <w:rPr>
          <w:rFonts w:ascii="Arial" w:hAnsi="Arial"/>
          <w:spacing w:val="-1"/>
        </w:rPr>
        <w:t>3.</w:t>
      </w:r>
      <w:r>
        <w:rPr>
          <w:rFonts w:ascii="Arial" w:hAnsi="Arial"/>
        </w:rPr>
      </w:r>
    </w:p>
    <w:p>
      <w:pPr>
        <w:pStyle w:val="BodyText"/>
        <w:tabs>
          <w:tab w:pos="1536" w:val="left" w:leader="none"/>
        </w:tabs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%</w:t>
      </w:r>
    </w:p>
    <w:p>
      <w:pPr>
        <w:pStyle w:val="BodyText"/>
        <w:tabs>
          <w:tab w:pos="1537" w:val="left" w:leader="none"/>
        </w:tabs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-100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10000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658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AI3 Sd (СтпАнВх3)            [ ]" w:id="244"/>
      <w:bookmarkEnd w:id="244"/>
      <w:r>
        <w:rPr>
          <w:b w:val="0"/>
        </w:rPr>
      </w:r>
      <w:r>
        <w:rPr>
          <w:spacing w:val="-1"/>
        </w:rPr>
        <w:t>AI3 </w:t>
      </w:r>
      <w:r>
        <w:rPr/>
        <w:t>Sd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СтпАнВх</w:t>
      </w:r>
      <w:r>
        <w:rPr>
          <w:spacing w:val="-1"/>
        </w:rPr>
        <w:t>3)</w:t>
        <w:tab/>
      </w:r>
      <w:r>
        <w:rPr/>
        <w:t>[</w:t>
      </w:r>
      <w:r>
        <w:rPr>
          <w:spacing w:val="-1"/>
        </w:rPr>
        <w:t> </w:t>
      </w:r>
      <w:r>
        <w:rPr/>
        <w:t>]</w:t>
      </w:r>
      <w:r>
        <w:rPr>
          <w:b w:val="0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Значения останова для аналогового входа </w:t>
      </w:r>
      <w:r>
        <w:rPr>
          <w:rFonts w:ascii="Arial" w:hAnsi="Arial"/>
          <w:spacing w:val="-1"/>
        </w:rPr>
        <w:t>3.</w:t>
      </w:r>
      <w:r>
        <w:rPr>
          <w:rFonts w:ascii="Arial" w:hAnsi="Arial"/>
        </w:rPr>
      </w:r>
    </w:p>
    <w:p>
      <w:pPr>
        <w:pStyle w:val="BodyText"/>
        <w:tabs>
          <w:tab w:pos="1536" w:val="left" w:leader="none"/>
        </w:tabs>
        <w:spacing w:line="230" w:lineRule="exact"/>
        <w:ind w:left="117" w:right="0"/>
        <w:jc w:val="left"/>
        <w:rPr>
          <w:rFonts w:ascii="Arial" w:hAnsi="Arial" w:cs="Arial" w:eastAsia="Arial"/>
        </w:rPr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%</w:t>
      </w:r>
    </w:p>
    <w:p>
      <w:pPr>
        <w:pStyle w:val="BodyText"/>
        <w:tabs>
          <w:tab w:pos="1536" w:val="left" w:leader="none"/>
        </w:tabs>
        <w:spacing w:line="230" w:lineRule="exact"/>
        <w:ind w:left="117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-100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10000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658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AI3 Del (ЗдржАнВх3)            [с]" w:id="245"/>
      <w:bookmarkEnd w:id="245"/>
      <w:r>
        <w:rPr>
          <w:b w:val="0"/>
        </w:rPr>
      </w:r>
      <w:r>
        <w:rPr>
          <w:spacing w:val="-1"/>
        </w:rPr>
        <w:t>AI3 Del (</w:t>
      </w:r>
      <w:r>
        <w:rPr>
          <w:rFonts w:ascii="Arial" w:hAnsi="Arial"/>
          <w:spacing w:val="-1"/>
        </w:rPr>
        <w:t>ЗдржАнВх</w:t>
      </w:r>
      <w:r>
        <w:rPr>
          <w:spacing w:val="-1"/>
        </w:rPr>
        <w:t>3)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30" w:lineRule="exact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Задержка для аналогового входа</w:t>
      </w:r>
      <w:r>
        <w:rPr/>
        <w:t> </w:t>
      </w:r>
      <w:r>
        <w:rPr>
          <w:rFonts w:ascii="Arial" w:hAnsi="Arial"/>
          <w:spacing w:val="-1"/>
        </w:rPr>
        <w:t>3.</w:t>
      </w:r>
      <w:r>
        <w:rPr>
          <w:rFonts w:ascii="Arial" w:hAnsi="Arial"/>
        </w:rPr>
      </w:r>
    </w:p>
    <w:p>
      <w:pPr>
        <w:pStyle w:val="BodyText"/>
        <w:tabs>
          <w:tab w:pos="1537" w:val="left" w:leader="none"/>
        </w:tabs>
        <w:spacing w:line="230" w:lineRule="exact"/>
        <w:ind w:left="118" w:right="0"/>
        <w:jc w:val="left"/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37" w:val="left" w:leader="none"/>
        </w:tabs>
        <w:spacing w:line="240" w:lineRule="auto"/>
        <w:ind w:left="118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900 </w:t>
      </w:r>
      <w:r>
        <w:rPr/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586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Batt Undervolt (Низк Uбат)          [В]" w:id="246"/>
      <w:bookmarkEnd w:id="246"/>
      <w:r>
        <w:rPr>
          <w:b w:val="0"/>
        </w:rPr>
      </w:r>
      <w:r>
        <w:rPr>
          <w:spacing w:val="-1"/>
        </w:rPr>
        <w:t>Batt Undervolt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Низк</w:t>
      </w:r>
      <w:r>
        <w:rPr>
          <w:rFonts w:ascii="Arial" w:hAnsi="Arial"/>
        </w:rPr>
        <w:t> </w:t>
      </w:r>
      <w:r>
        <w:rPr>
          <w:spacing w:val="-1"/>
        </w:rPr>
        <w:t>U</w:t>
      </w:r>
      <w:r>
        <w:rPr>
          <w:rFonts w:ascii="Arial" w:hAnsi="Arial"/>
          <w:spacing w:val="-1"/>
        </w:rPr>
        <w:t>бат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В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36" w:val="left" w:leader="none"/>
        </w:tabs>
        <w:spacing w:line="240" w:lineRule="auto" w:before="57"/>
        <w:ind w:left="117" w:right="4608"/>
        <w:jc w:val="left"/>
      </w:pPr>
      <w:r>
        <w:rPr>
          <w:spacing w:val="-1"/>
        </w:rPr>
        <w:t>Сигнализация</w:t>
      </w:r>
      <w:r>
        <w:rPr>
          <w:spacing w:val="-2"/>
        </w:rPr>
        <w:t> </w:t>
      </w:r>
      <w:r>
        <w:rPr>
          <w:spacing w:val="-1"/>
        </w:rPr>
        <w:t>низкого напряжения</w:t>
      </w:r>
      <w:r>
        <w:rPr>
          <w:spacing w:val="-2"/>
        </w:rPr>
        <w:t> </w:t>
      </w:r>
      <w:r>
        <w:rPr>
          <w:spacing w:val="-1"/>
        </w:rPr>
        <w:t>аккумуляторной</w:t>
      </w:r>
      <w:r>
        <w:rPr>
          <w:spacing w:val="-2"/>
        </w:rPr>
        <w:t> </w:t>
      </w:r>
      <w:r>
        <w:rPr>
          <w:spacing w:val="-1"/>
        </w:rPr>
        <w:t>батареи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1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В</w:t>
      </w:r>
    </w:p>
    <w:p>
      <w:pPr>
        <w:pStyle w:val="BodyText"/>
        <w:tabs>
          <w:tab w:pos="1536" w:val="left" w:leader="none"/>
        </w:tabs>
        <w:spacing w:line="240" w:lineRule="auto"/>
        <w:ind w:left="117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8</w:t>
      </w:r>
      <w:r>
        <w:rPr>
          <w:rFonts w:ascii="Arial" w:hAnsi="Arial" w:cs="Arial" w:eastAsia="Arial"/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40 (</w:t>
      </w:r>
      <w:r>
        <w:rPr>
          <w:spacing w:val="-1"/>
        </w:rPr>
        <w:t>Батарея </w:t>
      </w:r>
      <w:r>
        <w:rPr>
          <w:rFonts w:ascii="Arial" w:hAnsi="Arial" w:cs="Arial" w:eastAsia="Arial"/>
        </w:rPr>
        <w:t>&gt; </w:t>
      </w:r>
      <w:r>
        <w:rPr>
          <w:spacing w:val="-1"/>
        </w:rPr>
        <w:t>В</w:t>
      </w:r>
      <w:r>
        <w:rPr>
          <w:rFonts w:ascii="Arial" w:hAnsi="Arial" w:cs="Arial" w:eastAsia="Arial"/>
          <w:spacing w:val="-1"/>
        </w:rPr>
        <w:t>)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586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Batt Overvolt (Повыш Uбат)          [В]" w:id="247"/>
      <w:bookmarkEnd w:id="247"/>
      <w:r>
        <w:rPr>
          <w:b w:val="0"/>
        </w:rPr>
      </w:r>
      <w:r>
        <w:rPr/>
        <w:t>Batt </w:t>
      </w:r>
      <w:r>
        <w:rPr>
          <w:spacing w:val="-1"/>
        </w:rPr>
        <w:t>Overvolt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Повыш</w:t>
      </w:r>
      <w:r>
        <w:rPr>
          <w:rFonts w:ascii="Arial" w:hAnsi="Arial"/>
        </w:rPr>
        <w:t> </w:t>
      </w:r>
      <w:r>
        <w:rPr>
          <w:spacing w:val="-1"/>
        </w:rPr>
        <w:t>U</w:t>
      </w:r>
      <w:r>
        <w:rPr>
          <w:rFonts w:ascii="Arial" w:hAnsi="Arial"/>
          <w:spacing w:val="-1"/>
        </w:rPr>
        <w:t>бат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В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36" w:val="left" w:leader="none"/>
        </w:tabs>
        <w:spacing w:line="240" w:lineRule="auto" w:before="58"/>
        <w:ind w:left="117" w:right="4461"/>
        <w:jc w:val="left"/>
      </w:pPr>
      <w:r>
        <w:rPr>
          <w:spacing w:val="-1"/>
        </w:rPr>
        <w:t>Сигнализация</w:t>
      </w:r>
      <w:r>
        <w:rPr>
          <w:spacing w:val="-2"/>
        </w:rPr>
        <w:t> </w:t>
      </w:r>
      <w:r>
        <w:rPr>
          <w:spacing w:val="-1"/>
        </w:rPr>
        <w:t>высокого напряжения</w:t>
      </w:r>
      <w:r>
        <w:rPr>
          <w:spacing w:val="-2"/>
        </w:rPr>
        <w:t> </w:t>
      </w:r>
      <w:r>
        <w:rPr>
          <w:spacing w:val="-1"/>
        </w:rPr>
        <w:t>аккумуляторной</w:t>
      </w:r>
      <w:r>
        <w:rPr>
          <w:spacing w:val="-2"/>
        </w:rPr>
        <w:t> </w:t>
      </w:r>
      <w:r>
        <w:rPr>
          <w:spacing w:val="-1"/>
        </w:rPr>
        <w:t>батареи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9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В</w:t>
      </w:r>
    </w:p>
    <w:p>
      <w:pPr>
        <w:pStyle w:val="BodyText"/>
        <w:tabs>
          <w:tab w:pos="1536" w:val="left" w:leader="none"/>
        </w:tabs>
        <w:spacing w:line="229" w:lineRule="exact"/>
        <w:ind w:left="117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8</w:t>
      </w:r>
      <w:r>
        <w:rPr>
          <w:rFonts w:ascii="Arial" w:hAnsi="Arial" w:cs="Arial" w:eastAsia="Arial"/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40 (</w:t>
      </w:r>
      <w:r>
        <w:rPr>
          <w:spacing w:val="-1"/>
        </w:rPr>
        <w:t>Батарея </w:t>
      </w:r>
      <w:r>
        <w:rPr>
          <w:rFonts w:ascii="Arial" w:hAnsi="Arial" w:cs="Arial" w:eastAsia="Arial"/>
        </w:rPr>
        <w:t>&lt; </w:t>
      </w:r>
      <w:r>
        <w:rPr>
          <w:spacing w:val="-1"/>
        </w:rPr>
        <w:t>В</w:t>
      </w:r>
      <w:r>
        <w:rPr>
          <w:rFonts w:ascii="Arial" w:hAnsi="Arial" w:cs="Arial" w:eastAsia="Arial"/>
          <w:spacing w:val="-1"/>
        </w:rPr>
        <w:t>)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586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Batt Volt Del (Здрж Uбат)          [с]" w:id="248"/>
      <w:bookmarkEnd w:id="248"/>
      <w:r>
        <w:rPr>
          <w:b w:val="0"/>
        </w:rPr>
      </w:r>
      <w:r>
        <w:rPr>
          <w:spacing w:val="-1"/>
        </w:rPr>
        <w:t>Batt Volt Del (</w:t>
      </w:r>
      <w:r>
        <w:rPr>
          <w:rFonts w:ascii="Arial" w:hAnsi="Arial"/>
          <w:spacing w:val="-1"/>
        </w:rPr>
        <w:t>Здрж</w:t>
      </w:r>
      <w:r>
        <w:rPr>
          <w:rFonts w:ascii="Arial" w:hAnsi="Arial"/>
        </w:rPr>
        <w:t> </w:t>
      </w:r>
      <w:r>
        <w:rPr>
          <w:spacing w:val="-1"/>
        </w:rPr>
        <w:t>U</w:t>
      </w:r>
      <w:r>
        <w:rPr>
          <w:rFonts w:ascii="Arial" w:hAnsi="Arial"/>
          <w:spacing w:val="-1"/>
        </w:rPr>
        <w:t>бат</w:t>
      </w:r>
      <w:r>
        <w:rPr>
          <w:spacing w:val="-1"/>
        </w:rPr>
        <w:t>)</w:t>
        <w:tab/>
      </w:r>
      <w:r>
        <w:rPr/>
        <w:t>[</w:t>
      </w:r>
      <w:r>
        <w:rPr>
          <w:rFonts w:ascii="Arial" w:hAnsi="Arial"/>
        </w:rPr>
        <w:t>с</w:t>
      </w:r>
      <w:r>
        <w:rPr/>
        <w:t>]</w:t>
      </w:r>
      <w:r>
        <w:rPr>
          <w:b w:val="0"/>
        </w:rPr>
      </w:r>
    </w:p>
    <w:p>
      <w:pPr>
        <w:pStyle w:val="BodyText"/>
        <w:tabs>
          <w:tab w:pos="1536" w:val="left" w:leader="none"/>
        </w:tabs>
        <w:spacing w:line="240" w:lineRule="auto" w:before="58"/>
        <w:ind w:left="117" w:right="3535"/>
        <w:jc w:val="left"/>
      </w:pPr>
      <w:r>
        <w:rPr>
          <w:spacing w:val="-1"/>
        </w:rPr>
        <w:t>Задержка для </w:t>
      </w:r>
      <w:r>
        <w:rPr/>
        <w:t>аварии</w:t>
      </w:r>
      <w:r>
        <w:rPr>
          <w:spacing w:val="-1"/>
        </w:rPr>
        <w:t> по </w:t>
      </w:r>
      <w:r>
        <w:rPr/>
        <w:t>низкому</w:t>
      </w:r>
      <w:r>
        <w:rPr>
          <w:spacing w:val="-2"/>
        </w:rPr>
        <w:t> </w:t>
      </w:r>
      <w:r>
        <w:rPr>
          <w:spacing w:val="-1"/>
        </w:rPr>
        <w:t>напряжению аккумуляторной</w:t>
      </w:r>
      <w:r>
        <w:rPr>
          <w:spacing w:val="-2"/>
        </w:rPr>
        <w:t> </w:t>
      </w:r>
      <w:r>
        <w:rPr>
          <w:spacing w:val="-1"/>
        </w:rPr>
        <w:t>батареи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3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1536" w:val="left" w:leader="none"/>
        </w:tabs>
        <w:spacing w:line="229" w:lineRule="exact"/>
        <w:ind w:left="117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600</w:t>
      </w:r>
      <w:r>
        <w:rPr>
          <w:rFonts w:ascii="Arial" w:hAnsi="Arial" w:cs="Arial" w:eastAsia="Arial"/>
          <w:spacing w:val="-1"/>
        </w:rPr>
        <w:t> </w:t>
      </w:r>
      <w:r>
        <w:rPr/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6275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Maintenance (ТО)                        " w:id="249"/>
      <w:bookmarkEnd w:id="249"/>
      <w:r>
        <w:rPr>
          <w:b w:val="0"/>
        </w:rPr>
      </w:r>
      <w:r>
        <w:rPr>
          <w:spacing w:val="-1"/>
        </w:rPr>
        <w:t>Maintenance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ТО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ч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8"/>
        <w:ind w:left="117" w:right="1337" w:firstLine="1"/>
        <w:jc w:val="left"/>
        <w:rPr>
          <w:rFonts w:ascii="Arial" w:hAnsi="Arial" w:cs="Arial" w:eastAsia="Arial"/>
        </w:rPr>
      </w:pPr>
      <w:r>
        <w:rPr/>
        <w:t>Считается</w:t>
      </w:r>
      <w:r>
        <w:rPr>
          <w:spacing w:val="-2"/>
        </w:rPr>
        <w:t> </w:t>
      </w:r>
      <w:r>
        <w:rPr>
          <w:spacing w:val="-1"/>
        </w:rPr>
        <w:t>только тогда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когда ДГУ работает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По достижении нуля</w:t>
      </w:r>
      <w:r>
        <w:rPr>
          <w:rFonts w:ascii="Arial" w:hAnsi="Arial"/>
          <w:spacing w:val="-1"/>
        </w:rPr>
        <w:t>,</w:t>
      </w:r>
      <w:r>
        <w:rPr>
          <w:rFonts w:ascii="Arial" w:hAnsi="Arial"/>
        </w:rPr>
        <w:t> </w:t>
      </w:r>
      <w:r>
        <w:rPr>
          <w:spacing w:val="-1"/>
        </w:rPr>
        <w:t>появляется</w:t>
      </w:r>
      <w:r>
        <w:rPr>
          <w:spacing w:val="-2"/>
        </w:rPr>
        <w:t> </w:t>
      </w:r>
      <w:r>
        <w:rPr>
          <w:spacing w:val="-1"/>
        </w:rPr>
        <w:t>авария</w:t>
      </w:r>
      <w:r>
        <w:rPr>
          <w:rFonts w:ascii="Arial" w:hAnsi="Arial"/>
          <w:spacing w:val="-1"/>
        </w:rPr>
        <w:t>. </w:t>
      </w:r>
      <w:r>
        <w:rPr/>
        <w:t>При</w:t>
      </w:r>
      <w:r>
        <w:rPr>
          <w:spacing w:val="47"/>
        </w:rPr>
        <w:t> </w:t>
      </w:r>
      <w:r>
        <w:rPr>
          <w:spacing w:val="-1"/>
        </w:rPr>
        <w:t>установке</w:t>
      </w:r>
      <w:r>
        <w:rPr>
          <w:spacing w:val="-2"/>
        </w:rPr>
        <w:t> </w:t>
      </w:r>
      <w:r>
        <w:rPr>
          <w:spacing w:val="-1"/>
        </w:rPr>
        <w:t>значения </w:t>
      </w:r>
      <w:r>
        <w:rPr>
          <w:rFonts w:ascii="Arial" w:hAnsi="Arial"/>
        </w:rPr>
        <w:t>9999,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функция</w:t>
      </w:r>
      <w:r>
        <w:rPr>
          <w:spacing w:val="-2"/>
        </w:rPr>
        <w:t> </w:t>
      </w:r>
      <w:r>
        <w:rPr>
          <w:rFonts w:ascii="Arial" w:hAnsi="Arial"/>
          <w:spacing w:val="-1"/>
        </w:rPr>
        <w:t>Maintanance (</w:t>
      </w:r>
      <w:r>
        <w:rPr>
          <w:spacing w:val="-1"/>
        </w:rPr>
        <w:t>ТО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не активна </w:t>
      </w:r>
      <w:r>
        <w:rPr/>
        <w:t>и</w:t>
      </w:r>
      <w:r>
        <w:rPr>
          <w:spacing w:val="-1"/>
        </w:rPr>
        <w:t> счетчик не считает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Значение</w:t>
      </w:r>
      <w:r>
        <w:rPr>
          <w:spacing w:val="40"/>
        </w:rPr>
        <w:t> </w:t>
      </w:r>
      <w:r>
        <w:rPr>
          <w:spacing w:val="-1"/>
        </w:rPr>
        <w:t>счетчика не</w:t>
      </w:r>
      <w:r>
        <w:rPr>
          <w:spacing w:val="-2"/>
        </w:rPr>
        <w:t> отображается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статистике контроллера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1536" w:val="left" w:leader="none"/>
        </w:tabs>
        <w:spacing w:line="230" w:lineRule="exact"/>
        <w:ind w:left="117" w:right="0"/>
        <w:jc w:val="left"/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/>
        <w:t>ч</w:t>
      </w:r>
    </w:p>
    <w:p>
      <w:pPr>
        <w:pStyle w:val="BodyText"/>
        <w:tabs>
          <w:tab w:pos="1535" w:val="left" w:leader="none"/>
        </w:tabs>
        <w:spacing w:line="230" w:lineRule="exact"/>
        <w:ind w:left="117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9999</w:t>
      </w:r>
      <w:r>
        <w:rPr>
          <w:rFonts w:ascii="Arial" w:hAnsi="Arial" w:cs="Arial" w:eastAsia="Arial"/>
          <w:spacing w:val="-1"/>
        </w:rPr>
        <w:t> </w:t>
      </w:r>
      <w:r>
        <w:rPr/>
        <w:t>ч</w:t>
      </w:r>
    </w:p>
    <w:p>
      <w:pPr>
        <w:pStyle w:val="BodyText"/>
        <w:tabs>
          <w:tab w:pos="9189" w:val="right" w:leader="none"/>
        </w:tabs>
        <w:spacing w:line="264" w:lineRule="exact" w:before="779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47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7504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3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2"/>
        <w:spacing w:line="240" w:lineRule="auto" w:before="174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Gener Protect (Защ Генер)" w:id="250"/>
      <w:bookmarkEnd w:id="250"/>
      <w:r>
        <w:rPr>
          <w:b w:val="0"/>
          <w:i w:val="0"/>
        </w:rPr>
      </w:r>
      <w:bookmarkStart w:name="_bookmark22" w:id="251"/>
      <w:bookmarkEnd w:id="251"/>
      <w:r>
        <w:rPr>
          <w:b w:val="0"/>
          <w:i w:val="0"/>
        </w:rPr>
      </w:r>
      <w:r>
        <w:rPr>
          <w:rFonts w:ascii="Arial" w:hAnsi="Arial"/>
          <w:i/>
        </w:rPr>
        <w:t>Gener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Protect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  <w:spacing w:val="-1"/>
        </w:rPr>
        <w:t>(</w:t>
      </w:r>
      <w:r>
        <w:rPr>
          <w:i/>
          <w:spacing w:val="-1"/>
        </w:rPr>
        <w:t>Защ</w:t>
      </w:r>
      <w:r>
        <w:rPr>
          <w:i/>
          <w:spacing w:val="-11"/>
        </w:rPr>
        <w:t> </w:t>
      </w:r>
      <w:r>
        <w:rPr>
          <w:i/>
          <w:spacing w:val="-1"/>
        </w:rPr>
        <w:t>Генер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.0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48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Последствием возникновения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всех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аварий по электрическим параметрам является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останов</w:t>
                  </w:r>
                  <w:r>
                    <w:rPr>
                      <w:rFonts w:ascii="Arial" w:hAnsi="Arial"/>
                      <w:spacing w:val="54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ДГУ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1"/>
          <w:szCs w:val="11"/>
        </w:rPr>
      </w:pPr>
    </w:p>
    <w:p>
      <w:pPr>
        <w:pStyle w:val="Heading3"/>
        <w:tabs>
          <w:tab w:pos="5810" w:val="left" w:leader="none"/>
        </w:tabs>
        <w:spacing w:line="240" w:lineRule="auto" w:before="67"/>
        <w:ind w:right="0"/>
        <w:jc w:val="left"/>
        <w:rPr>
          <w:b w:val="0"/>
          <w:bCs w:val="0"/>
        </w:rPr>
      </w:pPr>
      <w:bookmarkStart w:name="Overload (СтпПерегруз)     [%]" w:id="252"/>
      <w:bookmarkEnd w:id="252"/>
      <w:r>
        <w:rPr>
          <w:b w:val="0"/>
        </w:rPr>
      </w:r>
      <w:r>
        <w:rPr>
          <w:spacing w:val="-1"/>
        </w:rPr>
        <w:t>Overload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СтпПерегруз</w:t>
      </w:r>
      <w:r>
        <w:rPr>
          <w:spacing w:val="-1"/>
        </w:rPr>
        <w:t>)</w:t>
        <w:tab/>
        <w:t>[%]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7"/>
        <w:ind w:right="4159"/>
        <w:jc w:val="left"/>
      </w:pPr>
      <w:r>
        <w:rPr>
          <w:spacing w:val="-1"/>
        </w:rPr>
        <w:t>Значение</w:t>
      </w:r>
      <w:r>
        <w:rPr/>
        <w:t> </w:t>
      </w:r>
      <w:r>
        <w:rPr>
          <w:spacing w:val="-1"/>
        </w:rPr>
        <w:t>перегруза</w:t>
      </w:r>
      <w:r>
        <w:rPr/>
        <w:t> </w:t>
      </w:r>
      <w:r>
        <w:rPr>
          <w:spacing w:val="-1"/>
        </w:rPr>
        <w:t>генератора</w:t>
      </w:r>
      <w:r>
        <w:rPr/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в</w:t>
      </w:r>
      <w:r>
        <w:rPr/>
        <w:t> </w:t>
      </w:r>
      <w:r>
        <w:rPr>
          <w:rFonts w:ascii="Arial" w:hAnsi="Arial"/>
        </w:rPr>
        <w:t>%</w:t>
      </w:r>
      <w:r>
        <w:rPr>
          <w:rFonts w:ascii="Arial" w:hAnsi="Arial"/>
          <w:spacing w:val="-1"/>
        </w:rPr>
        <w:t> </w:t>
      </w:r>
      <w:r>
        <w:rPr/>
        <w:t>от</w:t>
      </w:r>
      <w:r>
        <w:rPr>
          <w:spacing w:val="-1"/>
        </w:rPr>
        <w:t> номинальной мощности</w:t>
      </w:r>
      <w:r>
        <w:rPr>
          <w:rFonts w:ascii="Arial" w:hAnsi="Arial"/>
          <w:spacing w:val="-1"/>
        </w:rPr>
        <w:t>).</w:t>
      </w:r>
      <w:r>
        <w:rPr>
          <w:rFonts w:ascii="Arial" w:hAnsi="Arial"/>
          <w:spacing w:val="28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1%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номинальной </w:t>
      </w:r>
      <w:r>
        <w:rPr>
          <w:spacing w:val="-2"/>
        </w:rPr>
        <w:t>мощности</w:t>
      </w:r>
      <w:r>
        <w:rPr/>
      </w:r>
    </w:p>
    <w:p>
      <w:pPr>
        <w:pStyle w:val="BodyText"/>
        <w:tabs>
          <w:tab w:pos="1556" w:val="left" w:leader="none"/>
        </w:tabs>
        <w:spacing w:line="240" w:lineRule="auto"/>
        <w:ind w:left="137" w:right="1155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200%</w:t>
      </w:r>
      <w:r>
        <w:rPr>
          <w:rFonts w:ascii="Arial" w:hAnsi="Arial" w:cs="Arial" w:eastAsia="Arial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22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Overload Del (ЗдржПерегруз)            [" w:id="253"/>
      <w:bookmarkEnd w:id="253"/>
      <w:r>
        <w:rPr>
          <w:b w:val="0"/>
        </w:rPr>
      </w:r>
      <w:r>
        <w:rPr>
          <w:spacing w:val="-1"/>
        </w:rPr>
        <w:t>Overload Del (</w:t>
      </w:r>
      <w:r>
        <w:rPr>
          <w:rFonts w:ascii="Arial" w:hAnsi="Arial"/>
          <w:spacing w:val="-1"/>
        </w:rPr>
        <w:t>ЗдржПерегруз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8"/>
        <w:ind w:left="137" w:right="5751"/>
        <w:jc w:val="left"/>
      </w:pPr>
      <w:r>
        <w:rPr>
          <w:spacing w:val="-1"/>
        </w:rPr>
        <w:t>Задержка для </w:t>
      </w:r>
      <w:r>
        <w:rPr/>
        <w:t>аварии</w:t>
      </w:r>
      <w:r>
        <w:rPr>
          <w:spacing w:val="-1"/>
        </w:rPr>
        <w:t> по перегрузке 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3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с</w:t>
      </w:r>
    </w:p>
    <w:p>
      <w:pPr>
        <w:pStyle w:val="BodyText"/>
        <w:tabs>
          <w:tab w:pos="1556" w:val="left" w:leader="none"/>
        </w:tabs>
        <w:spacing w:line="229" w:lineRule="exact"/>
        <w:ind w:left="137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600,0 </w:t>
      </w:r>
      <w:r>
        <w:rPr/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778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Short Crct Sd (Стп по К.З.)             " w:id="254"/>
      <w:bookmarkEnd w:id="254"/>
      <w:r>
        <w:rPr>
          <w:b w:val="0"/>
        </w:rPr>
      </w:r>
      <w:r>
        <w:rPr>
          <w:spacing w:val="-1"/>
        </w:rPr>
        <w:t>Short Crct Sd (</w:t>
      </w:r>
      <w:r>
        <w:rPr>
          <w:rFonts w:ascii="Arial" w:hAnsi="Arial"/>
          <w:spacing w:val="-1"/>
        </w:rPr>
        <w:t>Стп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по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К</w:t>
      </w:r>
      <w:r>
        <w:rPr>
          <w:spacing w:val="-1"/>
        </w:rPr>
        <w:t>.</w:t>
      </w:r>
      <w:r>
        <w:rPr>
          <w:rFonts w:ascii="Arial" w:hAnsi="Arial"/>
          <w:spacing w:val="-1"/>
        </w:rPr>
        <w:t>З</w:t>
      </w:r>
      <w:r>
        <w:rPr>
          <w:spacing w:val="-1"/>
        </w:rPr>
        <w:t>.)</w:t>
        <w:tab/>
      </w:r>
      <w:r>
        <w:rPr/>
        <w:t>[%]</w:t>
      </w:r>
      <w:r>
        <w:rPr>
          <w:b w:val="0"/>
        </w:rPr>
      </w:r>
    </w:p>
    <w:p>
      <w:pPr>
        <w:tabs>
          <w:tab w:pos="1556" w:val="left" w:leader="none"/>
        </w:tabs>
        <w:spacing w:before="58"/>
        <w:ind w:left="138" w:right="176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z w:val="20"/>
        </w:rPr>
        <w:t>При</w:t>
      </w:r>
      <w:r>
        <w:rPr>
          <w:rFonts w:ascii="Arial" w:hAnsi="Arial"/>
          <w:spacing w:val="-1"/>
          <w:sz w:val="20"/>
        </w:rPr>
        <w:t> достижении тока генератора значения </w:t>
      </w:r>
      <w:r>
        <w:rPr>
          <w:rFonts w:ascii="Arial" w:hAnsi="Arial"/>
          <w:i/>
          <w:spacing w:val="-1"/>
          <w:sz w:val="20"/>
        </w:rPr>
        <w:t>Short Crct Sd (</w:t>
      </w:r>
      <w:r>
        <w:rPr>
          <w:rFonts w:ascii="Arial" w:hAnsi="Arial"/>
          <w:i/>
          <w:spacing w:val="-1"/>
          <w:sz w:val="20"/>
        </w:rPr>
        <w:t>Стп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по</w:t>
      </w:r>
      <w:r>
        <w:rPr>
          <w:rFonts w:ascii="Arial" w:hAnsi="Arial"/>
          <w:i/>
          <w:spacing w:val="-1"/>
          <w:sz w:val="20"/>
        </w:rPr>
        <w:t> К</w:t>
      </w:r>
      <w:r>
        <w:rPr>
          <w:rFonts w:ascii="Arial" w:hAnsi="Arial"/>
          <w:i/>
          <w:spacing w:val="-1"/>
          <w:sz w:val="20"/>
        </w:rPr>
        <w:t>.</w:t>
      </w:r>
      <w:r>
        <w:rPr>
          <w:rFonts w:ascii="Arial" w:hAnsi="Arial"/>
          <w:i/>
          <w:spacing w:val="-1"/>
          <w:sz w:val="20"/>
        </w:rPr>
        <w:t>З</w:t>
      </w:r>
      <w:r>
        <w:rPr>
          <w:rFonts w:ascii="Arial" w:hAnsi="Arial"/>
          <w:i/>
          <w:spacing w:val="-1"/>
          <w:sz w:val="20"/>
        </w:rPr>
        <w:t>.) </w:t>
      </w:r>
      <w:r>
        <w:rPr>
          <w:rFonts w:ascii="Arial" w:hAnsi="Arial"/>
          <w:spacing w:val="-1"/>
          <w:sz w:val="20"/>
        </w:rPr>
        <w:t>произойдет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останов</w:t>
      </w:r>
      <w:r>
        <w:rPr>
          <w:rFonts w:ascii="Arial" w:hAnsi="Arial"/>
          <w:spacing w:val="-1"/>
          <w:sz w:val="20"/>
        </w:rPr>
        <w:t>.</w:t>
      </w:r>
      <w:r>
        <w:rPr>
          <w:rFonts w:ascii="Arial" w:hAnsi="Arial"/>
          <w:spacing w:val="35"/>
          <w:sz w:val="20"/>
        </w:rPr>
        <w:t> </w:t>
      </w:r>
      <w:r>
        <w:rPr>
          <w:rFonts w:ascii="Arial" w:hAnsi="Arial"/>
          <w:sz w:val="20"/>
        </w:rPr>
        <w:t>Шаг</w:t>
      </w:r>
      <w:r>
        <w:rPr>
          <w:rFonts w:ascii="Arial" w:hAnsi="Arial"/>
          <w:sz w:val="20"/>
        </w:rPr>
        <w:t>:</w:t>
        <w:tab/>
        <w:t>1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%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от</w:t>
      </w:r>
      <w:r>
        <w:rPr>
          <w:rFonts w:ascii="Arial" w:hAnsi="Arial"/>
          <w:spacing w:val="-1"/>
          <w:sz w:val="20"/>
        </w:rPr>
        <w:t> номинального тока</w:t>
      </w:r>
      <w:r>
        <w:rPr>
          <w:rFonts w:ascii="Arial" w:hAnsi="Arial"/>
          <w:sz w:val="20"/>
        </w:rPr>
      </w:r>
    </w:p>
    <w:p>
      <w:pPr>
        <w:pStyle w:val="BodyText"/>
        <w:tabs>
          <w:tab w:pos="1556" w:val="left" w:leader="none"/>
        </w:tabs>
        <w:spacing w:line="229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/>
          <w:spacing w:val="-1"/>
          <w:w w:val="95"/>
        </w:rPr>
        <w:t>:</w:t>
        <w:tab/>
      </w:r>
      <w:r>
        <w:rPr>
          <w:rFonts w:ascii="Arial" w:hAnsi="Arial"/>
        </w:rPr>
        <w:t>100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500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%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1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Short Crct Del (Здрж К.З.)    [с]" w:id="255"/>
      <w:bookmarkEnd w:id="255"/>
      <w:r>
        <w:rPr>
          <w:b w:val="0"/>
        </w:rPr>
      </w:r>
      <w:r>
        <w:rPr>
          <w:spacing w:val="-1"/>
        </w:rPr>
        <w:t>Short Crct Del (</w:t>
      </w:r>
      <w:r>
        <w:rPr>
          <w:rFonts w:ascii="Arial" w:hAnsi="Arial"/>
          <w:spacing w:val="-1"/>
        </w:rPr>
        <w:t>Здрж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К</w:t>
      </w:r>
      <w:r>
        <w:rPr>
          <w:spacing w:val="-1"/>
        </w:rPr>
        <w:t>.</w:t>
      </w:r>
      <w:r>
        <w:rPr>
          <w:rFonts w:ascii="Arial" w:hAnsi="Arial"/>
          <w:spacing w:val="-1"/>
        </w:rPr>
        <w:t>З</w:t>
      </w:r>
      <w:r>
        <w:rPr>
          <w:spacing w:val="-1"/>
        </w:rPr>
        <w:t>.)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8"/>
        <w:ind w:left="137" w:right="4358"/>
        <w:jc w:val="left"/>
      </w:pPr>
      <w:r>
        <w:rPr>
          <w:spacing w:val="-1"/>
        </w:rPr>
        <w:t>Задержка для </w:t>
      </w:r>
      <w:r>
        <w:rPr/>
        <w:t>аварии</w:t>
      </w:r>
      <w:r>
        <w:rPr>
          <w:spacing w:val="-1"/>
        </w:rPr>
        <w:t> по току</w:t>
      </w:r>
      <w:r>
        <w:rPr>
          <w:spacing w:val="-2"/>
        </w:rPr>
        <w:t> </w:t>
      </w:r>
      <w:r>
        <w:rPr>
          <w:spacing w:val="-1"/>
        </w:rPr>
        <w:t>короткого замыкания</w:t>
      </w:r>
      <w:r>
        <w:rPr>
          <w:spacing w:val="-2"/>
        </w:rPr>
        <w:t> </w:t>
      </w:r>
      <w:r>
        <w:rPr>
          <w:spacing w:val="-1"/>
        </w:rPr>
        <w:t>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9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0,01 </w:t>
      </w:r>
      <w:r>
        <w:rPr/>
        <w:t>с</w:t>
      </w:r>
    </w:p>
    <w:p>
      <w:pPr>
        <w:pStyle w:val="BodyText"/>
        <w:tabs>
          <w:tab w:pos="1556" w:val="left" w:leader="none"/>
        </w:tabs>
        <w:spacing w:line="240" w:lineRule="auto"/>
        <w:ind w:left="137" w:right="1155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0,00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10,00</w:t>
      </w:r>
      <w:r>
        <w:rPr>
          <w:rFonts w:ascii="Arial" w:hAnsi="Arial" w:cs="Arial" w:eastAsia="Arial"/>
          <w:spacing w:val="-2"/>
        </w:rPr>
        <w:t> </w:t>
      </w:r>
      <w:r>
        <w:rPr/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0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*Amps IDMT Del (*ЗдржРостТок)   [с]" w:id="256"/>
      <w:bookmarkEnd w:id="256"/>
      <w:r>
        <w:rPr>
          <w:b w:val="0"/>
        </w:rPr>
      </w:r>
      <w:r>
        <w:rPr>
          <w:spacing w:val="-1"/>
        </w:rPr>
        <w:t>*Amps IDMT Del (*</w:t>
      </w:r>
      <w:r>
        <w:rPr>
          <w:rFonts w:ascii="Arial" w:hAnsi="Arial"/>
          <w:spacing w:val="-1"/>
        </w:rPr>
        <w:t>ЗдржРостТок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tabs>
          <w:tab w:pos="1557" w:val="left" w:leader="none"/>
        </w:tabs>
        <w:spacing w:before="57"/>
        <w:ind w:left="138" w:right="155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Выбор времени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срабатывания защиты по графику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IDMT.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pacing w:val="-1"/>
          <w:sz w:val="20"/>
        </w:rPr>
        <w:t>Amps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"/>
          <w:sz w:val="20"/>
        </w:rPr>
        <w:t>IDMT Del (</w:t>
      </w:r>
      <w:r>
        <w:rPr>
          <w:rFonts w:ascii="Arial" w:hAnsi="Arial"/>
          <w:i/>
          <w:spacing w:val="-1"/>
          <w:sz w:val="20"/>
        </w:rPr>
        <w:t>ЗдржРостТок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pacing w:val="-1"/>
          <w:sz w:val="20"/>
        </w:rPr>
        <w:t>это</w:t>
      </w:r>
      <w:r>
        <w:rPr>
          <w:rFonts w:ascii="Arial" w:hAnsi="Arial"/>
          <w:spacing w:val="30"/>
          <w:sz w:val="20"/>
        </w:rPr>
        <w:t> </w:t>
      </w:r>
      <w:r>
        <w:rPr>
          <w:rFonts w:ascii="Arial" w:hAnsi="Arial"/>
          <w:spacing w:val="-1"/>
          <w:sz w:val="20"/>
        </w:rPr>
        <w:t>время реакции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защиты </w:t>
      </w:r>
      <w:r>
        <w:rPr>
          <w:rFonts w:ascii="Arial" w:hAnsi="Arial"/>
          <w:sz w:val="20"/>
        </w:rPr>
        <w:t>IDMT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pacing w:val="-1"/>
          <w:sz w:val="20"/>
        </w:rPr>
        <w:t>на </w:t>
      </w:r>
      <w:r>
        <w:rPr>
          <w:rFonts w:ascii="Arial" w:hAnsi="Arial"/>
          <w:spacing w:val="-1"/>
          <w:sz w:val="20"/>
        </w:rPr>
        <w:t>200%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превышение тока генератора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= </w:t>
      </w:r>
      <w:r>
        <w:rPr>
          <w:rFonts w:ascii="Arial" w:hAnsi="Arial"/>
          <w:spacing w:val="-1"/>
          <w:sz w:val="20"/>
        </w:rPr>
        <w:t>2*</w:t>
      </w:r>
      <w:r>
        <w:rPr>
          <w:rFonts w:ascii="Arial" w:hAnsi="Arial"/>
          <w:i/>
          <w:spacing w:val="-1"/>
          <w:sz w:val="20"/>
        </w:rPr>
        <w:t>Nomin Current (I</w:t>
      </w:r>
      <w:r>
        <w:rPr>
          <w:rFonts w:ascii="Arial" w:hAnsi="Arial"/>
          <w:i/>
          <w:spacing w:val="-1"/>
          <w:sz w:val="20"/>
        </w:rPr>
        <w:t>ном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.</w:t>
      </w:r>
      <w:r>
        <w:rPr>
          <w:rFonts w:ascii="Arial" w:hAnsi="Arial"/>
          <w:spacing w:val="39"/>
          <w:sz w:val="20"/>
        </w:rPr>
        <w:t> </w:t>
      </w:r>
      <w:r>
        <w:rPr>
          <w:rFonts w:ascii="Arial" w:hAnsi="Arial"/>
          <w:sz w:val="20"/>
        </w:rPr>
        <w:t>Шаг</w:t>
      </w:r>
      <w:r>
        <w:rPr>
          <w:rFonts w:ascii="Arial" w:hAnsi="Arial"/>
          <w:sz w:val="20"/>
        </w:rPr>
        <w:t>:</w:t>
        <w:tab/>
      </w:r>
      <w:r>
        <w:rPr>
          <w:rFonts w:ascii="Arial" w:hAnsi="Arial"/>
          <w:spacing w:val="-1"/>
          <w:sz w:val="20"/>
        </w:rPr>
        <w:t>0,1 </w:t>
      </w:r>
      <w:r>
        <w:rPr>
          <w:rFonts w:ascii="Arial" w:hAnsi="Arial"/>
          <w:sz w:val="20"/>
        </w:rPr>
        <w:t>с</w:t>
      </w:r>
    </w:p>
    <w:p>
      <w:pPr>
        <w:pStyle w:val="BodyText"/>
        <w:tabs>
          <w:tab w:pos="1556" w:val="left" w:leader="none"/>
        </w:tabs>
        <w:spacing w:line="229" w:lineRule="exact"/>
        <w:ind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0,1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60,0 </w:t>
      </w:r>
      <w:r>
        <w:rPr/>
        <w:t>с</w:t>
      </w:r>
    </w:p>
    <w:p>
      <w:pPr>
        <w:pStyle w:val="BodyText"/>
        <w:spacing w:line="240" w:lineRule="auto"/>
        <w:ind w:left="137" w:right="1373"/>
        <w:jc w:val="left"/>
        <w:rPr>
          <w:rFonts w:ascii="Arial" w:hAnsi="Arial" w:cs="Arial" w:eastAsia="Arial"/>
        </w:rPr>
      </w:pPr>
      <w:r>
        <w:rPr/>
        <w:pict>
          <v:group style="position:absolute;margin-left:231.779999pt;margin-top:45.452408pt;width:164.3pt;height:.1pt;mso-position-horizontal-relative:page;mso-position-vertical-relative:paragraph;z-index:-399832" coordorigin="4636,909" coordsize="3286,2">
            <v:shape style="position:absolute;left:4636;top:909;width:3286;height:2" coordorigin="4636,909" coordsize="3286,0" path="m4636,909l7921,909e" filled="false" stroked="true" strokeweight="1.5pt" strokecolor="#000000">
              <v:path arrowok="t"/>
            </v:shape>
            <w10:wrap type="none"/>
          </v:group>
        </w:pict>
      </w:r>
      <w:r>
        <w:rPr>
          <w:rFonts w:ascii="Arial" w:hAnsi="Arial"/>
        </w:rPr>
        <w:t>IDMT</w:t>
      </w:r>
      <w:r>
        <w:rPr>
          <w:rFonts w:ascii="Arial" w:hAnsi="Arial"/>
          <w:spacing w:val="-1"/>
        </w:rPr>
        <w:t> </w:t>
      </w:r>
      <w:r>
        <w:rPr>
          <w:spacing w:val="-1"/>
        </w:rPr>
        <w:t>это инверсная защита по превышению тока генератора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Время</w:t>
      </w:r>
      <w:r>
        <w:rPr>
          <w:spacing w:val="-2"/>
        </w:rPr>
        <w:t> </w:t>
      </w:r>
      <w:r>
        <w:rPr>
          <w:spacing w:val="-1"/>
        </w:rPr>
        <w:t>реакции</w:t>
      </w:r>
      <w:r>
        <w:rPr>
          <w:spacing w:val="-2"/>
        </w:rPr>
        <w:t> </w:t>
      </w:r>
      <w:r>
        <w:rPr>
          <w:spacing w:val="-1"/>
        </w:rPr>
        <w:t>не постоянно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зависит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уровня превышения тока генератора согласно</w:t>
      </w:r>
      <w:r>
        <w:rPr/>
        <w:t> </w:t>
      </w:r>
      <w:r>
        <w:rPr>
          <w:spacing w:val="-1"/>
        </w:rPr>
        <w:t>следующей формуле</w:t>
      </w:r>
      <w:r>
        <w:rPr>
          <w:rFonts w:ascii="Arial" w:hAnsi="Arial"/>
          <w:spacing w:val="-1"/>
        </w:rPr>
        <w:t>.</w:t>
      </w:r>
    </w:p>
    <w:p>
      <w:pPr>
        <w:spacing w:line="200" w:lineRule="atLeast"/>
        <w:ind w:left="15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288pt;height:48.7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line="230" w:lineRule="exact" w:before="71"/>
                    <w:ind w:left="1866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i/>
                      <w:spacing w:val="-1"/>
                      <w:sz w:val="20"/>
                    </w:rPr>
                    <w:t>Amps IDMT Del </w:t>
                  </w:r>
                  <w:r>
                    <w:rPr>
                      <w:rFonts w:ascii="Arial"/>
                      <w:b/>
                      <w:sz w:val="20"/>
                    </w:rPr>
                    <w:t>*</w:t>
                  </w:r>
                  <w:r>
                    <w:rPr>
                      <w:rFonts w:ascii="Arial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i/>
                      <w:spacing w:val="-1"/>
                      <w:sz w:val="20"/>
                    </w:rPr>
                    <w:t>Nomin Current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line="230" w:lineRule="exact" w:before="0"/>
                    <w:ind w:left="144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spacing w:val="-1"/>
                      <w:sz w:val="20"/>
                    </w:rPr>
                    <w:t>Reaction</w:t>
                  </w:r>
                  <w:r>
                    <w:rPr>
                      <w:rFonts w:ascii="Arial"/>
                      <w:b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0"/>
                    </w:rPr>
                    <w:t>time </w:t>
                  </w:r>
                  <w:r>
                    <w:rPr>
                      <w:rFonts w:ascii="Arial"/>
                      <w:b/>
                      <w:sz w:val="20"/>
                    </w:rPr>
                    <w:t>=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tabs>
                      <w:tab w:pos="2788" w:val="left" w:leader="none"/>
                    </w:tabs>
                    <w:spacing w:before="4"/>
                    <w:ind w:left="1978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spacing w:val="-1"/>
                      <w:sz w:val="20"/>
                    </w:rPr>
                    <w:t>Igen</w:t>
                  </w:r>
                  <w:r>
                    <w:rPr>
                      <w:rFonts w:ascii="Arial"/>
                      <w:b/>
                      <w:spacing w:val="54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sz w:val="20"/>
                    </w:rPr>
                    <w:t>-</w:t>
                    <w:tab/>
                  </w:r>
                  <w:r>
                    <w:rPr>
                      <w:rFonts w:ascii="Arial"/>
                      <w:b/>
                      <w:i/>
                      <w:spacing w:val="-1"/>
                      <w:sz w:val="20"/>
                    </w:rPr>
                    <w:t>Nomin </w:t>
                  </w:r>
                  <w:r>
                    <w:rPr>
                      <w:rFonts w:ascii="Arial"/>
                      <w:b/>
                      <w:i/>
                      <w:sz w:val="20"/>
                    </w:rPr>
                    <w:t>Current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2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.0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686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Время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реакции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ограничино до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900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сек </w:t>
                  </w:r>
                  <w:r>
                    <w:rPr>
                      <w:rFonts w:ascii="Arial" w:hAnsi="Arial"/>
                      <w:sz w:val="20"/>
                    </w:rPr>
                    <w:t>=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15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минут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5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Защита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IDMT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активна при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значении</w:t>
                  </w:r>
                  <w:r>
                    <w:rPr>
                      <w:rFonts w:ascii="Arial" w:hAnsi="Arial"/>
                      <w:spacing w:val="34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реакции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времени больше </w:t>
                  </w:r>
                  <w:r>
                    <w:rPr>
                      <w:rFonts w:ascii="Arial" w:hAnsi="Arial"/>
                      <w:sz w:val="20"/>
                    </w:rPr>
                    <w:t>чем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15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минут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Igen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это максимальное</w:t>
      </w:r>
      <w:r>
        <w:rPr>
          <w:spacing w:val="-2"/>
        </w:rPr>
        <w:t> </w:t>
      </w:r>
      <w:r>
        <w:rPr>
          <w:spacing w:val="-1"/>
        </w:rPr>
        <w:t>значение фазного тока</w:t>
      </w:r>
      <w:r>
        <w:rPr>
          <w:rFonts w:ascii="Arial" w:hAnsi="Arial" w:cs="Arial" w:eastAsia="Arial"/>
          <w:spacing w:val="-1"/>
        </w:rPr>
        <w:t>, </w:t>
      </w:r>
      <w:r>
        <w:rPr>
          <w:spacing w:val="-1"/>
        </w:rPr>
        <w:t>измеренное по трем фазам</w:t>
      </w:r>
      <w:r>
        <w:rPr>
          <w:rFonts w:ascii="Arial" w:hAnsi="Arial" w:cs="Arial" w:eastAsia="Arial"/>
          <w:spacing w:val="-1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/>
        <w:t>Пример</w:t>
      </w:r>
      <w:r>
        <w:rPr>
          <w:spacing w:val="-2"/>
        </w:rPr>
        <w:t> </w:t>
      </w:r>
      <w:r>
        <w:rPr>
          <w:spacing w:val="-1"/>
        </w:rPr>
        <w:t>времени реакции на различные уровни превышения тока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Значения </w:t>
      </w:r>
      <w:r>
        <w:rPr/>
        <w:t>в</w:t>
      </w:r>
      <w:r>
        <w:rPr>
          <w:spacing w:val="-1"/>
        </w:rPr>
        <w:t> колонке </w:t>
      </w:r>
      <w:r>
        <w:rPr>
          <w:rFonts w:ascii="Arial" w:hAnsi="Arial"/>
          <w:spacing w:val="-1"/>
        </w:rPr>
        <w:t>200% </w:t>
      </w:r>
      <w:r>
        <w:rPr>
          <w:rFonts w:ascii="Arial" w:hAnsi="Arial"/>
        </w:rPr>
        <w:t>-</w:t>
      </w:r>
    </w:p>
    <w:p>
      <w:pPr>
        <w:spacing w:line="230" w:lineRule="exact" w:before="0"/>
        <w:ind w:left="1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это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z w:val="20"/>
        </w:rPr>
        <w:t>IDMT</w:t>
      </w:r>
      <w:r>
        <w:rPr>
          <w:rFonts w:ascii="Arial" w:hAnsi="Arial"/>
          <w:i/>
          <w:spacing w:val="-1"/>
          <w:sz w:val="20"/>
        </w:rPr>
        <w:t> Curr Del.</w:t>
      </w:r>
      <w:r>
        <w:rPr>
          <w:rFonts w:ascii="Arial" w:hAns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i/>
          <w:sz w:val="20"/>
          <w:szCs w:val="20"/>
        </w:rPr>
      </w:pPr>
    </w:p>
    <w:tbl>
      <w:tblPr>
        <w:tblW w:w="0" w:type="auto"/>
        <w:jc w:val="left"/>
        <w:tblInd w:w="8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1338"/>
        <w:gridCol w:w="1429"/>
        <w:gridCol w:w="1429"/>
        <w:gridCol w:w="1394"/>
      </w:tblGrid>
      <w:tr>
        <w:trPr>
          <w:trHeight w:val="242" w:hRule="exact"/>
        </w:trPr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Превышение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тока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1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200 </w:t>
            </w:r>
            <w:r>
              <w:rPr>
                <w:rFonts w:ascii="Arial"/>
                <w:sz w:val="20"/>
              </w:rPr>
              <w:t>%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=</w:t>
            </w:r>
          </w:p>
          <w:p>
            <w:pPr>
              <w:pStyle w:val="TableParagraph"/>
              <w:spacing w:line="240" w:lineRule="auto" w:before="1"/>
              <w:ind w:left="180" w:right="17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IDMT Curr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≤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100 </w:t>
            </w:r>
            <w:r>
              <w:rPr>
                <w:rFonts w:ascii="Arial" w:hAnsi="Arial" w:cs="Arial" w:eastAsia="Arial"/>
                <w:sz w:val="20"/>
                <w:szCs w:val="20"/>
              </w:rPr>
              <w:t>%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4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101 </w:t>
            </w:r>
            <w:r>
              <w:rPr>
                <w:rFonts w:ascii="Arial"/>
                <w:sz w:val="20"/>
              </w:rPr>
              <w:t>%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4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110 </w:t>
            </w:r>
            <w:r>
              <w:rPr>
                <w:rFonts w:ascii="Arial"/>
                <w:sz w:val="20"/>
              </w:rPr>
              <w:t>%</w:t>
            </w:r>
          </w:p>
        </w:tc>
      </w:tr>
      <w:tr>
        <w:trPr>
          <w:trHeight w:val="240" w:hRule="exact"/>
        </w:trPr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45" w:right="345" w:firstLine="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Время</w:t>
            </w:r>
            <w:r>
              <w:rPr>
                <w:rFonts w:ascii="Arial" w:hAnsi="Arial"/>
                <w:b/>
                <w:spacing w:val="2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реакции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0,2 </w:t>
            </w:r>
            <w:r>
              <w:rPr>
                <w:rFonts w:ascii="Arial" w:hAnsi="Arial"/>
                <w:b/>
                <w:sz w:val="20"/>
              </w:rPr>
              <w:t>с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Без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действия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</w:t>
            </w:r>
          </w:p>
        </w:tc>
      </w:tr>
      <w:tr>
        <w:trPr>
          <w:trHeight w:val="240" w:hRule="exact"/>
        </w:trPr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с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Без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действия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4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200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</w:t>
            </w:r>
          </w:p>
        </w:tc>
      </w:tr>
      <w:tr>
        <w:trPr>
          <w:trHeight w:val="700" w:hRule="exact"/>
        </w:trPr>
        <w:tc>
          <w:tcPr>
            <w:tcW w:w="1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20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с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Без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действия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85" w:right="8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Без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действия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время </w:t>
            </w:r>
            <w:r>
              <w:rPr>
                <w:rFonts w:ascii="Arial" w:hAnsi="Arial"/>
                <w:sz w:val="20"/>
              </w:rPr>
              <w:t>&gt; </w:t>
            </w:r>
            <w:r>
              <w:rPr>
                <w:rFonts w:ascii="Arial" w:hAnsi="Arial"/>
                <w:spacing w:val="-1"/>
                <w:sz w:val="20"/>
              </w:rPr>
              <w:t>900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4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200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6"/>
          <w:szCs w:val="26"/>
        </w:rPr>
      </w:pPr>
    </w:p>
    <w:p>
      <w:pPr>
        <w:pStyle w:val="BodyText"/>
        <w:tabs>
          <w:tab w:pos="9209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48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7552" type="#_x0000_t75" stroked="false">
            <v:imagedata r:id="rId5" o:title=""/>
          </v:shape>
        </w:pict>
      </w:r>
      <w:r>
        <w:rPr/>
        <w:pict>
          <v:shape style="position:absolute;margin-left:73.854568pt;margin-top:88.110031pt;width:15.15pt;height:83.3pt;mso-position-horizontal-relative:page;mso-position-vertical-relative:page;z-index:7672" type="#_x0000_t202" filled="false" stroked="false">
            <v:textbox inset="0,0,0,0" style="layout-flow:vertical;mso-layout-flow-alt:bottom-to-top">
              <w:txbxContent>
                <w:p>
                  <w:pPr>
                    <w:spacing w:line="28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b/>
                      <w:spacing w:val="-8"/>
                      <w:w w:val="101"/>
                      <w:sz w:val="26"/>
                    </w:rPr>
                    <w:t>React</w:t>
                  </w:r>
                  <w:r>
                    <w:rPr>
                      <w:rFonts w:ascii="Arial"/>
                      <w:b/>
                      <w:spacing w:val="-8"/>
                      <w:sz w:val="26"/>
                    </w:rPr>
                    <w:t>i</w:t>
                  </w:r>
                  <w:r>
                    <w:rPr>
                      <w:rFonts w:ascii="Arial"/>
                      <w:b/>
                      <w:spacing w:val="-8"/>
                      <w:w w:val="101"/>
                      <w:sz w:val="26"/>
                    </w:rPr>
                    <w:t>on</w:t>
                  </w:r>
                  <w:r>
                    <w:rPr>
                      <w:rFonts w:ascii="Arial"/>
                      <w:b/>
                      <w:spacing w:val="-12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spacing w:val="-7"/>
                      <w:w w:val="101"/>
                      <w:sz w:val="26"/>
                    </w:rPr>
                    <w:t>t</w:t>
                  </w:r>
                  <w:r>
                    <w:rPr>
                      <w:rFonts w:ascii="Arial"/>
                      <w:b/>
                      <w:spacing w:val="-7"/>
                      <w:sz w:val="26"/>
                    </w:rPr>
                    <w:t>i</w:t>
                  </w:r>
                  <w:r>
                    <w:rPr>
                      <w:rFonts w:ascii="Arial"/>
                      <w:b/>
                      <w:spacing w:val="-7"/>
                      <w:w w:val="101"/>
                      <w:sz w:val="26"/>
                    </w:rPr>
                    <w:t>me</w:t>
                  </w:r>
                  <w:r>
                    <w:rPr>
                      <w:rFonts w:ascii="Arial"/>
                      <w:sz w:val="2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3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tabs>
          <w:tab w:pos="6303" w:val="left" w:leader="none"/>
        </w:tabs>
        <w:spacing w:before="0"/>
        <w:ind w:left="0" w:right="1222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6.399994pt;margin-top:-265.163849pt;width:435.5pt;height:264.7pt;mso-position-horizontal-relative:page;mso-position-vertical-relative:paragraph;z-index:7648" coordorigin="1728,-5303" coordsize="8710,5294">
            <v:group style="position:absolute;left:2774;top:-4805;width:6731;height:4247" coordorigin="2774,-4805" coordsize="6731,4247">
              <v:shape style="position:absolute;left:2774;top:-4805;width:6731;height:4247" coordorigin="2774,-4805" coordsize="6731,4247" path="m2774,-4805l2774,-4611,2776,-4516,2778,-4414,2780,-4311,2782,-4208,2785,-4104,2788,-4000,2792,-3895,2797,-3790,2803,-3685,2809,-3580,2817,-3475,2826,-3371,2836,-3266,2848,-3162,2862,-3058,2877,-2955,2894,-2852,2913,-2750,2934,-2649,2957,-2549,2982,-2450,3016,-2340,3038,-2271,3061,-2203,3087,-2136,3115,-2071,3145,-2006,3177,-1943,3210,-1881,3246,-1821,3284,-1762,3324,-1705,3366,-1650,3410,-1596,3457,-1544,3506,-1493,3557,-1445,3610,-1398,3665,-1354,3723,-1311,3783,-1271,3846,-1233,3932,-1182,3977,-1161,4022,-1137,4104,-1100,4188,-1066,4273,-1033,4359,-1003,4446,-976,4534,-950,4623,-926,4713,-904,4803,-883,4894,-864,4985,-847,5077,-830,5168,-816,5260,-802,5351,-789,5442,-777,5533,-766,5623,-756,5713,-746,5802,-737,5885,-729,5969,-720,6125,-708,6281,-697,6438,-686,6594,-676,6750,-667,6907,-659,7063,-651,7220,-643,7377,-637,7533,-630,7690,-624,7847,-618,8003,-612,8160,-606,8317,-601,8473,-595,8630,-590,8787,-584,8943,-579,9100,-573,9232,-569,9367,-563,9505,-558e" filled="false" stroked="true" strokeweight="1.973pt" strokecolor="#000000">
                <v:path arrowok="t"/>
              </v:shape>
            </v:group>
            <v:group style="position:absolute;left:1778;top:-59;width:8340;height:2" coordorigin="1778,-59" coordsize="8340,2">
              <v:shape style="position:absolute;left:1778;top:-59;width:8340;height:2" coordorigin="1778,-59" coordsize="8340,0" path="m1778,-59l10118,-59e" filled="false" stroked="true" strokeweight=".263pt" strokecolor="#000000">
                <v:path arrowok="t"/>
              </v:shape>
            </v:group>
            <v:group style="position:absolute;left:10106;top:-108;width:146;height:99" coordorigin="10106,-108" coordsize="146,99">
              <v:shape style="position:absolute;left:10106;top:-108;width:146;height:99" coordorigin="10106,-108" coordsize="146,99" path="m10106,-108l10106,-10,10252,-59,10106,-108xe" filled="true" fillcolor="#000000" stroked="false">
                <v:path arrowok="t"/>
                <v:fill type="solid"/>
              </v:shape>
            </v:group>
            <v:group style="position:absolute;left:1777;top:-5170;width:2;height:5111" coordorigin="1777,-5170" coordsize="2,5111">
              <v:shape style="position:absolute;left:1777;top:-5170;width:2;height:5111" coordorigin="1777,-5170" coordsize="0,5111" path="m1777,-5170l1777,-59e" filled="false" stroked="true" strokeweight=".263pt" strokecolor="#000000">
                <v:path arrowok="t"/>
              </v:shape>
            </v:group>
            <v:group style="position:absolute;left:1728;top:-5303;width:98;height:146" coordorigin="1728,-5303" coordsize="98,146">
              <v:shape style="position:absolute;left:1728;top:-5303;width:98;height:146" coordorigin="1728,-5303" coordsize="98,146" path="m1777,-5303l1728,-5158,1825,-5158,1777,-5303xe" filled="true" fillcolor="#000000" stroked="false">
                <v:path arrowok="t"/>
                <v:fill type="solid"/>
              </v:shape>
            </v:group>
            <v:group style="position:absolute;left:2526;top:-5055;width:2;height:4996" coordorigin="2526,-5055" coordsize="2,4996">
              <v:shape style="position:absolute;left:2526;top:-5055;width:2;height:4996" coordorigin="2526,-5055" coordsize="0,4996" path="m2526,-5055l2526,-59e" filled="false" stroked="true" strokeweight=".263pt" strokecolor="#000000">
                <v:path arrowok="t"/>
              </v:shape>
              <v:shape style="position:absolute;left:1771;top:-4809;width:1508;height:8" type="#_x0000_t75" stroked="false">
                <v:imagedata r:id="rId85" o:title=""/>
              </v:shape>
            </v:group>
            <v:group style="position:absolute;left:9505;top:-558;width:2;height:500" coordorigin="9505,-558" coordsize="2,500">
              <v:shape style="position:absolute;left:9505;top:-558;width:2;height:500" coordorigin="9505,-558" coordsize="0,500" path="m9505,-558l9505,-59e" filled="false" stroked="true" strokeweight="1.973pt" strokecolor="#000000">
                <v:path arrowok="t"/>
              </v:shape>
            </v:group>
            <v:group style="position:absolute;left:2410;top:-309;width:231;height:2" coordorigin="2410,-309" coordsize="231,2">
              <v:shape style="position:absolute;left:2410;top:-309;width:231;height:2" coordorigin="2410,-309" coordsize="231,0" path="m2410,-309l2640,-309e" filled="false" stroked="true" strokeweight=".197pt" strokecolor="#000000">
                <v:path arrowok="t"/>
              </v:shape>
            </v:group>
            <v:group style="position:absolute;left:2276;top:-358;width:147;height:99" coordorigin="2276,-358" coordsize="147,99">
              <v:shape style="position:absolute;left:2276;top:-358;width:147;height:99" coordorigin="2276,-358" coordsize="147,99" path="m2423,-358l2276,-309,2423,-260,2423,-358xe" filled="true" fillcolor="#000000" stroked="false">
                <v:path arrowok="t"/>
                <v:fill type="solid"/>
              </v:shape>
            </v:group>
            <v:group style="position:absolute;left:2629;top:-358;width:146;height:99" coordorigin="2629,-358" coordsize="146,99">
              <v:shape style="position:absolute;left:2629;top:-358;width:146;height:99" coordorigin="2629,-358" coordsize="146,99" path="m2629,-358l2629,-260,2774,-309,2629,-358xe" filled="true" fillcolor="#000000" stroked="false">
                <v:path arrowok="t"/>
                <v:fill type="solid"/>
              </v:shape>
            </v:group>
            <v:group style="position:absolute;left:9388;top:-309;width:232;height:2" coordorigin="9388,-309" coordsize="232,2">
              <v:shape style="position:absolute;left:9388;top:-309;width:232;height:2" coordorigin="9388,-309" coordsize="232,0" path="m9388,-309l9619,-309e" filled="false" stroked="true" strokeweight=".263pt" strokecolor="#000000">
                <v:path arrowok="t"/>
              </v:shape>
            </v:group>
            <v:group style="position:absolute;left:9256;top:-358;width:146;height:99" coordorigin="9256,-358" coordsize="146,99">
              <v:shape style="position:absolute;left:9256;top:-358;width:146;height:99" coordorigin="9256,-358" coordsize="146,99" path="m9401,-358l9256,-309,9401,-260,9401,-358xe" filled="true" fillcolor="#000000" stroked="false">
                <v:path arrowok="t"/>
                <v:fill type="solid"/>
              </v:shape>
            </v:group>
            <v:group style="position:absolute;left:9608;top:-358;width:146;height:99" coordorigin="9608,-358" coordsize="146,99">
              <v:shape style="position:absolute;left:9608;top:-358;width:146;height:99" coordorigin="9608,-358" coordsize="146,99" path="m9608,-358l9608,-260,9754,-309,9608,-358xe" filled="true" fillcolor="#000000" stroked="false">
                <v:path arrowok="t"/>
                <v:fill type="solid"/>
              </v:shape>
              <v:shape style="position:absolute;left:2667;top:-2728;width:4821;height:2421" type="#_x0000_t75" stroked="false">
                <v:imagedata r:id="rId86" o:title=""/>
              </v:shape>
              <v:shape style="position:absolute;left:2900;top:-5071;width:2489;height:247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Maximal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Reaction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time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846;top:-1824;width:1805;height:247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Amps</w:t>
                      </w:r>
                      <w:r>
                        <w:rPr>
                          <w:rFonts w:ascii="Arial"/>
                          <w:b/>
                          <w:i/>
                          <w:spacing w:val="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IDMT</w:t>
                      </w:r>
                      <w:r>
                        <w:rPr>
                          <w:rFonts w:ascii="Arial"/>
                          <w:b/>
                          <w:i/>
                          <w:spacing w:val="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Del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931;top:-433;width:507;height:247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Igen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i/>
          <w:spacing w:val="-1"/>
          <w:sz w:val="24"/>
        </w:rPr>
        <w:t>Nominal</w:t>
      </w:r>
      <w:r>
        <w:rPr>
          <w:rFonts w:ascii="Arial"/>
          <w:b/>
          <w:i/>
          <w:spacing w:val="38"/>
          <w:sz w:val="24"/>
        </w:rPr>
        <w:t> </w:t>
      </w:r>
      <w:r>
        <w:rPr>
          <w:rFonts w:ascii="Arial"/>
          <w:b/>
          <w:i/>
          <w:spacing w:val="-1"/>
          <w:sz w:val="24"/>
        </w:rPr>
        <w:t>Current</w:t>
        <w:tab/>
      </w:r>
      <w:r>
        <w:rPr>
          <w:rFonts w:ascii="Arial"/>
          <w:b/>
          <w:i/>
          <w:spacing w:val="-1"/>
          <w:position w:val="-2"/>
          <w:sz w:val="24"/>
        </w:rPr>
        <w:t>Short</w:t>
      </w:r>
      <w:r>
        <w:rPr>
          <w:rFonts w:ascii="Arial"/>
          <w:b/>
          <w:i/>
          <w:spacing w:val="15"/>
          <w:position w:val="-2"/>
          <w:sz w:val="24"/>
        </w:rPr>
        <w:t> </w:t>
      </w:r>
      <w:r>
        <w:rPr>
          <w:rFonts w:ascii="Arial"/>
          <w:b/>
          <w:i/>
          <w:spacing w:val="-1"/>
          <w:position w:val="-2"/>
          <w:sz w:val="24"/>
        </w:rPr>
        <w:t>Crct</w:t>
      </w:r>
      <w:r>
        <w:rPr>
          <w:rFonts w:ascii="Arial"/>
          <w:b/>
          <w:i/>
          <w:spacing w:val="15"/>
          <w:position w:val="-2"/>
          <w:sz w:val="24"/>
        </w:rPr>
        <w:t> </w:t>
      </w:r>
      <w:r>
        <w:rPr>
          <w:rFonts w:ascii="Arial"/>
          <w:b/>
          <w:i/>
          <w:spacing w:val="-1"/>
          <w:position w:val="-2"/>
          <w:sz w:val="24"/>
        </w:rPr>
        <w:t>Sd</w:t>
      </w:r>
      <w:r>
        <w:rPr>
          <w:rFonts w:ascii="Arial"/>
          <w:sz w:val="24"/>
        </w:rPr>
      </w:r>
    </w:p>
    <w:p>
      <w:pPr>
        <w:pStyle w:val="Heading3"/>
        <w:tabs>
          <w:tab w:pos="5746" w:val="left" w:leader="none"/>
        </w:tabs>
        <w:spacing w:line="240" w:lineRule="auto" w:before="243"/>
        <w:ind w:left="118" w:right="0"/>
        <w:jc w:val="left"/>
        <w:rPr>
          <w:b w:val="0"/>
          <w:bCs w:val="0"/>
        </w:rPr>
      </w:pPr>
      <w:r>
        <w:rPr>
          <w:spacing w:val="-1"/>
        </w:rPr>
        <w:t>Amps Unbal Sd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СтпНебалТок</w:t>
      </w:r>
      <w:r>
        <w:rPr>
          <w:spacing w:val="-1"/>
        </w:rPr>
        <w:t>)</w:t>
        <w:tab/>
        <w:t>[%]</w:t>
      </w:r>
      <w:r>
        <w:rPr>
          <w:b w:val="0"/>
        </w:rPr>
      </w:r>
    </w:p>
    <w:p>
      <w:pPr>
        <w:pStyle w:val="BodyText"/>
        <w:tabs>
          <w:tab w:pos="1536" w:val="left" w:leader="none"/>
        </w:tabs>
        <w:spacing w:line="240" w:lineRule="auto" w:before="58"/>
        <w:ind w:left="118" w:right="4577"/>
        <w:jc w:val="left"/>
      </w:pPr>
      <w:r>
        <w:rPr>
          <w:spacing w:val="-1"/>
        </w:rPr>
        <w:t>Значение</w:t>
      </w:r>
      <w:r>
        <w:rPr/>
        <w:t> </w:t>
      </w:r>
      <w:r>
        <w:rPr>
          <w:spacing w:val="-1"/>
        </w:rPr>
        <w:t>ассиметрии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небаланса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токов генератора</w:t>
      </w:r>
      <w:r>
        <w:rPr/>
        <w:t> </w:t>
      </w:r>
      <w:r>
        <w:rPr>
          <w:spacing w:val="-1"/>
        </w:rPr>
        <w:t>по фазам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1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1%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номинального тока</w:t>
      </w:r>
      <w:r>
        <w:rPr/>
      </w:r>
    </w:p>
    <w:p>
      <w:pPr>
        <w:pStyle w:val="BodyText"/>
        <w:tabs>
          <w:tab w:pos="1537" w:val="left" w:leader="none"/>
        </w:tabs>
        <w:spacing w:line="240" w:lineRule="auto"/>
        <w:ind w:left="118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/>
          <w:spacing w:val="-1"/>
          <w:w w:val="95"/>
        </w:rPr>
        <w:t>:</w:t>
        <w:tab/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200% </w:t>
      </w:r>
      <w:r>
        <w:rPr/>
        <w:t>от</w:t>
      </w:r>
      <w:r>
        <w:rPr>
          <w:spacing w:val="-2"/>
        </w:rPr>
        <w:t> </w:t>
      </w:r>
      <w:r>
        <w:rPr>
          <w:spacing w:val="-1"/>
        </w:rPr>
        <w:t>номинального тока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746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Amps Unbal Del (ЗдржНебалТок)           " w:id="257"/>
      <w:bookmarkEnd w:id="257"/>
      <w:r>
        <w:rPr>
          <w:b w:val="0"/>
        </w:rPr>
      </w:r>
      <w:r>
        <w:rPr>
          <w:spacing w:val="-1"/>
        </w:rPr>
        <w:t>Amps Unbal</w:t>
      </w:r>
      <w:r>
        <w:rPr/>
        <w:t> </w:t>
      </w:r>
      <w:r>
        <w:rPr>
          <w:spacing w:val="-1"/>
        </w:rPr>
        <w:t>Del (</w:t>
      </w:r>
      <w:r>
        <w:rPr>
          <w:rFonts w:ascii="Arial" w:hAnsi="Arial"/>
          <w:spacing w:val="-1"/>
        </w:rPr>
        <w:t>ЗдржНебалТок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36" w:val="left" w:leader="none"/>
        </w:tabs>
        <w:spacing w:line="240" w:lineRule="auto" w:before="58"/>
        <w:ind w:left="117" w:right="3173"/>
        <w:jc w:val="left"/>
      </w:pPr>
      <w:r>
        <w:rPr>
          <w:spacing w:val="-1"/>
        </w:rPr>
        <w:t>Задержка для </w:t>
      </w:r>
      <w:r>
        <w:rPr/>
        <w:t>аварии</w:t>
      </w:r>
      <w:r>
        <w:rPr>
          <w:spacing w:val="-1"/>
        </w:rPr>
        <w:t> по ассиметрии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небаланса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токов генератора по фазам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3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с</w:t>
      </w:r>
    </w:p>
    <w:p>
      <w:pPr>
        <w:pStyle w:val="BodyText"/>
        <w:tabs>
          <w:tab w:pos="1536" w:val="left" w:leader="none"/>
        </w:tabs>
        <w:spacing w:line="240" w:lineRule="auto"/>
        <w:ind w:left="117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0,0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600,0 </w:t>
      </w:r>
      <w:r>
        <w:rPr/>
        <w:t>с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791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Gen &gt; V Sd (Стп Uген &gt; U)    [%]" w:id="258"/>
      <w:bookmarkEnd w:id="258"/>
      <w:r>
        <w:rPr>
          <w:b w:val="0"/>
        </w:rPr>
      </w:r>
      <w:r>
        <w:rPr/>
        <w:t>Gen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Sd</w:t>
      </w:r>
      <w:r>
        <w:rPr>
          <w:spacing w:val="-1"/>
        </w:rPr>
        <w:t> </w:t>
      </w:r>
      <w:r>
        <w:rPr>
          <w:spacing w:val="-2"/>
        </w:rPr>
        <w:t>(</w:t>
      </w:r>
      <w:r>
        <w:rPr>
          <w:rFonts w:ascii="Arial" w:hAnsi="Arial"/>
          <w:spacing w:val="-2"/>
        </w:rPr>
        <w:t>Стп</w:t>
      </w:r>
      <w:r>
        <w:rPr>
          <w:rFonts w:ascii="Arial" w:hAnsi="Arial"/>
          <w:spacing w:val="-1"/>
        </w:rPr>
        <w:t> </w:t>
      </w:r>
      <w:r>
        <w:rPr/>
        <w:t>U</w:t>
      </w:r>
      <w:r>
        <w:rPr>
          <w:rFonts w:ascii="Arial" w:hAnsi="Arial"/>
        </w:rPr>
        <w:t>ген</w:t>
      </w:r>
      <w:r>
        <w:rPr>
          <w:rFonts w:ascii="Arial" w:hAnsi="Arial"/>
          <w:spacing w:val="-1"/>
        </w:rPr>
        <w:t> </w:t>
      </w:r>
      <w:r>
        <w:rPr/>
        <w:t>&gt; U)</w:t>
        <w:tab/>
      </w:r>
      <w:r>
        <w:rPr>
          <w:spacing w:val="-2"/>
        </w:rPr>
        <w:t>[%]</w:t>
      </w:r>
      <w:r>
        <w:rPr>
          <w:b w:val="0"/>
        </w:rPr>
      </w:r>
    </w:p>
    <w:p>
      <w:pPr>
        <w:pStyle w:val="BodyText"/>
        <w:spacing w:line="240" w:lineRule="auto" w:before="58"/>
        <w:ind w:left="117" w:right="987"/>
        <w:jc w:val="left"/>
        <w:rPr>
          <w:rFonts w:ascii="Arial" w:hAnsi="Arial" w:cs="Arial" w:eastAsia="Arial"/>
        </w:rPr>
      </w:pPr>
      <w:r>
        <w:rPr>
          <w:spacing w:val="-1"/>
        </w:rPr>
        <w:t>Значение</w:t>
      </w:r>
      <w:r>
        <w:rPr/>
        <w:t> </w:t>
      </w:r>
      <w:r>
        <w:rPr>
          <w:spacing w:val="-2"/>
        </w:rPr>
        <w:t>превышения</w:t>
      </w:r>
      <w:r>
        <w:rPr>
          <w:spacing w:val="-1"/>
        </w:rPr>
        <w:t> напряжения</w:t>
      </w:r>
      <w:r>
        <w:rPr>
          <w:spacing w:val="-2"/>
        </w:rPr>
        <w:t> </w:t>
      </w:r>
      <w:r>
        <w:rPr>
          <w:spacing w:val="-1"/>
        </w:rPr>
        <w:t>генератора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Проверяются </w:t>
      </w:r>
      <w:r>
        <w:rPr/>
        <w:t>все</w:t>
      </w:r>
      <w:r>
        <w:rPr>
          <w:spacing w:val="-1"/>
        </w:rPr>
        <w:t> три фазы</w:t>
      </w:r>
      <w:r>
        <w:rPr>
          <w:rFonts w:ascii="Arial" w:hAnsi="Arial"/>
          <w:spacing w:val="-1"/>
        </w:rPr>
        <w:t>. </w:t>
      </w:r>
      <w:r>
        <w:rPr>
          <w:spacing w:val="-2"/>
        </w:rPr>
        <w:t>Минимальное</w:t>
      </w:r>
      <w:r>
        <w:rPr>
          <w:spacing w:val="56"/>
        </w:rPr>
        <w:t> </w:t>
      </w:r>
      <w:r>
        <w:rPr>
          <w:spacing w:val="-1"/>
        </w:rPr>
        <w:t>измеренное</w:t>
      </w:r>
      <w:r>
        <w:rPr>
          <w:spacing w:val="-2"/>
        </w:rPr>
        <w:t> </w:t>
      </w:r>
      <w:r>
        <w:rPr>
          <w:spacing w:val="-1"/>
        </w:rPr>
        <w:t>значение из</w:t>
      </w:r>
      <w:r>
        <w:rPr/>
        <w:t> </w:t>
      </w:r>
      <w:r>
        <w:rPr>
          <w:spacing w:val="-1"/>
        </w:rPr>
        <w:t>трех</w:t>
      </w:r>
      <w:r>
        <w:rPr>
          <w:spacing w:val="-2"/>
        </w:rPr>
        <w:t> </w:t>
      </w:r>
      <w:r>
        <w:rPr>
          <w:spacing w:val="-1"/>
        </w:rPr>
        <w:t>используется</w:t>
      </w:r>
      <w:r>
        <w:rPr>
          <w:spacing w:val="-2"/>
        </w:rPr>
        <w:t> </w:t>
      </w:r>
      <w:r>
        <w:rPr>
          <w:spacing w:val="-1"/>
        </w:rPr>
        <w:t>для определения аварии</w:t>
      </w:r>
      <w:r>
        <w:rPr>
          <w:rFonts w:ascii="Arial" w:hAnsi="Arial"/>
          <w:spacing w:val="-1"/>
        </w:rPr>
        <w:t>.</w:t>
      </w:r>
    </w:p>
    <w:p>
      <w:pPr>
        <w:tabs>
          <w:tab w:pos="1535" w:val="left" w:leader="none"/>
        </w:tabs>
        <w:spacing w:before="0"/>
        <w:ind w:left="116" w:right="56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t>Шаг</w:t>
      </w:r>
      <w:r>
        <w:rPr>
          <w:rFonts w:ascii="Arial" w:hAnsi="Arial" w:cs="Arial" w:eastAsia="Arial"/>
          <w:sz w:val="20"/>
          <w:szCs w:val="20"/>
        </w:rPr>
        <w:t>:</w:t>
        <w:tab/>
      </w:r>
      <w:r>
        <w:rPr>
          <w:rFonts w:ascii="Arial" w:hAnsi="Arial" w:cs="Arial" w:eastAsia="Arial"/>
          <w:spacing w:val="-1"/>
          <w:sz w:val="20"/>
          <w:szCs w:val="20"/>
        </w:rPr>
        <w:t>1% </w:t>
      </w:r>
      <w:r>
        <w:rPr>
          <w:rFonts w:ascii="Arial" w:hAnsi="Arial" w:cs="Arial" w:eastAsia="Arial"/>
          <w:sz w:val="20"/>
          <w:szCs w:val="20"/>
        </w:rPr>
        <w:t>от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номинального напряжения</w:t>
      </w:r>
      <w:r>
        <w:rPr>
          <w:rFonts w:ascii="Arial" w:hAnsi="Arial" w:cs="Arial" w:eastAsia="Arial"/>
          <w:spacing w:val="22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Диапазон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:</w:t>
        <w:tab/>
      </w:r>
      <w:r>
        <w:rPr>
          <w:rFonts w:ascii="Arial" w:hAnsi="Arial" w:cs="Arial" w:eastAsia="Arial"/>
          <w:spacing w:val="-1"/>
          <w:sz w:val="20"/>
          <w:szCs w:val="20"/>
        </w:rPr>
        <w:t>0(</w:t>
      </w:r>
      <w:r>
        <w:rPr>
          <w:rFonts w:ascii="Arial" w:hAnsi="Arial" w:cs="Arial" w:eastAsia="Arial"/>
          <w:i/>
          <w:spacing w:val="-1"/>
          <w:sz w:val="20"/>
          <w:szCs w:val="20"/>
        </w:rPr>
        <w:t>Gen </w:t>
      </w:r>
      <w:r>
        <w:rPr>
          <w:rFonts w:ascii="Arial" w:hAnsi="Arial" w:cs="Arial" w:eastAsia="Arial"/>
          <w:i/>
          <w:sz w:val="20"/>
          <w:szCs w:val="20"/>
        </w:rPr>
        <w:t>&lt;V</w:t>
      </w:r>
      <w:r>
        <w:rPr>
          <w:rFonts w:ascii="Arial" w:hAnsi="Arial" w:cs="Arial" w:eastAsia="Arial"/>
          <w:i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Sd</w:t>
      </w:r>
      <w:r>
        <w:rPr>
          <w:rFonts w:ascii="Arial" w:hAnsi="Arial" w:cs="Arial" w:eastAsia="Arial"/>
          <w:i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(</w:t>
      </w:r>
      <w:r>
        <w:rPr>
          <w:rFonts w:ascii="Arial" w:hAnsi="Arial" w:cs="Arial" w:eastAsia="Arial"/>
          <w:i/>
          <w:spacing w:val="-1"/>
          <w:sz w:val="20"/>
          <w:szCs w:val="20"/>
        </w:rPr>
        <w:t>Стп </w:t>
      </w:r>
      <w:r>
        <w:rPr>
          <w:rFonts w:ascii="Arial" w:hAnsi="Arial" w:cs="Arial" w:eastAsia="Arial"/>
          <w:i/>
          <w:spacing w:val="-1"/>
          <w:sz w:val="20"/>
          <w:szCs w:val="20"/>
        </w:rPr>
        <w:t>U</w:t>
      </w:r>
      <w:r>
        <w:rPr>
          <w:rFonts w:ascii="Arial" w:hAnsi="Arial" w:cs="Arial" w:eastAsia="Arial"/>
          <w:i/>
          <w:spacing w:val="-1"/>
          <w:sz w:val="20"/>
          <w:szCs w:val="20"/>
        </w:rPr>
        <w:t>ген</w:t>
      </w:r>
      <w:r>
        <w:rPr>
          <w:rFonts w:ascii="Arial" w:hAnsi="Arial" w:cs="Arial" w:eastAsia="Arial"/>
          <w:i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&lt;</w:t>
      </w:r>
      <w:r>
        <w:rPr>
          <w:rFonts w:ascii="Arial" w:hAnsi="Arial" w:cs="Arial" w:eastAsia="Arial"/>
          <w:i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U))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spacing w:val="-2"/>
          <w:sz w:val="20"/>
          <w:szCs w:val="20"/>
        </w:rPr>
        <w:t>200%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791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Gen &lt;V Sd (Стп Uген &lt; U)    [%]" w:id="259"/>
      <w:bookmarkEnd w:id="259"/>
      <w:r>
        <w:rPr>
          <w:b w:val="0"/>
        </w:rPr>
      </w:r>
      <w:r>
        <w:rPr/>
        <w:t>Gen</w:t>
      </w:r>
      <w:r>
        <w:rPr>
          <w:spacing w:val="-1"/>
        </w:rPr>
        <w:t> </w:t>
      </w:r>
      <w:r>
        <w:rPr/>
        <w:t>&lt;V</w:t>
      </w:r>
      <w:r>
        <w:rPr>
          <w:spacing w:val="-1"/>
        </w:rPr>
        <w:t> </w:t>
      </w:r>
      <w:r>
        <w:rPr/>
        <w:t>Sd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Стп </w:t>
      </w:r>
      <w:r>
        <w:rPr/>
        <w:t>U</w:t>
      </w:r>
      <w:r>
        <w:rPr>
          <w:rFonts w:ascii="Arial" w:hAnsi="Arial"/>
        </w:rPr>
        <w:t>ген</w:t>
      </w:r>
      <w:r>
        <w:rPr>
          <w:rFonts w:ascii="Arial" w:hAnsi="Arial"/>
          <w:spacing w:val="-1"/>
        </w:rPr>
        <w:t> </w:t>
      </w:r>
      <w:r>
        <w:rPr/>
        <w:t>&lt; U)</w:t>
        <w:tab/>
      </w:r>
      <w:r>
        <w:rPr>
          <w:spacing w:val="-2"/>
        </w:rPr>
        <w:t>[%]</w:t>
      </w:r>
      <w:r>
        <w:rPr>
          <w:b w:val="0"/>
        </w:rPr>
      </w:r>
    </w:p>
    <w:p>
      <w:pPr>
        <w:pStyle w:val="BodyText"/>
        <w:spacing w:line="240" w:lineRule="auto" w:before="171"/>
        <w:ind w:left="117" w:right="987"/>
        <w:jc w:val="left"/>
        <w:rPr>
          <w:rFonts w:ascii="Arial" w:hAnsi="Arial" w:cs="Arial" w:eastAsia="Arial"/>
        </w:rPr>
      </w:pPr>
      <w:r>
        <w:rPr>
          <w:spacing w:val="-1"/>
        </w:rPr>
        <w:t>Значение</w:t>
      </w:r>
      <w:r>
        <w:rPr/>
        <w:t> </w:t>
      </w:r>
      <w:r>
        <w:rPr>
          <w:spacing w:val="-1"/>
        </w:rPr>
        <w:t>пониженного напряжения</w:t>
      </w:r>
      <w:r>
        <w:rPr>
          <w:spacing w:val="-2"/>
        </w:rPr>
        <w:t> </w:t>
      </w:r>
      <w:r>
        <w:rPr>
          <w:spacing w:val="-1"/>
        </w:rPr>
        <w:t>генератора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Проверяются </w:t>
      </w:r>
      <w:r>
        <w:rPr/>
        <w:t>все</w:t>
      </w:r>
      <w:r>
        <w:rPr>
          <w:spacing w:val="-1"/>
        </w:rPr>
        <w:t> три фазы</w:t>
      </w:r>
      <w:r>
        <w:rPr>
          <w:rFonts w:ascii="Arial" w:hAnsi="Arial"/>
          <w:spacing w:val="-1"/>
        </w:rPr>
        <w:t>. </w:t>
      </w:r>
      <w:r>
        <w:rPr>
          <w:spacing w:val="-2"/>
        </w:rPr>
        <w:t>Минимальное</w:t>
      </w:r>
      <w:r>
        <w:rPr>
          <w:spacing w:val="40"/>
        </w:rPr>
        <w:t> </w:t>
      </w:r>
      <w:r>
        <w:rPr>
          <w:spacing w:val="-1"/>
        </w:rPr>
        <w:t>измеренное</w:t>
      </w:r>
      <w:r>
        <w:rPr>
          <w:spacing w:val="-2"/>
        </w:rPr>
        <w:t> </w:t>
      </w:r>
      <w:r>
        <w:rPr>
          <w:spacing w:val="-1"/>
        </w:rPr>
        <w:t>значение из</w:t>
      </w:r>
      <w:r>
        <w:rPr/>
        <w:t> </w:t>
      </w:r>
      <w:r>
        <w:rPr>
          <w:spacing w:val="-1"/>
        </w:rPr>
        <w:t>трех</w:t>
      </w:r>
      <w:r>
        <w:rPr>
          <w:spacing w:val="-2"/>
        </w:rPr>
        <w:t> </w:t>
      </w:r>
      <w:r>
        <w:rPr>
          <w:spacing w:val="-1"/>
        </w:rPr>
        <w:t>используется</w:t>
      </w:r>
      <w:r>
        <w:rPr>
          <w:spacing w:val="-2"/>
        </w:rPr>
        <w:t> </w:t>
      </w:r>
      <w:r>
        <w:rPr>
          <w:spacing w:val="-1"/>
        </w:rPr>
        <w:t>для определения аварии</w:t>
      </w:r>
      <w:r>
        <w:rPr>
          <w:rFonts w:ascii="Arial" w:hAnsi="Arial"/>
          <w:spacing w:val="-1"/>
        </w:rPr>
        <w:t>.</w:t>
      </w:r>
    </w:p>
    <w:p>
      <w:pPr>
        <w:tabs>
          <w:tab w:pos="1535" w:val="left" w:leader="none"/>
        </w:tabs>
        <w:spacing w:before="0"/>
        <w:ind w:left="117" w:right="5366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t>Шаг</w:t>
      </w:r>
      <w:r>
        <w:rPr>
          <w:rFonts w:ascii="Arial" w:hAnsi="Arial" w:cs="Arial" w:eastAsia="Arial"/>
          <w:sz w:val="20"/>
          <w:szCs w:val="20"/>
        </w:rPr>
        <w:t>:</w:t>
        <w:tab/>
      </w:r>
      <w:r>
        <w:rPr>
          <w:rFonts w:ascii="Arial" w:hAnsi="Arial" w:cs="Arial" w:eastAsia="Arial"/>
          <w:spacing w:val="-1"/>
          <w:sz w:val="20"/>
          <w:szCs w:val="20"/>
        </w:rPr>
        <w:t>1% </w:t>
      </w:r>
      <w:r>
        <w:rPr>
          <w:rFonts w:ascii="Arial" w:hAnsi="Arial" w:cs="Arial" w:eastAsia="Arial"/>
          <w:sz w:val="20"/>
          <w:szCs w:val="20"/>
        </w:rPr>
        <w:t>от</w:t>
      </w:r>
      <w:r>
        <w:rPr>
          <w:rFonts w:ascii="Arial" w:hAnsi="Arial" w:cs="Arial" w:eastAsia="Arial"/>
          <w:spacing w:val="-1"/>
          <w:sz w:val="20"/>
          <w:szCs w:val="20"/>
        </w:rPr>
        <w:t> номинального напряжения</w:t>
      </w:r>
      <w:r>
        <w:rPr>
          <w:rFonts w:ascii="Arial" w:hAnsi="Arial" w:cs="Arial" w:eastAsia="Arial"/>
          <w:spacing w:val="22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Диапазон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:</w:t>
        <w:tab/>
      </w:r>
      <w:r>
        <w:rPr>
          <w:rFonts w:ascii="Arial" w:hAnsi="Arial" w:cs="Arial" w:eastAsia="Arial"/>
          <w:spacing w:val="-1"/>
          <w:sz w:val="20"/>
          <w:szCs w:val="20"/>
        </w:rPr>
        <w:t>0%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1"/>
          <w:sz w:val="20"/>
          <w:szCs w:val="20"/>
        </w:rPr>
        <w:t> 200 (</w:t>
      </w:r>
      <w:r>
        <w:rPr>
          <w:rFonts w:ascii="Arial" w:hAnsi="Arial" w:cs="Arial" w:eastAsia="Arial"/>
          <w:i/>
          <w:spacing w:val="-1"/>
          <w:sz w:val="20"/>
          <w:szCs w:val="20"/>
        </w:rPr>
        <w:t>Gen &gt;V Sd </w:t>
      </w:r>
      <w:r>
        <w:rPr>
          <w:rFonts w:ascii="Arial" w:hAnsi="Arial" w:cs="Arial" w:eastAsia="Arial"/>
          <w:i/>
          <w:spacing w:val="-2"/>
          <w:sz w:val="20"/>
          <w:szCs w:val="20"/>
        </w:rPr>
        <w:t>(</w:t>
      </w:r>
      <w:r>
        <w:rPr>
          <w:rFonts w:ascii="Arial" w:hAnsi="Arial" w:cs="Arial" w:eastAsia="Arial"/>
          <w:i/>
          <w:spacing w:val="-2"/>
          <w:sz w:val="20"/>
          <w:szCs w:val="20"/>
        </w:rPr>
        <w:t>Стп</w:t>
      </w:r>
      <w:r>
        <w:rPr>
          <w:rFonts w:ascii="Arial" w:hAnsi="Arial" w:cs="Arial" w:eastAsia="Arial"/>
          <w:i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U</w:t>
      </w:r>
      <w:r>
        <w:rPr>
          <w:rFonts w:ascii="Arial" w:hAnsi="Arial" w:cs="Arial" w:eastAsia="Arial"/>
          <w:i/>
          <w:spacing w:val="-1"/>
          <w:sz w:val="20"/>
          <w:szCs w:val="20"/>
        </w:rPr>
        <w:t>ген </w:t>
      </w:r>
      <w:r>
        <w:rPr>
          <w:rFonts w:ascii="Arial" w:hAnsi="Arial" w:cs="Arial" w:eastAsia="Arial"/>
          <w:i/>
          <w:sz w:val="20"/>
          <w:szCs w:val="20"/>
        </w:rPr>
        <w:t>&gt; </w:t>
      </w:r>
      <w:r>
        <w:rPr>
          <w:rFonts w:ascii="Arial" w:hAnsi="Arial" w:cs="Arial" w:eastAsia="Arial"/>
          <w:i/>
          <w:spacing w:val="-1"/>
          <w:sz w:val="20"/>
          <w:szCs w:val="20"/>
        </w:rPr>
        <w:t>U)</w:t>
      </w:r>
      <w:r>
        <w:rPr>
          <w:rFonts w:ascii="Arial" w:hAnsi="Arial" w:cs="Arial" w:eastAsia="Arial"/>
          <w:spacing w:val="-1"/>
          <w:sz w:val="20"/>
          <w:szCs w:val="20"/>
        </w:rPr>
        <w:t>)%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107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Gen V Del (Здрж Uген)                   " w:id="260"/>
      <w:bookmarkEnd w:id="260"/>
      <w:r>
        <w:rPr>
          <w:b w:val="0"/>
        </w:rPr>
      </w:r>
      <w:r>
        <w:rPr/>
        <w:t>Gen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Здрж</w:t>
      </w:r>
      <w:r>
        <w:rPr>
          <w:rFonts w:ascii="Arial" w:hAnsi="Arial"/>
          <w:spacing w:val="-2"/>
        </w:rPr>
        <w:t> </w:t>
      </w:r>
      <w:r>
        <w:rPr>
          <w:spacing w:val="-1"/>
        </w:rPr>
        <w:t>U</w:t>
      </w:r>
      <w:r>
        <w:rPr>
          <w:rFonts w:ascii="Arial" w:hAnsi="Arial"/>
          <w:spacing w:val="-1"/>
        </w:rPr>
        <w:t>ген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36" w:val="left" w:leader="none"/>
        </w:tabs>
        <w:spacing w:line="240" w:lineRule="auto" w:before="58"/>
        <w:ind w:left="117" w:right="1862"/>
        <w:jc w:val="left"/>
      </w:pPr>
      <w:r>
        <w:rPr>
          <w:spacing w:val="-1"/>
        </w:rPr>
        <w:t>Задержка для </w:t>
      </w:r>
      <w:r>
        <w:rPr/>
        <w:t>аварий</w:t>
      </w:r>
      <w:r>
        <w:rPr>
          <w:spacing w:val="-1"/>
        </w:rPr>
        <w:t> по превышению</w:t>
      </w:r>
      <w:r>
        <w:rPr>
          <w:spacing w:val="-2"/>
        </w:rPr>
        <w:t> </w:t>
      </w:r>
      <w:r>
        <w:rPr>
          <w:spacing w:val="-1"/>
        </w:rPr>
        <w:t>напряжения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пониженному</w:t>
      </w:r>
      <w:r>
        <w:rPr>
          <w:spacing w:val="-2"/>
        </w:rPr>
        <w:t> </w:t>
      </w:r>
      <w:r>
        <w:rPr>
          <w:spacing w:val="-1"/>
        </w:rPr>
        <w:t>напряжению 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1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с</w:t>
      </w:r>
    </w:p>
    <w:p>
      <w:pPr>
        <w:pStyle w:val="BodyText"/>
        <w:tabs>
          <w:tab w:pos="1536" w:val="left" w:leader="none"/>
        </w:tabs>
        <w:spacing w:line="240" w:lineRule="auto"/>
        <w:ind w:left="117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0,0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600,0</w:t>
      </w:r>
      <w:r>
        <w:rPr>
          <w:rFonts w:ascii="Arial" w:hAnsi="Arial" w:cs="Arial" w:eastAsia="Arial"/>
        </w:rPr>
        <w:t> </w:t>
      </w:r>
      <w:r>
        <w:rPr/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790" w:val="left" w:leader="none"/>
        </w:tabs>
        <w:spacing w:line="240" w:lineRule="auto"/>
        <w:ind w:left="118" w:right="0"/>
        <w:jc w:val="left"/>
        <w:rPr>
          <w:b w:val="0"/>
          <w:bCs w:val="0"/>
        </w:rPr>
      </w:pPr>
      <w:bookmarkStart w:name="Volt Unbal Sd (СтпНебалНапр)   [%]" w:id="261"/>
      <w:bookmarkEnd w:id="261"/>
      <w:r>
        <w:rPr>
          <w:b w:val="0"/>
        </w:rPr>
      </w:r>
      <w:r>
        <w:rPr>
          <w:spacing w:val="-1"/>
        </w:rPr>
        <w:t>Volt Unbal</w:t>
      </w:r>
      <w:r>
        <w:rPr/>
        <w:t> </w:t>
      </w:r>
      <w:r>
        <w:rPr>
          <w:spacing w:val="-1"/>
        </w:rPr>
        <w:t>Sd (</w:t>
      </w:r>
      <w:r>
        <w:rPr>
          <w:rFonts w:ascii="Arial" w:hAnsi="Arial"/>
          <w:spacing w:val="-1"/>
        </w:rPr>
        <w:t>СтпНебалНапр</w:t>
      </w:r>
      <w:r>
        <w:rPr>
          <w:spacing w:val="-1"/>
        </w:rPr>
        <w:t>)</w:t>
        <w:tab/>
        <w:t>[%]</w:t>
      </w:r>
      <w:r>
        <w:rPr>
          <w:b w:val="0"/>
        </w:rPr>
      </w:r>
    </w:p>
    <w:p>
      <w:pPr>
        <w:pStyle w:val="BodyText"/>
        <w:tabs>
          <w:tab w:pos="1536" w:val="left" w:leader="none"/>
        </w:tabs>
        <w:spacing w:line="240" w:lineRule="auto" w:before="58"/>
        <w:ind w:left="118" w:right="3959"/>
        <w:jc w:val="left"/>
      </w:pPr>
      <w:r>
        <w:rPr>
          <w:spacing w:val="-1"/>
        </w:rPr>
        <w:t>Значение</w:t>
      </w:r>
      <w:r>
        <w:rPr/>
        <w:t> </w:t>
      </w:r>
      <w:r>
        <w:rPr>
          <w:spacing w:val="-1"/>
        </w:rPr>
        <w:t>ассиметрии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небаланса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напряжения</w:t>
      </w:r>
      <w:r>
        <w:rPr>
          <w:spacing w:val="-2"/>
        </w:rPr>
        <w:t> </w:t>
      </w:r>
      <w:r>
        <w:rPr>
          <w:spacing w:val="-1"/>
        </w:rPr>
        <w:t>генератора по фазам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3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1% </w:t>
      </w:r>
      <w:r>
        <w:rPr/>
        <w:t>от</w:t>
      </w:r>
      <w:r>
        <w:rPr>
          <w:spacing w:val="-1"/>
        </w:rPr>
        <w:t> номинального напряжения</w:t>
      </w:r>
      <w:r>
        <w:rPr/>
      </w:r>
    </w:p>
    <w:p>
      <w:pPr>
        <w:pStyle w:val="BodyText"/>
        <w:tabs>
          <w:tab w:pos="1536" w:val="left" w:leader="none"/>
        </w:tabs>
        <w:spacing w:line="240" w:lineRule="auto"/>
        <w:ind w:left="117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/>
          <w:spacing w:val="-1"/>
          <w:w w:val="95"/>
        </w:rPr>
        <w:t>:</w:t>
        <w:tab/>
      </w:r>
      <w:r>
        <w:rPr>
          <w:rFonts w:ascii="Arial" w:hAnsi="Arial"/>
        </w:rPr>
        <w:t>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200%</w:t>
      </w:r>
      <w:r>
        <w:rPr>
          <w:rFonts w:ascii="Arial" w:hAnsi="Arial"/>
          <w:spacing w:val="-1"/>
        </w:rPr>
        <w:t> </w:t>
      </w:r>
      <w:r>
        <w:rPr/>
        <w:t>от</w:t>
      </w:r>
      <w:r>
        <w:rPr>
          <w:spacing w:val="-1"/>
        </w:rPr>
        <w:t> номинального напряжения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8968" w:val="left" w:leader="none"/>
        </w:tabs>
        <w:spacing w:line="264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49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7720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3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Heading3"/>
        <w:tabs>
          <w:tab w:pos="4752" w:val="left" w:leader="none"/>
        </w:tabs>
        <w:spacing w:line="240" w:lineRule="auto" w:before="67"/>
        <w:ind w:right="0"/>
        <w:jc w:val="left"/>
        <w:rPr>
          <w:b w:val="0"/>
          <w:bCs w:val="0"/>
        </w:rPr>
      </w:pPr>
      <w:bookmarkStart w:name="Volt Unbal Del (ЗдржНебалНапр)       [с]" w:id="262"/>
      <w:bookmarkEnd w:id="262"/>
      <w:r>
        <w:rPr>
          <w:b w:val="0"/>
        </w:rPr>
      </w:r>
      <w:bookmarkStart w:name="_bookmark23" w:id="263"/>
      <w:bookmarkEnd w:id="263"/>
      <w:r>
        <w:rPr>
          <w:b w:val="0"/>
        </w:rPr>
      </w:r>
      <w:r>
        <w:rPr>
          <w:spacing w:val="-1"/>
        </w:rPr>
        <w:t>Volt Unbal</w:t>
      </w:r>
      <w:r>
        <w:rPr/>
        <w:t> </w:t>
      </w:r>
      <w:r>
        <w:rPr>
          <w:spacing w:val="-1"/>
        </w:rPr>
        <w:t>Del (</w:t>
      </w:r>
      <w:r>
        <w:rPr>
          <w:rFonts w:ascii="Arial" w:hAnsi="Arial"/>
          <w:spacing w:val="-1"/>
        </w:rPr>
        <w:t>ЗдржНебалНапр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8"/>
        <w:ind w:left="137" w:right="2355"/>
        <w:jc w:val="left"/>
      </w:pPr>
      <w:r>
        <w:rPr>
          <w:spacing w:val="-1"/>
        </w:rPr>
        <w:t>Задержка для </w:t>
      </w:r>
      <w:r>
        <w:rPr/>
        <w:t>аварии</w:t>
      </w:r>
      <w:r>
        <w:rPr>
          <w:spacing w:val="-1"/>
        </w:rPr>
        <w:t> по ассиметрии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небаланса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напряжения</w:t>
      </w:r>
      <w:r>
        <w:rPr>
          <w:spacing w:val="-2"/>
        </w:rPr>
        <w:t> </w:t>
      </w:r>
      <w:r>
        <w:rPr>
          <w:spacing w:val="-1"/>
        </w:rPr>
        <w:t>генератора по фазам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3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с</w:t>
      </w:r>
    </w:p>
    <w:p>
      <w:pPr>
        <w:pStyle w:val="BodyText"/>
        <w:tabs>
          <w:tab w:pos="1556" w:val="left" w:leader="none"/>
        </w:tabs>
        <w:spacing w:line="240" w:lineRule="auto"/>
        <w:ind w:left="137" w:right="1155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0,0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600,0 </w:t>
      </w:r>
      <w:r>
        <w:rPr/>
        <w:t>с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752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Gen  &gt;Freq Sd (Стп fген &gt; f)       [%]" w:id="264"/>
      <w:bookmarkEnd w:id="264"/>
      <w:r>
        <w:rPr>
          <w:b w:val="0"/>
        </w:rPr>
      </w:r>
      <w:r>
        <w:rPr>
          <w:spacing w:val="-1"/>
        </w:rPr>
        <w:t>Gen</w:t>
      </w:r>
      <w:r>
        <w:rPr>
          <w:spacing w:val="71"/>
        </w:rPr>
        <w:t> </w:t>
      </w:r>
      <w:r>
        <w:rPr>
          <w:spacing w:val="-1"/>
        </w:rPr>
        <w:t>&gt;Freq</w:t>
      </w:r>
      <w:r>
        <w:rPr/>
        <w:t> </w:t>
      </w:r>
      <w:r>
        <w:rPr>
          <w:spacing w:val="-1"/>
        </w:rPr>
        <w:t>Sd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Стп</w:t>
      </w:r>
      <w:r>
        <w:rPr>
          <w:rFonts w:ascii="Arial" w:hAnsi="Arial"/>
        </w:rPr>
        <w:t> </w:t>
      </w:r>
      <w:r>
        <w:rPr>
          <w:spacing w:val="-1"/>
        </w:rPr>
        <w:t>f</w:t>
      </w:r>
      <w:r>
        <w:rPr>
          <w:rFonts w:ascii="Arial" w:hAnsi="Arial"/>
          <w:spacing w:val="-1"/>
        </w:rPr>
        <w:t>ген </w:t>
      </w:r>
      <w:r>
        <w:rPr/>
        <w:t>&gt;</w:t>
      </w:r>
      <w:r>
        <w:rPr>
          <w:spacing w:val="-1"/>
        </w:rPr>
        <w:t> f)</w:t>
        <w:tab/>
        <w:t>[%]</w:t>
      </w:r>
      <w:r>
        <w:rPr>
          <w:b w:val="0"/>
        </w:rPr>
      </w:r>
    </w:p>
    <w:p>
      <w:pPr>
        <w:pStyle w:val="BodyText"/>
        <w:spacing w:line="230" w:lineRule="exact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Значение</w:t>
      </w:r>
      <w:r>
        <w:rPr/>
        <w:t> </w:t>
      </w:r>
      <w:r>
        <w:rPr>
          <w:spacing w:val="-2"/>
        </w:rPr>
        <w:t>превышения</w:t>
      </w:r>
      <w:r>
        <w:rPr>
          <w:spacing w:val="-1"/>
        </w:rPr>
        <w:t> частоты генератора </w:t>
      </w:r>
      <w:r>
        <w:rPr>
          <w:color w:val="FF0000"/>
          <w:spacing w:val="-1"/>
        </w:rPr>
        <w:t>по фазе</w:t>
      </w:r>
      <w:r>
        <w:rPr>
          <w:color w:val="FF0000"/>
        </w:rPr>
        <w:t> </w:t>
      </w:r>
      <w:r>
        <w:rPr>
          <w:rFonts w:ascii="Arial" w:hAnsi="Arial"/>
          <w:color w:val="FF0000"/>
          <w:spacing w:val="-1"/>
        </w:rPr>
        <w:t>L3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1556" w:val="left" w:leader="none"/>
        </w:tabs>
        <w:spacing w:line="230" w:lineRule="exact"/>
        <w:ind w:right="0"/>
        <w:jc w:val="left"/>
      </w:pP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0,1% </w:t>
      </w:r>
      <w:r>
        <w:rPr/>
        <w:t>от</w:t>
      </w:r>
      <w:r>
        <w:rPr>
          <w:spacing w:val="-1"/>
        </w:rPr>
        <w:t> номинальной частоты</w:t>
      </w:r>
      <w:r>
        <w:rPr/>
      </w:r>
    </w:p>
    <w:p>
      <w:pPr>
        <w:tabs>
          <w:tab w:pos="1611" w:val="left" w:leader="none"/>
        </w:tabs>
        <w:spacing w:before="0"/>
        <w:ind w:left="137" w:right="115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w w:val="95"/>
          <w:sz w:val="20"/>
          <w:szCs w:val="20"/>
        </w:rPr>
        <w:t>Диапазон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:</w:t>
        <w:tab/>
      </w:r>
      <w:r>
        <w:rPr>
          <w:rFonts w:ascii="Arial" w:hAnsi="Arial" w:cs="Arial" w:eastAsia="Arial"/>
          <w:sz w:val="20"/>
          <w:szCs w:val="20"/>
        </w:rPr>
        <w:t>0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(</w:t>
      </w:r>
      <w:r>
        <w:rPr>
          <w:rFonts w:ascii="Arial" w:hAnsi="Arial" w:cs="Arial" w:eastAsia="Arial"/>
          <w:i/>
          <w:sz w:val="20"/>
          <w:szCs w:val="20"/>
        </w:rPr>
        <w:t>Gen</w:t>
      </w:r>
      <w:r>
        <w:rPr>
          <w:rFonts w:ascii="Arial" w:hAnsi="Arial" w:cs="Arial" w:eastAsia="Arial"/>
          <w:i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&lt;Freq Sd(</w:t>
      </w:r>
      <w:r>
        <w:rPr>
          <w:rFonts w:ascii="Arial" w:hAnsi="Arial" w:cs="Arial" w:eastAsia="Arial"/>
          <w:i/>
          <w:spacing w:val="-1"/>
          <w:sz w:val="20"/>
          <w:szCs w:val="20"/>
        </w:rPr>
        <w:t>Стп </w:t>
      </w:r>
      <w:r>
        <w:rPr>
          <w:rFonts w:ascii="Arial" w:hAnsi="Arial" w:cs="Arial" w:eastAsia="Arial"/>
          <w:i/>
          <w:spacing w:val="-1"/>
          <w:sz w:val="20"/>
          <w:szCs w:val="20"/>
        </w:rPr>
        <w:t>f</w:t>
      </w:r>
      <w:r>
        <w:rPr>
          <w:rFonts w:ascii="Arial" w:hAnsi="Arial" w:cs="Arial" w:eastAsia="Arial"/>
          <w:i/>
          <w:spacing w:val="-1"/>
          <w:sz w:val="20"/>
          <w:szCs w:val="20"/>
        </w:rPr>
        <w:t>ген </w:t>
      </w:r>
      <w:r>
        <w:rPr>
          <w:rFonts w:ascii="Arial" w:hAnsi="Arial" w:cs="Arial" w:eastAsia="Arial"/>
          <w:i/>
          <w:sz w:val="20"/>
          <w:szCs w:val="20"/>
        </w:rPr>
        <w:t>&lt; </w:t>
      </w:r>
      <w:r>
        <w:rPr>
          <w:rFonts w:ascii="Arial" w:hAnsi="Arial" w:cs="Arial" w:eastAsia="Arial"/>
          <w:i/>
          <w:spacing w:val="-1"/>
          <w:sz w:val="20"/>
          <w:szCs w:val="20"/>
        </w:rPr>
        <w:t>f)</w:t>
      </w:r>
      <w:r>
        <w:rPr>
          <w:rFonts w:ascii="Arial" w:hAnsi="Arial" w:cs="Arial" w:eastAsia="Arial"/>
          <w:spacing w:val="-1"/>
          <w:sz w:val="20"/>
          <w:szCs w:val="20"/>
        </w:rPr>
        <w:t>)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1"/>
          <w:sz w:val="20"/>
          <w:szCs w:val="20"/>
        </w:rPr>
        <w:t> 200.0% </w:t>
      </w:r>
      <w:r>
        <w:rPr>
          <w:rFonts w:ascii="Arial" w:hAnsi="Arial" w:cs="Arial" w:eastAsia="Arial"/>
          <w:sz w:val="20"/>
          <w:szCs w:val="20"/>
        </w:rPr>
        <w:t>от</w:t>
      </w:r>
      <w:r>
        <w:rPr>
          <w:rFonts w:ascii="Arial" w:hAnsi="Arial" w:cs="Arial" w:eastAsia="Arial"/>
          <w:spacing w:val="-1"/>
          <w:sz w:val="20"/>
          <w:szCs w:val="20"/>
        </w:rPr>
        <w:t> номинальной частоты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752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Gen  &lt;Freq Sd (Стп fген &lt; f)       [%]" w:id="265"/>
      <w:bookmarkEnd w:id="265"/>
      <w:r>
        <w:rPr>
          <w:b w:val="0"/>
        </w:rPr>
      </w:r>
      <w:r>
        <w:rPr>
          <w:spacing w:val="-1"/>
        </w:rPr>
        <w:t>Gen</w:t>
      </w:r>
      <w:r>
        <w:rPr>
          <w:spacing w:val="71"/>
        </w:rPr>
        <w:t> </w:t>
      </w:r>
      <w:r>
        <w:rPr>
          <w:spacing w:val="-1"/>
        </w:rPr>
        <w:t>&lt;Freq</w:t>
      </w:r>
      <w:r>
        <w:rPr/>
        <w:t> </w:t>
      </w:r>
      <w:r>
        <w:rPr>
          <w:spacing w:val="-1"/>
        </w:rPr>
        <w:t>Sd</w:t>
      </w:r>
      <w:r>
        <w:rPr/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Стп</w:t>
      </w:r>
      <w:r>
        <w:rPr>
          <w:rFonts w:ascii="Arial" w:hAnsi="Arial"/>
        </w:rPr>
        <w:t> </w:t>
      </w:r>
      <w:r>
        <w:rPr>
          <w:spacing w:val="-1"/>
        </w:rPr>
        <w:t>f</w:t>
      </w:r>
      <w:r>
        <w:rPr>
          <w:rFonts w:ascii="Arial" w:hAnsi="Arial"/>
          <w:spacing w:val="-1"/>
        </w:rPr>
        <w:t>ген </w:t>
      </w:r>
      <w:r>
        <w:rPr/>
        <w:t>&lt;</w:t>
      </w:r>
      <w:r>
        <w:rPr>
          <w:spacing w:val="-1"/>
        </w:rPr>
        <w:t> f)</w:t>
        <w:tab/>
        <w:t>[%]</w:t>
      </w:r>
      <w:r>
        <w:rPr>
          <w:b w:val="0"/>
        </w:rPr>
      </w:r>
    </w:p>
    <w:p>
      <w:pPr>
        <w:pStyle w:val="BodyText"/>
        <w:spacing w:line="240" w:lineRule="auto" w:before="57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Значение</w:t>
      </w:r>
      <w:r>
        <w:rPr/>
        <w:t> </w:t>
      </w:r>
      <w:r>
        <w:rPr>
          <w:spacing w:val="-1"/>
        </w:rPr>
        <w:t>пониженной частоты генератора </w:t>
      </w:r>
      <w:r>
        <w:rPr>
          <w:color w:val="FF0000"/>
          <w:spacing w:val="-1"/>
        </w:rPr>
        <w:t>по фазе</w:t>
      </w:r>
      <w:r>
        <w:rPr>
          <w:color w:val="FF0000"/>
        </w:rPr>
        <w:t> </w:t>
      </w:r>
      <w:r>
        <w:rPr>
          <w:rFonts w:ascii="Arial" w:hAnsi="Arial"/>
          <w:color w:val="FF0000"/>
          <w:spacing w:val="-1"/>
        </w:rPr>
        <w:t>L3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1556" w:val="left" w:leader="none"/>
        </w:tabs>
        <w:spacing w:line="240" w:lineRule="auto"/>
        <w:ind w:left="137" w:right="1155"/>
        <w:jc w:val="left"/>
      </w:pP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0,1% </w:t>
      </w:r>
      <w:r>
        <w:rPr/>
        <w:t>от</w:t>
      </w:r>
      <w:r>
        <w:rPr>
          <w:spacing w:val="-1"/>
        </w:rPr>
        <w:t> номинальной частоты</w:t>
      </w:r>
      <w:r>
        <w:rPr/>
      </w:r>
    </w:p>
    <w:p>
      <w:pPr>
        <w:tabs>
          <w:tab w:pos="1556" w:val="left" w:leader="none"/>
        </w:tabs>
        <w:spacing w:before="0"/>
        <w:ind w:left="1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w w:val="95"/>
          <w:sz w:val="20"/>
          <w:szCs w:val="20"/>
        </w:rPr>
        <w:t>Диапазон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:</w:t>
        <w:tab/>
      </w:r>
      <w:r>
        <w:rPr>
          <w:rFonts w:ascii="Arial" w:hAnsi="Arial" w:cs="Arial" w:eastAsia="Arial"/>
          <w:sz w:val="20"/>
          <w:szCs w:val="20"/>
        </w:rPr>
        <w:t>0,0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200</w:t>
      </w:r>
      <w:r>
        <w:rPr>
          <w:rFonts w:ascii="Arial" w:hAnsi="Arial" w:cs="Arial" w:eastAsia="Arial"/>
          <w:spacing w:val="-1"/>
          <w:sz w:val="20"/>
          <w:szCs w:val="20"/>
        </w:rPr>
        <w:t> (</w:t>
      </w:r>
      <w:r>
        <w:rPr>
          <w:rFonts w:ascii="Arial" w:hAnsi="Arial" w:cs="Arial" w:eastAsia="Arial"/>
          <w:i/>
          <w:spacing w:val="-1"/>
          <w:sz w:val="20"/>
          <w:szCs w:val="20"/>
        </w:rPr>
        <w:t>Gen </w:t>
      </w:r>
      <w:r>
        <w:rPr>
          <w:rFonts w:ascii="Arial" w:hAnsi="Arial" w:cs="Arial" w:eastAsia="Arial"/>
          <w:i/>
          <w:sz w:val="20"/>
          <w:szCs w:val="20"/>
        </w:rPr>
        <w:t>&gt;Freq</w:t>
      </w:r>
      <w:r>
        <w:rPr>
          <w:rFonts w:ascii="Arial" w:hAnsi="Arial" w:cs="Arial" w:eastAsia="Arial"/>
          <w:i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Sd</w:t>
      </w:r>
      <w:r>
        <w:rPr>
          <w:rFonts w:ascii="Arial" w:hAnsi="Arial" w:cs="Arial" w:eastAsia="Arial"/>
          <w:i/>
          <w:spacing w:val="-1"/>
          <w:sz w:val="20"/>
          <w:szCs w:val="20"/>
        </w:rPr>
        <w:t> (</w:t>
      </w:r>
      <w:r>
        <w:rPr>
          <w:rFonts w:ascii="Arial" w:hAnsi="Arial" w:cs="Arial" w:eastAsia="Arial"/>
          <w:i/>
          <w:spacing w:val="-1"/>
          <w:sz w:val="20"/>
          <w:szCs w:val="20"/>
        </w:rPr>
        <w:t>Стп </w:t>
      </w:r>
      <w:r>
        <w:rPr>
          <w:rFonts w:ascii="Arial" w:hAnsi="Arial" w:cs="Arial" w:eastAsia="Arial"/>
          <w:i/>
          <w:spacing w:val="-1"/>
          <w:sz w:val="20"/>
          <w:szCs w:val="20"/>
        </w:rPr>
        <w:t>f</w:t>
      </w:r>
      <w:r>
        <w:rPr>
          <w:rFonts w:ascii="Arial" w:hAnsi="Arial" w:cs="Arial" w:eastAsia="Arial"/>
          <w:i/>
          <w:spacing w:val="-1"/>
          <w:sz w:val="20"/>
          <w:szCs w:val="20"/>
        </w:rPr>
        <w:t>ген </w:t>
      </w:r>
      <w:r>
        <w:rPr>
          <w:rFonts w:ascii="Arial" w:hAnsi="Arial" w:cs="Arial" w:eastAsia="Arial"/>
          <w:i/>
          <w:sz w:val="20"/>
          <w:szCs w:val="20"/>
        </w:rPr>
        <w:t>&gt; </w:t>
      </w:r>
      <w:r>
        <w:rPr>
          <w:rFonts w:ascii="Arial" w:hAnsi="Arial" w:cs="Arial" w:eastAsia="Arial"/>
          <w:i/>
          <w:spacing w:val="-1"/>
          <w:sz w:val="20"/>
          <w:szCs w:val="20"/>
        </w:rPr>
        <w:t>f)</w:t>
      </w:r>
      <w:r>
        <w:rPr>
          <w:rFonts w:ascii="Arial" w:hAnsi="Arial" w:cs="Arial" w:eastAsia="Arial"/>
          <w:spacing w:val="-1"/>
          <w:sz w:val="20"/>
          <w:szCs w:val="20"/>
        </w:rPr>
        <w:t>)</w:t>
      </w:r>
      <w:r>
        <w:rPr>
          <w:rFonts w:ascii="Arial" w:hAnsi="Arial" w:cs="Arial" w:eastAsia="Arial"/>
          <w:sz w:val="20"/>
          <w:szCs w:val="20"/>
        </w:rPr>
        <w:t> %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от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номинальной частоты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752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Gen Freq Del (Здрж fген)       [с]" w:id="266"/>
      <w:bookmarkEnd w:id="266"/>
      <w:r>
        <w:rPr>
          <w:b w:val="0"/>
        </w:rPr>
      </w:r>
      <w:r>
        <w:rPr>
          <w:spacing w:val="-1"/>
        </w:rPr>
        <w:t>Gen Freq </w:t>
      </w:r>
      <w:r>
        <w:rPr/>
        <w:t>Del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Здрж</w:t>
      </w:r>
      <w:r>
        <w:rPr>
          <w:rFonts w:ascii="Arial" w:hAnsi="Arial"/>
        </w:rPr>
        <w:t> </w:t>
      </w:r>
      <w:r>
        <w:rPr>
          <w:spacing w:val="-1"/>
        </w:rPr>
        <w:t>f</w:t>
      </w:r>
      <w:r>
        <w:rPr>
          <w:rFonts w:ascii="Arial" w:hAnsi="Arial"/>
          <w:spacing w:val="-1"/>
        </w:rPr>
        <w:t>ген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6" w:val="left" w:leader="none"/>
        </w:tabs>
        <w:spacing w:line="240" w:lineRule="auto" w:before="58"/>
        <w:ind w:left="137" w:right="2605"/>
        <w:jc w:val="left"/>
      </w:pPr>
      <w:r>
        <w:rPr>
          <w:spacing w:val="-1"/>
        </w:rPr>
        <w:t>Задержка для </w:t>
      </w:r>
      <w:r>
        <w:rPr/>
        <w:t>аварий</w:t>
      </w:r>
      <w:r>
        <w:rPr>
          <w:spacing w:val="-1"/>
        </w:rPr>
        <w:t> по превышению</w:t>
      </w:r>
      <w:r>
        <w:rPr>
          <w:spacing w:val="-2"/>
        </w:rPr>
        <w:t> </w:t>
      </w:r>
      <w:r>
        <w:rPr>
          <w:spacing w:val="-1"/>
        </w:rPr>
        <w:t>частоты </w:t>
      </w:r>
      <w:r>
        <w:rPr/>
        <w:t>и</w:t>
      </w:r>
      <w:r>
        <w:rPr>
          <w:spacing w:val="-1"/>
        </w:rPr>
        <w:t> пониженной частоте генератора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9"/>
        </w:rPr>
        <w:t> </w:t>
      </w:r>
      <w:r>
        <w:rPr/>
        <w:t>Шаг</w:t>
      </w:r>
      <w:r>
        <w:rPr>
          <w:rFonts w:ascii="Arial" w:hAnsi="Arial"/>
        </w:rPr>
        <w:t>:</w:t>
        <w:tab/>
      </w:r>
      <w:r>
        <w:rPr>
          <w:rFonts w:ascii="Arial" w:hAnsi="Arial"/>
          <w:spacing w:val="-1"/>
        </w:rPr>
        <w:t>0,1 </w:t>
      </w:r>
      <w:r>
        <w:rPr/>
        <w:t>с</w:t>
      </w:r>
    </w:p>
    <w:p>
      <w:pPr>
        <w:pStyle w:val="BodyText"/>
        <w:tabs>
          <w:tab w:pos="1556" w:val="left" w:leader="none"/>
        </w:tabs>
        <w:spacing w:line="229" w:lineRule="exact"/>
        <w:ind w:left="137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0,0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600,0 </w:t>
      </w:r>
      <w:r>
        <w:rPr/>
        <w:t>с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3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Date/Time (Дата/Время)" w:id="267"/>
      <w:bookmarkEnd w:id="267"/>
      <w:r>
        <w:rPr>
          <w:b w:val="0"/>
          <w:i w:val="0"/>
        </w:rPr>
      </w:r>
      <w:r>
        <w:rPr>
          <w:rFonts w:ascii="Arial" w:hAnsi="Arial"/>
          <w:i/>
        </w:rPr>
        <w:t>Date/Time</w:t>
      </w:r>
      <w:r>
        <w:rPr>
          <w:rFonts w:ascii="Arial" w:hAnsi="Arial"/>
          <w:i/>
          <w:spacing w:val="-32"/>
        </w:rPr>
        <w:t> </w:t>
      </w:r>
      <w:r>
        <w:rPr>
          <w:rFonts w:ascii="Arial" w:hAnsi="Arial"/>
          <w:i/>
          <w:spacing w:val="-1"/>
        </w:rPr>
        <w:t>(</w:t>
      </w:r>
      <w:r>
        <w:rPr>
          <w:i/>
          <w:spacing w:val="-1"/>
        </w:rPr>
        <w:t>Дата</w:t>
      </w:r>
      <w:r>
        <w:rPr>
          <w:rFonts w:ascii="Arial" w:hAnsi="Arial"/>
          <w:i/>
          <w:spacing w:val="-1"/>
        </w:rPr>
        <w:t>/</w:t>
      </w:r>
      <w:r>
        <w:rPr>
          <w:i/>
          <w:spacing w:val="-1"/>
        </w:rPr>
        <w:t>Время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tabs>
          <w:tab w:pos="4752" w:val="left" w:leader="none"/>
        </w:tabs>
        <w:spacing w:line="240" w:lineRule="auto" w:before="199"/>
        <w:ind w:right="0"/>
        <w:jc w:val="left"/>
        <w:rPr>
          <w:b w:val="0"/>
          <w:bCs w:val="0"/>
        </w:rPr>
      </w:pPr>
      <w:bookmarkStart w:name="Time Stamp Per (ВрОтметЧерез)       [мин" w:id="268"/>
      <w:bookmarkEnd w:id="268"/>
      <w:r>
        <w:rPr>
          <w:b w:val="0"/>
        </w:rPr>
      </w:r>
      <w:r>
        <w:rPr/>
        <w:t>Time</w:t>
      </w:r>
      <w:r>
        <w:rPr>
          <w:spacing w:val="-1"/>
        </w:rPr>
        <w:t> Stamp Per (</w:t>
      </w:r>
      <w:r>
        <w:rPr>
          <w:rFonts w:ascii="Arial" w:hAnsi="Arial"/>
          <w:spacing w:val="-1"/>
        </w:rPr>
        <w:t>ВрОтметЧерез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мин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58"/>
        <w:ind w:right="4358"/>
        <w:jc w:val="left"/>
      </w:pPr>
      <w:r>
        <w:rPr>
          <w:spacing w:val="-1"/>
        </w:rPr>
        <w:t>Временной интервал для</w:t>
      </w:r>
      <w:r>
        <w:rPr/>
        <w:t> </w:t>
      </w:r>
      <w:r>
        <w:rPr>
          <w:spacing w:val="-1"/>
        </w:rPr>
        <w:t>переодического обновления истории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0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мин</w:t>
      </w:r>
      <w:r>
        <w:rPr/>
      </w:r>
    </w:p>
    <w:p>
      <w:pPr>
        <w:pStyle w:val="BodyText"/>
        <w:tabs>
          <w:tab w:pos="1557" w:val="left" w:leader="none"/>
        </w:tabs>
        <w:spacing w:line="229" w:lineRule="exact"/>
        <w:ind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0—200 </w:t>
      </w:r>
      <w:r>
        <w:rPr>
          <w:spacing w:val="-1"/>
        </w:rPr>
        <w:t>мин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11" w:val="left" w:leader="none"/>
        </w:tabs>
        <w:spacing w:line="240" w:lineRule="auto"/>
        <w:ind w:right="2703" w:hanging="1"/>
        <w:jc w:val="left"/>
        <w:rPr>
          <w:b w:val="0"/>
          <w:bCs w:val="0"/>
        </w:rPr>
      </w:pPr>
      <w:bookmarkStart w:name="#SummerTimeMod (#Режим Зима)   [DISABLED" w:id="269"/>
      <w:bookmarkEnd w:id="269"/>
      <w:r>
        <w:rPr>
          <w:b w:val="0"/>
        </w:rPr>
      </w:r>
      <w:r>
        <w:rPr>
          <w:spacing w:val="-1"/>
        </w:rPr>
        <w:t>#SummerTimeMod</w:t>
      </w:r>
      <w:r>
        <w:rPr>
          <w:spacing w:val="-2"/>
        </w:rPr>
        <w:t> </w:t>
      </w:r>
      <w:r>
        <w:rPr>
          <w:spacing w:val="-1"/>
        </w:rPr>
        <w:t>(#</w:t>
      </w:r>
      <w:r>
        <w:rPr>
          <w:rFonts w:ascii="Arial" w:hAnsi="Arial"/>
          <w:spacing w:val="-1"/>
        </w:rPr>
        <w:t>Режим Зима</w:t>
      </w:r>
      <w:r>
        <w:rPr>
          <w:spacing w:val="-1"/>
        </w:rPr>
        <w:t>)</w:t>
        <w:tab/>
        <w:t>[DISABLED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Не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1"/>
        </w:rPr>
        <w:t>актив</w:t>
      </w:r>
      <w:r>
        <w:rPr>
          <w:spacing w:val="-1"/>
        </w:rPr>
        <w:t>)/WINTER (</w:t>
      </w:r>
      <w:r>
        <w:rPr>
          <w:rFonts w:ascii="Arial" w:hAnsi="Arial"/>
          <w:spacing w:val="-1"/>
        </w:rPr>
        <w:t>Зима</w:t>
      </w:r>
      <w:r>
        <w:rPr>
          <w:spacing w:val="-1"/>
        </w:rPr>
        <w:t>)/SUMMER (</w:t>
      </w:r>
      <w:r>
        <w:rPr>
          <w:rFonts w:ascii="Arial" w:hAnsi="Arial"/>
          <w:spacing w:val="-1"/>
        </w:rPr>
        <w:t>Лето</w:t>
      </w:r>
      <w:r>
        <w:rPr>
          <w:spacing w:val="-1"/>
        </w:rPr>
        <w:t>), WINTER-S (</w:t>
      </w:r>
      <w:r>
        <w:rPr>
          <w:rFonts w:ascii="Arial" w:hAnsi="Arial"/>
          <w:spacing w:val="-1"/>
        </w:rPr>
        <w:t>Зима</w:t>
      </w:r>
      <w:r>
        <w:rPr>
          <w:spacing w:val="-1"/>
        </w:rPr>
        <w:t>-</w:t>
      </w:r>
      <w:r>
        <w:rPr>
          <w:spacing w:val="23"/>
        </w:rPr>
        <w:t> </w:t>
      </w:r>
      <w:r>
        <w:rPr>
          <w:rFonts w:ascii="Arial" w:hAnsi="Arial"/>
          <w:spacing w:val="-1"/>
        </w:rPr>
        <w:t>Лето</w:t>
      </w:r>
      <w:r>
        <w:rPr>
          <w:spacing w:val="-1"/>
        </w:rPr>
        <w:t>),SUMMER-S (</w:t>
      </w:r>
      <w:r>
        <w:rPr>
          <w:rFonts w:ascii="Arial" w:hAnsi="Arial"/>
          <w:spacing w:val="-1"/>
        </w:rPr>
        <w:t>Лето</w:t>
      </w:r>
      <w:r>
        <w:rPr>
          <w:spacing w:val="-1"/>
        </w:rPr>
        <w:t>-</w:t>
      </w:r>
      <w:r>
        <w:rPr>
          <w:rFonts w:ascii="Arial" w:hAnsi="Arial"/>
          <w:spacing w:val="-1"/>
        </w:rPr>
        <w:t>Зима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7"/>
        <w:ind w:left="137" w:right="1373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DISABLED (</w:t>
      </w:r>
      <w:r>
        <w:rPr>
          <w:spacing w:val="-1"/>
        </w:rPr>
        <w:t>Не актив</w:t>
      </w:r>
      <w:r>
        <w:rPr>
          <w:rFonts w:ascii="Arial" w:hAnsi="Arial"/>
          <w:spacing w:val="-1"/>
        </w:rPr>
        <w:t>): </w:t>
      </w:r>
      <w:r>
        <w:rPr>
          <w:spacing w:val="-1"/>
        </w:rPr>
        <w:t>Автоматическое переключение </w:t>
      </w:r>
      <w:r>
        <w:rPr/>
        <w:t>между</w:t>
      </w:r>
      <w:r>
        <w:rPr>
          <w:spacing w:val="-3"/>
        </w:rPr>
        <w:t> </w:t>
      </w:r>
      <w:r>
        <w:rPr>
          <w:spacing w:val="-1"/>
        </w:rPr>
        <w:t>летним </w:t>
      </w:r>
      <w:r>
        <w:rPr/>
        <w:t>и</w:t>
      </w:r>
      <w:r>
        <w:rPr>
          <w:spacing w:val="-1"/>
        </w:rPr>
        <w:t> зимним временем</w:t>
      </w:r>
      <w:r>
        <w:rPr>
          <w:spacing w:val="25"/>
        </w:rPr>
        <w:t> </w:t>
      </w:r>
      <w:r>
        <w:rPr>
          <w:spacing w:val="-1"/>
        </w:rPr>
        <w:t>недоступно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131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WINTER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(SUMMER)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Зима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Лето</w:t>
      </w:r>
      <w:r>
        <w:rPr>
          <w:rFonts w:ascii="Arial" w:hAnsi="Arial"/>
          <w:spacing w:val="-1"/>
        </w:rPr>
        <w:t>)): </w:t>
      </w:r>
      <w:r>
        <w:rPr>
          <w:spacing w:val="-1"/>
        </w:rPr>
        <w:t>Автоматическое</w:t>
      </w:r>
      <w:r>
        <w:rPr/>
        <w:t> </w:t>
      </w:r>
      <w:r>
        <w:rPr>
          <w:spacing w:val="-1"/>
        </w:rPr>
        <w:t>переключение </w:t>
      </w:r>
      <w:r>
        <w:rPr/>
        <w:t>между</w:t>
      </w:r>
      <w:r>
        <w:rPr>
          <w:spacing w:val="-2"/>
        </w:rPr>
        <w:t> </w:t>
      </w:r>
      <w:r>
        <w:rPr>
          <w:spacing w:val="-1"/>
        </w:rPr>
        <w:t>летним </w:t>
      </w:r>
      <w:r>
        <w:rPr/>
        <w:t>и</w:t>
      </w:r>
      <w:r>
        <w:rPr>
          <w:spacing w:val="-1"/>
        </w:rPr>
        <w:t> зимним</w:t>
      </w:r>
      <w:r>
        <w:rPr>
          <w:spacing w:val="42"/>
        </w:rPr>
        <w:t> </w:t>
      </w:r>
      <w:r>
        <w:rPr>
          <w:spacing w:val="-1"/>
        </w:rPr>
        <w:t>временем доступно </w:t>
      </w:r>
      <w:r>
        <w:rPr/>
        <w:t>и</w:t>
      </w:r>
      <w:r>
        <w:rPr>
          <w:spacing w:val="-1"/>
        </w:rPr>
        <w:t> устанавливается </w:t>
      </w:r>
      <w:r>
        <w:rPr/>
        <w:t>в</w:t>
      </w:r>
      <w:r>
        <w:rPr>
          <w:spacing w:val="-1"/>
        </w:rPr>
        <w:t> зимний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летний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сезон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6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WINTER-S (SUMMER-S)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Зима</w:t>
      </w:r>
      <w:r>
        <w:rPr>
          <w:rFonts w:ascii="Arial" w:hAnsi="Arial"/>
          <w:spacing w:val="-1"/>
        </w:rPr>
        <w:t>-</w:t>
      </w:r>
      <w:r>
        <w:rPr>
          <w:spacing w:val="-1"/>
        </w:rPr>
        <w:t>Лето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Лето</w:t>
      </w:r>
      <w:r>
        <w:rPr>
          <w:rFonts w:ascii="Arial" w:hAnsi="Arial"/>
          <w:spacing w:val="-1"/>
        </w:rPr>
        <w:t>-</w:t>
      </w:r>
      <w:r>
        <w:rPr>
          <w:spacing w:val="-1"/>
        </w:rPr>
        <w:t>Зима</w:t>
      </w:r>
      <w:r>
        <w:rPr>
          <w:rFonts w:ascii="Arial" w:hAnsi="Arial"/>
          <w:spacing w:val="-1"/>
        </w:rPr>
        <w:t>)):</w:t>
      </w:r>
      <w:r>
        <w:rPr>
          <w:rFonts w:ascii="Arial" w:hAnsi="Arial"/>
          <w:spacing w:val="-3"/>
        </w:rPr>
        <w:t> </w:t>
      </w:r>
      <w:r>
        <w:rPr>
          <w:spacing w:val="-1"/>
        </w:rPr>
        <w:t>Модификация</w:t>
      </w:r>
      <w:r>
        <w:rPr>
          <w:spacing w:val="-2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южного полушария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826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#Time (#Время)          [HHMMSS (ччммсс)" w:id="270"/>
      <w:bookmarkEnd w:id="270"/>
      <w:r>
        <w:rPr>
          <w:b w:val="0"/>
        </w:rPr>
      </w:r>
      <w:r>
        <w:rPr>
          <w:spacing w:val="-1"/>
        </w:rPr>
        <w:t>#Time (#</w:t>
      </w:r>
      <w:r>
        <w:rPr>
          <w:rFonts w:ascii="Arial" w:hAnsi="Arial"/>
          <w:spacing w:val="-1"/>
        </w:rPr>
        <w:t>Время</w:t>
      </w:r>
      <w:r>
        <w:rPr>
          <w:spacing w:val="-1"/>
        </w:rPr>
        <w:t>)</w:t>
        <w:tab/>
        <w:t>[HHMMSS (</w:t>
      </w:r>
      <w:r>
        <w:rPr>
          <w:rFonts w:ascii="Arial" w:hAnsi="Arial"/>
          <w:spacing w:val="-1"/>
        </w:rPr>
        <w:t>ччммсс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Установка реальных часов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4392" w:val="left" w:leader="none"/>
        </w:tabs>
        <w:spacing w:line="240" w:lineRule="auto"/>
        <w:ind w:right="0"/>
        <w:jc w:val="left"/>
        <w:rPr>
          <w:b w:val="0"/>
          <w:bCs w:val="0"/>
        </w:rPr>
      </w:pPr>
      <w:bookmarkStart w:name="#Date (#Дата)     [DDMMYYYY (ДДММГГГГ)]" w:id="271"/>
      <w:bookmarkEnd w:id="271"/>
      <w:r>
        <w:rPr>
          <w:b w:val="0"/>
        </w:rPr>
      </w:r>
      <w:r>
        <w:rPr>
          <w:spacing w:val="-1"/>
        </w:rPr>
        <w:t>#Date (#</w:t>
      </w:r>
      <w:r>
        <w:rPr>
          <w:rFonts w:ascii="Arial" w:hAnsi="Arial"/>
          <w:spacing w:val="-1"/>
        </w:rPr>
        <w:t>Дата</w:t>
      </w:r>
      <w:r>
        <w:rPr>
          <w:spacing w:val="-1"/>
        </w:rPr>
        <w:t>)</w:t>
        <w:tab/>
        <w:t>[DDMMYYYY (</w:t>
      </w:r>
      <w:r>
        <w:rPr>
          <w:rFonts w:ascii="Arial" w:hAnsi="Arial"/>
          <w:spacing w:val="-1"/>
        </w:rPr>
        <w:t>ДДММГГГГ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Установка реальной даты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37" w:right="1469"/>
        <w:jc w:val="left"/>
        <w:rPr>
          <w:b w:val="0"/>
          <w:bCs w:val="0"/>
        </w:rPr>
      </w:pPr>
      <w:bookmarkStart w:name="Таймер 1…2 Повтор [NONE (Никакой)/MONDAY" w:id="272"/>
      <w:bookmarkEnd w:id="272"/>
      <w:r>
        <w:rPr>
          <w:b w:val="0"/>
          <w:bCs w:val="0"/>
        </w:rPr>
      </w:r>
      <w:r>
        <w:rPr>
          <w:rFonts w:ascii="Arial" w:hAnsi="Arial" w:cs="Arial" w:eastAsia="Arial"/>
          <w:spacing w:val="-1"/>
        </w:rPr>
        <w:t>Таймер</w:t>
      </w:r>
      <w:r>
        <w:rPr>
          <w:rFonts w:ascii="Arial" w:hAnsi="Arial" w:cs="Arial" w:eastAsia="Arial"/>
        </w:rPr>
        <w:t> </w:t>
      </w:r>
      <w:r>
        <w:rPr>
          <w:spacing w:val="-1"/>
        </w:rPr>
        <w:t>1…2 </w:t>
      </w:r>
      <w:r>
        <w:rPr>
          <w:rFonts w:ascii="Arial" w:hAnsi="Arial" w:cs="Arial" w:eastAsia="Arial"/>
          <w:spacing w:val="-1"/>
        </w:rPr>
        <w:t>Повтор </w:t>
      </w:r>
      <w:r>
        <w:rPr>
          <w:spacing w:val="-1"/>
        </w:rPr>
        <w:t>[NONE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 w:cs="Arial" w:eastAsia="Arial"/>
          <w:spacing w:val="-1"/>
        </w:rPr>
        <w:t>Никакой</w:t>
      </w:r>
      <w:r>
        <w:rPr>
          <w:spacing w:val="-1"/>
        </w:rPr>
        <w:t>)/MONDAY (</w:t>
      </w:r>
      <w:r>
        <w:rPr>
          <w:rFonts w:ascii="Arial" w:hAnsi="Arial" w:cs="Arial" w:eastAsia="Arial"/>
          <w:spacing w:val="-1"/>
        </w:rPr>
        <w:t>Понедел</w:t>
      </w:r>
      <w:r>
        <w:rPr>
          <w:spacing w:val="-1"/>
        </w:rPr>
        <w:t>)/ TUESDAY</w:t>
      </w:r>
      <w:r>
        <w:rPr>
          <w:spacing w:val="30"/>
        </w:rPr>
        <w:t> </w:t>
      </w:r>
      <w:r>
        <w:rPr>
          <w:spacing w:val="-1"/>
        </w:rPr>
        <w:t>(</w:t>
      </w:r>
      <w:r>
        <w:rPr>
          <w:rFonts w:ascii="Arial" w:hAnsi="Arial" w:cs="Arial" w:eastAsia="Arial"/>
          <w:spacing w:val="-1"/>
        </w:rPr>
        <w:t>Вторник</w:t>
      </w:r>
      <w:r>
        <w:rPr>
          <w:spacing w:val="-1"/>
        </w:rPr>
        <w:t>)/WEDNESDAY (</w:t>
      </w:r>
      <w:r>
        <w:rPr>
          <w:rFonts w:ascii="Arial" w:hAnsi="Arial" w:cs="Arial" w:eastAsia="Arial"/>
          <w:spacing w:val="-1"/>
        </w:rPr>
        <w:t>Среда</w:t>
      </w:r>
      <w:r>
        <w:rPr>
          <w:spacing w:val="-1"/>
        </w:rPr>
        <w:t>)/THURSDAY (</w:t>
      </w:r>
      <w:r>
        <w:rPr>
          <w:rFonts w:ascii="Arial" w:hAnsi="Arial" w:cs="Arial" w:eastAsia="Arial"/>
          <w:spacing w:val="-1"/>
        </w:rPr>
        <w:t>Четверг</w:t>
      </w:r>
      <w:r>
        <w:rPr>
          <w:spacing w:val="-1"/>
        </w:rPr>
        <w:t>)/FRIDAY</w:t>
      </w:r>
      <w:r>
        <w:rPr>
          <w:spacing w:val="27"/>
        </w:rPr>
        <w:t> </w:t>
      </w:r>
      <w:r>
        <w:rPr>
          <w:spacing w:val="-1"/>
        </w:rPr>
        <w:t>(</w:t>
      </w:r>
      <w:r>
        <w:rPr>
          <w:rFonts w:ascii="Arial" w:hAnsi="Arial" w:cs="Arial" w:eastAsia="Arial"/>
          <w:spacing w:val="-1"/>
        </w:rPr>
        <w:t>Пятница</w:t>
      </w:r>
      <w:r>
        <w:rPr>
          <w:spacing w:val="-1"/>
        </w:rPr>
        <w:t>)/ SATURDAY (</w:t>
      </w:r>
      <w:r>
        <w:rPr>
          <w:rFonts w:ascii="Arial" w:hAnsi="Arial" w:cs="Arial" w:eastAsia="Arial"/>
          <w:spacing w:val="-1"/>
        </w:rPr>
        <w:t>Суббота</w:t>
      </w:r>
      <w:r>
        <w:rPr>
          <w:spacing w:val="-1"/>
        </w:rPr>
        <w:t>)/SUNDAY (</w:t>
      </w:r>
      <w:r>
        <w:rPr>
          <w:rFonts w:ascii="Arial" w:hAnsi="Arial" w:cs="Arial" w:eastAsia="Arial"/>
          <w:spacing w:val="-1"/>
        </w:rPr>
        <w:t>Воскрес</w:t>
      </w:r>
      <w:r>
        <w:rPr>
          <w:spacing w:val="-1"/>
        </w:rPr>
        <w:t>)/MON-FRI (</w:t>
      </w:r>
      <w:r>
        <w:rPr>
          <w:rFonts w:ascii="Arial" w:hAnsi="Arial" w:cs="Arial" w:eastAsia="Arial"/>
          <w:spacing w:val="-1"/>
        </w:rPr>
        <w:t>Пон</w:t>
      </w:r>
      <w:r>
        <w:rPr>
          <w:spacing w:val="-1"/>
        </w:rPr>
        <w:t>-</w:t>
      </w:r>
      <w:r>
        <w:rPr>
          <w:spacing w:val="35"/>
        </w:rPr>
        <w:t> </w:t>
      </w:r>
      <w:r>
        <w:rPr>
          <w:rFonts w:ascii="Arial" w:hAnsi="Arial" w:cs="Arial" w:eastAsia="Arial"/>
          <w:spacing w:val="-1"/>
        </w:rPr>
        <w:t>Пят</w:t>
      </w:r>
      <w:r>
        <w:rPr>
          <w:spacing w:val="-1"/>
        </w:rPr>
        <w:t>)/MON-SAT</w:t>
      </w:r>
      <w:r>
        <w:rPr/>
        <w:t> </w:t>
      </w:r>
      <w:r>
        <w:rPr>
          <w:spacing w:val="-1"/>
        </w:rPr>
        <w:t>(</w:t>
      </w:r>
      <w:r>
        <w:rPr>
          <w:rFonts w:ascii="Arial" w:hAnsi="Arial" w:cs="Arial" w:eastAsia="Arial"/>
          <w:spacing w:val="-1"/>
        </w:rPr>
        <w:t>Пон</w:t>
      </w:r>
      <w:r>
        <w:rPr>
          <w:spacing w:val="-1"/>
        </w:rPr>
        <w:t>-</w:t>
      </w:r>
      <w:r>
        <w:rPr>
          <w:rFonts w:ascii="Arial" w:hAnsi="Arial" w:cs="Arial" w:eastAsia="Arial"/>
          <w:spacing w:val="-1"/>
        </w:rPr>
        <w:t>Суб</w:t>
      </w:r>
      <w:r>
        <w:rPr>
          <w:spacing w:val="-1"/>
        </w:rPr>
        <w:t>)/MON-SUN (</w:t>
      </w:r>
      <w:r>
        <w:rPr>
          <w:rFonts w:ascii="Arial" w:hAnsi="Arial" w:cs="Arial" w:eastAsia="Arial"/>
          <w:spacing w:val="-1"/>
        </w:rPr>
        <w:t>Пон</w:t>
      </w:r>
      <w:r>
        <w:rPr>
          <w:spacing w:val="-1"/>
        </w:rPr>
        <w:t>-</w:t>
      </w:r>
      <w:r>
        <w:rPr>
          <w:rFonts w:ascii="Arial" w:hAnsi="Arial" w:cs="Arial" w:eastAsia="Arial"/>
          <w:spacing w:val="-1"/>
        </w:rPr>
        <w:t>Воск</w:t>
      </w:r>
      <w:r>
        <w:rPr>
          <w:spacing w:val="-1"/>
        </w:rPr>
        <w:t>)/ SAT-SUN (</w:t>
      </w:r>
      <w:r>
        <w:rPr>
          <w:rFonts w:ascii="Arial" w:hAnsi="Arial" w:cs="Arial" w:eastAsia="Arial"/>
          <w:spacing w:val="-1"/>
        </w:rPr>
        <w:t>Вос</w:t>
      </w:r>
      <w:r>
        <w:rPr>
          <w:spacing w:val="-1"/>
        </w:rPr>
        <w:t>-</w:t>
      </w:r>
      <w:r>
        <w:rPr>
          <w:rFonts w:ascii="Arial" w:hAnsi="Arial" w:cs="Arial" w:eastAsia="Arial"/>
          <w:spacing w:val="-1"/>
        </w:rPr>
        <w:t>Воск</w:t>
      </w:r>
      <w:r>
        <w:rPr>
          <w:spacing w:val="-1"/>
        </w:rPr>
        <w:t>)]</w:t>
      </w:r>
      <w:r>
        <w:rPr>
          <w:b w:val="0"/>
          <w:bCs w:val="0"/>
        </w:rPr>
      </w:r>
    </w:p>
    <w:p>
      <w:pPr>
        <w:pStyle w:val="BodyText"/>
        <w:spacing w:line="240" w:lineRule="auto" w:before="57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Определяет</w:t>
      </w:r>
      <w:r>
        <w:rPr>
          <w:spacing w:val="-2"/>
        </w:rPr>
        <w:t> </w:t>
      </w:r>
      <w:r>
        <w:rPr>
          <w:spacing w:val="-1"/>
        </w:rPr>
        <w:t>активацию </w:t>
      </w:r>
      <w:r>
        <w:rPr>
          <w:rFonts w:ascii="Arial" w:hAnsi="Arial"/>
          <w:spacing w:val="-1"/>
        </w:rPr>
        <w:t>TIMER</w:t>
      </w:r>
      <w:r>
        <w:rPr>
          <w:rFonts w:ascii="Arial" w:hAnsi="Arial"/>
        </w:rPr>
        <w:t> 1</w:t>
      </w:r>
      <w:r>
        <w:rPr>
          <w:rFonts w:ascii="Arial" w:hAnsi="Arial"/>
          <w:spacing w:val="-1"/>
        </w:rPr>
        <w:t> (</w:t>
      </w:r>
      <w:r>
        <w:rPr>
          <w:spacing w:val="-1"/>
        </w:rPr>
        <w:t>Таймер</w:t>
      </w:r>
      <w:r>
        <w:rPr>
          <w:rFonts w:ascii="Arial" w:hAnsi="Arial"/>
          <w:spacing w:val="-1"/>
        </w:rPr>
        <w:t>1).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Бинарный выход </w:t>
      </w:r>
      <w:r>
        <w:rPr>
          <w:rFonts w:ascii="Arial" w:hAnsi="Arial"/>
        </w:rPr>
        <w:t>TIMER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(</w:t>
      </w:r>
      <w:r>
        <w:rPr>
          <w:spacing w:val="-1"/>
        </w:rPr>
        <w:t>Таймер</w:t>
      </w:r>
      <w:r>
        <w:rPr>
          <w:rFonts w:ascii="Arial" w:hAnsi="Arial"/>
          <w:spacing w:val="-1"/>
        </w:rPr>
        <w:t>1)</w:t>
      </w:r>
      <w:r>
        <w:rPr>
          <w:rFonts w:ascii="Arial" w:hAnsi="Arial"/>
        </w:rPr>
        <w:t> </w:t>
      </w:r>
      <w:r>
        <w:rPr>
          <w:spacing w:val="-1"/>
        </w:rPr>
        <w:t>связан</w:t>
      </w:r>
      <w:r>
        <w:rPr>
          <w:spacing w:val="-2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бинарным входом </w:t>
      </w:r>
      <w:r>
        <w:rPr>
          <w:rFonts w:ascii="Arial" w:hAnsi="Arial"/>
          <w:spacing w:val="-1"/>
        </w:rPr>
        <w:t>Rem Start/Stop (</w:t>
      </w:r>
      <w:r>
        <w:rPr>
          <w:spacing w:val="-1"/>
        </w:rPr>
        <w:t>ДистПуск</w:t>
      </w:r>
      <w:r>
        <w:rPr>
          <w:rFonts w:ascii="Arial" w:hAnsi="Arial"/>
          <w:spacing w:val="-1"/>
        </w:rPr>
        <w:t>). </w:t>
      </w:r>
      <w:r>
        <w:rPr>
          <w:spacing w:val="-1"/>
        </w:rPr>
        <w:t>Обратитесь </w:t>
      </w:r>
      <w:r>
        <w:rPr/>
        <w:t>к</w:t>
      </w:r>
      <w:r>
        <w:rPr>
          <w:spacing w:val="-1"/>
        </w:rPr>
        <w:t> главе Бинарные входы </w:t>
      </w:r>
      <w:r>
        <w:rPr/>
        <w:t>за</w:t>
      </w:r>
      <w:r>
        <w:rPr>
          <w:spacing w:val="23"/>
        </w:rPr>
        <w:t> </w:t>
      </w:r>
      <w:r>
        <w:rPr>
          <w:spacing w:val="-1"/>
        </w:rPr>
        <w:t>информацией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2264" w:val="lef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NONE (</w:t>
      </w:r>
      <w:r>
        <w:rPr>
          <w:spacing w:val="-1"/>
        </w:rPr>
        <w:t>Никакой</w:t>
      </w:r>
      <w:r>
        <w:rPr>
          <w:rFonts w:ascii="Arial" w:hAnsi="Arial"/>
          <w:spacing w:val="-1"/>
        </w:rPr>
        <w:t>):</w:t>
        <w:tab/>
      </w:r>
      <w:r>
        <w:rPr>
          <w:spacing w:val="-1"/>
        </w:rPr>
        <w:t>Функция</w:t>
      </w:r>
      <w:r>
        <w:rPr>
          <w:spacing w:val="-2"/>
        </w:rPr>
        <w:t> </w:t>
      </w:r>
      <w:r>
        <w:rPr>
          <w:spacing w:val="-1"/>
        </w:rPr>
        <w:t>таймера недоступна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MONDAY, TUESDAY,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WEDNESDAY,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THURSDAY, WEDNESDAY, FRIDAY, SATURDAY,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SUNDAY</w:t>
      </w:r>
      <w:r>
        <w:rPr>
          <w:rFonts w:ascii="Arial"/>
        </w:rPr>
      </w:r>
    </w:p>
    <w:p>
      <w:pPr>
        <w:pStyle w:val="BodyText"/>
        <w:tabs>
          <w:tab w:pos="6517" w:val="left" w:leader="none"/>
        </w:tabs>
        <w:spacing w:line="240" w:lineRule="auto"/>
        <w:ind w:right="0" w:hanging="1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(</w:t>
      </w:r>
      <w:r>
        <w:rPr>
          <w:spacing w:val="-1"/>
        </w:rPr>
        <w:t>Понедел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Вторник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Среда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Четверг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Пятница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Суббота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Воскрес</w:t>
      </w:r>
      <w:r>
        <w:rPr>
          <w:rFonts w:ascii="Arial" w:hAnsi="Arial"/>
          <w:spacing w:val="-1"/>
        </w:rPr>
        <w:t>):</w:t>
        <w:tab/>
      </w:r>
      <w:r>
        <w:rPr/>
        <w:t>Таймер</w:t>
      </w:r>
      <w:r>
        <w:rPr>
          <w:spacing w:val="-1"/>
        </w:rPr>
        <w:t> ежедневно</w:t>
      </w:r>
      <w:r>
        <w:rPr/>
        <w:t> </w:t>
      </w:r>
      <w:r>
        <w:rPr>
          <w:spacing w:val="-1"/>
        </w:rPr>
        <w:t>активен</w:t>
      </w:r>
      <w:r>
        <w:rPr>
          <w:rFonts w:ascii="Arial" w:hAnsi="Arial"/>
          <w:spacing w:val="-1"/>
        </w:rPr>
        <w:t>.</w:t>
      </w:r>
    </w:p>
    <w:p>
      <w:pPr>
        <w:pStyle w:val="BodyText"/>
        <w:tabs>
          <w:tab w:pos="9209" w:val="right" w:leader="none"/>
        </w:tabs>
        <w:spacing w:line="264" w:lineRule="exact" w:before="510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50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7864" type="#_x0000_t75" stroked="false">
            <v:imagedata r:id="rId5" o:title=""/>
          </v:shape>
        </w:pict>
      </w:r>
    </w:p>
    <w:p>
      <w:pPr>
        <w:spacing w:line="200" w:lineRule="atLeast"/>
        <w:ind w:left="79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3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tabs>
          <w:tab w:pos="7267" w:val="left" w:leader="none"/>
        </w:tabs>
        <w:spacing w:line="240" w:lineRule="auto" w:before="171"/>
        <w:ind w:left="178" w:right="1541"/>
        <w:jc w:val="left"/>
        <w:rPr>
          <w:rFonts w:ascii="Arial" w:hAnsi="Arial" w:cs="Arial" w:eastAsia="Arial"/>
        </w:rPr>
      </w:pPr>
      <w:bookmarkStart w:name="_bookmark24" w:id="273"/>
      <w:bookmarkEnd w:id="273"/>
      <w:r>
        <w:rPr/>
      </w:r>
      <w:r>
        <w:rPr>
          <w:rFonts w:ascii="Arial" w:hAnsi="Arial"/>
          <w:spacing w:val="-1"/>
        </w:rPr>
        <w:t>MON-FRI, MON-SAT, SAT-SUN (</w:t>
      </w:r>
      <w:r>
        <w:rPr>
          <w:spacing w:val="-1"/>
        </w:rPr>
        <w:t>Пон</w:t>
      </w:r>
      <w:r>
        <w:rPr>
          <w:rFonts w:ascii="Arial" w:hAnsi="Arial"/>
          <w:spacing w:val="-1"/>
        </w:rPr>
        <w:t>-</w:t>
      </w:r>
      <w:r>
        <w:rPr>
          <w:spacing w:val="-1"/>
        </w:rPr>
        <w:t>Пят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Пон</w:t>
      </w:r>
      <w:r>
        <w:rPr>
          <w:rFonts w:ascii="Arial" w:hAnsi="Arial"/>
          <w:spacing w:val="-1"/>
        </w:rPr>
        <w:t>-</w:t>
      </w:r>
      <w:r>
        <w:rPr>
          <w:spacing w:val="-1"/>
        </w:rPr>
        <w:t>Суб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Пон</w:t>
      </w:r>
      <w:r>
        <w:rPr>
          <w:rFonts w:ascii="Arial" w:hAnsi="Arial"/>
          <w:spacing w:val="-1"/>
        </w:rPr>
        <w:t>-</w:t>
      </w:r>
      <w:r>
        <w:rPr>
          <w:spacing w:val="-1"/>
        </w:rPr>
        <w:t>Воск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Вос</w:t>
      </w:r>
      <w:r>
        <w:rPr>
          <w:rFonts w:ascii="Arial" w:hAnsi="Arial"/>
          <w:spacing w:val="-1"/>
        </w:rPr>
        <w:t>-</w:t>
      </w:r>
      <w:r>
        <w:rPr>
          <w:spacing w:val="-1"/>
        </w:rPr>
        <w:t>Воск</w:t>
      </w:r>
      <w:r>
        <w:rPr>
          <w:rFonts w:ascii="Arial" w:hAnsi="Arial"/>
          <w:spacing w:val="-1"/>
        </w:rPr>
        <w:t>):</w:t>
        <w:tab/>
      </w:r>
      <w:r>
        <w:rPr/>
        <w:t>Таймер</w:t>
      </w:r>
      <w:r>
        <w:rPr>
          <w:spacing w:val="-1"/>
        </w:rPr>
        <w:t> активен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зависимости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выбранного дневного</w:t>
      </w:r>
      <w:r>
        <w:rPr>
          <w:spacing w:val="-2"/>
        </w:rPr>
        <w:t> </w:t>
      </w:r>
      <w:r>
        <w:rPr>
          <w:spacing w:val="-1"/>
        </w:rPr>
        <w:t>интервала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78" w:right="0"/>
        <w:jc w:val="left"/>
        <w:rPr>
          <w:b w:val="0"/>
          <w:bCs w:val="0"/>
        </w:rPr>
      </w:pPr>
      <w:bookmarkStart w:name="Timer1..2 ON Time (Таймер1…2 ВКЛ)" w:id="274"/>
      <w:bookmarkEnd w:id="274"/>
      <w:r>
        <w:rPr>
          <w:b w:val="0"/>
          <w:bCs w:val="0"/>
        </w:rPr>
      </w:r>
      <w:r>
        <w:rPr>
          <w:spacing w:val="-1"/>
        </w:rPr>
        <w:t>Timer1..2 </w:t>
      </w:r>
      <w:r>
        <w:rPr/>
        <w:t>ON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(</w:t>
      </w:r>
      <w:r>
        <w:rPr>
          <w:rFonts w:ascii="Arial" w:hAnsi="Arial" w:cs="Arial" w:eastAsia="Arial"/>
          <w:spacing w:val="-1"/>
        </w:rPr>
        <w:t>Таймер</w:t>
      </w:r>
      <w:r>
        <w:rPr>
          <w:spacing w:val="-1"/>
        </w:rPr>
        <w:t>1…2 </w:t>
      </w:r>
      <w:r>
        <w:rPr>
          <w:rFonts w:ascii="Arial" w:hAnsi="Arial" w:cs="Arial" w:eastAsia="Arial"/>
          <w:spacing w:val="-1"/>
        </w:rPr>
        <w:t>ВКЛ</w:t>
      </w:r>
      <w:r>
        <w:rPr>
          <w:spacing w:val="-1"/>
        </w:rPr>
        <w:t>)</w:t>
      </w:r>
      <w:r>
        <w:rPr>
          <w:b w:val="0"/>
          <w:bCs w:val="0"/>
        </w:rPr>
      </w:r>
    </w:p>
    <w:p>
      <w:pPr>
        <w:pStyle w:val="BodyText"/>
        <w:spacing w:line="240" w:lineRule="auto" w:before="58"/>
        <w:ind w:left="178" w:right="0"/>
        <w:jc w:val="left"/>
        <w:rPr>
          <w:rFonts w:ascii="Arial" w:hAnsi="Arial" w:cs="Arial" w:eastAsia="Arial"/>
        </w:rPr>
      </w:pPr>
      <w:r>
        <w:rPr>
          <w:spacing w:val="-1"/>
        </w:rPr>
        <w:t>Время</w:t>
      </w:r>
      <w:r>
        <w:rPr>
          <w:spacing w:val="-2"/>
        </w:rPr>
        <w:t> </w:t>
      </w:r>
      <w:r>
        <w:rPr>
          <w:spacing w:val="-1"/>
        </w:rPr>
        <w:t>дня когда выход таймера активируется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78" w:right="0"/>
        <w:jc w:val="left"/>
        <w:rPr>
          <w:b w:val="0"/>
          <w:bCs w:val="0"/>
        </w:rPr>
      </w:pPr>
      <w:bookmarkStart w:name="Timer1..2Duration (Таймер1…2 Длител)" w:id="275"/>
      <w:bookmarkEnd w:id="275"/>
      <w:r>
        <w:rPr>
          <w:b w:val="0"/>
          <w:bCs w:val="0"/>
        </w:rPr>
      </w:r>
      <w:r>
        <w:rPr>
          <w:spacing w:val="-1"/>
        </w:rPr>
        <w:t>Timer1..2Duration (</w:t>
      </w:r>
      <w:r>
        <w:rPr>
          <w:rFonts w:ascii="Arial" w:hAnsi="Arial" w:cs="Arial" w:eastAsia="Arial"/>
          <w:spacing w:val="-1"/>
        </w:rPr>
        <w:t>Таймер</w:t>
      </w:r>
      <w:r>
        <w:rPr>
          <w:spacing w:val="-1"/>
        </w:rPr>
        <w:t>1…2 </w:t>
      </w:r>
      <w:r>
        <w:rPr>
          <w:rFonts w:ascii="Arial" w:hAnsi="Arial" w:cs="Arial" w:eastAsia="Arial"/>
          <w:spacing w:val="-1"/>
        </w:rPr>
        <w:t>Длител</w:t>
      </w:r>
      <w:r>
        <w:rPr>
          <w:spacing w:val="-1"/>
        </w:rPr>
        <w:t>)</w:t>
      </w:r>
      <w:r>
        <w:rPr>
          <w:b w:val="0"/>
          <w:bCs w:val="0"/>
        </w:rPr>
      </w:r>
    </w:p>
    <w:p>
      <w:pPr>
        <w:pStyle w:val="BodyText"/>
        <w:tabs>
          <w:tab w:pos="1597" w:val="left" w:leader="none"/>
        </w:tabs>
        <w:spacing w:line="240" w:lineRule="auto" w:before="58"/>
        <w:ind w:left="178" w:right="6598"/>
        <w:jc w:val="left"/>
      </w:pPr>
      <w:r>
        <w:rPr>
          <w:spacing w:val="-1"/>
        </w:rPr>
        <w:t>Длительность </w:t>
      </w:r>
      <w:r>
        <w:rPr/>
        <w:t>работы</w:t>
      </w:r>
      <w:r>
        <w:rPr>
          <w:spacing w:val="-1"/>
        </w:rPr>
        <w:t> выхода таймера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5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мин</w:t>
      </w:r>
      <w:r>
        <w:rPr/>
      </w:r>
    </w:p>
    <w:p>
      <w:pPr>
        <w:pStyle w:val="BodyText"/>
        <w:tabs>
          <w:tab w:pos="1597" w:val="left" w:leader="none"/>
        </w:tabs>
        <w:spacing w:line="240" w:lineRule="auto"/>
        <w:ind w:left="178" w:right="0"/>
        <w:jc w:val="left"/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1440</w:t>
      </w:r>
      <w:r>
        <w:rPr>
          <w:rFonts w:ascii="Arial" w:hAnsi="Arial" w:cs="Arial" w:eastAsia="Arial"/>
          <w:spacing w:val="-2"/>
        </w:rPr>
        <w:t> </w:t>
      </w:r>
      <w:r>
        <w:rPr/>
        <w:t>с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2"/>
        <w:ind w:left="178"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Sensors Spec (ХаракДатчиков)" w:id="276"/>
      <w:bookmarkEnd w:id="276"/>
      <w:r>
        <w:rPr>
          <w:b w:val="0"/>
          <w:i w:val="0"/>
        </w:rPr>
      </w:r>
      <w:r>
        <w:rPr>
          <w:rFonts w:ascii="Arial" w:hAnsi="Arial"/>
          <w:i/>
        </w:rPr>
        <w:t>Sensors</w:t>
      </w:r>
      <w:r>
        <w:rPr>
          <w:rFonts w:ascii="Arial" w:hAnsi="Arial"/>
          <w:i/>
          <w:spacing w:val="-21"/>
        </w:rPr>
        <w:t> </w:t>
      </w:r>
      <w:r>
        <w:rPr>
          <w:rFonts w:ascii="Arial" w:hAnsi="Arial"/>
          <w:i/>
        </w:rPr>
        <w:t>Spec</w:t>
      </w:r>
      <w:r>
        <w:rPr>
          <w:rFonts w:ascii="Arial" w:hAnsi="Arial"/>
          <w:i/>
          <w:spacing w:val="-21"/>
        </w:rPr>
        <w:t> </w:t>
      </w:r>
      <w:r>
        <w:rPr>
          <w:rFonts w:ascii="Arial" w:hAnsi="Arial"/>
          <w:i/>
          <w:spacing w:val="-1"/>
        </w:rPr>
        <w:t>(</w:t>
      </w:r>
      <w:r>
        <w:rPr>
          <w:i/>
          <w:spacing w:val="-1"/>
        </w:rPr>
        <w:t>ХаракДатчиков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tabs>
          <w:tab w:pos="7977" w:val="left" w:leader="none"/>
        </w:tabs>
        <w:spacing w:line="240" w:lineRule="auto" w:before="200"/>
        <w:ind w:left="178" w:right="0"/>
        <w:jc w:val="left"/>
        <w:rPr>
          <w:b w:val="0"/>
          <w:bCs w:val="0"/>
        </w:rPr>
      </w:pPr>
      <w:bookmarkStart w:name="AI1,AI2,AI3Calibration (КалибрАнВх1, АнВ" w:id="277"/>
      <w:bookmarkEnd w:id="277"/>
      <w:r>
        <w:rPr>
          <w:b w:val="0"/>
          <w:bCs w:val="0"/>
        </w:rPr>
      </w:r>
      <w:r>
        <w:rPr>
          <w:spacing w:val="-1"/>
        </w:rPr>
        <w:t>AI1,AI2,AI3Calibration (</w:t>
      </w:r>
      <w:r>
        <w:rPr>
          <w:rFonts w:ascii="Arial" w:hAnsi="Arial" w:cs="Arial" w:eastAsia="Arial"/>
          <w:spacing w:val="-1"/>
        </w:rPr>
        <w:t>КалибрАнВх</w:t>
      </w:r>
      <w:r>
        <w:rPr>
          <w:spacing w:val="-1"/>
        </w:rPr>
        <w:t>1,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АнВх</w:t>
      </w:r>
      <w:r>
        <w:rPr>
          <w:spacing w:val="-1"/>
        </w:rPr>
        <w:t>2, </w:t>
      </w:r>
      <w:r>
        <w:rPr>
          <w:rFonts w:ascii="Arial" w:hAnsi="Arial" w:cs="Arial" w:eastAsia="Arial"/>
          <w:spacing w:val="-1"/>
        </w:rPr>
        <w:t>АнВх</w:t>
      </w:r>
      <w:r>
        <w:rPr>
          <w:spacing w:val="-1"/>
        </w:rPr>
        <w:t>3)</w:t>
        <w:tab/>
        <w:t>[…]</w:t>
      </w:r>
      <w:r>
        <w:rPr>
          <w:b w:val="0"/>
          <w:bCs w:val="0"/>
        </w:rPr>
      </w:r>
    </w:p>
    <w:p>
      <w:pPr>
        <w:pStyle w:val="BodyText"/>
        <w:spacing w:line="240" w:lineRule="auto" w:before="57"/>
        <w:ind w:left="178" w:right="0"/>
        <w:jc w:val="left"/>
        <w:rPr>
          <w:rFonts w:ascii="Arial" w:hAnsi="Arial" w:cs="Arial" w:eastAsia="Arial"/>
        </w:rPr>
      </w:pPr>
      <w:r>
        <w:rPr>
          <w:spacing w:val="-1"/>
        </w:rPr>
        <w:t>Калибровка</w:t>
      </w:r>
      <w:r>
        <w:rPr>
          <w:spacing w:val="-2"/>
        </w:rPr>
        <w:t> </w:t>
      </w:r>
      <w:r>
        <w:rPr>
          <w:spacing w:val="-1"/>
        </w:rPr>
        <w:t>постоянной для настройки измеряемой</w:t>
      </w:r>
      <w:r>
        <w:rPr>
          <w:spacing w:val="-2"/>
        </w:rPr>
        <w:t> </w:t>
      </w:r>
      <w:r>
        <w:rPr>
          <w:spacing w:val="-1"/>
        </w:rPr>
        <w:t>величины</w:t>
      </w:r>
      <w:r>
        <w:rPr>
          <w:spacing w:val="-2"/>
        </w:rPr>
        <w:t> </w:t>
      </w:r>
      <w:r>
        <w:rPr>
          <w:spacing w:val="-1"/>
        </w:rPr>
        <w:t>аналоговых входов</w:t>
      </w:r>
      <w:r>
        <w:rPr/>
        <w:t> </w:t>
      </w:r>
      <w:r>
        <w:rPr>
          <w:rFonts w:ascii="Arial" w:hAnsi="Arial"/>
          <w:spacing w:val="-1"/>
        </w:rPr>
        <w:t>IL.</w:t>
      </w:r>
      <w:r>
        <w:rPr>
          <w:rFonts w:ascii="Arial" w:hAnsi="Arial"/>
        </w:rPr>
      </w:r>
    </w:p>
    <w:p>
      <w:pPr>
        <w:pStyle w:val="BodyText"/>
        <w:tabs>
          <w:tab w:pos="1596" w:val="left" w:leader="none"/>
        </w:tabs>
        <w:spacing w:line="240" w:lineRule="auto"/>
        <w:ind w:left="177" w:right="2839"/>
        <w:jc w:val="left"/>
        <w:rPr>
          <w:rFonts w:ascii="Arial" w:hAnsi="Arial" w:cs="Arial" w:eastAsia="Arial"/>
        </w:rPr>
      </w:pPr>
      <w:r>
        <w:rPr>
          <w:spacing w:val="-1"/>
        </w:rPr>
        <w:t>Физическое измерение калибровки постоянной относится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аналоговому</w:t>
      </w:r>
      <w:r>
        <w:rPr>
          <w:spacing w:val="-2"/>
        </w:rPr>
        <w:t> </w:t>
      </w:r>
      <w:r>
        <w:rPr>
          <w:spacing w:val="-1"/>
        </w:rPr>
        <w:t>входу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3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</w:p>
    <w:p>
      <w:pPr>
        <w:pStyle w:val="BodyText"/>
        <w:tabs>
          <w:tab w:pos="1595" w:val="left" w:leader="none"/>
        </w:tabs>
        <w:spacing w:line="229" w:lineRule="exact"/>
        <w:ind w:left="177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-1000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+1000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7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278"/>
      <w:bookmarkEnd w:id="278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6.5pt;height:23.1pt;mso-position-horizontal-relative:char;mso-position-vertical-relative:line" coordorigin="0,0" coordsize="9130,462">
            <v:group style="position:absolute;left:8885;top:1;width:245;height:231" coordorigin="8885,1" coordsize="245,231">
              <v:shape style="position:absolute;left:8885;top:1;width:245;height:231" coordorigin="8885,1" coordsize="245,231" path="m8885,232l9130,232,9130,1,8885,1,8885,232xe" filled="true" fillcolor="#d9d9d9" stroked="false">
                <v:path arrowok="t"/>
                <v:fill type="solid"/>
              </v:shape>
            </v:group>
            <v:group style="position:absolute;left:0;top:1;width:30;height:231" coordorigin="0,1" coordsize="30,231">
              <v:shape style="position:absolute;left:0;top:1;width:30;height:231" coordorigin="0,1" coordsize="30,231" path="m0,232l30,232,30,1,0,1,0,232xe" filled="true" fillcolor="#d9d9d9" stroked="false">
                <v:path arrowok="t"/>
                <v:fill type="solid"/>
              </v:shape>
            </v:group>
            <v:group style="position:absolute;left:30;top:0;width:8855;height:231" coordorigin="30,0" coordsize="8855,231">
              <v:shape style="position:absolute;left:30;top:0;width:8855;height:231" coordorigin="30,0" coordsize="8855,231" path="m30,230l8885,230,8885,0,30,0,30,230xe" filled="true" fillcolor="#cccccc" stroked="false">
                <v:path arrowok="t"/>
                <v:fill type="solid"/>
              </v:shape>
            </v:group>
            <v:group style="position:absolute;left:0;top:232;width:9130;height:231" coordorigin="0,232" coordsize="9130,231">
              <v:shape style="position:absolute;left:0;top:232;width:9130;height:231" coordorigin="0,232" coordsize="9130,231" path="m0,462l9130,462,9130,232,0,232,0,462xe" filled="true" fillcolor="#d9d9d9" stroked="false">
                <v:path arrowok="t"/>
                <v:fill type="solid"/>
              </v:shape>
              <v:shape style="position:absolute;left:0;top:0;width:9130;height:462" type="#_x0000_t202" filled="false" stroked="false">
                <v:textbox inset="0,0,0,0">
                  <w:txbxContent>
                    <w:p>
                      <w:pPr>
                        <w:spacing w:before="0"/>
                        <w:ind w:left="30" w:right="24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Постоянные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должны настраиваться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когда измеряемая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величина близка </w:t>
                      </w:r>
                      <w:r>
                        <w:rPr>
                          <w:rFonts w:ascii="Arial" w:hAnsi="Arial"/>
                          <w:sz w:val="20"/>
                        </w:rPr>
                        <w:t>к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 аварийному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уровню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pacing w:val="4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Пользовательские</w:t>
                      </w:r>
                      <w:r>
                        <w:rPr>
                          <w:rFonts w:ascii="Arial" w:hAnsi="Arial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графики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могут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быть настроены </w:t>
                      </w:r>
                      <w:r>
                        <w:rPr>
                          <w:rFonts w:ascii="Arial" w:hAnsi="Arial"/>
                          <w:sz w:val="20"/>
                        </w:rPr>
                        <w:t>в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 программе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LiteEdit.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2"/>
        <w:spacing w:line="240" w:lineRule="auto" w:before="130"/>
        <w:ind w:left="178"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*Extension I/O (*Вх/Вых модуля)" w:id="279"/>
      <w:bookmarkEnd w:id="279"/>
      <w:r>
        <w:rPr>
          <w:b w:val="0"/>
          <w:i w:val="0"/>
        </w:rPr>
      </w:r>
      <w:r>
        <w:rPr>
          <w:rFonts w:ascii="Arial" w:hAnsi="Arial"/>
          <w:i/>
        </w:rPr>
        <w:t>*Extension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</w:rPr>
        <w:t>I/O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  <w:spacing w:val="-1"/>
        </w:rPr>
        <w:t>(*</w:t>
      </w:r>
      <w:r>
        <w:rPr>
          <w:i/>
          <w:spacing w:val="-1"/>
        </w:rPr>
        <w:t>Вх</w:t>
      </w:r>
      <w:r>
        <w:rPr>
          <w:rFonts w:ascii="Arial" w:hAnsi="Arial"/>
          <w:i/>
          <w:spacing w:val="-1"/>
        </w:rPr>
        <w:t>/</w:t>
      </w:r>
      <w:r>
        <w:rPr>
          <w:i/>
          <w:spacing w:val="-1"/>
        </w:rPr>
        <w:t>Вых</w:t>
      </w:r>
      <w:r>
        <w:rPr>
          <w:i/>
          <w:spacing w:val="-13"/>
        </w:rPr>
        <w:t> </w:t>
      </w:r>
      <w:r>
        <w:rPr>
          <w:i/>
          <w:spacing w:val="-1"/>
        </w:rPr>
        <w:t>модуля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tabs>
          <w:tab w:pos="5851" w:val="left" w:leader="none"/>
        </w:tabs>
        <w:spacing w:line="240" w:lineRule="auto" w:before="199"/>
        <w:ind w:left="178" w:right="0"/>
        <w:jc w:val="left"/>
        <w:rPr>
          <w:b w:val="0"/>
          <w:bCs w:val="0"/>
        </w:rPr>
      </w:pPr>
      <w:bookmarkStart w:name="IOM AI1..4 Wrn (IOM АнВх1…4 Сиг)  [ ]" w:id="280"/>
      <w:bookmarkEnd w:id="280"/>
      <w:r>
        <w:rPr>
          <w:b w:val="0"/>
          <w:bCs w:val="0"/>
        </w:rPr>
      </w:r>
      <w:r>
        <w:rPr/>
        <w:t>IOM</w:t>
      </w:r>
      <w:r>
        <w:rPr>
          <w:spacing w:val="-1"/>
        </w:rPr>
        <w:t> AI1..4</w:t>
      </w:r>
      <w:r>
        <w:rPr/>
        <w:t> Wrn</w:t>
      </w:r>
      <w:r>
        <w:rPr>
          <w:spacing w:val="-1"/>
        </w:rPr>
        <w:t> (IOM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АнВх</w:t>
      </w:r>
      <w:r>
        <w:rPr>
          <w:spacing w:val="-1"/>
        </w:rPr>
        <w:t>1…4 </w:t>
      </w:r>
      <w:r>
        <w:rPr>
          <w:rFonts w:ascii="Arial" w:hAnsi="Arial" w:cs="Arial" w:eastAsia="Arial"/>
          <w:spacing w:val="-1"/>
        </w:rPr>
        <w:t>Сиг</w:t>
      </w:r>
      <w:r>
        <w:rPr>
          <w:spacing w:val="-1"/>
        </w:rPr>
        <w:t>)</w:t>
        <w:tab/>
      </w:r>
      <w:r>
        <w:rPr/>
        <w:t>[</w:t>
      </w:r>
      <w:r>
        <w:rPr>
          <w:spacing w:val="-2"/>
        </w:rPr>
        <w:t> </w:t>
      </w:r>
      <w:r>
        <w:rPr/>
        <w:t>]</w:t>
      </w:r>
      <w:r>
        <w:rPr>
          <w:b w:val="0"/>
          <w:bCs w:val="0"/>
        </w:rPr>
      </w:r>
    </w:p>
    <w:p>
      <w:pPr>
        <w:pStyle w:val="BodyText"/>
        <w:spacing w:line="230" w:lineRule="exact" w:before="58"/>
        <w:ind w:left="178" w:right="0"/>
        <w:jc w:val="left"/>
        <w:rPr>
          <w:rFonts w:ascii="Arial" w:hAnsi="Arial" w:cs="Arial" w:eastAsia="Arial"/>
        </w:rPr>
      </w:pPr>
      <w:r>
        <w:rPr>
          <w:spacing w:val="-1"/>
        </w:rPr>
        <w:t>Значение</w:t>
      </w:r>
      <w:r>
        <w:rPr/>
        <w:t> </w:t>
      </w:r>
      <w:r>
        <w:rPr>
          <w:spacing w:val="-2"/>
        </w:rPr>
        <w:t>предупреждения</w:t>
      </w:r>
      <w:r>
        <w:rPr>
          <w:spacing w:val="-1"/>
        </w:rPr>
        <w:t> для</w:t>
      </w:r>
      <w:r>
        <w:rPr/>
        <w:t> </w:t>
      </w:r>
      <w:r>
        <w:rPr>
          <w:spacing w:val="-1"/>
        </w:rPr>
        <w:t>аналоговых входов</w:t>
      </w:r>
      <w:r>
        <w:rPr/>
        <w:t> </w:t>
      </w:r>
      <w:r>
        <w:rPr>
          <w:rFonts w:ascii="Arial" w:hAnsi="Arial" w:cs="Arial" w:eastAsia="Arial"/>
          <w:spacing w:val="-1"/>
        </w:rPr>
        <w:t>1…4</w:t>
      </w:r>
      <w:r>
        <w:rPr>
          <w:rFonts w:ascii="Arial" w:hAnsi="Arial" w:cs="Arial" w:eastAsia="Arial"/>
          <w:spacing w:val="-2"/>
        </w:rPr>
        <w:t> </w:t>
      </w:r>
      <w:r>
        <w:rPr>
          <w:spacing w:val="-1"/>
        </w:rPr>
        <w:t>модуля </w:t>
      </w:r>
      <w:r>
        <w:rPr>
          <w:rFonts w:ascii="Arial" w:hAnsi="Arial" w:cs="Arial" w:eastAsia="Arial"/>
          <w:spacing w:val="-1"/>
        </w:rPr>
        <w:t>IOM.</w:t>
      </w:r>
      <w:r>
        <w:rPr>
          <w:rFonts w:ascii="Arial" w:hAnsi="Arial" w:cs="Arial" w:eastAsia="Arial"/>
        </w:rPr>
      </w:r>
    </w:p>
    <w:p>
      <w:pPr>
        <w:pStyle w:val="BodyText"/>
        <w:tabs>
          <w:tab w:pos="1597" w:val="left" w:leader="none"/>
        </w:tabs>
        <w:spacing w:line="230" w:lineRule="exact"/>
        <w:ind w:left="178" w:right="0"/>
        <w:jc w:val="left"/>
        <w:rPr>
          <w:rFonts w:ascii="Arial" w:hAnsi="Arial" w:cs="Arial" w:eastAsia="Arial"/>
        </w:rPr>
      </w:pPr>
      <w:r>
        <w:rPr/>
        <w:t>Шаг</w:t>
      </w:r>
      <w:r>
        <w:rPr>
          <w:rFonts w:ascii="Arial" w:hAnsi="Arial"/>
        </w:rPr>
        <w:t>:</w:t>
        <w:tab/>
        <w:t>1</w:t>
      </w:r>
    </w:p>
    <w:p>
      <w:pPr>
        <w:pStyle w:val="BodyText"/>
        <w:tabs>
          <w:tab w:pos="1596" w:val="left" w:leader="none"/>
          <w:tab w:pos="2218" w:val="left" w:leader="none"/>
          <w:tab w:pos="2506" w:val="left" w:leader="none"/>
        </w:tabs>
        <w:spacing w:line="240" w:lineRule="auto"/>
        <w:ind w:left="178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/>
          <w:spacing w:val="-1"/>
          <w:w w:val="95"/>
        </w:rPr>
        <w:t>:</w:t>
        <w:tab/>
      </w:r>
      <w:r>
        <w:rPr>
          <w:rFonts w:ascii="Arial" w:hAnsi="Arial"/>
        </w:rPr>
        <w:t>-100</w:t>
        <w:tab/>
      </w:r>
      <w:r>
        <w:rPr>
          <w:rFonts w:ascii="Arial" w:hAnsi="Arial"/>
          <w:w w:val="95"/>
        </w:rPr>
        <w:t>-</w:t>
        <w:tab/>
      </w:r>
      <w:r>
        <w:rPr>
          <w:rFonts w:ascii="Arial" w:hAnsi="Arial"/>
        </w:rPr>
        <w:t>+10000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62" w:val="left" w:leader="none"/>
        </w:tabs>
        <w:spacing w:line="240" w:lineRule="auto"/>
        <w:ind w:left="178" w:right="0"/>
        <w:jc w:val="left"/>
        <w:rPr>
          <w:b w:val="0"/>
          <w:bCs w:val="0"/>
        </w:rPr>
      </w:pPr>
      <w:bookmarkStart w:name="IOM AI1..4 Sd (IOM АнВх1…4 Стп)         " w:id="281"/>
      <w:bookmarkEnd w:id="281"/>
      <w:r>
        <w:rPr>
          <w:b w:val="0"/>
          <w:bCs w:val="0"/>
        </w:rPr>
      </w:r>
      <w:r>
        <w:rPr>
          <w:spacing w:val="-1"/>
        </w:rPr>
        <w:t>IOM AI1..4</w:t>
      </w:r>
      <w:r>
        <w:rPr/>
        <w:t> </w:t>
      </w:r>
      <w:r>
        <w:rPr>
          <w:spacing w:val="-1"/>
        </w:rPr>
        <w:t>Sd (IOM </w:t>
      </w:r>
      <w:r>
        <w:rPr>
          <w:rFonts w:ascii="Arial" w:hAnsi="Arial" w:cs="Arial" w:eastAsia="Arial"/>
          <w:spacing w:val="-1"/>
        </w:rPr>
        <w:t>АнВх</w:t>
      </w:r>
      <w:r>
        <w:rPr>
          <w:spacing w:val="-1"/>
        </w:rPr>
        <w:t>1…4</w:t>
      </w:r>
      <w:r>
        <w:rPr/>
        <w:t> </w:t>
      </w:r>
      <w:r>
        <w:rPr>
          <w:rFonts w:ascii="Arial" w:hAnsi="Arial" w:cs="Arial" w:eastAsia="Arial"/>
          <w:spacing w:val="-1"/>
        </w:rPr>
        <w:t>Стп</w:t>
      </w:r>
      <w:r>
        <w:rPr>
          <w:spacing w:val="-1"/>
        </w:rPr>
        <w:t>)</w:t>
        <w:tab/>
      </w:r>
      <w:r>
        <w:rPr/>
        <w:t>[</w:t>
      </w:r>
      <w:r>
        <w:rPr>
          <w:spacing w:val="-1"/>
        </w:rPr>
        <w:t> </w:t>
      </w:r>
      <w:r>
        <w:rPr/>
        <w:t>]</w:t>
      </w:r>
      <w:r>
        <w:rPr>
          <w:b w:val="0"/>
          <w:bCs w:val="0"/>
        </w:rPr>
      </w:r>
    </w:p>
    <w:p>
      <w:pPr>
        <w:pStyle w:val="BodyText"/>
        <w:spacing w:line="240" w:lineRule="auto" w:before="57"/>
        <w:ind w:left="178" w:right="0"/>
        <w:jc w:val="left"/>
        <w:rPr>
          <w:rFonts w:ascii="Arial" w:hAnsi="Arial" w:cs="Arial" w:eastAsia="Arial"/>
        </w:rPr>
      </w:pPr>
      <w:r>
        <w:rPr>
          <w:spacing w:val="-1"/>
        </w:rPr>
        <w:t>Значение</w:t>
      </w:r>
      <w:r>
        <w:rPr/>
        <w:t> </w:t>
      </w:r>
      <w:r>
        <w:rPr>
          <w:spacing w:val="-1"/>
        </w:rPr>
        <w:t>останова для аналоговых входов</w:t>
      </w:r>
      <w:r>
        <w:rPr/>
        <w:t> </w:t>
      </w:r>
      <w:r>
        <w:rPr>
          <w:rFonts w:ascii="Arial" w:hAnsi="Arial" w:cs="Arial" w:eastAsia="Arial"/>
          <w:spacing w:val="-1"/>
        </w:rPr>
        <w:t>1…4 </w:t>
      </w:r>
      <w:r>
        <w:rPr>
          <w:spacing w:val="-1"/>
        </w:rPr>
        <w:t>модуля </w:t>
      </w:r>
      <w:r>
        <w:rPr>
          <w:rFonts w:ascii="Arial" w:hAnsi="Arial" w:cs="Arial" w:eastAsia="Arial"/>
          <w:spacing w:val="-1"/>
        </w:rPr>
        <w:t>IOM.</w:t>
      </w:r>
      <w:r>
        <w:rPr>
          <w:rFonts w:ascii="Arial" w:hAnsi="Arial" w:cs="Arial" w:eastAsia="Arial"/>
        </w:rPr>
      </w:r>
    </w:p>
    <w:p>
      <w:pPr>
        <w:pStyle w:val="BodyText"/>
        <w:tabs>
          <w:tab w:pos="1596" w:val="left" w:leader="none"/>
        </w:tabs>
        <w:spacing w:line="240" w:lineRule="auto"/>
        <w:ind w:left="178" w:right="0"/>
        <w:jc w:val="left"/>
        <w:rPr>
          <w:rFonts w:ascii="Arial" w:hAnsi="Arial" w:cs="Arial" w:eastAsia="Arial"/>
        </w:rPr>
      </w:pPr>
      <w:r>
        <w:rPr/>
        <w:t>Шаг</w:t>
      </w:r>
      <w:r>
        <w:rPr>
          <w:rFonts w:ascii="Arial" w:hAnsi="Arial"/>
        </w:rPr>
        <w:t>:</w:t>
        <w:tab/>
        <w:t>1</w:t>
      </w:r>
    </w:p>
    <w:p>
      <w:pPr>
        <w:pStyle w:val="BodyText"/>
        <w:tabs>
          <w:tab w:pos="1596" w:val="left" w:leader="none"/>
          <w:tab w:pos="2218" w:val="left" w:leader="none"/>
          <w:tab w:pos="2506" w:val="left" w:leader="none"/>
        </w:tabs>
        <w:spacing w:line="240" w:lineRule="auto"/>
        <w:ind w:left="178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/>
          <w:spacing w:val="-1"/>
          <w:w w:val="95"/>
        </w:rPr>
        <w:t>:</w:t>
        <w:tab/>
      </w:r>
      <w:r>
        <w:rPr>
          <w:rFonts w:ascii="Arial" w:hAnsi="Arial"/>
        </w:rPr>
        <w:t>-100</w:t>
        <w:tab/>
      </w:r>
      <w:r>
        <w:rPr>
          <w:rFonts w:ascii="Arial" w:hAnsi="Arial"/>
          <w:w w:val="95"/>
        </w:rPr>
        <w:t>-</w:t>
        <w:tab/>
      </w:r>
      <w:r>
        <w:rPr>
          <w:rFonts w:ascii="Arial" w:hAnsi="Arial"/>
        </w:rPr>
        <w:t>+10000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tabs>
          <w:tab w:pos="5850" w:val="left" w:leader="none"/>
        </w:tabs>
        <w:spacing w:line="240" w:lineRule="auto"/>
        <w:ind w:left="178" w:right="0"/>
        <w:jc w:val="left"/>
        <w:rPr>
          <w:b w:val="0"/>
          <w:bCs w:val="0"/>
        </w:rPr>
      </w:pPr>
      <w:bookmarkStart w:name="IOM AI1..4 Del (IOM АнВх1 Задр)   [с]" w:id="282"/>
      <w:bookmarkEnd w:id="282"/>
      <w:r>
        <w:rPr>
          <w:b w:val="0"/>
        </w:rPr>
      </w:r>
      <w:r>
        <w:rPr/>
        <w:t>IOM</w:t>
      </w:r>
      <w:r>
        <w:rPr>
          <w:spacing w:val="-1"/>
        </w:rPr>
        <w:t> AI1..4</w:t>
      </w:r>
      <w:r>
        <w:rPr/>
        <w:t> </w:t>
      </w:r>
      <w:r>
        <w:rPr>
          <w:spacing w:val="-1"/>
        </w:rPr>
        <w:t>Del (IOM </w:t>
      </w:r>
      <w:r>
        <w:rPr>
          <w:rFonts w:ascii="Arial" w:hAnsi="Arial"/>
          <w:spacing w:val="-1"/>
        </w:rPr>
        <w:t>АнВх</w:t>
      </w:r>
      <w:r>
        <w:rPr>
          <w:spacing w:val="-1"/>
        </w:rPr>
        <w:t>1</w:t>
      </w:r>
      <w:r>
        <w:rPr/>
        <w:t> </w:t>
      </w:r>
      <w:r>
        <w:rPr>
          <w:rFonts w:ascii="Arial" w:hAnsi="Arial"/>
          <w:spacing w:val="-1"/>
        </w:rPr>
        <w:t>Задр</w:t>
      </w:r>
      <w:r>
        <w:rPr>
          <w:spacing w:val="-1"/>
        </w:rPr>
        <w:t>)</w:t>
        <w:tab/>
        <w:t>[</w:t>
      </w:r>
      <w:r>
        <w:rPr>
          <w:rFonts w:ascii="Arial" w:hAnsi="Arial"/>
          <w:spacing w:val="-1"/>
        </w:rPr>
        <w:t>с</w:t>
      </w:r>
      <w:r>
        <w:rPr>
          <w:spacing w:val="-1"/>
        </w:rPr>
        <w:t>]</w:t>
      </w:r>
      <w:r>
        <w:rPr>
          <w:b w:val="0"/>
        </w:rPr>
      </w:r>
    </w:p>
    <w:p>
      <w:pPr>
        <w:pStyle w:val="BodyText"/>
        <w:spacing w:line="240" w:lineRule="auto" w:before="58"/>
        <w:ind w:left="178" w:right="0"/>
        <w:jc w:val="left"/>
        <w:rPr>
          <w:rFonts w:ascii="Arial" w:hAnsi="Arial" w:cs="Arial" w:eastAsia="Arial"/>
        </w:rPr>
      </w:pPr>
      <w:r>
        <w:rPr>
          <w:spacing w:val="-1"/>
        </w:rPr>
        <w:t>Задержка для аналоговых входов</w:t>
      </w:r>
      <w:r>
        <w:rPr/>
        <w:t> </w:t>
      </w:r>
      <w:r>
        <w:rPr>
          <w:rFonts w:ascii="Arial" w:hAnsi="Arial" w:cs="Arial" w:eastAsia="Arial"/>
          <w:spacing w:val="-1"/>
        </w:rPr>
        <w:t>1…4 </w:t>
      </w:r>
      <w:r>
        <w:rPr>
          <w:spacing w:val="-1"/>
        </w:rPr>
        <w:t>модуля </w:t>
      </w:r>
      <w:r>
        <w:rPr>
          <w:rFonts w:ascii="Arial" w:hAnsi="Arial" w:cs="Arial" w:eastAsia="Arial"/>
          <w:spacing w:val="-1"/>
        </w:rPr>
        <w:t>IOM.</w:t>
      </w:r>
      <w:r>
        <w:rPr>
          <w:rFonts w:ascii="Arial" w:hAnsi="Arial" w:cs="Arial" w:eastAsia="Arial"/>
        </w:rPr>
      </w:r>
    </w:p>
    <w:p>
      <w:pPr>
        <w:pStyle w:val="BodyText"/>
        <w:tabs>
          <w:tab w:pos="1597" w:val="left" w:leader="none"/>
        </w:tabs>
        <w:spacing w:line="230" w:lineRule="exact"/>
        <w:ind w:left="178" w:right="0"/>
        <w:jc w:val="left"/>
        <w:rPr>
          <w:rFonts w:ascii="Arial" w:hAnsi="Arial" w:cs="Arial" w:eastAsia="Arial"/>
        </w:rPr>
      </w:pPr>
      <w:r>
        <w:rPr/>
        <w:t>Шаг</w:t>
      </w:r>
      <w:r>
        <w:rPr>
          <w:rFonts w:ascii="Arial" w:hAnsi="Arial"/>
        </w:rPr>
        <w:t>:</w:t>
        <w:tab/>
        <w:t>1</w:t>
      </w:r>
      <w:r>
        <w:rPr>
          <w:rFonts w:ascii="Arial" w:hAnsi="Arial"/>
          <w:spacing w:val="-1"/>
        </w:rPr>
        <w:t> [</w:t>
      </w:r>
      <w:r>
        <w:rPr>
          <w:spacing w:val="-1"/>
        </w:rPr>
        <w:t>с</w:t>
      </w:r>
      <w:r>
        <w:rPr>
          <w:rFonts w:ascii="Arial" w:hAnsi="Arial"/>
          <w:spacing w:val="-1"/>
        </w:rPr>
        <w:t>]</w:t>
      </w:r>
    </w:p>
    <w:p>
      <w:pPr>
        <w:pStyle w:val="BodyText"/>
        <w:tabs>
          <w:tab w:pos="1596" w:val="left" w:leader="none"/>
          <w:tab w:pos="1929" w:val="left" w:leader="none"/>
          <w:tab w:pos="2218" w:val="left" w:leader="none"/>
        </w:tabs>
        <w:spacing w:line="230" w:lineRule="exact"/>
        <w:ind w:left="178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/>
          <w:spacing w:val="-1"/>
          <w:w w:val="95"/>
        </w:rPr>
        <w:t>:</w:t>
        <w:tab/>
      </w:r>
      <w:r>
        <w:rPr>
          <w:rFonts w:ascii="Arial" w:hAnsi="Arial"/>
        </w:rPr>
        <w:t>0</w:t>
        <w:tab/>
      </w:r>
      <w:r>
        <w:rPr>
          <w:rFonts w:ascii="Arial" w:hAnsi="Arial"/>
          <w:w w:val="95"/>
        </w:rPr>
        <w:t>-</w:t>
        <w:tab/>
      </w:r>
      <w:r>
        <w:rPr>
          <w:rFonts w:ascii="Arial" w:hAnsi="Arial"/>
          <w:spacing w:val="-1"/>
        </w:rPr>
        <w:t>900 </w:t>
      </w:r>
      <w:r>
        <w:rPr>
          <w:rFonts w:ascii="Arial" w:hAnsi="Arial"/>
        </w:rPr>
        <w:t>[</w:t>
      </w:r>
      <w:r>
        <w:rPr/>
        <w:t>с</w:t>
      </w:r>
      <w:r>
        <w:rPr>
          <w:rFonts w:ascii="Arial" w:hAnsi="Arial"/>
        </w:rPr>
        <w:t>]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7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283"/>
      <w:bookmarkEnd w:id="283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.0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481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Аварийные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защиты по аналоговым входам модулей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IG-IOM/IGS-PTM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могут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быть настроены</w:t>
                  </w:r>
                  <w:r>
                    <w:rPr>
                      <w:rFonts w:ascii="Arial" w:hAnsi="Arial"/>
                      <w:spacing w:val="24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следующим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образом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i/>
          <w:sz w:val="20"/>
          <w:szCs w:val="20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6980"/>
      </w:tblGrid>
      <w:tr>
        <w:trPr>
          <w:trHeight w:val="240" w:hRule="exact"/>
        </w:trPr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Настройка</w:t>
            </w:r>
          </w:p>
        </w:tc>
        <w:tc>
          <w:tcPr>
            <w:tcW w:w="6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Защита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Снижение</w:t>
            </w:r>
          </w:p>
        </w:tc>
        <w:tc>
          <w:tcPr>
            <w:tcW w:w="6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Защита активна только тогда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1"/>
                <w:sz w:val="20"/>
              </w:rPr>
              <w:t>когда измеренное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ниже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уровня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Превышение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4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Защита активна только тогда когда измеренное значение </w:t>
            </w:r>
            <w:r>
              <w:rPr>
                <w:rFonts w:ascii="Arial" w:hAnsi="Arial"/>
                <w:spacing w:val="-2"/>
                <w:sz w:val="20"/>
              </w:rPr>
              <w:t>превышает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уровень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5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Снижение</w:t>
            </w:r>
            <w:r>
              <w:rPr>
                <w:rFonts w:ascii="Arial" w:hAnsi="Arial"/>
                <w:spacing w:val="-1"/>
                <w:sz w:val="20"/>
              </w:rPr>
              <w:t>+</w:t>
            </w:r>
            <w:r>
              <w:rPr>
                <w:rFonts w:ascii="Arial" w:hAnsi="Arial"/>
                <w:spacing w:val="-1"/>
                <w:sz w:val="20"/>
              </w:rPr>
              <w:t>Отказ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датчика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Защита активируется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также при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отказе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датчика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27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Превышение</w:t>
            </w:r>
            <w:r>
              <w:rPr>
                <w:rFonts w:ascii="Arial" w:hAnsi="Arial"/>
                <w:spacing w:val="-1"/>
                <w:sz w:val="20"/>
              </w:rPr>
              <w:t>+</w:t>
            </w:r>
            <w:r>
              <w:rPr>
                <w:rFonts w:ascii="Arial" w:hAnsi="Arial"/>
                <w:spacing w:val="-1"/>
                <w:sz w:val="20"/>
              </w:rPr>
              <w:t>Отказ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датчика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Защита активируется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также при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отказе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датчика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tabs>
          <w:tab w:pos="9028" w:val="left" w:leader="none"/>
        </w:tabs>
        <w:spacing w:line="264" w:lineRule="exact" w:before="170"/>
        <w:ind w:left="17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51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7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4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7984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3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Heading3"/>
        <w:tabs>
          <w:tab w:pos="5810" w:val="left" w:leader="none"/>
        </w:tabs>
        <w:spacing w:line="240" w:lineRule="auto" w:before="67"/>
        <w:ind w:right="0"/>
        <w:jc w:val="left"/>
        <w:rPr>
          <w:b w:val="0"/>
          <w:bCs w:val="0"/>
        </w:rPr>
      </w:pPr>
      <w:bookmarkStart w:name="IOM AI1..4 Calibr (IOM АнВх1…4 Клбр)  […" w:id="284"/>
      <w:bookmarkEnd w:id="284"/>
      <w:r>
        <w:rPr>
          <w:b w:val="0"/>
          <w:bCs w:val="0"/>
        </w:rPr>
      </w:r>
      <w:bookmarkStart w:name="_bookmark25" w:id="285"/>
      <w:bookmarkEnd w:id="285"/>
      <w:r>
        <w:rPr>
          <w:b w:val="0"/>
          <w:bCs w:val="0"/>
        </w:rPr>
      </w:r>
      <w:r>
        <w:rPr>
          <w:spacing w:val="-1"/>
        </w:rPr>
        <w:t>IOM AI1..4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Calibr</w:t>
      </w:r>
      <w:r>
        <w:rPr/>
        <w:t> </w:t>
      </w:r>
      <w:r>
        <w:rPr>
          <w:spacing w:val="-1"/>
        </w:rPr>
        <w:t>(IOM </w:t>
      </w:r>
      <w:r>
        <w:rPr>
          <w:rFonts w:ascii="Arial" w:hAnsi="Arial" w:cs="Arial" w:eastAsia="Arial"/>
          <w:spacing w:val="-1"/>
        </w:rPr>
        <w:t>АнВх</w:t>
      </w:r>
      <w:r>
        <w:rPr>
          <w:spacing w:val="-1"/>
        </w:rPr>
        <w:t>1…4 </w:t>
      </w:r>
      <w:r>
        <w:rPr>
          <w:rFonts w:ascii="Arial" w:hAnsi="Arial" w:cs="Arial" w:eastAsia="Arial"/>
          <w:spacing w:val="-1"/>
        </w:rPr>
        <w:t>Клбр</w:t>
      </w:r>
      <w:r>
        <w:rPr>
          <w:spacing w:val="-1"/>
        </w:rPr>
        <w:t>)</w:t>
        <w:tab/>
        <w:t>[…]</w:t>
      </w:r>
      <w:r>
        <w:rPr>
          <w:b w:val="0"/>
          <w:bCs w:val="0"/>
        </w:rPr>
      </w:r>
    </w:p>
    <w:p>
      <w:pPr>
        <w:pStyle w:val="BodyText"/>
        <w:tabs>
          <w:tab w:pos="1667" w:val="right" w:leader="none"/>
        </w:tabs>
        <w:spacing w:line="240" w:lineRule="auto" w:before="58"/>
        <w:ind w:left="137" w:right="1769" w:firstLine="1"/>
        <w:jc w:val="left"/>
        <w:rPr>
          <w:rFonts w:ascii="Arial" w:hAnsi="Arial" w:cs="Arial" w:eastAsia="Arial"/>
        </w:rPr>
      </w:pPr>
      <w:r>
        <w:rPr>
          <w:spacing w:val="-1"/>
        </w:rPr>
        <w:t>Калибровка</w:t>
      </w:r>
      <w:r>
        <w:rPr>
          <w:spacing w:val="-2"/>
        </w:rPr>
        <w:t> </w:t>
      </w:r>
      <w:r>
        <w:rPr>
          <w:spacing w:val="-1"/>
        </w:rPr>
        <w:t>постоянной для настройки измеряемой</w:t>
      </w:r>
      <w:r>
        <w:rPr>
          <w:spacing w:val="-2"/>
        </w:rPr>
        <w:t> </w:t>
      </w:r>
      <w:r>
        <w:rPr>
          <w:spacing w:val="-1"/>
        </w:rPr>
        <w:t>величины</w:t>
      </w:r>
      <w:r>
        <w:rPr>
          <w:spacing w:val="-2"/>
        </w:rPr>
        <w:t> </w:t>
      </w:r>
      <w:r>
        <w:rPr>
          <w:spacing w:val="-1"/>
        </w:rPr>
        <w:t>аналоговых входов </w:t>
      </w:r>
      <w:r>
        <w:rPr>
          <w:spacing w:val="-2"/>
        </w:rPr>
        <w:t>модулей</w:t>
      </w:r>
      <w:r>
        <w:rPr>
          <w:spacing w:val="40"/>
        </w:rPr>
        <w:t> </w:t>
      </w:r>
      <w:r>
        <w:rPr>
          <w:rFonts w:ascii="Arial" w:hAnsi="Arial"/>
          <w:spacing w:val="-1"/>
        </w:rPr>
        <w:t>IOM/PTM.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Физическое измерение калибровки постоянной</w:t>
      </w:r>
      <w:r>
        <w:rPr>
          <w:spacing w:val="-2"/>
        </w:rPr>
        <w:t> </w:t>
      </w:r>
      <w:r>
        <w:rPr>
          <w:spacing w:val="-1"/>
        </w:rPr>
        <w:t>относится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аналоговому</w:t>
      </w:r>
      <w:r>
        <w:rPr>
          <w:spacing w:val="-2"/>
        </w:rPr>
        <w:t> </w:t>
      </w:r>
      <w:r>
        <w:rPr>
          <w:spacing w:val="-1"/>
        </w:rPr>
        <w:t>входу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5"/>
        </w:rPr>
        <w:t> </w:t>
      </w:r>
      <w:r>
        <w:rPr/>
        <w:t>Шаг</w:t>
      </w:r>
      <w:r>
        <w:rPr>
          <w:rFonts w:ascii="Arial" w:hAnsi="Arial"/>
        </w:rPr>
        <w:t>:</w:t>
        <w:tab/>
        <w:t>1</w:t>
      </w:r>
    </w:p>
    <w:p>
      <w:pPr>
        <w:pStyle w:val="BodyText"/>
        <w:tabs>
          <w:tab w:pos="1555" w:val="lef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Диапазон</w:t>
      </w:r>
      <w:r>
        <w:rPr>
          <w:rFonts w:ascii="Arial" w:hAnsi="Arial" w:cs="Arial" w:eastAsia="Arial"/>
          <w:spacing w:val="-1"/>
          <w:w w:val="95"/>
        </w:rPr>
        <w:t>:</w:t>
        <w:tab/>
      </w:r>
      <w:r>
        <w:rPr>
          <w:rFonts w:ascii="Arial" w:hAnsi="Arial" w:cs="Arial" w:eastAsia="Arial"/>
          <w:spacing w:val="-1"/>
        </w:rPr>
        <w:t>-1000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+1000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2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SMS/E-Mail (SMS/E-mail)" w:id="286"/>
      <w:bookmarkEnd w:id="286"/>
      <w:r>
        <w:rPr>
          <w:b w:val="0"/>
          <w:i w:val="0"/>
        </w:rPr>
      </w:r>
      <w:r>
        <w:rPr>
          <w:rFonts w:ascii="Arial"/>
          <w:i/>
          <w:spacing w:val="-1"/>
        </w:rPr>
        <w:t>SMS/E-Mail</w:t>
      </w:r>
      <w:r>
        <w:rPr>
          <w:rFonts w:ascii="Arial"/>
          <w:i/>
          <w:spacing w:val="-33"/>
        </w:rPr>
        <w:t> </w:t>
      </w:r>
      <w:r>
        <w:rPr>
          <w:rFonts w:ascii="Arial"/>
          <w:i/>
          <w:spacing w:val="-1"/>
        </w:rPr>
        <w:t>(SMS/E-mail)</w:t>
      </w:r>
      <w:r>
        <w:rPr>
          <w:rFonts w:asci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spacing w:line="240" w:lineRule="auto" w:before="200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Дистанционное сообщение об авариях" w:id="287"/>
      <w:bookmarkEnd w:id="287"/>
      <w:r>
        <w:rPr>
          <w:b w:val="0"/>
        </w:rPr>
      </w:r>
      <w:r>
        <w:rPr>
          <w:rFonts w:ascii="Arial" w:hAnsi="Arial"/>
          <w:spacing w:val="-1"/>
        </w:rPr>
        <w:t>Дистанционное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сообщение </w:t>
      </w:r>
      <w:r>
        <w:rPr>
          <w:rFonts w:ascii="Arial" w:hAnsi="Arial"/>
        </w:rPr>
        <w:t>об</w:t>
      </w:r>
      <w:r>
        <w:rPr>
          <w:rFonts w:ascii="Arial" w:hAnsi="Arial"/>
          <w:spacing w:val="-1"/>
        </w:rPr>
        <w:t> авариях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left="137" w:right="1255" w:firstLine="1"/>
        <w:jc w:val="left"/>
        <w:rPr>
          <w:rFonts w:ascii="Arial" w:hAnsi="Arial" w:cs="Arial" w:eastAsia="Arial"/>
        </w:rPr>
      </w:pPr>
      <w:r>
        <w:rPr>
          <w:spacing w:val="-1"/>
        </w:rPr>
        <w:t>Если </w:t>
      </w:r>
      <w:r>
        <w:rPr/>
        <w:t>к</w:t>
      </w:r>
      <w:r>
        <w:rPr>
          <w:spacing w:val="-1"/>
        </w:rPr>
        <w:t> контроллеру</w:t>
      </w:r>
      <w:r>
        <w:rPr>
          <w:spacing w:val="-2"/>
        </w:rPr>
        <w:t> </w:t>
      </w:r>
      <w:r>
        <w:rPr>
          <w:spacing w:val="-1"/>
        </w:rPr>
        <w:t>подключен </w:t>
      </w:r>
      <w:r>
        <w:rPr>
          <w:rFonts w:ascii="Arial" w:hAnsi="Arial"/>
          <w:spacing w:val="-1"/>
        </w:rPr>
        <w:t>GSM </w:t>
      </w:r>
      <w:r>
        <w:rPr>
          <w:spacing w:val="-1"/>
        </w:rPr>
        <w:t>модем и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или Интернет</w:t>
      </w:r>
      <w:r>
        <w:rPr>
          <w:rFonts w:ascii="Arial" w:hAnsi="Arial"/>
          <w:spacing w:val="-1"/>
        </w:rPr>
        <w:t>, </w:t>
      </w:r>
      <w:r>
        <w:rPr/>
        <w:t>то</w:t>
      </w:r>
      <w:r>
        <w:rPr>
          <w:spacing w:val="-1"/>
        </w:rPr>
        <w:t> </w:t>
      </w:r>
      <w:r>
        <w:rPr/>
        <w:t>он</w:t>
      </w:r>
      <w:r>
        <w:rPr>
          <w:spacing w:val="-1"/>
        </w:rPr>
        <w:t> может</w:t>
      </w:r>
      <w:r>
        <w:rPr>
          <w:spacing w:val="-2"/>
        </w:rPr>
        <w:t> </w:t>
      </w:r>
      <w:r>
        <w:rPr>
          <w:spacing w:val="-1"/>
        </w:rPr>
        <w:t>посылать </w:t>
      </w:r>
      <w:r>
        <w:rPr>
          <w:rFonts w:ascii="Arial" w:hAnsi="Arial"/>
          <w:spacing w:val="-1"/>
        </w:rPr>
        <w:t>SMS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и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или</w:t>
      </w:r>
      <w:r>
        <w:rPr/>
        <w:t> </w:t>
      </w:r>
      <w:r>
        <w:rPr>
          <w:rFonts w:ascii="Arial" w:hAnsi="Arial"/>
          <w:spacing w:val="-1"/>
        </w:rPr>
        <w:t>e-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mail </w:t>
      </w:r>
      <w:r>
        <w:rPr>
          <w:spacing w:val="-1"/>
        </w:rPr>
        <w:t>сообщения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момент</w:t>
      </w:r>
      <w:r>
        <w:rPr>
          <w:spacing w:val="-2"/>
        </w:rPr>
        <w:t> </w:t>
      </w:r>
      <w:r>
        <w:rPr>
          <w:spacing w:val="-1"/>
        </w:rPr>
        <w:t>появления</w:t>
      </w:r>
      <w:r>
        <w:rPr/>
        <w:t> аварии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списке аварий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Сообщение</w:t>
      </w:r>
      <w:r>
        <w:rPr>
          <w:spacing w:val="-2"/>
        </w:rPr>
        <w:t> </w:t>
      </w:r>
      <w:r>
        <w:rPr>
          <w:spacing w:val="-1"/>
        </w:rPr>
        <w:t>будет содержать</w:t>
      </w:r>
      <w:r>
        <w:rPr>
          <w:spacing w:val="51"/>
        </w:rPr>
        <w:t> </w:t>
      </w:r>
      <w:r>
        <w:rPr>
          <w:spacing w:val="-1"/>
        </w:rPr>
        <w:t>копию Списка Аварий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7" w:right="1315" w:hanging="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sz w:val="20"/>
          <w:szCs w:val="20"/>
        </w:rPr>
        <w:t>Для активации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данной функции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параметрами </w:t>
      </w:r>
      <w:r>
        <w:rPr>
          <w:rFonts w:ascii="Arial" w:hAnsi="Arial" w:cs="Arial" w:eastAsia="Arial"/>
          <w:i/>
          <w:spacing w:val="-1"/>
          <w:sz w:val="20"/>
          <w:szCs w:val="20"/>
        </w:rPr>
        <w:t>Yel</w:t>
      </w:r>
      <w:r>
        <w:rPr>
          <w:rFonts w:ascii="Arial" w:hAnsi="Arial" w:cs="Arial" w:eastAsia="Arial"/>
          <w:i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Alarm Msg (</w:t>
      </w:r>
      <w:r>
        <w:rPr>
          <w:rFonts w:ascii="Arial" w:hAnsi="Arial" w:cs="Arial" w:eastAsia="Arial"/>
          <w:i/>
          <w:spacing w:val="-1"/>
          <w:sz w:val="20"/>
          <w:szCs w:val="20"/>
        </w:rPr>
        <w:t>ЖелтСигнал</w:t>
      </w:r>
      <w:r>
        <w:rPr>
          <w:rFonts w:ascii="Arial" w:hAnsi="Arial" w:cs="Arial" w:eastAsia="Arial"/>
          <w:i/>
          <w:spacing w:val="-1"/>
          <w:sz w:val="20"/>
          <w:szCs w:val="20"/>
        </w:rPr>
        <w:t>)</w:t>
      </w:r>
      <w:r>
        <w:rPr>
          <w:rFonts w:ascii="Arial" w:hAnsi="Arial" w:cs="Arial" w:eastAsia="Arial"/>
          <w:i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и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Red </w:t>
      </w:r>
      <w:r>
        <w:rPr>
          <w:rFonts w:ascii="Arial" w:hAnsi="Arial" w:cs="Arial" w:eastAsia="Arial"/>
          <w:i/>
          <w:sz w:val="20"/>
          <w:szCs w:val="20"/>
        </w:rPr>
        <w:t>Alarm</w:t>
      </w:r>
      <w:r>
        <w:rPr>
          <w:rFonts w:ascii="Arial" w:hAnsi="Arial" w:cs="Arial" w:eastAsia="Arial"/>
          <w:i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Msg</w:t>
      </w:r>
      <w:r>
        <w:rPr>
          <w:rFonts w:ascii="Arial" w:hAnsi="Arial" w:cs="Arial" w:eastAsia="Arial"/>
          <w:i/>
          <w:spacing w:val="31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(</w:t>
      </w:r>
      <w:r>
        <w:rPr>
          <w:rFonts w:ascii="Arial" w:hAnsi="Arial" w:cs="Arial" w:eastAsia="Arial"/>
          <w:i/>
          <w:spacing w:val="-1"/>
          <w:sz w:val="20"/>
          <w:szCs w:val="20"/>
        </w:rPr>
        <w:t>КрасСигнал</w:t>
      </w:r>
      <w:r>
        <w:rPr>
          <w:rFonts w:ascii="Arial" w:hAnsi="Arial" w:cs="Arial" w:eastAsia="Arial"/>
          <w:i/>
          <w:spacing w:val="-1"/>
          <w:sz w:val="20"/>
          <w:szCs w:val="20"/>
        </w:rPr>
        <w:t>) </w:t>
      </w:r>
      <w:r>
        <w:rPr>
          <w:rFonts w:ascii="Arial" w:hAnsi="Arial" w:cs="Arial" w:eastAsia="Arial"/>
          <w:spacing w:val="-1"/>
          <w:sz w:val="20"/>
          <w:szCs w:val="20"/>
        </w:rPr>
        <w:t>выбирается уровень аварии</w:t>
      </w:r>
      <w:r>
        <w:rPr>
          <w:rFonts w:ascii="Arial" w:hAnsi="Arial" w:cs="Arial" w:eastAsia="Arial"/>
          <w:spacing w:val="-1"/>
          <w:sz w:val="20"/>
          <w:szCs w:val="20"/>
        </w:rPr>
        <w:t>, </w:t>
      </w:r>
      <w:r>
        <w:rPr>
          <w:rFonts w:ascii="Arial" w:hAnsi="Arial" w:cs="Arial" w:eastAsia="Arial"/>
          <w:sz w:val="20"/>
          <w:szCs w:val="20"/>
        </w:rPr>
        <w:t>о</w:t>
      </w:r>
      <w:r>
        <w:rPr>
          <w:rFonts w:ascii="Arial" w:hAnsi="Arial" w:cs="Arial" w:eastAsia="Arial"/>
          <w:spacing w:val="-1"/>
          <w:sz w:val="20"/>
          <w:szCs w:val="20"/>
        </w:rPr>
        <w:t> котором должно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быть сообщение</w:t>
      </w:r>
      <w:r>
        <w:rPr>
          <w:rFonts w:ascii="Arial" w:hAnsi="Arial" w:cs="Arial" w:eastAsia="Arial"/>
          <w:spacing w:val="-1"/>
          <w:sz w:val="20"/>
          <w:szCs w:val="20"/>
        </w:rPr>
        <w:t>, </w:t>
      </w:r>
      <w:r>
        <w:rPr>
          <w:rFonts w:ascii="Arial" w:hAnsi="Arial" w:cs="Arial" w:eastAsia="Arial"/>
          <w:sz w:val="20"/>
          <w:szCs w:val="20"/>
        </w:rPr>
        <w:t>а</w:t>
      </w:r>
      <w:r>
        <w:rPr>
          <w:rFonts w:ascii="Arial" w:hAnsi="Arial" w:cs="Arial" w:eastAsia="Arial"/>
          <w:spacing w:val="-1"/>
          <w:sz w:val="20"/>
          <w:szCs w:val="20"/>
        </w:rPr>
        <w:t> также </w:t>
      </w:r>
      <w:r>
        <w:rPr>
          <w:rFonts w:ascii="Arial" w:hAnsi="Arial" w:cs="Arial" w:eastAsia="Arial"/>
          <w:sz w:val="20"/>
          <w:szCs w:val="20"/>
        </w:rPr>
        <w:t>в</w:t>
      </w:r>
      <w:r>
        <w:rPr>
          <w:rFonts w:ascii="Arial" w:hAnsi="Arial" w:cs="Arial" w:eastAsia="Arial"/>
          <w:spacing w:val="3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параметры </w:t>
      </w:r>
      <w:r>
        <w:rPr>
          <w:rFonts w:ascii="Arial" w:hAnsi="Arial" w:cs="Arial" w:eastAsia="Arial"/>
          <w:i/>
          <w:spacing w:val="-1"/>
          <w:sz w:val="20"/>
          <w:szCs w:val="20"/>
        </w:rPr>
        <w:t>TelNo/Addr</w:t>
      </w:r>
      <w:r>
        <w:rPr>
          <w:rFonts w:ascii="Arial" w:hAnsi="Arial" w:cs="Arial" w:eastAsia="Arial"/>
          <w:i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Ch1 (</w:t>
      </w:r>
      <w:r>
        <w:rPr>
          <w:rFonts w:ascii="Arial" w:hAnsi="Arial" w:cs="Arial" w:eastAsia="Arial"/>
          <w:i/>
          <w:spacing w:val="-1"/>
          <w:sz w:val="20"/>
          <w:szCs w:val="20"/>
        </w:rPr>
        <w:t>Тел№</w:t>
      </w:r>
      <w:r>
        <w:rPr>
          <w:rFonts w:ascii="Arial" w:hAnsi="Arial" w:cs="Arial" w:eastAsia="Arial"/>
          <w:i/>
          <w:spacing w:val="-1"/>
          <w:sz w:val="20"/>
          <w:szCs w:val="20"/>
        </w:rPr>
        <w:t>/</w:t>
      </w:r>
      <w:r>
        <w:rPr>
          <w:rFonts w:ascii="Arial" w:hAnsi="Arial" w:cs="Arial" w:eastAsia="Arial"/>
          <w:i/>
          <w:spacing w:val="-1"/>
          <w:sz w:val="20"/>
          <w:szCs w:val="20"/>
        </w:rPr>
        <w:t>Адрес</w:t>
      </w:r>
      <w:r>
        <w:rPr>
          <w:rFonts w:ascii="Arial" w:hAnsi="Arial" w:cs="Arial" w:eastAsia="Arial"/>
          <w:i/>
          <w:spacing w:val="-1"/>
          <w:sz w:val="20"/>
          <w:szCs w:val="20"/>
        </w:rPr>
        <w:t>1)</w:t>
      </w:r>
      <w:r>
        <w:rPr>
          <w:rFonts w:ascii="Arial" w:hAnsi="Arial" w:cs="Arial" w:eastAsia="Arial"/>
          <w:i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и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TelNo/Addr</w:t>
      </w:r>
      <w:r>
        <w:rPr>
          <w:rFonts w:ascii="Arial" w:hAnsi="Arial" w:cs="Arial" w:eastAsia="Arial"/>
          <w:i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Ch2 (</w:t>
      </w:r>
      <w:r>
        <w:rPr>
          <w:rFonts w:ascii="Arial" w:hAnsi="Arial" w:cs="Arial" w:eastAsia="Arial"/>
          <w:i/>
          <w:spacing w:val="-1"/>
          <w:sz w:val="20"/>
          <w:szCs w:val="20"/>
        </w:rPr>
        <w:t>Тел№</w:t>
      </w:r>
      <w:r>
        <w:rPr>
          <w:rFonts w:ascii="Arial" w:hAnsi="Arial" w:cs="Arial" w:eastAsia="Arial"/>
          <w:i/>
          <w:spacing w:val="-1"/>
          <w:sz w:val="20"/>
          <w:szCs w:val="20"/>
        </w:rPr>
        <w:t>/</w:t>
      </w:r>
      <w:r>
        <w:rPr>
          <w:rFonts w:ascii="Arial" w:hAnsi="Arial" w:cs="Arial" w:eastAsia="Arial"/>
          <w:i/>
          <w:spacing w:val="-1"/>
          <w:sz w:val="20"/>
          <w:szCs w:val="20"/>
        </w:rPr>
        <w:t>Адрес</w:t>
      </w:r>
      <w:r>
        <w:rPr>
          <w:rFonts w:ascii="Arial" w:hAnsi="Arial" w:cs="Arial" w:eastAsia="Arial"/>
          <w:i/>
          <w:spacing w:val="-1"/>
          <w:sz w:val="20"/>
          <w:szCs w:val="20"/>
        </w:rPr>
        <w:t>2) </w:t>
      </w:r>
      <w:r>
        <w:rPr>
          <w:rFonts w:ascii="Arial" w:hAnsi="Arial" w:cs="Arial" w:eastAsia="Arial"/>
          <w:spacing w:val="-1"/>
          <w:sz w:val="20"/>
          <w:szCs w:val="20"/>
        </w:rPr>
        <w:t>вводится</w:t>
      </w:r>
      <w:r>
        <w:rPr>
          <w:rFonts w:ascii="Arial" w:hAnsi="Arial" w:cs="Arial" w:eastAsia="Arial"/>
          <w:spacing w:val="2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правильный </w:t>
      </w:r>
      <w:r>
        <w:rPr>
          <w:rFonts w:ascii="Arial" w:hAnsi="Arial" w:cs="Arial" w:eastAsia="Arial"/>
          <w:sz w:val="20"/>
          <w:szCs w:val="20"/>
        </w:rPr>
        <w:t>номер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GSM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телефона и</w:t>
      </w:r>
      <w:r>
        <w:rPr>
          <w:rFonts w:ascii="Arial" w:hAnsi="Arial" w:cs="Arial" w:eastAsia="Arial"/>
          <w:spacing w:val="-1"/>
          <w:sz w:val="20"/>
          <w:szCs w:val="20"/>
        </w:rPr>
        <w:t>/</w:t>
      </w:r>
      <w:r>
        <w:rPr>
          <w:rFonts w:ascii="Arial" w:hAnsi="Arial" w:cs="Arial" w:eastAsia="Arial"/>
          <w:spacing w:val="-1"/>
          <w:sz w:val="20"/>
          <w:szCs w:val="20"/>
        </w:rPr>
        <w:t>или </w:t>
      </w:r>
      <w:r>
        <w:rPr>
          <w:rFonts w:ascii="Arial" w:hAnsi="Arial" w:cs="Arial" w:eastAsia="Arial"/>
          <w:spacing w:val="-1"/>
          <w:sz w:val="20"/>
          <w:szCs w:val="20"/>
        </w:rPr>
        <w:t>e-mail</w:t>
      </w:r>
      <w:r>
        <w:rPr>
          <w:rFonts w:ascii="Arial" w:hAnsi="Arial" w:cs="Arial" w:eastAsia="Arial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адрес</w:t>
      </w:r>
      <w:r>
        <w:rPr>
          <w:rFonts w:ascii="Arial" w:hAnsi="Arial" w:cs="Arial" w:eastAsia="Arial"/>
          <w:spacing w:val="-1"/>
          <w:sz w:val="20"/>
          <w:szCs w:val="20"/>
        </w:rPr>
        <w:t>. </w:t>
      </w:r>
      <w:r>
        <w:rPr>
          <w:rFonts w:ascii="Arial" w:hAnsi="Arial" w:cs="Arial" w:eastAsia="Arial"/>
          <w:spacing w:val="-1"/>
          <w:sz w:val="20"/>
          <w:szCs w:val="20"/>
        </w:rPr>
        <w:t>Имеется возвожность </w:t>
      </w:r>
      <w:r>
        <w:rPr>
          <w:rFonts w:ascii="Arial" w:hAnsi="Arial" w:cs="Arial" w:eastAsia="Arial"/>
          <w:sz w:val="20"/>
          <w:szCs w:val="20"/>
        </w:rPr>
        <w:t>ввести</w:t>
      </w:r>
      <w:r>
        <w:rPr>
          <w:rFonts w:ascii="Arial" w:hAnsi="Arial" w:cs="Arial" w:eastAsia="Arial"/>
          <w:spacing w:val="-1"/>
          <w:sz w:val="20"/>
          <w:szCs w:val="20"/>
        </w:rPr>
        <w:t> либо номер</w:t>
      </w:r>
      <w:r>
        <w:rPr>
          <w:rFonts w:ascii="Arial" w:hAnsi="Arial" w:cs="Arial" w:eastAsia="Arial"/>
          <w:spacing w:val="3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телефона</w:t>
      </w:r>
      <w:r>
        <w:rPr>
          <w:rFonts w:ascii="Arial" w:hAnsi="Arial" w:cs="Arial" w:eastAsia="Arial"/>
          <w:spacing w:val="-1"/>
          <w:sz w:val="20"/>
          <w:szCs w:val="20"/>
        </w:rPr>
        <w:t>, </w:t>
      </w:r>
      <w:r>
        <w:rPr>
          <w:rFonts w:ascii="Arial" w:hAnsi="Arial" w:cs="Arial" w:eastAsia="Arial"/>
          <w:spacing w:val="-1"/>
          <w:sz w:val="20"/>
          <w:szCs w:val="20"/>
        </w:rPr>
        <w:t>либо почтовый адрес</w:t>
      </w:r>
      <w:r>
        <w:rPr>
          <w:rFonts w:ascii="Arial" w:hAnsi="Arial" w:cs="Arial" w:eastAsia="Arial"/>
          <w:sz w:val="20"/>
          <w:szCs w:val="20"/>
        </w:rPr>
        <w:t> в</w:t>
      </w:r>
      <w:r>
        <w:rPr>
          <w:rFonts w:ascii="Arial" w:hAnsi="Arial" w:cs="Arial" w:eastAsia="Arial"/>
          <w:spacing w:val="-1"/>
          <w:sz w:val="20"/>
          <w:szCs w:val="20"/>
        </w:rPr>
        <w:t> данные параметры</w:t>
      </w:r>
      <w:r>
        <w:rPr>
          <w:rFonts w:ascii="Arial" w:hAnsi="Arial" w:cs="Arial" w:eastAsia="Arial"/>
          <w:spacing w:val="-1"/>
          <w:sz w:val="20"/>
          <w:szCs w:val="20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8389"/>
      </w:tblGrid>
      <w:tr>
        <w:trPr>
          <w:trHeight w:val="218" w:hRule="exact"/>
        </w:trPr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  <w:shd w:val="clear" w:color="auto" w:fill="E0E0E0"/>
          </w:tcPr>
          <w:p>
            <w:pPr>
              <w:pStyle w:val="TableParagraph"/>
              <w:spacing w:line="207" w:lineRule="exact"/>
              <w:ind w:left="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В</w:t>
            </w:r>
            <w:r>
              <w:rPr>
                <w:rFonts w:ascii="Arial" w:hAnsi="Arial"/>
                <w:b/>
                <w:spacing w:val="-1"/>
                <w:sz w:val="16"/>
              </w:rPr>
              <w:t>АЖНО</w:t>
            </w:r>
            <w:r>
              <w:rPr>
                <w:rFonts w:ascii="Arial" w:hAnsi="Arial"/>
                <w:b/>
                <w:spacing w:val="-1"/>
                <w:sz w:val="20"/>
              </w:rPr>
              <w:t>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8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0E0"/>
          </w:tcPr>
          <w:p>
            <w:pPr/>
          </w:p>
        </w:tc>
      </w:tr>
      <w:tr>
        <w:trPr>
          <w:trHeight w:val="472" w:hRule="exact"/>
        </w:trPr>
        <w:tc>
          <w:tcPr>
            <w:tcW w:w="91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0E0"/>
          </w:tcPr>
          <w:p>
            <w:pPr>
              <w:pStyle w:val="TableParagraph"/>
              <w:spacing w:line="240" w:lineRule="auto" w:before="8"/>
              <w:ind w:left="30" w:right="11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Модуль для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подключения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интернета должен иметь возможность рассылки почтовых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сообщений</w:t>
            </w:r>
            <w:r>
              <w:rPr>
                <w:rFonts w:ascii="Arial" w:hAnsi="Arial"/>
                <w:spacing w:val="-1"/>
                <w:sz w:val="20"/>
              </w:rPr>
              <w:t>. </w:t>
            </w:r>
            <w:r>
              <w:rPr>
                <w:rFonts w:ascii="Arial" w:hAnsi="Arial"/>
                <w:sz w:val="20"/>
              </w:rPr>
              <w:t>Также</w:t>
            </w:r>
            <w:r>
              <w:rPr>
                <w:rFonts w:ascii="Arial" w:hAnsi="Arial"/>
                <w:spacing w:val="-1"/>
                <w:sz w:val="20"/>
              </w:rPr>
              <w:t> как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GSM </w:t>
            </w:r>
            <w:r>
              <w:rPr>
                <w:rFonts w:ascii="Arial" w:hAnsi="Arial"/>
                <w:spacing w:val="-1"/>
                <w:sz w:val="20"/>
              </w:rPr>
              <w:t>модем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требуется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функция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рассылки </w:t>
            </w:r>
            <w:r>
              <w:rPr>
                <w:rFonts w:ascii="Arial" w:hAnsi="Arial"/>
                <w:sz w:val="20"/>
              </w:rPr>
              <w:t>СМС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cccccc" stroked="false">
            <v:textbox inset="0,0,0,0">
              <w:txbxContent>
                <w:p>
                  <w:pPr>
                    <w:spacing w:line="239" w:lineRule="auto" w:before="0"/>
                    <w:ind w:left="30" w:right="299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Делается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5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попыток для </w:t>
                  </w:r>
                  <w:r>
                    <w:rPr>
                      <w:rFonts w:ascii="Arial" w:hAnsi="Arial"/>
                      <w:sz w:val="20"/>
                    </w:rPr>
                    <w:t>любого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звонка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(SMS/E-mail).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Выдержка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времени для подключения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90</w:t>
                  </w:r>
                  <w:r>
                    <w:rPr>
                      <w:rFonts w:ascii="Arial" w:hAnsi="Arial"/>
                      <w:spacing w:val="3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сек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затем через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120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сек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 делает новую попытку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течение времени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когда</w:t>
                  </w:r>
                  <w:r>
                    <w:rPr>
                      <w:rFonts w:ascii="Arial" w:hAnsi="Arial"/>
                      <w:spacing w:val="2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 отправляет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сообщение входящие звонки блокируются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tabs>
          <w:tab w:pos="5811" w:val="left" w:leader="none"/>
        </w:tabs>
        <w:spacing w:line="240" w:lineRule="auto"/>
        <w:ind w:right="2703" w:hanging="1"/>
        <w:jc w:val="left"/>
        <w:rPr>
          <w:b w:val="0"/>
          <w:bCs w:val="0"/>
        </w:rPr>
      </w:pPr>
      <w:bookmarkStart w:name="Yel Alarm Msg (ЖелтСигнал)    [DISABLED " w:id="288"/>
      <w:bookmarkEnd w:id="288"/>
      <w:r>
        <w:rPr>
          <w:b w:val="0"/>
        </w:rPr>
      </w:r>
      <w:r>
        <w:rPr/>
        <w:t>Yel</w:t>
      </w:r>
      <w:r>
        <w:rPr>
          <w:spacing w:val="-1"/>
        </w:rPr>
        <w:t> </w:t>
      </w:r>
      <w:r>
        <w:rPr/>
        <w:t>Alarm</w:t>
      </w:r>
      <w:r>
        <w:rPr>
          <w:spacing w:val="-2"/>
        </w:rPr>
        <w:t> </w:t>
      </w:r>
      <w:r>
        <w:rPr/>
        <w:t>Msg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ЖелтСигнал</w:t>
      </w:r>
      <w:r>
        <w:rPr>
          <w:spacing w:val="-1"/>
        </w:rPr>
        <w:t>)</w:t>
        <w:tab/>
        <w:t>[DISABLED (</w:t>
      </w:r>
      <w:r>
        <w:rPr>
          <w:rFonts w:ascii="Arial" w:hAnsi="Arial"/>
          <w:spacing w:val="-1"/>
        </w:rPr>
        <w:t>Не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актив</w:t>
      </w:r>
      <w:r>
        <w:rPr>
          <w:spacing w:val="-1"/>
        </w:rPr>
        <w:t>)/ENABLED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Активный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7"/>
        <w:ind w:right="1383" w:hanging="1"/>
        <w:jc w:val="left"/>
        <w:rPr>
          <w:rFonts w:ascii="Arial" w:hAnsi="Arial" w:cs="Arial" w:eastAsia="Arial"/>
        </w:rPr>
      </w:pPr>
      <w:r>
        <w:rPr>
          <w:spacing w:val="-1"/>
        </w:rPr>
        <w:t>Установите </w:t>
      </w:r>
      <w:r>
        <w:rPr/>
        <w:t>в</w:t>
      </w:r>
      <w:r>
        <w:rPr>
          <w:spacing w:val="-1"/>
        </w:rPr>
        <w:t> данном </w:t>
      </w:r>
      <w:r>
        <w:rPr>
          <w:spacing w:val="-2"/>
        </w:rPr>
        <w:t>параметре</w:t>
      </w:r>
      <w:r>
        <w:rPr/>
        <w:t> </w:t>
      </w:r>
      <w:r>
        <w:rPr>
          <w:rFonts w:ascii="Arial" w:hAnsi="Arial"/>
          <w:spacing w:val="-1"/>
        </w:rPr>
        <w:t>YES </w:t>
      </w:r>
      <w:r>
        <w:rPr>
          <w:spacing w:val="-1"/>
        </w:rPr>
        <w:t>если требуется</w:t>
      </w:r>
      <w:r>
        <w:rPr>
          <w:spacing w:val="-2"/>
        </w:rPr>
        <w:t> </w:t>
      </w:r>
      <w:r>
        <w:rPr>
          <w:spacing w:val="-1"/>
        </w:rPr>
        <w:t>получение</w:t>
      </w:r>
      <w:r>
        <w:rPr/>
        <w:t> </w:t>
      </w:r>
      <w:r>
        <w:rPr>
          <w:rFonts w:ascii="Arial" w:hAnsi="Arial"/>
          <w:b/>
          <w:spacing w:val="-1"/>
        </w:rPr>
        <w:t>желтых</w:t>
      </w:r>
      <w:r>
        <w:rPr>
          <w:rFonts w:ascii="Arial" w:hAnsi="Arial"/>
          <w:b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сигнальных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-2"/>
        </w:rPr>
        <w:t> </w:t>
      </w:r>
      <w:r>
        <w:rPr/>
        <w:t>аварий</w:t>
      </w:r>
      <w:r>
        <w:rPr>
          <w:spacing w:val="53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их</w:t>
      </w:r>
      <w:r>
        <w:rPr>
          <w:spacing w:val="-2"/>
        </w:rPr>
        <w:t> </w:t>
      </w:r>
      <w:r>
        <w:rPr>
          <w:spacing w:val="-1"/>
        </w:rPr>
        <w:t>появлении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289"/>
      <w:bookmarkEnd w:id="289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pt;mso-position-horizontal-relative:char;mso-position-vertical-relative:line" type="#_x0000_t202" filled="true" fillcolor="#cccccc" stroked="false">
            <v:textbox inset="0,0,0,0">
              <w:txbxContent>
                <w:p>
                  <w:pPr>
                    <w:spacing w:line="240" w:lineRule="auto" w:before="0"/>
                    <w:ind w:left="30" w:right="98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Целевой адрес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номер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GSM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телефона или адрес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должен быть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введен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правильно для</w:t>
                  </w:r>
                  <w:r>
                    <w:rPr>
                      <w:rFonts w:ascii="Arial" w:hAnsi="Arial" w:cs="Arial" w:eastAsia="Arial"/>
                      <w:spacing w:val="3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параметров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Тел№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Адрес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i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и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Тел№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Адрес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2)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tabs>
          <w:tab w:pos="5811" w:val="left" w:leader="none"/>
        </w:tabs>
        <w:spacing w:line="240" w:lineRule="auto"/>
        <w:ind w:right="2703" w:hanging="1"/>
        <w:jc w:val="left"/>
        <w:rPr>
          <w:b w:val="0"/>
          <w:bCs w:val="0"/>
        </w:rPr>
      </w:pPr>
      <w:bookmarkStart w:name="Red Alarm Msg (КрасСигнал)    [DISABLED " w:id="290"/>
      <w:bookmarkEnd w:id="290"/>
      <w:r>
        <w:rPr>
          <w:b w:val="0"/>
        </w:rPr>
      </w:r>
      <w:r>
        <w:rPr/>
        <w:t>Red </w:t>
      </w:r>
      <w:r>
        <w:rPr>
          <w:spacing w:val="-1"/>
        </w:rPr>
        <w:t>Alarm </w:t>
      </w:r>
      <w:r>
        <w:rPr/>
        <w:t>Msg</w:t>
      </w:r>
      <w:r>
        <w:rPr>
          <w:spacing w:val="-1"/>
        </w:rPr>
        <w:t> (</w:t>
      </w:r>
      <w:r>
        <w:rPr>
          <w:rFonts w:ascii="Arial" w:hAnsi="Arial"/>
          <w:spacing w:val="-1"/>
        </w:rPr>
        <w:t>КрасСигнал</w:t>
      </w:r>
      <w:r>
        <w:rPr>
          <w:spacing w:val="-1"/>
        </w:rPr>
        <w:t>)</w:t>
        <w:tab/>
        <w:t>[DISABLED (</w:t>
      </w:r>
      <w:r>
        <w:rPr>
          <w:rFonts w:ascii="Arial" w:hAnsi="Arial"/>
          <w:spacing w:val="-1"/>
        </w:rPr>
        <w:t>Не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актив</w:t>
      </w:r>
      <w:r>
        <w:rPr>
          <w:spacing w:val="-1"/>
        </w:rPr>
        <w:t>)/ENABLED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Активный</w:t>
      </w:r>
      <w:r>
        <w:rPr>
          <w:spacing w:val="-1"/>
        </w:rPr>
        <w:t>)]</w:t>
      </w:r>
      <w:r>
        <w:rPr>
          <w:b w:val="0"/>
        </w:rPr>
      </w:r>
    </w:p>
    <w:p>
      <w:pPr>
        <w:pStyle w:val="BodyText"/>
        <w:spacing w:line="240" w:lineRule="auto" w:before="57"/>
        <w:ind w:right="1315" w:hanging="1"/>
        <w:jc w:val="left"/>
        <w:rPr>
          <w:rFonts w:ascii="Arial" w:hAnsi="Arial" w:cs="Arial" w:eastAsia="Arial"/>
        </w:rPr>
      </w:pPr>
      <w:r>
        <w:rPr>
          <w:spacing w:val="-1"/>
        </w:rPr>
        <w:t>Установите </w:t>
      </w:r>
      <w:r>
        <w:rPr/>
        <w:t>в</w:t>
      </w:r>
      <w:r>
        <w:rPr>
          <w:spacing w:val="-1"/>
        </w:rPr>
        <w:t> данном </w:t>
      </w:r>
      <w:r>
        <w:rPr>
          <w:spacing w:val="-2"/>
        </w:rPr>
        <w:t>параметре</w:t>
      </w:r>
      <w:r>
        <w:rPr/>
        <w:t> </w:t>
      </w:r>
      <w:r>
        <w:rPr>
          <w:rFonts w:ascii="Arial" w:hAnsi="Arial"/>
          <w:spacing w:val="-1"/>
        </w:rPr>
        <w:t>YES </w:t>
      </w:r>
      <w:r>
        <w:rPr>
          <w:spacing w:val="-1"/>
        </w:rPr>
        <w:t>если требуется</w:t>
      </w:r>
      <w:r>
        <w:rPr>
          <w:spacing w:val="-2"/>
        </w:rPr>
        <w:t> </w:t>
      </w:r>
      <w:r>
        <w:rPr>
          <w:spacing w:val="-1"/>
        </w:rPr>
        <w:t>получение</w:t>
      </w:r>
      <w:r>
        <w:rPr/>
        <w:t> </w:t>
      </w:r>
      <w:r>
        <w:rPr>
          <w:rFonts w:ascii="Arial" w:hAnsi="Arial"/>
          <w:b/>
          <w:spacing w:val="-1"/>
        </w:rPr>
        <w:t>красных</w:t>
      </w:r>
      <w:r>
        <w:rPr>
          <w:rFonts w:ascii="Arial" w:hAnsi="Arial"/>
          <w:b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сигнальных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аварий</w:t>
      </w:r>
      <w:r>
        <w:rPr>
          <w:spacing w:val="51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их</w:t>
      </w:r>
      <w:r>
        <w:rPr>
          <w:spacing w:val="-2"/>
        </w:rPr>
        <w:t> </w:t>
      </w:r>
      <w:r>
        <w:rPr>
          <w:spacing w:val="-1"/>
        </w:rPr>
        <w:t>появлении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291"/>
      <w:bookmarkEnd w:id="291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pt;mso-position-horizontal-relative:char;mso-position-vertical-relative:line" type="#_x0000_t202" filled="true" fillcolor="#cccccc" stroked="false">
            <v:textbox inset="0,0,0,0">
              <w:txbxContent>
                <w:p>
                  <w:pPr>
                    <w:spacing w:line="240" w:lineRule="auto" w:before="0"/>
                    <w:ind w:left="30" w:right="98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Целевой адрес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номер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GSM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телефона или адрес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должен быть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введен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правильно для</w:t>
                  </w:r>
                  <w:r>
                    <w:rPr>
                      <w:rFonts w:ascii="Arial" w:hAnsi="Arial" w:cs="Arial" w:eastAsia="Arial"/>
                      <w:spacing w:val="3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параметров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Тел№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Адрес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i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и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Тел№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Адрес</w:t>
                  </w:r>
                  <w:r>
                    <w:rPr>
                      <w:rFonts w:ascii="Arial" w:hAnsi="Arial" w:cs="Arial" w:eastAsia="Arial"/>
                      <w:i/>
                      <w:spacing w:val="-1"/>
                      <w:sz w:val="20"/>
                      <w:szCs w:val="20"/>
                    </w:rPr>
                    <w:t>2)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TelNo/Addr Ch1, 2 (Тел№/Адрес1, 2)" w:id="292"/>
      <w:bookmarkEnd w:id="292"/>
      <w:r>
        <w:rPr>
          <w:b w:val="0"/>
          <w:bCs w:val="0"/>
        </w:rPr>
      </w:r>
      <w:r>
        <w:rPr>
          <w:spacing w:val="-1"/>
        </w:rPr>
        <w:t>TelNo/Addr </w:t>
      </w:r>
      <w:r>
        <w:rPr/>
        <w:t>Ch1,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(</w:t>
      </w:r>
      <w:r>
        <w:rPr>
          <w:rFonts w:ascii="Arial" w:hAnsi="Arial" w:cs="Arial" w:eastAsia="Arial"/>
          <w:spacing w:val="-1"/>
        </w:rPr>
        <w:t>Тел№</w:t>
      </w:r>
      <w:r>
        <w:rPr>
          <w:spacing w:val="-1"/>
        </w:rPr>
        <w:t>/</w:t>
      </w:r>
      <w:r>
        <w:rPr>
          <w:rFonts w:ascii="Arial" w:hAnsi="Arial" w:cs="Arial" w:eastAsia="Arial"/>
          <w:spacing w:val="-1"/>
        </w:rPr>
        <w:t>Адрес</w:t>
      </w:r>
      <w:r>
        <w:rPr>
          <w:spacing w:val="-1"/>
        </w:rPr>
        <w:t>1, </w:t>
      </w:r>
      <w:r>
        <w:rPr/>
        <w:t>2)</w:t>
      </w:r>
      <w:r>
        <w:rPr>
          <w:b w:val="0"/>
          <w:bCs w:val="0"/>
        </w:rPr>
      </w:r>
    </w:p>
    <w:p>
      <w:pPr>
        <w:pStyle w:val="BodyText"/>
        <w:spacing w:line="240" w:lineRule="auto" w:before="58"/>
        <w:ind w:left="136" w:right="1284" w:firstLine="2"/>
        <w:jc w:val="left"/>
        <w:rPr>
          <w:rFonts w:ascii="Arial" w:hAnsi="Arial" w:cs="Arial" w:eastAsia="Arial"/>
        </w:rPr>
      </w:pPr>
      <w:r>
        <w:rPr>
          <w:spacing w:val="-1"/>
        </w:rPr>
        <w:t>Введите или </w:t>
      </w:r>
      <w:r>
        <w:rPr/>
        <w:t>номер</w:t>
      </w:r>
      <w:r>
        <w:rPr>
          <w:spacing w:val="-1"/>
        </w:rPr>
        <w:t> </w:t>
      </w:r>
      <w:r>
        <w:rPr>
          <w:rFonts w:ascii="Arial" w:hAnsi="Arial"/>
          <w:spacing w:val="-1"/>
        </w:rPr>
        <w:t>GSM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телефона или </w:t>
      </w:r>
      <w:r>
        <w:rPr>
          <w:rFonts w:ascii="Arial" w:hAnsi="Arial"/>
          <w:spacing w:val="-1"/>
        </w:rPr>
        <w:t>e-mail</w:t>
      </w:r>
      <w:r>
        <w:rPr>
          <w:rFonts w:ascii="Arial" w:hAnsi="Arial"/>
        </w:rPr>
        <w:t> </w:t>
      </w:r>
      <w:r>
        <w:rPr>
          <w:spacing w:val="-1"/>
        </w:rPr>
        <w:t>адрес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на которые должны поступать сообщения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5"/>
        </w:rPr>
        <w:t> </w:t>
      </w:r>
      <w:r>
        <w:rPr>
          <w:spacing w:val="-1"/>
        </w:rPr>
        <w:t>Тип</w:t>
      </w:r>
      <w:r>
        <w:rPr>
          <w:spacing w:val="-2"/>
        </w:rPr>
        <w:t> </w:t>
      </w:r>
      <w:r>
        <w:rPr>
          <w:spacing w:val="-1"/>
        </w:rPr>
        <w:t>исходщего контакта определяется из</w:t>
      </w:r>
      <w:r>
        <w:rPr/>
        <w:t> </w:t>
      </w:r>
      <w:r>
        <w:rPr>
          <w:spacing w:val="-1"/>
        </w:rPr>
        <w:t>значения</w:t>
      </w:r>
      <w:r>
        <w:rPr>
          <w:spacing w:val="-2"/>
        </w:rPr>
        <w:t> </w:t>
      </w:r>
      <w:r>
        <w:rPr>
          <w:spacing w:val="-1"/>
        </w:rPr>
        <w:t>данного параметра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Если значение</w:t>
      </w:r>
      <w:r>
        <w:rPr/>
        <w:t> в</w:t>
      </w:r>
      <w:r>
        <w:rPr>
          <w:spacing w:val="21"/>
        </w:rPr>
        <w:t> </w:t>
      </w:r>
      <w:r>
        <w:rPr>
          <w:spacing w:val="-1"/>
        </w:rPr>
        <w:t>параметре содержит </w:t>
      </w:r>
      <w:r>
        <w:rPr>
          <w:rFonts w:ascii="Arial" w:hAnsi="Arial"/>
          <w:spacing w:val="-1"/>
        </w:rPr>
        <w:t>«@»,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то преполагается</w:t>
      </w:r>
      <w:r>
        <w:rPr>
          <w:spacing w:val="-2"/>
        </w:rPr>
        <w:t> </w:t>
      </w:r>
      <w:r>
        <w:rPr>
          <w:spacing w:val="-1"/>
        </w:rPr>
        <w:t>что </w:t>
      </w:r>
      <w:r>
        <w:rPr>
          <w:spacing w:val="-2"/>
        </w:rPr>
        <w:t>это</w:t>
      </w:r>
      <w:r>
        <w:rPr>
          <w:spacing w:val="-1"/>
        </w:rPr>
        <w:t> </w:t>
      </w:r>
      <w:r>
        <w:rPr>
          <w:rFonts w:ascii="Arial" w:hAnsi="Arial"/>
          <w:spacing w:val="-1"/>
        </w:rPr>
        <w:t>e-mail</w:t>
      </w:r>
      <w:r>
        <w:rPr>
          <w:rFonts w:ascii="Arial" w:hAnsi="Arial"/>
        </w:rPr>
        <w:t> </w:t>
      </w:r>
      <w:r>
        <w:rPr>
          <w:spacing w:val="-1"/>
        </w:rPr>
        <w:t>адрес</w:t>
      </w:r>
      <w:r>
        <w:rPr/>
        <w:t> и</w:t>
      </w:r>
      <w:r>
        <w:rPr>
          <w:spacing w:val="-1"/>
        </w:rPr>
        <w:t> будет послано </w:t>
      </w:r>
      <w:r>
        <w:rPr>
          <w:rFonts w:ascii="Arial" w:hAnsi="Arial"/>
          <w:spacing w:val="-1"/>
        </w:rPr>
        <w:t>e-mail</w:t>
      </w:r>
      <w:r>
        <w:rPr>
          <w:rFonts w:ascii="Arial" w:hAnsi="Arial"/>
          <w:spacing w:val="30"/>
        </w:rPr>
        <w:t> </w:t>
      </w:r>
      <w:r>
        <w:rPr>
          <w:spacing w:val="-1"/>
        </w:rPr>
        <w:t>сообщение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-3"/>
        </w:rPr>
        <w:t> </w:t>
      </w:r>
      <w:r>
        <w:rPr>
          <w:spacing w:val="-1"/>
        </w:rPr>
        <w:t>Если значение</w:t>
      </w:r>
      <w:r>
        <w:rPr/>
        <w:t> в</w:t>
      </w:r>
      <w:r>
        <w:rPr>
          <w:spacing w:val="-1"/>
        </w:rPr>
        <w:t> параметре не содержит </w:t>
      </w:r>
      <w:r>
        <w:rPr>
          <w:rFonts w:ascii="Arial" w:hAnsi="Arial"/>
          <w:spacing w:val="-1"/>
        </w:rPr>
        <w:t>«@»,</w:t>
      </w:r>
      <w:r>
        <w:rPr>
          <w:rFonts w:ascii="Arial" w:hAnsi="Arial"/>
        </w:rPr>
        <w:t> </w:t>
      </w:r>
      <w:r>
        <w:rPr>
          <w:spacing w:val="-1"/>
        </w:rPr>
        <w:t>то преполагается</w:t>
      </w:r>
      <w:r>
        <w:rPr>
          <w:spacing w:val="-2"/>
        </w:rPr>
        <w:t> </w:t>
      </w:r>
      <w:r>
        <w:rPr>
          <w:spacing w:val="-1"/>
        </w:rPr>
        <w:t>что это </w:t>
      </w:r>
      <w:r>
        <w:rPr/>
        <w:t>номер</w:t>
      </w:r>
      <w:r>
        <w:rPr>
          <w:spacing w:val="75"/>
        </w:rPr>
        <w:t> </w:t>
      </w:r>
      <w:r>
        <w:rPr>
          <w:spacing w:val="-1"/>
        </w:rPr>
        <w:t>телефона </w:t>
      </w:r>
      <w:r>
        <w:rPr/>
        <w:t>и</w:t>
      </w:r>
      <w:r>
        <w:rPr>
          <w:spacing w:val="-1"/>
        </w:rPr>
        <w:t> будет послано </w:t>
      </w:r>
      <w:r>
        <w:rPr>
          <w:rFonts w:ascii="Arial" w:hAnsi="Arial"/>
          <w:spacing w:val="-1"/>
        </w:rPr>
        <w:t>SMS </w:t>
      </w:r>
      <w:r>
        <w:rPr>
          <w:spacing w:val="-1"/>
        </w:rPr>
        <w:t>сообщение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8988" w:val="left" w:leader="none"/>
        </w:tabs>
        <w:spacing w:line="264" w:lineRule="exact" w:before="153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52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8032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4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spacing w:before="74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293"/>
      <w:bookmarkEnd w:id="293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cccccc" stroked="false">
            <v:textbox inset="0,0,0,0">
              <w:txbxContent>
                <w:p>
                  <w:pPr>
                    <w:spacing w:line="240" w:lineRule="auto" w:before="0"/>
                    <w:ind w:left="30" w:right="107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Для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GSM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номеров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используйте национальный </w:t>
                  </w:r>
                  <w:r>
                    <w:rPr>
                      <w:rFonts w:ascii="Arial" w:hAnsi="Arial"/>
                      <w:sz w:val="20"/>
                    </w:rPr>
                    <w:t>формат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например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номер по </w:t>
                  </w:r>
                  <w:r>
                    <w:rPr>
                      <w:rFonts w:ascii="Arial" w:hAnsi="Arial"/>
                      <w:sz w:val="20"/>
                    </w:rPr>
                    <w:t>которому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делается</w:t>
                  </w:r>
                  <w:r>
                    <w:rPr>
                      <w:rFonts w:ascii="Arial" w:hAnsi="Arial"/>
                      <w:spacing w:val="4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местный звонок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или полный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международный формат </w:t>
                  </w:r>
                  <w:r>
                    <w:rPr>
                      <w:rFonts w:ascii="Arial" w:hAnsi="Arial"/>
                      <w:sz w:val="20"/>
                    </w:rPr>
                    <w:t>со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знаком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«+»,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следующим </w:t>
                  </w:r>
                  <w:r>
                    <w:rPr>
                      <w:rFonts w:ascii="Arial" w:hAnsi="Arial"/>
                      <w:sz w:val="20"/>
                    </w:rPr>
                    <w:t>за</w:t>
                  </w:r>
                  <w:r>
                    <w:rPr>
                      <w:rFonts w:ascii="Arial" w:hAnsi="Arial"/>
                      <w:spacing w:val="25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международным префиксом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начале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5"/>
        <w:spacing w:line="228" w:lineRule="exact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Данный</w:t>
      </w:r>
      <w:r>
        <w:rPr>
          <w:spacing w:val="-2"/>
        </w:rPr>
        <w:t> </w:t>
      </w:r>
      <w:r>
        <w:rPr>
          <w:spacing w:val="-1"/>
        </w:rPr>
        <w:t>параметр может</w:t>
      </w:r>
      <w:r>
        <w:rPr>
          <w:spacing w:val="-2"/>
        </w:rPr>
        <w:t> </w:t>
      </w:r>
      <w:r>
        <w:rPr>
          <w:spacing w:val="-1"/>
        </w:rPr>
        <w:t>быть</w:t>
      </w:r>
      <w:r>
        <w:rPr>
          <w:spacing w:val="1"/>
        </w:rPr>
        <w:t> </w:t>
      </w:r>
      <w:r>
        <w:rPr>
          <w:spacing w:val="-1"/>
        </w:rPr>
        <w:t>настроен</w:t>
      </w:r>
      <w:r>
        <w:rPr/>
        <w:t> </w:t>
      </w:r>
      <w:r>
        <w:rPr>
          <w:spacing w:val="-1"/>
        </w:rPr>
        <w:t>только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персонального компьютера</w:t>
      </w:r>
      <w:r>
        <w:rPr>
          <w:rFonts w:ascii="Arial" w:hAnsi="Arial"/>
          <w:spacing w:val="-1"/>
        </w:rPr>
        <w:t>!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tabs>
          <w:tab w:pos="9209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53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8056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4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1"/>
        <w:spacing w:line="240" w:lineRule="auto" w:before="412"/>
        <w:ind w:left="118" w:right="0"/>
        <w:jc w:val="left"/>
        <w:rPr>
          <w:rFonts w:ascii="Arial" w:hAnsi="Arial" w:cs="Arial" w:eastAsia="Arial"/>
          <w:b w:val="0"/>
          <w:bCs w:val="0"/>
        </w:rPr>
      </w:pPr>
      <w:bookmarkStart w:name="*Поддержка двигателей с ECU" w:id="294"/>
      <w:bookmarkEnd w:id="294"/>
      <w:r>
        <w:rPr>
          <w:b w:val="0"/>
        </w:rPr>
      </w:r>
      <w:bookmarkStart w:name="_bookmark26" w:id="295"/>
      <w:bookmarkEnd w:id="295"/>
      <w:r>
        <w:rPr>
          <w:b w:val="0"/>
        </w:rPr>
      </w:r>
      <w:r>
        <w:rPr>
          <w:rFonts w:ascii="Arial" w:hAnsi="Arial"/>
          <w:spacing w:val="-2"/>
        </w:rPr>
        <w:t>*</w:t>
      </w:r>
      <w:r>
        <w:rPr>
          <w:spacing w:val="-2"/>
        </w:rPr>
        <w:t>Поддержка</w:t>
      </w:r>
      <w:r>
        <w:rPr>
          <w:spacing w:val="-1"/>
        </w:rPr>
        <w:t> двигателей </w:t>
      </w:r>
      <w:r>
        <w:rPr/>
        <w:t>с</w:t>
      </w:r>
      <w:r>
        <w:rPr>
          <w:spacing w:val="-1"/>
        </w:rPr>
        <w:t> </w:t>
      </w:r>
      <w:r>
        <w:rPr>
          <w:rFonts w:ascii="Arial" w:hAnsi="Arial"/>
        </w:rPr>
        <w:t>ECU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40" w:lineRule="auto"/>
        <w:ind w:left="117" w:right="1215"/>
        <w:jc w:val="both"/>
        <w:rPr>
          <w:rFonts w:ascii="Arial" w:hAnsi="Arial" w:cs="Arial" w:eastAsia="Arial"/>
        </w:rPr>
      </w:pPr>
      <w:r>
        <w:rPr>
          <w:spacing w:val="-1"/>
        </w:rPr>
        <w:t>Существует</w:t>
      </w:r>
      <w:r>
        <w:rPr>
          <w:spacing w:val="33"/>
        </w:rPr>
        <w:t> </w:t>
      </w:r>
      <w:r>
        <w:rPr>
          <w:spacing w:val="-1"/>
        </w:rPr>
        <w:t>только</w:t>
      </w:r>
      <w:r>
        <w:rPr>
          <w:spacing w:val="36"/>
        </w:rPr>
        <w:t> </w:t>
      </w:r>
      <w:r>
        <w:rPr>
          <w:spacing w:val="-1"/>
        </w:rPr>
        <w:t>один</w:t>
      </w:r>
      <w:r>
        <w:rPr>
          <w:spacing w:val="35"/>
        </w:rPr>
        <w:t> </w:t>
      </w:r>
      <w:r>
        <w:rPr>
          <w:spacing w:val="-1"/>
        </w:rPr>
        <w:t>тип</w:t>
      </w:r>
      <w:r>
        <w:rPr>
          <w:spacing w:val="35"/>
        </w:rPr>
        <w:t> </w:t>
      </w:r>
      <w:r>
        <w:rPr/>
        <w:t>встроенных</w:t>
      </w:r>
      <w:r>
        <w:rPr>
          <w:spacing w:val="36"/>
        </w:rPr>
        <w:t> </w:t>
      </w:r>
      <w:r>
        <w:rPr>
          <w:spacing w:val="-1"/>
        </w:rPr>
        <w:t>программ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35"/>
        </w:rPr>
        <w:t> </w:t>
      </w:r>
      <w:r>
        <w:rPr/>
        <w:t>как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для</w:t>
      </w:r>
      <w:r>
        <w:rPr>
          <w:spacing w:val="37"/>
        </w:rPr>
        <w:t> </w:t>
      </w:r>
      <w:r>
        <w:rPr>
          <w:spacing w:val="-1"/>
        </w:rPr>
        <w:t>стандартных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36"/>
        </w:rPr>
        <w:t> </w:t>
      </w:r>
      <w:r>
        <w:rPr/>
        <w:t>так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для</w:t>
      </w:r>
      <w:r>
        <w:rPr>
          <w:spacing w:val="29"/>
        </w:rPr>
        <w:t> </w:t>
      </w:r>
      <w:r>
        <w:rPr>
          <w:spacing w:val="-1"/>
        </w:rPr>
        <w:t>контролируемых электронными</w:t>
      </w:r>
      <w:r>
        <w:rPr>
          <w:spacing w:val="-2"/>
        </w:rPr>
        <w:t> </w:t>
      </w:r>
      <w:r>
        <w:rPr>
          <w:spacing w:val="-1"/>
        </w:rPr>
        <w:t>устройствами</w:t>
      </w:r>
      <w:r>
        <w:rPr>
          <w:spacing w:val="-2"/>
        </w:rPr>
        <w:t> </w:t>
      </w:r>
      <w:r>
        <w:rPr>
          <w:spacing w:val="-1"/>
        </w:rPr>
        <w:t>двигателей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8"/>
        <w:ind w:left="117" w:right="1213"/>
        <w:jc w:val="both"/>
        <w:rPr>
          <w:rFonts w:ascii="Arial" w:hAnsi="Arial" w:cs="Arial" w:eastAsia="Arial"/>
        </w:rPr>
      </w:pPr>
      <w:r>
        <w:rPr>
          <w:spacing w:val="-1"/>
        </w:rPr>
        <w:t>Наличие</w:t>
      </w:r>
      <w:r>
        <w:rPr>
          <w:spacing w:val="17"/>
        </w:rPr>
        <w:t> </w:t>
      </w:r>
      <w:r>
        <w:rPr>
          <w:rFonts w:ascii="Arial" w:hAnsi="Arial"/>
          <w:spacing w:val="-2"/>
        </w:rPr>
        <w:t>ECU</w:t>
      </w:r>
      <w:r>
        <w:rPr>
          <w:rFonts w:ascii="Arial" w:hAnsi="Arial"/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1"/>
        </w:rPr>
        <w:t>шине</w:t>
      </w:r>
      <w:r>
        <w:rPr>
          <w:spacing w:val="16"/>
        </w:rPr>
        <w:t> </w:t>
      </w:r>
      <w:r>
        <w:rPr>
          <w:rFonts w:ascii="Arial" w:hAnsi="Arial"/>
        </w:rPr>
        <w:t>CAN</w:t>
      </w:r>
      <w:r>
        <w:rPr>
          <w:rFonts w:ascii="Arial" w:hAnsi="Arial"/>
          <w:spacing w:val="17"/>
        </w:rPr>
        <w:t> </w:t>
      </w:r>
      <w:r>
        <w:rPr>
          <w:spacing w:val="-1"/>
        </w:rPr>
        <w:t>настраивается</w:t>
      </w:r>
      <w:r>
        <w:rPr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программе</w:t>
      </w:r>
      <w:r>
        <w:rPr>
          <w:spacing w:val="17"/>
        </w:rPr>
        <w:t> </w:t>
      </w:r>
      <w:r>
        <w:rPr>
          <w:rFonts w:ascii="Arial" w:hAnsi="Arial"/>
          <w:spacing w:val="-1"/>
        </w:rPr>
        <w:t>LiteEdit,</w:t>
      </w:r>
      <w:r>
        <w:rPr>
          <w:rFonts w:ascii="Arial" w:hAnsi="Arial"/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другие</w:t>
      </w:r>
      <w:r>
        <w:rPr>
          <w:spacing w:val="17"/>
        </w:rPr>
        <w:t> </w:t>
      </w:r>
      <w:r>
        <w:rPr>
          <w:spacing w:val="-1"/>
        </w:rPr>
        <w:t>устройства</w:t>
      </w:r>
      <w:r>
        <w:rPr>
          <w:spacing w:val="42"/>
        </w:rPr>
        <w:t> </w:t>
      </w:r>
      <w:r>
        <w:rPr>
          <w:spacing w:val="-1"/>
        </w:rPr>
        <w:t>переферии</w:t>
      </w:r>
      <w:r>
        <w:rPr>
          <w:spacing w:val="11"/>
        </w:rPr>
        <w:t> </w:t>
      </w:r>
      <w:r>
        <w:rPr>
          <w:rFonts w:ascii="Arial" w:hAnsi="Arial"/>
          <w:spacing w:val="-1"/>
        </w:rPr>
        <w:t>(IG-IOM,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IGL-RA15).</w:t>
      </w:r>
      <w:r>
        <w:rPr>
          <w:rFonts w:ascii="Arial" w:hAnsi="Arial"/>
        </w:rPr>
        <w:t> </w:t>
      </w:r>
      <w:r>
        <w:rPr>
          <w:rFonts w:ascii="Arial" w:hAnsi="Arial"/>
          <w:spacing w:val="22"/>
        </w:rPr>
        <w:t> </w:t>
      </w:r>
      <w:r>
        <w:rPr>
          <w:spacing w:val="-1"/>
        </w:rPr>
        <w:t>Нажатием</w:t>
      </w:r>
      <w:r>
        <w:rPr>
          <w:spacing w:val="11"/>
        </w:rPr>
        <w:t> </w:t>
      </w:r>
      <w:r>
        <w:rPr>
          <w:spacing w:val="-1"/>
        </w:rPr>
        <w:t>кнопки</w:t>
      </w:r>
      <w:r>
        <w:rPr>
          <w:spacing w:val="11"/>
        </w:rPr>
        <w:t> </w:t>
      </w:r>
      <w:r>
        <w:rPr>
          <w:spacing w:val="11"/>
        </w:rPr>
        <w:drawing>
          <wp:inline distT="0" distB="0" distL="0" distR="0">
            <wp:extent cx="381000" cy="381000"/>
            <wp:effectExtent l="0" t="0" r="0" b="0"/>
            <wp:docPr id="145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</w:rPr>
      </w:r>
      <w:r>
        <w:rPr>
          <w:rFonts w:ascii="Times New Roman" w:hAnsi="Times New Roman"/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окне</w:t>
      </w:r>
      <w:r>
        <w:rPr>
          <w:spacing w:val="11"/>
        </w:rPr>
        <w:t> </w:t>
      </w:r>
      <w:r>
        <w:rPr>
          <w:spacing w:val="-1"/>
        </w:rPr>
        <w:t>настройки</w:t>
      </w:r>
      <w:r>
        <w:rPr>
          <w:spacing w:val="11"/>
        </w:rPr>
        <w:t> </w:t>
      </w:r>
      <w:r>
        <w:rPr>
          <w:rFonts w:ascii="Arial" w:hAnsi="Arial"/>
          <w:spacing w:val="-1"/>
        </w:rPr>
        <w:t>LiteEdit</w:t>
      </w:r>
      <w:r>
        <w:rPr>
          <w:rFonts w:ascii="Arial" w:hAnsi="Arial"/>
          <w:spacing w:val="11"/>
        </w:rPr>
        <w:t> </w:t>
      </w:r>
      <w:r>
        <w:rPr>
          <w:spacing w:val="-1"/>
        </w:rPr>
        <w:t>открывается</w:t>
      </w:r>
      <w:r>
        <w:rPr>
          <w:spacing w:val="22"/>
        </w:rPr>
        <w:t> </w:t>
      </w:r>
      <w:r>
        <w:rPr>
          <w:spacing w:val="-1"/>
        </w:rPr>
        <w:t>окно</w:t>
      </w:r>
      <w:r>
        <w:rPr>
          <w:spacing w:val="27"/>
        </w:rPr>
        <w:t> </w:t>
      </w:r>
      <w:r>
        <w:rPr>
          <w:rFonts w:ascii="Arial" w:hAnsi="Arial"/>
          <w:spacing w:val="-1"/>
        </w:rPr>
        <w:t>ECU,</w:t>
      </w:r>
      <w:r>
        <w:rPr>
          <w:rFonts w:ascii="Arial" w:hAnsi="Arial"/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котором</w:t>
      </w:r>
      <w:r>
        <w:rPr>
          <w:spacing w:val="27"/>
        </w:rPr>
        <w:t> </w:t>
      </w:r>
      <w:r>
        <w:rPr>
          <w:spacing w:val="-1"/>
        </w:rPr>
        <w:t>может</w:t>
      </w:r>
      <w:r>
        <w:rPr>
          <w:spacing w:val="26"/>
        </w:rPr>
        <w:t> </w:t>
      </w:r>
      <w:r>
        <w:rPr>
          <w:spacing w:val="-1"/>
        </w:rPr>
        <w:t>быть</w:t>
      </w:r>
      <w:r>
        <w:rPr>
          <w:spacing w:val="27"/>
        </w:rPr>
        <w:t> </w:t>
      </w:r>
      <w:r>
        <w:rPr>
          <w:spacing w:val="-1"/>
        </w:rPr>
        <w:t>выбран</w:t>
      </w:r>
      <w:r>
        <w:rPr>
          <w:spacing w:val="27"/>
        </w:rPr>
        <w:t> </w:t>
      </w:r>
      <w:r>
        <w:rPr>
          <w:spacing w:val="-1"/>
        </w:rPr>
        <w:t>подходящий</w:t>
      </w:r>
      <w:r>
        <w:rPr>
          <w:spacing w:val="26"/>
        </w:rPr>
        <w:t> </w:t>
      </w:r>
      <w:r>
        <w:rPr>
          <w:spacing w:val="-1"/>
        </w:rPr>
        <w:t>тип</w:t>
      </w:r>
      <w:r>
        <w:rPr>
          <w:spacing w:val="26"/>
        </w:rPr>
        <w:t> </w:t>
      </w:r>
      <w:r>
        <w:rPr>
          <w:spacing w:val="-1"/>
        </w:rPr>
        <w:t>двигателя</w:t>
      </w:r>
      <w:r>
        <w:rPr>
          <w:rFonts w:ascii="Arial" w:hAnsi="Arial"/>
          <w:spacing w:val="-1"/>
        </w:rPr>
        <w:t>/ECU.</w:t>
      </w:r>
      <w:r>
        <w:rPr>
          <w:rFonts w:ascii="Arial" w:hAnsi="Arial"/>
          <w:spacing w:val="26"/>
        </w:rPr>
        <w:t> </w:t>
      </w:r>
      <w:r>
        <w:rPr/>
        <w:t>Список</w:t>
      </w:r>
      <w:r>
        <w:rPr>
          <w:spacing w:val="26"/>
        </w:rPr>
        <w:t> </w:t>
      </w:r>
      <w:r>
        <w:rPr>
          <w:spacing w:val="-1"/>
        </w:rPr>
        <w:t>типов</w:t>
      </w:r>
      <w:r>
        <w:rPr>
          <w:spacing w:val="27"/>
        </w:rPr>
        <w:t> </w:t>
      </w:r>
      <w:r>
        <w:rPr>
          <w:rFonts w:ascii="Arial" w:hAnsi="Arial"/>
          <w:spacing w:val="-1"/>
        </w:rPr>
        <w:t>ECU</w:t>
      </w:r>
      <w:r>
        <w:rPr>
          <w:rFonts w:ascii="Arial" w:hAnsi="Arial"/>
          <w:spacing w:val="42"/>
        </w:rPr>
        <w:t> </w:t>
      </w:r>
      <w:r>
        <w:rPr>
          <w:spacing w:val="-1"/>
        </w:rPr>
        <w:t>доступен</w:t>
      </w:r>
      <w:r>
        <w:rPr>
          <w:spacing w:val="53"/>
        </w:rPr>
        <w:t> </w:t>
      </w:r>
      <w:r>
        <w:rPr>
          <w:spacing w:val="-1"/>
        </w:rPr>
        <w:t>на</w:t>
      </w:r>
      <w:r>
        <w:rPr>
          <w:spacing w:val="54"/>
        </w:rPr>
        <w:t> </w:t>
      </w:r>
      <w:r>
        <w:rPr>
          <w:spacing w:val="-1"/>
        </w:rPr>
        <w:t>сайте</w:t>
      </w:r>
      <w:r>
        <w:rPr>
          <w:spacing w:val="53"/>
        </w:rPr>
        <w:t> </w:t>
      </w:r>
      <w:r>
        <w:rPr>
          <w:rFonts w:ascii="Arial" w:hAnsi="Arial"/>
          <w:spacing w:val="-1"/>
        </w:rPr>
        <w:t>ComAp</w:t>
      </w:r>
      <w:r>
        <w:rPr>
          <w:rFonts w:ascii="Arial" w:hAnsi="Arial"/>
          <w:spacing w:val="54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архиве</w:t>
      </w:r>
      <w:r>
        <w:rPr>
          <w:spacing w:val="53"/>
        </w:rPr>
        <w:t> </w:t>
      </w:r>
      <w:r>
        <w:rPr>
          <w:rFonts w:ascii="Arial" w:hAnsi="Arial"/>
          <w:spacing w:val="-1"/>
        </w:rPr>
        <w:t>«ECU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list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x.y.iwe».</w:t>
      </w:r>
      <w:r>
        <w:rPr>
          <w:rFonts w:ascii="Arial" w:hAnsi="Arial"/>
          <w:spacing w:val="54"/>
        </w:rPr>
        <w:t> </w:t>
      </w:r>
      <w:r>
        <w:rPr>
          <w:spacing w:val="-1"/>
        </w:rPr>
        <w:t>Загрузить</w:t>
      </w:r>
      <w:r>
        <w:rPr>
          <w:spacing w:val="53"/>
        </w:rPr>
        <w:t> </w:t>
      </w:r>
      <w:r>
        <w:rPr>
          <w:spacing w:val="-1"/>
        </w:rPr>
        <w:t>данный</w:t>
      </w:r>
      <w:r>
        <w:rPr>
          <w:spacing w:val="54"/>
        </w:rPr>
        <w:t> </w:t>
      </w:r>
      <w:r>
        <w:rPr>
          <w:spacing w:val="-1"/>
        </w:rPr>
        <w:t>архив</w:t>
      </w:r>
      <w:r>
        <w:rPr>
          <w:spacing w:val="54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импортировать</w:t>
      </w:r>
      <w:r>
        <w:rPr>
          <w:spacing w:val="10"/>
        </w:rPr>
        <w:t> </w:t>
      </w:r>
      <w:r>
        <w:rPr/>
        <w:t>его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>
          <w:rFonts w:ascii="Arial" w:hAnsi="Arial"/>
          <w:spacing w:val="-1"/>
        </w:rPr>
        <w:t>LiteEdit</w:t>
      </w:r>
      <w:r>
        <w:rPr>
          <w:rFonts w:ascii="Arial" w:hAnsi="Arial"/>
          <w:spacing w:val="10"/>
        </w:rPr>
        <w:t> </w:t>
      </w:r>
      <w:r>
        <w:rPr>
          <w:spacing w:val="-1"/>
        </w:rPr>
        <w:t>возможно</w:t>
      </w:r>
      <w:r>
        <w:rPr>
          <w:spacing w:val="10"/>
        </w:rPr>
        <w:t> </w:t>
      </w:r>
      <w:r>
        <w:rPr>
          <w:spacing w:val="-1"/>
        </w:rPr>
        <w:t>так</w:t>
      </w:r>
      <w:r>
        <w:rPr>
          <w:spacing w:val="10"/>
        </w:rPr>
        <w:t> </w:t>
      </w:r>
      <w:r>
        <w:rPr>
          <w:spacing w:val="-1"/>
        </w:rPr>
        <w:t>же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10"/>
        </w:rPr>
        <w:t> </w:t>
      </w:r>
      <w:r>
        <w:rPr/>
        <w:t>как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стандартные</w:t>
      </w:r>
      <w:r>
        <w:rPr>
          <w:spacing w:val="10"/>
        </w:rPr>
        <w:t> </w:t>
      </w:r>
      <w:r>
        <w:rPr>
          <w:spacing w:val="-1"/>
        </w:rPr>
        <w:t>архивы</w:t>
      </w:r>
      <w:r>
        <w:rPr>
          <w:spacing w:val="10"/>
        </w:rPr>
        <w:t> </w:t>
      </w:r>
      <w:r>
        <w:rPr>
          <w:spacing w:val="-1"/>
        </w:rPr>
        <w:t>встроенных</w:t>
      </w:r>
      <w:r>
        <w:rPr>
          <w:spacing w:val="10"/>
        </w:rPr>
        <w:t> </w:t>
      </w:r>
      <w:r>
        <w:rPr>
          <w:spacing w:val="-1"/>
        </w:rPr>
        <w:t>программ</w:t>
      </w:r>
      <w:r>
        <w:rPr>
          <w:spacing w:val="21"/>
        </w:rPr>
        <w:t> </w:t>
      </w:r>
      <w:r>
        <w:rPr>
          <w:rFonts w:ascii="Arial" w:hAnsi="Arial"/>
          <w:spacing w:val="-1"/>
        </w:rPr>
        <w:t>IWE.</w:t>
      </w:r>
      <w:r>
        <w:rPr>
          <w:rFonts w:ascii="Arial" w:hAnsi="Arial"/>
        </w:rPr>
      </w:r>
    </w:p>
    <w:p>
      <w:pPr>
        <w:spacing w:before="0"/>
        <w:ind w:left="117" w:right="121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Более</w:t>
      </w:r>
      <w:r>
        <w:rPr>
          <w:rFonts w:ascii="Arial" w:hAnsi="Arial"/>
          <w:spacing w:val="15"/>
          <w:sz w:val="20"/>
        </w:rPr>
        <w:t> </w:t>
      </w:r>
      <w:r>
        <w:rPr>
          <w:rFonts w:ascii="Arial" w:hAnsi="Arial"/>
          <w:spacing w:val="-1"/>
          <w:sz w:val="20"/>
        </w:rPr>
        <w:t>детальная</w:t>
      </w:r>
      <w:r>
        <w:rPr>
          <w:rFonts w:ascii="Arial" w:hAnsi="Arial"/>
          <w:spacing w:val="14"/>
          <w:sz w:val="20"/>
        </w:rPr>
        <w:t> </w:t>
      </w:r>
      <w:r>
        <w:rPr>
          <w:rFonts w:ascii="Arial" w:hAnsi="Arial"/>
          <w:spacing w:val="-1"/>
          <w:sz w:val="20"/>
        </w:rPr>
        <w:t>информация</w:t>
      </w:r>
      <w:r>
        <w:rPr>
          <w:rFonts w:ascii="Arial" w:hAnsi="Arial"/>
          <w:spacing w:val="14"/>
          <w:sz w:val="20"/>
        </w:rPr>
        <w:t> </w:t>
      </w:r>
      <w:r>
        <w:rPr>
          <w:rFonts w:ascii="Arial" w:hAnsi="Arial"/>
          <w:sz w:val="20"/>
        </w:rPr>
        <w:t>о</w:t>
      </w:r>
      <w:r>
        <w:rPr>
          <w:rFonts w:ascii="Arial" w:hAnsi="Arial"/>
          <w:spacing w:val="15"/>
          <w:sz w:val="20"/>
        </w:rPr>
        <w:t> </w:t>
      </w:r>
      <w:r>
        <w:rPr>
          <w:rFonts w:ascii="Arial" w:hAnsi="Arial"/>
          <w:spacing w:val="-1"/>
          <w:sz w:val="20"/>
        </w:rPr>
        <w:t>списках</w:t>
      </w:r>
      <w:r>
        <w:rPr>
          <w:rFonts w:ascii="Arial" w:hAnsi="Arial"/>
          <w:spacing w:val="14"/>
          <w:sz w:val="20"/>
        </w:rPr>
        <w:t> </w:t>
      </w:r>
      <w:r>
        <w:rPr>
          <w:rFonts w:ascii="Arial" w:hAnsi="Arial"/>
          <w:spacing w:val="-1"/>
          <w:sz w:val="20"/>
        </w:rPr>
        <w:t>ECU,</w:t>
      </w:r>
      <w:r>
        <w:rPr>
          <w:rFonts w:ascii="Arial" w:hAnsi="Arial"/>
          <w:spacing w:val="14"/>
          <w:sz w:val="20"/>
        </w:rPr>
        <w:t> </w:t>
      </w:r>
      <w:r>
        <w:rPr>
          <w:rFonts w:ascii="Arial" w:hAnsi="Arial"/>
          <w:spacing w:val="-1"/>
          <w:sz w:val="20"/>
        </w:rPr>
        <w:t>конфигурации</w:t>
      </w:r>
      <w:r>
        <w:rPr>
          <w:rFonts w:ascii="Arial" w:hAnsi="Arial"/>
          <w:spacing w:val="14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14"/>
          <w:sz w:val="20"/>
        </w:rPr>
        <w:t> </w:t>
      </w:r>
      <w:r>
        <w:rPr>
          <w:rFonts w:ascii="Arial" w:hAnsi="Arial"/>
          <w:spacing w:val="-1"/>
          <w:sz w:val="20"/>
        </w:rPr>
        <w:t>рекомендованном</w:t>
      </w:r>
      <w:r>
        <w:rPr>
          <w:rFonts w:ascii="Arial" w:hAnsi="Arial"/>
          <w:spacing w:val="16"/>
          <w:sz w:val="20"/>
        </w:rPr>
        <w:t> </w:t>
      </w:r>
      <w:r>
        <w:rPr>
          <w:rFonts w:ascii="Arial" w:hAnsi="Arial"/>
          <w:spacing w:val="-1"/>
          <w:sz w:val="20"/>
        </w:rPr>
        <w:t>подключении</w:t>
      </w:r>
      <w:r>
        <w:rPr>
          <w:rFonts w:ascii="Arial" w:hAnsi="Arial"/>
          <w:spacing w:val="24"/>
          <w:sz w:val="20"/>
        </w:rPr>
        <w:t> </w:t>
      </w:r>
      <w:r>
        <w:rPr>
          <w:rFonts w:ascii="Arial" w:hAnsi="Arial"/>
          <w:spacing w:val="-1"/>
          <w:sz w:val="20"/>
        </w:rPr>
        <w:t>находится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руководстве </w:t>
      </w:r>
      <w:r>
        <w:rPr>
          <w:rFonts w:ascii="Arial" w:hAnsi="Arial"/>
          <w:i/>
          <w:spacing w:val="-1"/>
          <w:sz w:val="20"/>
        </w:rPr>
        <w:t>Comap </w:t>
      </w:r>
      <w:r>
        <w:rPr>
          <w:rFonts w:ascii="Arial" w:hAnsi="Arial"/>
          <w:i/>
          <w:sz w:val="20"/>
        </w:rPr>
        <w:t>Electroni</w:t>
      </w:r>
      <w:r>
        <w:rPr>
          <w:rFonts w:ascii="Arial" w:hAnsi="Arial"/>
          <w:i/>
          <w:spacing w:val="-1"/>
          <w:sz w:val="20"/>
        </w:rPr>
        <w:t> Engines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1"/>
          <w:sz w:val="20"/>
        </w:rPr>
        <w:t>Support</w:t>
      </w:r>
      <w:r>
        <w:rPr>
          <w:rFonts w:ascii="Arial" w:hAnsi="Arial"/>
          <w:spacing w:val="-1"/>
          <w:sz w:val="20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266685" cy="5818346"/>
            <wp:effectExtent l="0" t="0" r="0" b="0"/>
            <wp:docPr id="147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85" cy="581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189" w:val="right" w:leader="none"/>
        </w:tabs>
        <w:spacing w:line="264" w:lineRule="exact" w:before="141"/>
        <w:ind w:left="118"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54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both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8128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4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137" w:right="1213" w:firstLine="0"/>
        <w:jc w:val="both"/>
        <w:rPr>
          <w:rFonts w:ascii="Arial" w:hAnsi="Arial" w:cs="Arial" w:eastAsia="Arial"/>
          <w:sz w:val="20"/>
          <w:szCs w:val="20"/>
        </w:rPr>
      </w:pPr>
      <w:bookmarkStart w:name="_bookmark27" w:id="296"/>
      <w:bookmarkEnd w:id="296"/>
      <w:r>
        <w:rPr/>
      </w:r>
      <w:r>
        <w:rPr>
          <w:rFonts w:ascii="Arial" w:hAnsi="Arial"/>
          <w:spacing w:val="-1"/>
          <w:sz w:val="20"/>
        </w:rPr>
        <w:t>Если</w:t>
      </w:r>
      <w:r>
        <w:rPr>
          <w:rFonts w:ascii="Arial" w:hAnsi="Arial"/>
          <w:spacing w:val="12"/>
          <w:sz w:val="20"/>
        </w:rPr>
        <w:t> </w:t>
      </w:r>
      <w:r>
        <w:rPr>
          <w:rFonts w:ascii="Arial" w:hAnsi="Arial"/>
          <w:spacing w:val="-1"/>
          <w:sz w:val="20"/>
        </w:rPr>
        <w:t>подключаемый</w:t>
      </w:r>
      <w:r>
        <w:rPr>
          <w:rFonts w:ascii="Arial" w:hAnsi="Arial"/>
          <w:spacing w:val="12"/>
          <w:sz w:val="20"/>
        </w:rPr>
        <w:t> </w:t>
      </w:r>
      <w:r>
        <w:rPr>
          <w:rFonts w:ascii="Arial" w:hAnsi="Arial"/>
          <w:spacing w:val="-1"/>
          <w:sz w:val="20"/>
        </w:rPr>
        <w:t>двигатель</w:t>
      </w:r>
      <w:r>
        <w:rPr>
          <w:rFonts w:ascii="Arial" w:hAnsi="Arial"/>
          <w:spacing w:val="12"/>
          <w:sz w:val="20"/>
        </w:rPr>
        <w:t> </w:t>
      </w:r>
      <w:r>
        <w:rPr>
          <w:rFonts w:ascii="Arial" w:hAnsi="Arial"/>
          <w:spacing w:val="-1"/>
          <w:sz w:val="20"/>
        </w:rPr>
        <w:t>Cummins</w:t>
      </w:r>
      <w:r>
        <w:rPr>
          <w:rFonts w:ascii="Arial" w:hAnsi="Arial"/>
          <w:spacing w:val="13"/>
          <w:sz w:val="20"/>
        </w:rPr>
        <w:t> </w:t>
      </w:r>
      <w:r>
        <w:rPr>
          <w:rFonts w:ascii="Arial" w:hAnsi="Arial"/>
          <w:sz w:val="20"/>
        </w:rPr>
        <w:t>с</w:t>
      </w:r>
      <w:r>
        <w:rPr>
          <w:rFonts w:ascii="Arial" w:hAnsi="Arial"/>
          <w:spacing w:val="13"/>
          <w:sz w:val="20"/>
        </w:rPr>
        <w:t> </w:t>
      </w:r>
      <w:r>
        <w:rPr>
          <w:rFonts w:ascii="Arial" w:hAnsi="Arial"/>
          <w:spacing w:val="-1"/>
          <w:sz w:val="20"/>
        </w:rPr>
        <w:t>управляющим</w:t>
      </w:r>
      <w:r>
        <w:rPr>
          <w:rFonts w:ascii="Arial" w:hAnsi="Arial"/>
          <w:spacing w:val="12"/>
          <w:sz w:val="20"/>
        </w:rPr>
        <w:t> </w:t>
      </w:r>
      <w:r>
        <w:rPr>
          <w:rFonts w:ascii="Arial" w:hAnsi="Arial"/>
          <w:spacing w:val="-1"/>
          <w:sz w:val="20"/>
        </w:rPr>
        <w:t>устройством</w:t>
      </w:r>
      <w:r>
        <w:rPr>
          <w:rFonts w:ascii="Arial" w:hAnsi="Arial"/>
          <w:spacing w:val="12"/>
          <w:sz w:val="20"/>
        </w:rPr>
        <w:t> </w:t>
      </w:r>
      <w:r>
        <w:rPr>
          <w:rFonts w:ascii="Arial" w:hAnsi="Arial"/>
          <w:spacing w:val="-1"/>
          <w:sz w:val="20"/>
        </w:rPr>
        <w:t>GCS</w:t>
      </w:r>
      <w:r>
        <w:rPr>
          <w:rFonts w:ascii="Arial" w:hAnsi="Arial"/>
          <w:spacing w:val="12"/>
          <w:sz w:val="20"/>
        </w:rPr>
        <w:t> </w:t>
      </w:r>
      <w:r>
        <w:rPr>
          <w:rFonts w:ascii="Arial" w:hAnsi="Arial"/>
          <w:spacing w:val="-1"/>
          <w:sz w:val="20"/>
        </w:rPr>
        <w:t>связывающимся</w:t>
      </w:r>
      <w:r>
        <w:rPr>
          <w:rFonts w:ascii="Arial" w:hAnsi="Arial"/>
          <w:spacing w:val="12"/>
          <w:sz w:val="20"/>
        </w:rPr>
        <w:t> </w:t>
      </w:r>
      <w:r>
        <w:rPr>
          <w:rFonts w:ascii="Arial" w:hAnsi="Arial"/>
          <w:spacing w:val="-1"/>
          <w:sz w:val="20"/>
        </w:rPr>
        <w:t>по</w:t>
      </w:r>
      <w:r>
        <w:rPr>
          <w:rFonts w:ascii="Arial" w:hAnsi="Arial"/>
          <w:spacing w:val="32"/>
          <w:sz w:val="20"/>
        </w:rPr>
        <w:t> </w:t>
      </w:r>
      <w:r>
        <w:rPr>
          <w:rFonts w:ascii="Arial" w:hAnsi="Arial"/>
          <w:spacing w:val="-1"/>
          <w:sz w:val="20"/>
        </w:rPr>
        <w:t>Modbus,</w:t>
      </w:r>
      <w:r>
        <w:rPr>
          <w:rFonts w:ascii="Arial" w:hAnsi="Arial"/>
          <w:spacing w:val="18"/>
          <w:sz w:val="20"/>
        </w:rPr>
        <w:t> </w:t>
      </w:r>
      <w:r>
        <w:rPr>
          <w:rFonts w:ascii="Arial" w:hAnsi="Arial"/>
          <w:spacing w:val="-1"/>
          <w:sz w:val="20"/>
        </w:rPr>
        <w:t>то</w:t>
      </w:r>
      <w:r>
        <w:rPr>
          <w:rFonts w:ascii="Arial" w:hAnsi="Arial"/>
          <w:spacing w:val="17"/>
          <w:sz w:val="20"/>
        </w:rPr>
        <w:t> </w:t>
      </w:r>
      <w:r>
        <w:rPr>
          <w:rFonts w:ascii="Arial" w:hAnsi="Arial"/>
          <w:spacing w:val="-1"/>
          <w:sz w:val="20"/>
        </w:rPr>
        <w:t>требуется</w:t>
      </w:r>
      <w:r>
        <w:rPr>
          <w:rFonts w:ascii="Arial" w:hAnsi="Arial"/>
          <w:spacing w:val="16"/>
          <w:sz w:val="20"/>
        </w:rPr>
        <w:t> </w:t>
      </w:r>
      <w:r>
        <w:rPr>
          <w:rFonts w:ascii="Arial" w:hAnsi="Arial"/>
          <w:spacing w:val="-1"/>
          <w:sz w:val="20"/>
        </w:rPr>
        <w:t>настроить</w:t>
      </w:r>
      <w:r>
        <w:rPr>
          <w:rFonts w:ascii="Arial" w:hAnsi="Arial"/>
          <w:spacing w:val="17"/>
          <w:sz w:val="20"/>
        </w:rPr>
        <w:t> </w:t>
      </w:r>
      <w:r>
        <w:rPr>
          <w:rFonts w:ascii="Arial" w:hAnsi="Arial"/>
          <w:spacing w:val="-1"/>
          <w:sz w:val="20"/>
        </w:rPr>
        <w:t>следующие</w:t>
      </w:r>
      <w:r>
        <w:rPr>
          <w:rFonts w:ascii="Arial" w:hAnsi="Arial"/>
          <w:spacing w:val="19"/>
          <w:sz w:val="20"/>
        </w:rPr>
        <w:t> </w:t>
      </w:r>
      <w:r>
        <w:rPr>
          <w:rFonts w:ascii="Arial" w:hAnsi="Arial"/>
          <w:spacing w:val="-1"/>
          <w:sz w:val="20"/>
        </w:rPr>
        <w:t>параметры</w:t>
      </w:r>
      <w:r>
        <w:rPr>
          <w:rFonts w:ascii="Arial" w:hAnsi="Arial"/>
          <w:spacing w:val="17"/>
          <w:sz w:val="20"/>
        </w:rPr>
        <w:t> </w:t>
      </w:r>
      <w:r>
        <w:rPr>
          <w:rFonts w:ascii="Arial" w:hAnsi="Arial"/>
          <w:b/>
          <w:spacing w:val="-1"/>
          <w:sz w:val="20"/>
        </w:rPr>
        <w:t>Basic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pacing w:val="-1"/>
          <w:sz w:val="20"/>
        </w:rPr>
        <w:t>settings</w:t>
      </w:r>
      <w:r>
        <w:rPr>
          <w:rFonts w:ascii="Arial" w:hAnsi="Arial"/>
          <w:b/>
          <w:spacing w:val="17"/>
          <w:sz w:val="20"/>
        </w:rPr>
        <w:t> </w:t>
      </w:r>
      <w:r>
        <w:rPr>
          <w:rFonts w:ascii="Arial" w:hAnsi="Arial"/>
          <w:b/>
          <w:spacing w:val="-1"/>
          <w:sz w:val="20"/>
        </w:rPr>
        <w:t>(</w:t>
      </w:r>
      <w:r>
        <w:rPr>
          <w:rFonts w:ascii="Arial" w:hAnsi="Arial"/>
          <w:b/>
          <w:spacing w:val="-1"/>
          <w:sz w:val="20"/>
        </w:rPr>
        <w:t>Уставки</w:t>
      </w:r>
      <w:r>
        <w:rPr>
          <w:rFonts w:ascii="Arial" w:hAnsi="Arial"/>
          <w:b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:</w:t>
      </w:r>
      <w:r>
        <w:rPr>
          <w:rFonts w:ascii="Arial" w:hAnsi="Arial"/>
          <w:spacing w:val="17"/>
          <w:sz w:val="20"/>
        </w:rPr>
        <w:t> </w:t>
      </w:r>
      <w:r>
        <w:rPr>
          <w:rFonts w:ascii="Arial" w:hAnsi="Arial"/>
          <w:i/>
          <w:spacing w:val="-1"/>
          <w:sz w:val="20"/>
        </w:rPr>
        <w:t>COM1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pacing w:val="-1"/>
          <w:sz w:val="20"/>
        </w:rPr>
        <w:t>Mode</w:t>
      </w:r>
      <w:r>
        <w:rPr>
          <w:rFonts w:ascii="Arial" w:hAnsi="Arial"/>
          <w:i/>
          <w:spacing w:val="44"/>
          <w:sz w:val="20"/>
        </w:rPr>
        <w:t> </w:t>
      </w:r>
      <w:r>
        <w:rPr>
          <w:rFonts w:ascii="Arial" w:hAnsi="Arial"/>
          <w:i/>
          <w:spacing w:val="-1"/>
          <w:sz w:val="20"/>
        </w:rPr>
        <w:t>(COM1</w:t>
      </w:r>
      <w:r>
        <w:rPr>
          <w:rFonts w:ascii="Arial" w:hAnsi="Arial"/>
          <w:i/>
          <w:spacing w:val="29"/>
          <w:sz w:val="20"/>
        </w:rPr>
        <w:t> </w:t>
      </w:r>
      <w:r>
        <w:rPr>
          <w:rFonts w:ascii="Arial" w:hAnsi="Arial"/>
          <w:i/>
          <w:spacing w:val="-1"/>
          <w:sz w:val="20"/>
        </w:rPr>
        <w:t>Режим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pacing w:val="30"/>
          <w:sz w:val="20"/>
        </w:rPr>
        <w:t> </w:t>
      </w:r>
      <w:r>
        <w:rPr>
          <w:rFonts w:ascii="Arial" w:hAnsi="Arial"/>
          <w:sz w:val="20"/>
        </w:rPr>
        <w:t>=</w:t>
      </w:r>
      <w:r>
        <w:rPr>
          <w:rFonts w:ascii="Arial" w:hAnsi="Arial"/>
          <w:spacing w:val="29"/>
          <w:sz w:val="20"/>
        </w:rPr>
        <w:t> </w:t>
      </w:r>
      <w:r>
        <w:rPr>
          <w:rFonts w:ascii="Arial" w:hAnsi="Arial"/>
          <w:spacing w:val="-1"/>
          <w:sz w:val="20"/>
        </w:rPr>
        <w:t>ECU</w:t>
      </w:r>
      <w:r>
        <w:rPr>
          <w:rFonts w:ascii="Arial" w:hAnsi="Arial"/>
          <w:spacing w:val="30"/>
          <w:sz w:val="20"/>
        </w:rPr>
        <w:t> </w:t>
      </w:r>
      <w:r>
        <w:rPr>
          <w:rFonts w:ascii="Arial" w:hAnsi="Arial"/>
          <w:spacing w:val="-1"/>
          <w:sz w:val="20"/>
        </w:rPr>
        <w:t>LINK</w:t>
      </w:r>
      <w:r>
        <w:rPr>
          <w:rFonts w:ascii="Arial" w:hAnsi="Arial"/>
          <w:spacing w:val="30"/>
          <w:sz w:val="20"/>
        </w:rPr>
        <w:t> </w:t>
      </w:r>
      <w:r>
        <w:rPr>
          <w:rFonts w:ascii="Arial" w:hAnsi="Arial"/>
          <w:spacing w:val="-1"/>
          <w:sz w:val="20"/>
        </w:rPr>
        <w:t>(ECU</w:t>
      </w:r>
      <w:r>
        <w:rPr>
          <w:rFonts w:ascii="Arial" w:hAnsi="Arial"/>
          <w:spacing w:val="29"/>
          <w:sz w:val="20"/>
        </w:rPr>
        <w:t> </w:t>
      </w:r>
      <w:r>
        <w:rPr>
          <w:rFonts w:ascii="Arial" w:hAnsi="Arial"/>
          <w:spacing w:val="-1"/>
          <w:sz w:val="20"/>
        </w:rPr>
        <w:t>СВЯЗЬ</w:t>
      </w:r>
      <w:r>
        <w:rPr>
          <w:rFonts w:ascii="Arial" w:hAnsi="Arial"/>
          <w:spacing w:val="-1"/>
          <w:sz w:val="20"/>
        </w:rPr>
        <w:t>)</w:t>
      </w:r>
      <w:r>
        <w:rPr>
          <w:rFonts w:ascii="Arial" w:hAnsi="Arial"/>
          <w:spacing w:val="30"/>
          <w:sz w:val="20"/>
        </w:rPr>
        <w:t> </w:t>
      </w:r>
      <w:r>
        <w:rPr>
          <w:rFonts w:ascii="Arial" w:hAnsi="Arial"/>
          <w:spacing w:val="-1"/>
          <w:sz w:val="20"/>
        </w:rPr>
        <w:t>или</w:t>
      </w:r>
      <w:r>
        <w:rPr>
          <w:rFonts w:ascii="Arial" w:hAnsi="Arial"/>
          <w:spacing w:val="28"/>
          <w:sz w:val="20"/>
        </w:rPr>
        <w:t> </w:t>
      </w:r>
      <w:r>
        <w:rPr>
          <w:rFonts w:ascii="Arial" w:hAnsi="Arial"/>
          <w:i/>
          <w:spacing w:val="-1"/>
          <w:sz w:val="20"/>
        </w:rPr>
        <w:t>COM2</w:t>
      </w:r>
      <w:r>
        <w:rPr>
          <w:rFonts w:ascii="Arial" w:hAnsi="Arial"/>
          <w:i/>
          <w:spacing w:val="30"/>
          <w:sz w:val="20"/>
        </w:rPr>
        <w:t> </w:t>
      </w:r>
      <w:r>
        <w:rPr>
          <w:rFonts w:ascii="Arial" w:hAnsi="Arial"/>
          <w:i/>
          <w:spacing w:val="-1"/>
          <w:sz w:val="20"/>
        </w:rPr>
        <w:t>Mode</w:t>
      </w:r>
      <w:r>
        <w:rPr>
          <w:rFonts w:ascii="Arial" w:hAnsi="Arial"/>
          <w:i/>
          <w:spacing w:val="29"/>
          <w:sz w:val="20"/>
        </w:rPr>
        <w:t> </w:t>
      </w:r>
      <w:r>
        <w:rPr>
          <w:rFonts w:ascii="Arial" w:hAnsi="Arial"/>
          <w:i/>
          <w:spacing w:val="-1"/>
          <w:sz w:val="20"/>
        </w:rPr>
        <w:t>(COM2</w:t>
      </w:r>
      <w:r>
        <w:rPr>
          <w:rFonts w:ascii="Arial" w:hAnsi="Arial"/>
          <w:i/>
          <w:spacing w:val="28"/>
          <w:sz w:val="20"/>
        </w:rPr>
        <w:t> </w:t>
      </w:r>
      <w:r>
        <w:rPr>
          <w:rFonts w:ascii="Arial" w:hAnsi="Arial"/>
          <w:i/>
          <w:spacing w:val="-1"/>
          <w:sz w:val="20"/>
        </w:rPr>
        <w:t>Режим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pacing w:val="30"/>
          <w:sz w:val="20"/>
        </w:rPr>
        <w:t> </w:t>
      </w:r>
      <w:r>
        <w:rPr>
          <w:rFonts w:ascii="Arial" w:hAnsi="Arial"/>
          <w:sz w:val="20"/>
        </w:rPr>
        <w:t>=</w:t>
      </w:r>
      <w:r>
        <w:rPr>
          <w:rFonts w:ascii="Arial" w:hAnsi="Arial"/>
          <w:spacing w:val="29"/>
          <w:sz w:val="20"/>
        </w:rPr>
        <w:t> </w:t>
      </w:r>
      <w:r>
        <w:rPr>
          <w:rFonts w:ascii="Arial" w:hAnsi="Arial"/>
          <w:spacing w:val="-1"/>
          <w:sz w:val="20"/>
        </w:rPr>
        <w:t>ECU</w:t>
      </w:r>
      <w:r>
        <w:rPr>
          <w:rFonts w:ascii="Arial" w:hAnsi="Arial"/>
          <w:spacing w:val="30"/>
          <w:sz w:val="20"/>
        </w:rPr>
        <w:t> </w:t>
      </w:r>
      <w:r>
        <w:rPr>
          <w:rFonts w:ascii="Arial" w:hAnsi="Arial"/>
          <w:spacing w:val="-1"/>
          <w:sz w:val="20"/>
        </w:rPr>
        <w:t>LINK</w:t>
      </w:r>
      <w:r>
        <w:rPr>
          <w:rFonts w:ascii="Arial" w:hAnsi="Arial"/>
          <w:spacing w:val="30"/>
          <w:sz w:val="20"/>
        </w:rPr>
        <w:t> </w:t>
      </w:r>
      <w:r>
        <w:rPr>
          <w:rFonts w:ascii="Arial" w:hAnsi="Arial"/>
          <w:spacing w:val="-1"/>
          <w:sz w:val="20"/>
        </w:rPr>
        <w:t>(ECU</w:t>
      </w:r>
      <w:r>
        <w:rPr>
          <w:rFonts w:ascii="Arial" w:hAnsi="Arial"/>
          <w:spacing w:val="49"/>
          <w:sz w:val="20"/>
        </w:rPr>
        <w:t> </w:t>
      </w:r>
      <w:r>
        <w:rPr>
          <w:rFonts w:ascii="Arial" w:hAnsi="Arial"/>
          <w:spacing w:val="-1"/>
          <w:sz w:val="20"/>
        </w:rPr>
        <w:t>СВЯЗЬ</w:t>
      </w:r>
      <w:r>
        <w:rPr>
          <w:rFonts w:ascii="Arial" w:hAnsi="Arial"/>
          <w:spacing w:val="-1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8"/>
        <w:ind w:right="1213"/>
        <w:jc w:val="both"/>
        <w:rPr>
          <w:rFonts w:ascii="Arial" w:hAnsi="Arial" w:cs="Arial" w:eastAsia="Arial"/>
        </w:rPr>
      </w:pPr>
      <w:r>
        <w:rPr>
          <w:spacing w:val="-1"/>
        </w:rPr>
        <w:t>Потеря</w:t>
      </w:r>
      <w:r>
        <w:rPr>
          <w:spacing w:val="12"/>
        </w:rPr>
        <w:t> </w:t>
      </w:r>
      <w:r>
        <w:rPr>
          <w:spacing w:val="-1"/>
        </w:rPr>
        <w:t>связи</w:t>
      </w:r>
      <w:r>
        <w:rPr>
          <w:spacing w:val="14"/>
        </w:rPr>
        <w:t> </w:t>
      </w:r>
      <w:r>
        <w:rPr>
          <w:spacing w:val="-1"/>
        </w:rPr>
        <w:t>вызовет</w:t>
      </w:r>
      <w:r>
        <w:rPr>
          <w:spacing w:val="13"/>
        </w:rPr>
        <w:t> </w:t>
      </w:r>
      <w:r>
        <w:rPr>
          <w:spacing w:val="-1"/>
        </w:rPr>
        <w:t>предупреждающую</w:t>
      </w:r>
      <w:r>
        <w:rPr>
          <w:spacing w:val="14"/>
        </w:rPr>
        <w:t> </w:t>
      </w:r>
      <w:r>
        <w:rPr>
          <w:spacing w:val="-1"/>
        </w:rPr>
        <w:t>тревогу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противном</w:t>
      </w:r>
      <w:r>
        <w:rPr>
          <w:spacing w:val="13"/>
        </w:rPr>
        <w:t> </w:t>
      </w:r>
      <w:r>
        <w:rPr>
          <w:spacing w:val="-1"/>
        </w:rPr>
        <w:t>случае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ECU</w:t>
      </w:r>
      <w:r>
        <w:rPr>
          <w:rFonts w:ascii="Arial" w:hAnsi="Arial"/>
          <w:spacing w:val="13"/>
        </w:rPr>
        <w:t> </w:t>
      </w:r>
      <w:r>
        <w:rPr>
          <w:spacing w:val="-1"/>
        </w:rPr>
        <w:t>может</w:t>
      </w:r>
      <w:r>
        <w:rPr>
          <w:spacing w:val="14"/>
        </w:rPr>
        <w:t> </w:t>
      </w:r>
      <w:r>
        <w:rPr>
          <w:spacing w:val="-1"/>
        </w:rPr>
        <w:t>быть</w:t>
      </w:r>
      <w:r>
        <w:rPr>
          <w:spacing w:val="36"/>
        </w:rPr>
        <w:t> </w:t>
      </w:r>
      <w:r>
        <w:rPr>
          <w:spacing w:val="-1"/>
        </w:rPr>
        <w:t>выключен</w:t>
      </w:r>
      <w:r>
        <w:rPr>
          <w:spacing w:val="35"/>
        </w:rPr>
        <w:t> </w:t>
      </w:r>
      <w:r>
        <w:rPr>
          <w:spacing w:val="-1"/>
        </w:rPr>
        <w:t>на</w:t>
      </w:r>
      <w:r>
        <w:rPr>
          <w:spacing w:val="37"/>
        </w:rPr>
        <w:t> </w:t>
      </w:r>
      <w:r>
        <w:rPr>
          <w:spacing w:val="-1"/>
        </w:rPr>
        <w:t>нерабочем</w:t>
      </w:r>
      <w:r>
        <w:rPr>
          <w:spacing w:val="35"/>
        </w:rPr>
        <w:t> </w:t>
      </w:r>
      <w:r>
        <w:rPr>
          <w:spacing w:val="-1"/>
        </w:rPr>
        <w:t>двигателе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36"/>
        </w:rPr>
        <w:t> </w:t>
      </w:r>
      <w:r>
        <w:rPr>
          <w:spacing w:val="-1"/>
        </w:rPr>
        <w:t>что</w:t>
      </w:r>
      <w:r>
        <w:rPr>
          <w:spacing w:val="37"/>
        </w:rPr>
        <w:t> </w:t>
      </w:r>
      <w:r>
        <w:rPr>
          <w:spacing w:val="-1"/>
        </w:rPr>
        <w:t>будет</w:t>
      </w:r>
      <w:r>
        <w:rPr>
          <w:spacing w:val="35"/>
        </w:rPr>
        <w:t> </w:t>
      </w:r>
      <w:r>
        <w:rPr>
          <w:spacing w:val="-1"/>
        </w:rPr>
        <w:t>означать</w:t>
      </w:r>
      <w:r>
        <w:rPr>
          <w:spacing w:val="37"/>
        </w:rPr>
        <w:t> </w:t>
      </w:r>
      <w:r>
        <w:rPr>
          <w:spacing w:val="-1"/>
        </w:rPr>
        <w:t>отсутствие</w:t>
      </w:r>
      <w:r>
        <w:rPr>
          <w:spacing w:val="36"/>
        </w:rPr>
        <w:t> </w:t>
      </w:r>
      <w:r>
        <w:rPr>
          <w:spacing w:val="-1"/>
        </w:rPr>
        <w:t>связи</w:t>
      </w:r>
      <w:r>
        <w:rPr>
          <w:spacing w:val="35"/>
        </w:rPr>
        <w:t> </w:t>
      </w:r>
      <w:r>
        <w:rPr/>
        <w:t>с</w:t>
      </w:r>
      <w:r>
        <w:rPr>
          <w:spacing w:val="37"/>
        </w:rPr>
        <w:t> </w:t>
      </w:r>
      <w:r>
        <w:rPr>
          <w:rFonts w:ascii="Arial" w:hAnsi="Arial"/>
        </w:rPr>
        <w:t>ECU</w:t>
      </w:r>
      <w:r>
        <w:rPr>
          <w:rFonts w:ascii="Arial" w:hAnsi="Arial"/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это</w:t>
      </w:r>
      <w:r>
        <w:rPr>
          <w:spacing w:val="36"/>
        </w:rPr>
        <w:t> </w:t>
      </w:r>
      <w:r>
        <w:rPr/>
        <w:t>будет</w:t>
      </w:r>
      <w:r>
        <w:rPr>
          <w:spacing w:val="25"/>
        </w:rPr>
        <w:t> </w:t>
      </w:r>
      <w:r>
        <w:rPr>
          <w:spacing w:val="-1"/>
        </w:rPr>
        <w:t>стандартная</w:t>
      </w:r>
      <w:r>
        <w:rPr>
          <w:spacing w:val="19"/>
        </w:rPr>
        <w:t> </w:t>
      </w:r>
      <w:r>
        <w:rPr>
          <w:spacing w:val="-1"/>
        </w:rPr>
        <w:t>ситуация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0"/>
        </w:rPr>
        <w:t> </w:t>
      </w:r>
      <w:r>
        <w:rPr/>
        <w:t>Все</w:t>
      </w:r>
      <w:r>
        <w:rPr>
          <w:spacing w:val="21"/>
        </w:rPr>
        <w:t> </w:t>
      </w:r>
      <w:r>
        <w:rPr>
          <w:spacing w:val="-1"/>
        </w:rPr>
        <w:t>значения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20"/>
        </w:rPr>
        <w:t> </w:t>
      </w:r>
      <w:r>
        <w:rPr>
          <w:spacing w:val="-1"/>
        </w:rPr>
        <w:t>считанные</w:t>
      </w:r>
      <w:r>
        <w:rPr>
          <w:spacing w:val="20"/>
        </w:rPr>
        <w:t> </w:t>
      </w:r>
      <w:r>
        <w:rPr/>
        <w:t>с</w:t>
      </w:r>
      <w:r>
        <w:rPr>
          <w:spacing w:val="21"/>
        </w:rPr>
        <w:t> </w:t>
      </w:r>
      <w:r>
        <w:rPr>
          <w:rFonts w:ascii="Arial" w:hAnsi="Arial"/>
          <w:spacing w:val="-1"/>
        </w:rPr>
        <w:t>ECU,</w:t>
      </w:r>
      <w:r>
        <w:rPr>
          <w:rFonts w:ascii="Arial" w:hAnsi="Arial"/>
          <w:spacing w:val="20"/>
        </w:rPr>
        <w:t> </w:t>
      </w:r>
      <w:r>
        <w:rPr>
          <w:spacing w:val="-1"/>
        </w:rPr>
        <w:t>будут</w:t>
      </w:r>
      <w:r>
        <w:rPr>
          <w:spacing w:val="20"/>
        </w:rPr>
        <w:t> </w:t>
      </w:r>
      <w:r>
        <w:rPr>
          <w:spacing w:val="-1"/>
        </w:rPr>
        <w:t>отображены</w:t>
      </w:r>
      <w:r>
        <w:rPr>
          <w:spacing w:val="20"/>
        </w:rPr>
        <w:t> </w:t>
      </w:r>
      <w:r>
        <w:rPr/>
        <w:t>как</w:t>
      </w:r>
      <w:r>
        <w:rPr>
          <w:spacing w:val="21"/>
        </w:rPr>
        <w:t> </w:t>
      </w:r>
      <w:r>
        <w:rPr>
          <w:rFonts w:ascii="Arial" w:hAnsi="Arial"/>
          <w:spacing w:val="-1"/>
        </w:rPr>
        <w:t>####,</w:t>
      </w:r>
      <w:r>
        <w:rPr>
          <w:rFonts w:ascii="Arial" w:hAnsi="Arial"/>
          <w:spacing w:val="20"/>
        </w:rPr>
        <w:t> </w:t>
      </w:r>
      <w:r>
        <w:rPr>
          <w:spacing w:val="-1"/>
        </w:rPr>
        <w:t>при</w:t>
      </w:r>
      <w:r>
        <w:rPr>
          <w:spacing w:val="20"/>
        </w:rPr>
        <w:t> </w:t>
      </w:r>
      <w:r>
        <w:rPr>
          <w:spacing w:val="-1"/>
        </w:rPr>
        <w:t>этом</w:t>
      </w:r>
      <w:r>
        <w:rPr>
          <w:spacing w:val="26"/>
        </w:rPr>
        <w:t> </w:t>
      </w:r>
      <w:r>
        <w:rPr>
          <w:spacing w:val="-1"/>
        </w:rPr>
        <w:t>не</w:t>
      </w:r>
      <w:r>
        <w:rPr>
          <w:spacing w:val="48"/>
        </w:rPr>
        <w:t> </w:t>
      </w:r>
      <w:r>
        <w:rPr>
          <w:spacing w:val="-1"/>
        </w:rPr>
        <w:t>будет</w:t>
      </w:r>
      <w:r>
        <w:rPr>
          <w:spacing w:val="48"/>
        </w:rPr>
        <w:t> </w:t>
      </w:r>
      <w:r>
        <w:rPr>
          <w:spacing w:val="-1"/>
        </w:rPr>
        <w:t>появлятся</w:t>
      </w:r>
      <w:r>
        <w:rPr>
          <w:spacing w:val="47"/>
        </w:rPr>
        <w:t> </w:t>
      </w:r>
      <w:r>
        <w:rPr>
          <w:spacing w:val="-1"/>
        </w:rPr>
        <w:t>авария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8"/>
        </w:rPr>
        <w:t> </w:t>
      </w:r>
      <w:r>
        <w:rPr>
          <w:spacing w:val="-1"/>
        </w:rPr>
        <w:t>Выход</w:t>
      </w:r>
      <w:r>
        <w:rPr>
          <w:spacing w:val="49"/>
        </w:rPr>
        <w:t> </w:t>
      </w:r>
      <w:r>
        <w:rPr>
          <w:rFonts w:ascii="Arial" w:hAnsi="Arial"/>
        </w:rPr>
        <w:t>ECU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Comm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OK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spacing w:val="-1"/>
        </w:rPr>
        <w:t>(ECU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OK)</w:t>
      </w:r>
      <w:r>
        <w:rPr>
          <w:rFonts w:ascii="Arial" w:hAnsi="Arial"/>
          <w:spacing w:val="48"/>
        </w:rPr>
        <w:t> </w:t>
      </w:r>
      <w:r>
        <w:rPr>
          <w:spacing w:val="-1"/>
        </w:rPr>
        <w:t>отвечает</w:t>
      </w:r>
      <w:r>
        <w:rPr>
          <w:spacing w:val="47"/>
        </w:rPr>
        <w:t> </w:t>
      </w:r>
      <w:r>
        <w:rPr>
          <w:spacing w:val="-1"/>
        </w:rPr>
        <w:t>реальной</w:t>
      </w:r>
      <w:r>
        <w:rPr>
          <w:spacing w:val="48"/>
        </w:rPr>
        <w:t> </w:t>
      </w:r>
      <w:r>
        <w:rPr>
          <w:spacing w:val="-1"/>
        </w:rPr>
        <w:t>ситуации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35"/>
        </w:rPr>
        <w:t> </w:t>
      </w:r>
      <w:r>
        <w:rPr>
          <w:spacing w:val="-1"/>
        </w:rPr>
        <w:t>которая</w:t>
      </w:r>
      <w:r>
        <w:rPr>
          <w:spacing w:val="-2"/>
        </w:rPr>
        <w:t> </w:t>
      </w:r>
      <w:r>
        <w:rPr>
          <w:spacing w:val="-1"/>
        </w:rPr>
        <w:t>означает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что </w:t>
      </w:r>
      <w:r>
        <w:rPr/>
        <w:t>он</w:t>
      </w:r>
      <w:r>
        <w:rPr>
          <w:spacing w:val="-1"/>
        </w:rPr>
        <w:t> не активируется</w:t>
      </w:r>
      <w:r>
        <w:rPr>
          <w:spacing w:val="-2"/>
        </w:rPr>
        <w:t> </w:t>
      </w:r>
      <w:r>
        <w:rPr>
          <w:spacing w:val="-1"/>
        </w:rPr>
        <w:t>когда отсутствует</w:t>
      </w:r>
      <w:r>
        <w:rPr>
          <w:spacing w:val="-2"/>
        </w:rPr>
        <w:t> </w:t>
      </w:r>
      <w:r>
        <w:rPr>
          <w:spacing w:val="-1"/>
        </w:rPr>
        <w:t>связь </w:t>
      </w:r>
      <w:r>
        <w:rPr/>
        <w:t>с </w:t>
      </w:r>
      <w:r>
        <w:rPr>
          <w:rFonts w:ascii="Arial" w:hAnsi="Arial"/>
          <w:spacing w:val="-1"/>
        </w:rPr>
        <w:t>ECU.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8"/>
        <w:ind w:left="137" w:right="1214"/>
        <w:jc w:val="both"/>
        <w:rPr>
          <w:rFonts w:ascii="Arial" w:hAnsi="Arial" w:cs="Arial" w:eastAsia="Arial"/>
        </w:rPr>
      </w:pPr>
      <w:r>
        <w:rPr>
          <w:spacing w:val="-1"/>
        </w:rPr>
        <w:t>Выход</w:t>
      </w:r>
      <w:r>
        <w:rPr>
          <w:spacing w:val="31"/>
        </w:rPr>
        <w:t> </w:t>
      </w:r>
      <w:r>
        <w:rPr>
          <w:rFonts w:ascii="Arial" w:hAnsi="Arial"/>
        </w:rPr>
        <w:t>ECU</w:t>
      </w:r>
      <w:r>
        <w:rPr>
          <w:rFonts w:ascii="Arial" w:hAnsi="Arial"/>
          <w:spacing w:val="33"/>
        </w:rPr>
        <w:t> </w:t>
      </w:r>
      <w:r>
        <w:rPr>
          <w:rFonts w:ascii="Arial" w:hAnsi="Arial"/>
          <w:spacing w:val="-1"/>
        </w:rPr>
        <w:t>PowerRelay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(ECU</w:t>
      </w:r>
      <w:r>
        <w:rPr>
          <w:rFonts w:ascii="Arial" w:hAnsi="Arial"/>
          <w:spacing w:val="33"/>
        </w:rPr>
        <w:t> </w:t>
      </w:r>
      <w:r>
        <w:rPr>
          <w:spacing w:val="-1"/>
        </w:rPr>
        <w:t>РелМощн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33"/>
        </w:rPr>
        <w:t> </w:t>
      </w:r>
      <w:r>
        <w:rPr>
          <w:spacing w:val="-1"/>
        </w:rPr>
        <w:t>замыкается</w:t>
      </w:r>
      <w:r>
        <w:rPr>
          <w:spacing w:val="30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начале</w:t>
      </w:r>
      <w:r>
        <w:rPr>
          <w:spacing w:val="32"/>
        </w:rPr>
        <w:t> </w:t>
      </w:r>
      <w:r>
        <w:rPr>
          <w:spacing w:val="-1"/>
        </w:rPr>
        <w:t>препусковых</w:t>
      </w:r>
      <w:r>
        <w:rPr>
          <w:spacing w:val="32"/>
        </w:rPr>
        <w:t> </w:t>
      </w:r>
      <w:r>
        <w:rPr>
          <w:spacing w:val="-1"/>
        </w:rPr>
        <w:t>процедур</w:t>
      </w:r>
      <w:r>
        <w:rPr>
          <w:spacing w:val="33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размыкается</w:t>
      </w:r>
      <w:r>
        <w:rPr>
          <w:spacing w:val="44"/>
        </w:rPr>
        <w:t> </w:t>
      </w:r>
      <w:r>
        <w:rPr>
          <w:spacing w:val="-1"/>
        </w:rPr>
        <w:t>перед</w:t>
      </w:r>
      <w:r>
        <w:rPr>
          <w:spacing w:val="47"/>
        </w:rPr>
        <w:t> </w:t>
      </w:r>
      <w:r>
        <w:rPr>
          <w:spacing w:val="-1"/>
        </w:rPr>
        <w:t>процедурой</w:t>
      </w:r>
      <w:r>
        <w:rPr>
          <w:spacing w:val="45"/>
        </w:rPr>
        <w:t> </w:t>
      </w:r>
      <w:r>
        <w:rPr>
          <w:spacing w:val="-1"/>
        </w:rPr>
        <w:t>останова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7"/>
        </w:rPr>
        <w:t> </w:t>
      </w:r>
      <w:r>
        <w:rPr>
          <w:spacing w:val="-1"/>
        </w:rPr>
        <w:t>Данный</w:t>
      </w:r>
      <w:r>
        <w:rPr>
          <w:spacing w:val="47"/>
        </w:rPr>
        <w:t> </w:t>
      </w:r>
      <w:r>
        <w:rPr>
          <w:spacing w:val="-1"/>
        </w:rPr>
        <w:t>выход</w:t>
      </w:r>
      <w:r>
        <w:rPr>
          <w:spacing w:val="45"/>
        </w:rPr>
        <w:t> </w:t>
      </w:r>
      <w:r>
        <w:rPr>
          <w:spacing w:val="-1"/>
        </w:rPr>
        <w:t>может</w:t>
      </w:r>
      <w:r>
        <w:rPr>
          <w:spacing w:val="46"/>
        </w:rPr>
        <w:t> </w:t>
      </w:r>
      <w:r>
        <w:rPr>
          <w:spacing w:val="-1"/>
        </w:rPr>
        <w:t>быть</w:t>
      </w:r>
      <w:r>
        <w:rPr>
          <w:spacing w:val="46"/>
        </w:rPr>
        <w:t> </w:t>
      </w:r>
      <w:r>
        <w:rPr>
          <w:spacing w:val="-1"/>
        </w:rPr>
        <w:t>использован</w:t>
      </w:r>
      <w:r>
        <w:rPr>
          <w:spacing w:val="47"/>
        </w:rPr>
        <w:t> </w:t>
      </w:r>
      <w:r>
        <w:rPr>
          <w:spacing w:val="-1"/>
        </w:rPr>
        <w:t>для</w:t>
      </w:r>
      <w:r>
        <w:rPr>
          <w:spacing w:val="44"/>
        </w:rPr>
        <w:t> </w:t>
      </w:r>
      <w:r>
        <w:rPr>
          <w:spacing w:val="-1"/>
        </w:rPr>
        <w:t>включения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отключения</w:t>
      </w:r>
      <w:r>
        <w:rPr>
          <w:spacing w:val="5"/>
        </w:rPr>
        <w:t> </w:t>
      </w:r>
      <w:r>
        <w:rPr>
          <w:rFonts w:ascii="Arial" w:hAnsi="Arial"/>
        </w:rPr>
        <w:t>ECU.</w:t>
      </w:r>
      <w:r>
        <w:rPr>
          <w:rFonts w:ascii="Arial" w:hAnsi="Arial"/>
          <w:spacing w:val="5"/>
        </w:rPr>
        <w:t> </w:t>
      </w:r>
      <w:r>
        <w:rPr>
          <w:spacing w:val="-1"/>
        </w:rPr>
        <w:t>Если</w:t>
      </w:r>
      <w:r>
        <w:rPr>
          <w:spacing w:val="5"/>
        </w:rPr>
        <w:t> </w:t>
      </w:r>
      <w:r>
        <w:rPr>
          <w:spacing w:val="-1"/>
        </w:rPr>
        <w:t>выход</w:t>
      </w:r>
      <w:r>
        <w:rPr>
          <w:spacing w:val="5"/>
        </w:rPr>
        <w:t> </w:t>
      </w:r>
      <w:r>
        <w:rPr>
          <w:spacing w:val="-1"/>
        </w:rPr>
        <w:t>сконфигурирован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5"/>
        </w:rPr>
        <w:t> </w:t>
      </w:r>
      <w:r>
        <w:rPr>
          <w:spacing w:val="-1"/>
        </w:rPr>
        <w:t>но</w:t>
      </w:r>
      <w:r>
        <w:rPr>
          <w:spacing w:val="4"/>
        </w:rPr>
        <w:t> </w:t>
      </w:r>
      <w:r>
        <w:rPr>
          <w:spacing w:val="-1"/>
        </w:rPr>
        <w:t>не</w:t>
      </w:r>
      <w:r>
        <w:rPr>
          <w:spacing w:val="5"/>
        </w:rPr>
        <w:t> </w:t>
      </w:r>
      <w:r>
        <w:rPr>
          <w:spacing w:val="-1"/>
        </w:rPr>
        <w:t>включен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5"/>
        </w:rPr>
        <w:t> </w:t>
      </w:r>
      <w:r>
        <w:rPr>
          <w:spacing w:val="-1"/>
        </w:rPr>
        <w:t>ошибка</w:t>
      </w:r>
      <w:r>
        <w:rPr>
          <w:spacing w:val="5"/>
        </w:rPr>
        <w:t> </w:t>
      </w:r>
      <w:r>
        <w:rPr>
          <w:spacing w:val="-1"/>
        </w:rPr>
        <w:t>связи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>
          <w:rFonts w:ascii="Arial" w:hAnsi="Arial"/>
          <w:spacing w:val="-1"/>
        </w:rPr>
        <w:t>ECU</w:t>
      </w:r>
      <w:r>
        <w:rPr>
          <w:rFonts w:ascii="Arial" w:hAnsi="Arial"/>
          <w:spacing w:val="24"/>
        </w:rPr>
        <w:t> </w:t>
      </w:r>
      <w:r>
        <w:rPr>
          <w:spacing w:val="-1"/>
        </w:rPr>
        <w:t>блокируется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8"/>
        <w:ind w:right="1213"/>
        <w:jc w:val="both"/>
        <w:rPr>
          <w:rFonts w:ascii="Arial" w:hAnsi="Arial" w:cs="Arial" w:eastAsia="Arial"/>
        </w:rPr>
      </w:pPr>
      <w:r>
        <w:rPr>
          <w:spacing w:val="-1"/>
        </w:rPr>
        <w:t>Двигатель</w:t>
      </w:r>
      <w:r>
        <w:rPr>
          <w:spacing w:val="2"/>
        </w:rPr>
        <w:t> </w:t>
      </w:r>
      <w:r>
        <w:rPr>
          <w:spacing w:val="-1"/>
        </w:rPr>
        <w:t>запускается</w:t>
      </w:r>
      <w:r>
        <w:rPr/>
        <w:t> со</w:t>
      </w:r>
      <w:r>
        <w:rPr>
          <w:spacing w:val="2"/>
        </w:rPr>
        <w:t> </w:t>
      </w:r>
      <w:r>
        <w:rPr>
          <w:spacing w:val="-1"/>
        </w:rPr>
        <w:t>стандартного</w:t>
      </w:r>
      <w:r>
        <w:rPr>
          <w:spacing w:val="2"/>
        </w:rPr>
        <w:t> </w:t>
      </w:r>
      <w:r>
        <w:rPr>
          <w:spacing w:val="-1"/>
        </w:rPr>
        <w:t>выхода</w:t>
      </w:r>
      <w:r>
        <w:rPr>
          <w:spacing w:val="2"/>
        </w:rPr>
        <w:t> </w:t>
      </w:r>
      <w:r>
        <w:rPr>
          <w:spacing w:val="-1"/>
        </w:rPr>
        <w:t>или</w:t>
      </w:r>
      <w:r>
        <w:rPr>
          <w:spacing w:val="1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1"/>
        </w:rPr>
        <w:t>шине</w:t>
      </w:r>
      <w:r>
        <w:rPr>
          <w:spacing w:val="2"/>
        </w:rPr>
        <w:t> </w:t>
      </w:r>
      <w:r>
        <w:rPr>
          <w:rFonts w:ascii="Arial" w:hAnsi="Arial"/>
          <w:spacing w:val="-1"/>
        </w:rPr>
        <w:t>CAN</w:t>
      </w:r>
      <w:r>
        <w:rPr>
          <w:rFonts w:ascii="Arial" w:hAnsi="Arial"/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37"/>
        </w:rPr>
        <w:t> </w:t>
      </w:r>
      <w:r>
        <w:rPr>
          <w:spacing w:val="-1"/>
        </w:rPr>
        <w:t>возможностей </w:t>
      </w:r>
      <w:r>
        <w:rPr>
          <w:rFonts w:ascii="Arial" w:hAnsi="Arial"/>
          <w:spacing w:val="-1"/>
        </w:rPr>
        <w:t>ECU.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3"/>
        <w:ind w:right="0"/>
        <w:jc w:val="both"/>
        <w:rPr>
          <w:rFonts w:ascii="Arial" w:hAnsi="Arial" w:cs="Arial" w:eastAsia="Arial"/>
          <w:b w:val="0"/>
          <w:bCs w:val="0"/>
          <w:i w:val="0"/>
        </w:rPr>
      </w:pPr>
      <w:bookmarkStart w:name="Значения, считываемые с ECU" w:id="297"/>
      <w:bookmarkEnd w:id="297"/>
      <w:r>
        <w:rPr>
          <w:b w:val="0"/>
          <w:i w:val="0"/>
        </w:rPr>
      </w:r>
      <w:r>
        <w:rPr>
          <w:i/>
        </w:rPr>
        <w:t>Значения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5"/>
        </w:rPr>
        <w:t> </w:t>
      </w:r>
      <w:r>
        <w:rPr>
          <w:i/>
        </w:rPr>
        <w:t>считываемые</w:t>
      </w:r>
      <w:r>
        <w:rPr>
          <w:i/>
          <w:spacing w:val="-15"/>
        </w:rPr>
        <w:t> </w:t>
      </w:r>
      <w:r>
        <w:rPr>
          <w:i/>
        </w:rPr>
        <w:t>с</w:t>
      </w:r>
      <w:r>
        <w:rPr>
          <w:i/>
          <w:spacing w:val="-14"/>
        </w:rPr>
        <w:t> </w:t>
      </w:r>
      <w:r>
        <w:rPr>
          <w:rFonts w:ascii="Arial" w:hAnsi="Arial"/>
          <w:i/>
          <w:spacing w:val="-1"/>
        </w:rPr>
        <w:t>ECU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57"/>
        <w:ind w:right="0"/>
        <w:jc w:val="both"/>
      </w:pPr>
      <w:r>
        <w:rPr>
          <w:spacing w:val="-1"/>
        </w:rPr>
        <w:t>Существует</w:t>
      </w:r>
      <w:r>
        <w:rPr>
          <w:spacing w:val="-3"/>
        </w:rPr>
        <w:t> </w:t>
      </w:r>
      <w:r>
        <w:rPr>
          <w:spacing w:val="-1"/>
        </w:rPr>
        <w:t>фиксированный</w:t>
      </w:r>
      <w:r>
        <w:rPr>
          <w:spacing w:val="-2"/>
        </w:rPr>
        <w:t> </w:t>
      </w:r>
      <w:r>
        <w:rPr/>
        <w:t>набор</w:t>
      </w:r>
      <w:r>
        <w:rPr>
          <w:spacing w:val="-1"/>
        </w:rPr>
        <w:t> величин считываемых </w:t>
      </w:r>
      <w:r>
        <w:rPr/>
        <w:t>с </w:t>
      </w:r>
      <w:r>
        <w:rPr>
          <w:rFonts w:ascii="Arial" w:hAnsi="Arial"/>
          <w:spacing w:val="-1"/>
        </w:rPr>
        <w:t>ECU</w:t>
      </w:r>
      <w:r>
        <w:rPr>
          <w:rFonts w:ascii="Arial" w:hAnsi="Arial"/>
        </w:rPr>
        <w:t> </w:t>
      </w:r>
      <w:r>
        <w:rPr>
          <w:spacing w:val="-1"/>
        </w:rPr>
        <w:t>контроллера по </w:t>
      </w:r>
      <w:r>
        <w:rPr>
          <w:spacing w:val="-2"/>
        </w:rPr>
        <w:t>протоколу</w:t>
      </w:r>
      <w:r>
        <w:rPr/>
      </w:r>
    </w:p>
    <w:p>
      <w:pPr>
        <w:pStyle w:val="BodyText"/>
        <w:spacing w:line="240" w:lineRule="auto"/>
        <w:ind w:left="137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J1939:</w:t>
      </w:r>
    </w:p>
    <w:p>
      <w:pPr>
        <w:pStyle w:val="BodyText"/>
        <w:tabs>
          <w:tab w:pos="1556" w:val="left" w:leader="none"/>
        </w:tabs>
        <w:spacing w:line="229" w:lineRule="exact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Скорость</w:t>
      </w:r>
      <w:r>
        <w:rPr/>
        <w:t> </w:t>
      </w:r>
      <w:r>
        <w:rPr>
          <w:spacing w:val="-1"/>
        </w:rPr>
        <w:t>двигателя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группа данных</w:t>
      </w:r>
      <w:r>
        <w:rPr/>
        <w:t> </w:t>
      </w:r>
      <w:r>
        <w:rPr>
          <w:rFonts w:ascii="Arial" w:hAnsi="Arial"/>
        </w:rPr>
        <w:t>EEC1)</w:t>
      </w:r>
    </w:p>
    <w:p>
      <w:pPr>
        <w:pStyle w:val="BodyText"/>
        <w:tabs>
          <w:tab w:pos="1556" w:val="left" w:leader="none"/>
        </w:tabs>
        <w:spacing w:line="240" w:lineRule="auto"/>
        <w:ind w:left="1577" w:right="1383" w:hanging="72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Давление</w:t>
      </w:r>
      <w:r>
        <w:rPr/>
        <w:t> </w:t>
      </w:r>
      <w:r>
        <w:rPr>
          <w:spacing w:val="-1"/>
        </w:rPr>
        <w:t>масла двигателя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группа данных Уровень жидкости </w:t>
      </w:r>
      <w:r>
        <w:rPr>
          <w:rFonts w:ascii="Arial" w:hAnsi="Arial"/>
        </w:rPr>
        <w:t>/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давление</w:t>
      </w:r>
      <w:r>
        <w:rPr/>
        <w:t> </w:t>
      </w:r>
      <w:r>
        <w:rPr>
          <w:spacing w:val="-1"/>
        </w:rPr>
        <w:t>масла</w:t>
      </w:r>
      <w:r>
        <w:rPr>
          <w:spacing w:val="29"/>
        </w:rPr>
        <w:t> </w:t>
      </w:r>
      <w:r>
        <w:rPr>
          <w:spacing w:val="-1"/>
        </w:rPr>
        <w:t>двигателя</w:t>
      </w:r>
      <w:r>
        <w:rPr>
          <w:rFonts w:ascii="Arial" w:hAnsi="Arial"/>
          <w:spacing w:val="-1"/>
        </w:rPr>
        <w:t>)</w:t>
      </w:r>
    </w:p>
    <w:p>
      <w:pPr>
        <w:pStyle w:val="BodyText"/>
        <w:tabs>
          <w:tab w:pos="1556" w:val="left" w:leader="none"/>
        </w:tabs>
        <w:spacing w:line="229" w:lineRule="exact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Температура</w:t>
      </w:r>
      <w:r>
        <w:rPr>
          <w:spacing w:val="-2"/>
        </w:rPr>
        <w:t> </w:t>
      </w:r>
      <w:r>
        <w:rPr>
          <w:spacing w:val="-1"/>
        </w:rPr>
        <w:t>охлаждающей жидкости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группа данных Температура двигателя</w:t>
      </w:r>
      <w:r>
        <w:rPr>
          <w:rFonts w:ascii="Arial" w:hAnsi="Arial"/>
          <w:spacing w:val="-1"/>
        </w:rPr>
        <w:t>)</w:t>
      </w:r>
    </w:p>
    <w:p>
      <w:pPr>
        <w:pStyle w:val="BodyText"/>
        <w:tabs>
          <w:tab w:pos="1556" w:val="left" w:leader="none"/>
        </w:tabs>
        <w:spacing w:line="240" w:lineRule="auto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/>
        <w:t>Часы</w:t>
      </w:r>
      <w:r>
        <w:rPr>
          <w:spacing w:val="-1"/>
        </w:rPr>
        <w:t> работы</w:t>
      </w:r>
      <w:r>
        <w:rPr>
          <w:spacing w:val="-2"/>
        </w:rPr>
        <w:t> </w:t>
      </w:r>
      <w:r>
        <w:rPr>
          <w:spacing w:val="-1"/>
        </w:rPr>
        <w:t>двигателя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группа данных </w:t>
      </w:r>
      <w:r>
        <w:rPr/>
        <w:t>Часы</w:t>
      </w:r>
      <w:r>
        <w:rPr>
          <w:spacing w:val="-1"/>
        </w:rPr>
        <w:t> двигателя</w:t>
      </w:r>
      <w:r>
        <w:rPr>
          <w:rFonts w:ascii="Arial" w:hAnsi="Arial"/>
          <w:spacing w:val="-1"/>
        </w:rPr>
        <w:t>, </w:t>
      </w:r>
      <w:r>
        <w:rPr/>
        <w:t>обороты</w:t>
      </w:r>
      <w:r>
        <w:rPr>
          <w:rFonts w:ascii="Arial" w:hAnsi="Arial"/>
        </w:rPr>
        <w:t>)</w:t>
      </w:r>
    </w:p>
    <w:p>
      <w:pPr>
        <w:pStyle w:val="BodyText"/>
        <w:tabs>
          <w:tab w:pos="1556" w:val="left" w:leader="none"/>
        </w:tabs>
        <w:spacing w:line="230" w:lineRule="exact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Уровень топлива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группа</w:t>
      </w:r>
      <w:r>
        <w:rPr>
          <w:spacing w:val="-2"/>
        </w:rPr>
        <w:t> </w:t>
      </w:r>
      <w:r>
        <w:rPr>
          <w:spacing w:val="-1"/>
        </w:rPr>
        <w:t>данных Экономия топлива</w:t>
      </w:r>
      <w:r>
        <w:rPr>
          <w:rFonts w:ascii="Arial" w:hAnsi="Arial"/>
          <w:spacing w:val="-1"/>
        </w:rPr>
        <w:t>)</w:t>
      </w:r>
    </w:p>
    <w:p>
      <w:pPr>
        <w:pStyle w:val="BodyText"/>
        <w:tabs>
          <w:tab w:pos="1556" w:val="left" w:leader="none"/>
        </w:tabs>
        <w:spacing w:line="230" w:lineRule="exact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Давление</w:t>
      </w:r>
      <w:r>
        <w:rPr/>
        <w:t> </w:t>
      </w:r>
      <w:r>
        <w:rPr>
          <w:spacing w:val="-1"/>
        </w:rPr>
        <w:t>подкачки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группа данных Состояния</w:t>
      </w:r>
      <w:r>
        <w:rPr>
          <w:spacing w:val="-2"/>
        </w:rPr>
        <w:t> </w:t>
      </w:r>
      <w:r>
        <w:rPr>
          <w:spacing w:val="-1"/>
        </w:rPr>
        <w:t>Впуска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Выпуска</w:t>
      </w:r>
      <w:r>
        <w:rPr>
          <w:rFonts w:ascii="Arial" w:hAnsi="Arial"/>
          <w:spacing w:val="-1"/>
        </w:rPr>
        <w:t>)</w:t>
      </w:r>
    </w:p>
    <w:p>
      <w:pPr>
        <w:pStyle w:val="BodyText"/>
        <w:tabs>
          <w:tab w:pos="1556" w:val="left" w:leader="none"/>
        </w:tabs>
        <w:spacing w:line="240" w:lineRule="auto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Температура</w:t>
      </w:r>
      <w:r>
        <w:rPr>
          <w:spacing w:val="-2"/>
        </w:rPr>
        <w:t> </w:t>
      </w:r>
      <w:r>
        <w:rPr>
          <w:spacing w:val="-1"/>
        </w:rPr>
        <w:t>впускного коллектора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(</w:t>
      </w:r>
      <w:r>
        <w:rPr>
          <w:spacing w:val="-1"/>
        </w:rPr>
        <w:t>группа данных Состояния</w:t>
      </w:r>
      <w:r>
        <w:rPr>
          <w:spacing w:val="-2"/>
        </w:rPr>
        <w:t> </w:t>
      </w:r>
      <w:r>
        <w:rPr>
          <w:spacing w:val="-1"/>
        </w:rPr>
        <w:t>Впуска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Выпуска</w:t>
      </w:r>
      <w:r>
        <w:rPr>
          <w:rFonts w:ascii="Arial" w:hAnsi="Arial"/>
          <w:spacing w:val="-1"/>
        </w:rPr>
        <w:t>)</w:t>
      </w:r>
    </w:p>
    <w:p>
      <w:pPr>
        <w:pStyle w:val="BodyText"/>
        <w:tabs>
          <w:tab w:pos="1556" w:val="left" w:leader="none"/>
        </w:tabs>
        <w:spacing w:line="240" w:lineRule="auto"/>
        <w:ind w:left="137" w:right="0" w:firstLine="709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Температура</w:t>
      </w:r>
      <w:r>
        <w:rPr>
          <w:spacing w:val="-2"/>
        </w:rPr>
        <w:t> </w:t>
      </w:r>
      <w:r>
        <w:rPr/>
        <w:t>масла</w:t>
      </w:r>
      <w:r>
        <w:rPr>
          <w:spacing w:val="-1"/>
        </w:rPr>
        <w:t> двигателя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(</w:t>
      </w:r>
      <w:r>
        <w:rPr/>
        <w:t>группа</w:t>
      </w:r>
      <w:r>
        <w:rPr>
          <w:spacing w:val="-2"/>
        </w:rPr>
        <w:t> </w:t>
      </w:r>
      <w:r>
        <w:rPr>
          <w:spacing w:val="-1"/>
        </w:rPr>
        <w:t>данных Температура двигателя </w:t>
      </w:r>
      <w:r>
        <w:rPr>
          <w:rFonts w:ascii="Arial" w:hAnsi="Arial"/>
          <w:spacing w:val="-1"/>
        </w:rPr>
        <w:t>1)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Когда выбрана опция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“</w:t>
      </w:r>
      <w:r>
        <w:rPr>
          <w:spacing w:val="-1"/>
        </w:rPr>
        <w:t>Связь </w:t>
      </w:r>
      <w:r>
        <w:rPr>
          <w:rFonts w:ascii="Arial" w:hAnsi="Arial" w:cs="Arial" w:eastAsia="Arial"/>
        </w:rPr>
        <w:t>ECU”</w:t>
      </w:r>
      <w:r>
        <w:rPr>
          <w:rFonts w:ascii="Arial" w:hAnsi="Arial" w:cs="Arial" w:eastAsia="Arial"/>
          <w:spacing w:val="-1"/>
        </w:rPr>
        <w:t> -Modbus,</w:t>
      </w:r>
      <w:r>
        <w:rPr>
          <w:rFonts w:ascii="Arial" w:hAnsi="Arial" w:cs="Arial" w:eastAsia="Arial"/>
        </w:rPr>
        <w:t> </w:t>
      </w:r>
      <w:r>
        <w:rPr>
          <w:spacing w:val="-1"/>
        </w:rPr>
        <w:t>следующие</w:t>
      </w:r>
      <w:r>
        <w:rPr/>
        <w:t> </w:t>
      </w:r>
      <w:r>
        <w:rPr>
          <w:spacing w:val="-1"/>
        </w:rPr>
        <w:t>значения могут</w:t>
      </w:r>
      <w:r>
        <w:rPr>
          <w:spacing w:val="-2"/>
        </w:rPr>
        <w:t> </w:t>
      </w:r>
      <w:r>
        <w:rPr>
          <w:spacing w:val="-1"/>
        </w:rPr>
        <w:t>быть считаны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Регистра Данных </w:t>
      </w:r>
      <w:r>
        <w:rPr>
          <w:rFonts w:ascii="Arial" w:hAnsi="Arial" w:cs="Arial" w:eastAsia="Arial"/>
          <w:spacing w:val="-1"/>
        </w:rPr>
        <w:t>Modbus (</w:t>
      </w:r>
      <w:r>
        <w:rPr>
          <w:spacing w:val="-1"/>
        </w:rPr>
        <w:t>для </w:t>
      </w:r>
      <w:r>
        <w:rPr>
          <w:rFonts w:ascii="Arial" w:hAnsi="Arial" w:cs="Arial" w:eastAsia="Arial"/>
          <w:spacing w:val="-1"/>
        </w:rPr>
        <w:t>QSX15,QSK45,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QSK60):</w:t>
      </w:r>
      <w:r>
        <w:rPr>
          <w:rFonts w:ascii="Arial" w:hAnsi="Arial" w:cs="Arial" w:eastAsia="Arial"/>
        </w:rPr>
      </w:r>
    </w:p>
    <w:p>
      <w:pPr>
        <w:pStyle w:val="BodyText"/>
        <w:tabs>
          <w:tab w:pos="1556" w:val="left" w:leader="none"/>
        </w:tabs>
        <w:spacing w:line="229" w:lineRule="exact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Скорость</w:t>
      </w:r>
      <w:r>
        <w:rPr/>
        <w:t> </w:t>
      </w:r>
      <w:r>
        <w:rPr>
          <w:spacing w:val="-1"/>
        </w:rPr>
        <w:t>двигателя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адрес</w:t>
      </w:r>
      <w:r>
        <w:rPr/>
        <w:t> </w:t>
      </w:r>
      <w:r>
        <w:rPr>
          <w:spacing w:val="-1"/>
        </w:rPr>
        <w:t>регистра</w:t>
      </w:r>
      <w:r>
        <w:rPr>
          <w:rFonts w:ascii="Arial" w:hAnsi="Arial"/>
          <w:spacing w:val="-1"/>
        </w:rPr>
        <w:t>:</w:t>
      </w:r>
      <w:r>
        <w:rPr>
          <w:rFonts w:ascii="Arial" w:hAnsi="Arial"/>
          <w:spacing w:val="-2"/>
        </w:rPr>
        <w:t> 30001)</w:t>
      </w:r>
      <w:r>
        <w:rPr>
          <w:rFonts w:ascii="Arial" w:hAnsi="Arial"/>
        </w:rPr>
      </w:r>
    </w:p>
    <w:p>
      <w:pPr>
        <w:pStyle w:val="BodyText"/>
        <w:tabs>
          <w:tab w:pos="1556" w:val="left" w:leader="none"/>
        </w:tabs>
        <w:spacing w:line="240" w:lineRule="auto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Давление</w:t>
      </w:r>
      <w:r>
        <w:rPr/>
        <w:t> </w:t>
      </w:r>
      <w:r>
        <w:rPr>
          <w:spacing w:val="-1"/>
        </w:rPr>
        <w:t>масла</w:t>
      </w:r>
      <w:r>
        <w:rPr/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адрес</w:t>
      </w:r>
      <w:r>
        <w:rPr/>
        <w:t> </w:t>
      </w:r>
      <w:r>
        <w:rPr>
          <w:spacing w:val="-1"/>
        </w:rPr>
        <w:t>регистра</w:t>
      </w:r>
      <w:r>
        <w:rPr>
          <w:rFonts w:ascii="Arial" w:hAnsi="Arial"/>
          <w:spacing w:val="-1"/>
        </w:rPr>
        <w:t>: </w:t>
      </w:r>
      <w:r>
        <w:rPr>
          <w:rFonts w:ascii="Arial" w:hAnsi="Arial"/>
          <w:spacing w:val="-2"/>
        </w:rPr>
        <w:t>30003)</w:t>
      </w:r>
      <w:r>
        <w:rPr>
          <w:rFonts w:ascii="Arial" w:hAnsi="Arial"/>
        </w:rPr>
      </w:r>
    </w:p>
    <w:p>
      <w:pPr>
        <w:pStyle w:val="BodyText"/>
        <w:tabs>
          <w:tab w:pos="1556" w:val="left" w:leader="none"/>
        </w:tabs>
        <w:spacing w:line="230" w:lineRule="exact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Температура</w:t>
      </w:r>
      <w:r>
        <w:rPr>
          <w:spacing w:val="-2"/>
        </w:rPr>
        <w:t> </w:t>
      </w:r>
      <w:r>
        <w:rPr>
          <w:spacing w:val="-1"/>
        </w:rPr>
        <w:t>Охлаждающей жидкости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адрес</w:t>
      </w:r>
      <w:r>
        <w:rPr/>
        <w:t> </w:t>
      </w:r>
      <w:r>
        <w:rPr>
          <w:spacing w:val="-1"/>
        </w:rPr>
        <w:t>регистра</w:t>
      </w:r>
      <w:r>
        <w:rPr>
          <w:rFonts w:ascii="Arial" w:hAnsi="Arial"/>
          <w:spacing w:val="-1"/>
        </w:rPr>
        <w:t>: 30002)</w:t>
      </w:r>
    </w:p>
    <w:p>
      <w:pPr>
        <w:pStyle w:val="BodyText"/>
        <w:tabs>
          <w:tab w:pos="1556" w:val="left" w:leader="none"/>
        </w:tabs>
        <w:spacing w:line="230" w:lineRule="exact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Время</w:t>
      </w:r>
      <w:r>
        <w:rPr>
          <w:spacing w:val="-2"/>
        </w:rPr>
        <w:t> </w:t>
      </w:r>
      <w:r>
        <w:rPr>
          <w:spacing w:val="-1"/>
        </w:rPr>
        <w:t>работы двигателя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адрес</w:t>
      </w:r>
      <w:r>
        <w:rPr/>
        <w:t> </w:t>
      </w:r>
      <w:r>
        <w:rPr>
          <w:spacing w:val="-1"/>
        </w:rPr>
        <w:t>регистра</w:t>
      </w:r>
      <w:r>
        <w:rPr>
          <w:rFonts w:ascii="Arial" w:hAnsi="Arial"/>
          <w:spacing w:val="-1"/>
        </w:rPr>
        <w:t>: 30008-30009)</w:t>
      </w:r>
    </w:p>
    <w:p>
      <w:pPr>
        <w:pStyle w:val="BodyText"/>
        <w:tabs>
          <w:tab w:pos="1556" w:val="left" w:leader="none"/>
        </w:tabs>
        <w:spacing w:line="240" w:lineRule="auto"/>
        <w:ind w:left="847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Уровень потребления</w:t>
      </w:r>
      <w:r>
        <w:rPr>
          <w:spacing w:val="-2"/>
        </w:rPr>
        <w:t> </w:t>
      </w:r>
      <w:r>
        <w:rPr>
          <w:spacing w:val="-1"/>
        </w:rPr>
        <w:t>топлива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адрес</w:t>
      </w:r>
      <w:r>
        <w:rPr>
          <w:spacing w:val="-2"/>
        </w:rPr>
        <w:t> </w:t>
      </w:r>
      <w:r>
        <w:rPr/>
        <w:t>регистра</w:t>
      </w:r>
      <w:r>
        <w:rPr>
          <w:rFonts w:ascii="Arial" w:hAnsi="Arial"/>
        </w:rPr>
        <w:t>: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30018)</w:t>
      </w:r>
      <w:r>
        <w:rPr>
          <w:rFonts w:ascii="Arial" w:hAnsi="Arial"/>
        </w:rPr>
      </w:r>
    </w:p>
    <w:p>
      <w:pPr>
        <w:pStyle w:val="BodyText"/>
        <w:tabs>
          <w:tab w:pos="1556" w:val="left" w:leader="none"/>
        </w:tabs>
        <w:spacing w:line="240" w:lineRule="auto"/>
        <w:ind w:left="1578" w:right="1769" w:hanging="72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Абсолютное</w:t>
      </w:r>
      <w:r>
        <w:rPr>
          <w:spacing w:val="-2"/>
        </w:rPr>
        <w:t> </w:t>
      </w:r>
      <w:r>
        <w:rPr>
          <w:spacing w:val="-1"/>
        </w:rPr>
        <w:t>давление</w:t>
      </w:r>
      <w:r>
        <w:rPr/>
        <w:t> </w:t>
      </w:r>
      <w:r>
        <w:rPr>
          <w:spacing w:val="-1"/>
        </w:rPr>
        <w:t>впускного коллектора</w:t>
      </w:r>
      <w:r>
        <w:rPr/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адрес</w:t>
      </w:r>
      <w:r>
        <w:rPr/>
        <w:t> </w:t>
      </w:r>
      <w:r>
        <w:rPr>
          <w:spacing w:val="-1"/>
        </w:rPr>
        <w:t>регистра</w:t>
      </w:r>
      <w:r>
        <w:rPr>
          <w:rFonts w:ascii="Arial" w:hAnsi="Arial"/>
          <w:spacing w:val="-1"/>
        </w:rPr>
        <w:t>: 30530 (</w:t>
      </w:r>
      <w:r>
        <w:rPr>
          <w:spacing w:val="-1"/>
        </w:rPr>
        <w:t>только</w:t>
      </w:r>
      <w:r>
        <w:rPr>
          <w:spacing w:val="28"/>
        </w:rPr>
        <w:t> </w:t>
      </w:r>
      <w:r>
        <w:rPr>
          <w:rFonts w:ascii="Arial" w:hAnsi="Arial"/>
          <w:spacing w:val="-1"/>
        </w:rPr>
        <w:t>QSK45, QSK60))</w:t>
      </w:r>
      <w:r>
        <w:rPr>
          <w:rFonts w:ascii="Arial" w:hAnsi="Arial"/>
        </w:rPr>
      </w:r>
    </w:p>
    <w:p>
      <w:pPr>
        <w:pStyle w:val="BodyText"/>
        <w:tabs>
          <w:tab w:pos="1556" w:val="left" w:leader="none"/>
        </w:tabs>
        <w:spacing w:line="240" w:lineRule="auto"/>
        <w:ind w:left="1578" w:right="1846" w:hanging="720"/>
        <w:jc w:val="left"/>
        <w:rPr>
          <w:rFonts w:ascii="Arial" w:hAnsi="Arial" w:cs="Arial" w:eastAsia="Arial"/>
        </w:rPr>
      </w:pPr>
      <w:r>
        <w:rPr>
          <w:rFonts w:ascii="Arial" w:hAnsi="Arial"/>
          <w:w w:val="384"/>
        </w:rPr>
        <w:t> </w:t>
      </w:r>
      <w:r>
        <w:rPr>
          <w:rFonts w:ascii="Arial" w:hAnsi="Arial"/>
        </w:rPr>
        <w:tab/>
      </w:r>
      <w:r>
        <w:rPr>
          <w:spacing w:val="-1"/>
        </w:rPr>
        <w:t>Температура</w:t>
      </w:r>
      <w:r>
        <w:rPr>
          <w:spacing w:val="-2"/>
        </w:rPr>
        <w:t> </w:t>
      </w:r>
      <w:r>
        <w:rPr>
          <w:spacing w:val="-1"/>
        </w:rPr>
        <w:t>впускного коллектора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адрес</w:t>
      </w:r>
      <w:r>
        <w:rPr/>
        <w:t> </w:t>
      </w:r>
      <w:r>
        <w:rPr>
          <w:spacing w:val="-1"/>
        </w:rPr>
        <w:t>регистра</w:t>
      </w:r>
      <w:r>
        <w:rPr>
          <w:rFonts w:ascii="Arial" w:hAnsi="Arial"/>
          <w:spacing w:val="-1"/>
        </w:rPr>
        <w:t>: 30531 (</w:t>
      </w:r>
      <w:r>
        <w:rPr>
          <w:spacing w:val="-1"/>
        </w:rPr>
        <w:t>только </w:t>
      </w:r>
      <w:r>
        <w:rPr>
          <w:rFonts w:ascii="Arial" w:hAnsi="Arial"/>
          <w:spacing w:val="-1"/>
        </w:rPr>
        <w:t>QSK45,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QSK60))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29" w:lineRule="exact"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37" w:val="left" w:leader="none"/>
        </w:tabs>
        <w:spacing w:line="229" w:lineRule="exact"/>
        <w:ind w:right="0"/>
        <w:jc w:val="left"/>
        <w:rPr>
          <w:rFonts w:ascii="Arial" w:hAnsi="Arial" w:cs="Arial" w:eastAsia="Arial"/>
        </w:rPr>
      </w:pPr>
      <w:r>
        <w:rPr/>
      </w:r>
      <w:r>
        <w:rPr>
          <w:spacing w:val="-1"/>
          <w:highlight w:val="lightGray"/>
        </w:rPr>
        <w:t>Значения</w:t>
      </w:r>
      <w:r>
        <w:rPr>
          <w:rFonts w:ascii="Arial" w:hAnsi="Arial"/>
          <w:spacing w:val="-1"/>
          <w:highlight w:val="lightGray"/>
        </w:rPr>
        <w:t>, </w:t>
      </w:r>
      <w:r>
        <w:rPr>
          <w:spacing w:val="-1"/>
          <w:highlight w:val="lightGray"/>
        </w:rPr>
        <w:t>считанные </w:t>
      </w:r>
      <w:r>
        <w:rPr>
          <w:rFonts w:ascii="Times New Roman" w:hAnsi="Times New Roman"/>
          <w:spacing w:val="-1"/>
          <w:highlight w:val="lightGray"/>
        </w:rPr>
      </w:r>
      <w:r>
        <w:rPr>
          <w:highlight w:val="lightGray"/>
        </w:rPr>
        <w:t>с</w:t>
      </w:r>
      <w:r>
        <w:rPr>
          <w:spacing w:val="-1"/>
          <w:highlight w:val="lightGray"/>
        </w:rPr>
        <w:t> </w:t>
      </w:r>
      <w:r>
        <w:rPr>
          <w:rFonts w:ascii="Times New Roman" w:hAnsi="Times New Roman"/>
          <w:spacing w:val="-1"/>
          <w:highlight w:val="lightGray"/>
        </w:rPr>
      </w:r>
      <w:r>
        <w:rPr>
          <w:rFonts w:ascii="Arial" w:hAnsi="Arial"/>
          <w:spacing w:val="-1"/>
          <w:highlight w:val="lightGray"/>
        </w:rPr>
        <w:t>ECU, </w:t>
      </w:r>
      <w:r>
        <w:rPr>
          <w:spacing w:val="-1"/>
          <w:highlight w:val="lightGray"/>
        </w:rPr>
        <w:t>не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записываются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highlight w:val="lightGray"/>
        </w:rPr>
        <w:t>в </w:t>
      </w:r>
      <w:r>
        <w:rPr>
          <w:rFonts w:ascii="Times New Roman" w:hAnsi="Times New Roman"/>
          <w:highlight w:val="lightGray"/>
        </w:rPr>
      </w:r>
      <w:r>
        <w:rPr>
          <w:spacing w:val="-1"/>
          <w:highlight w:val="lightGray"/>
        </w:rPr>
        <w:t>историю</w:t>
      </w:r>
      <w:r>
        <w:rPr>
          <w:rFonts w:ascii="Arial" w:hAnsi="Arial"/>
          <w:spacing w:val="-1"/>
          <w:highlight w:val="lightGray"/>
        </w:rPr>
        <w:t>, </w:t>
      </w:r>
      <w:r>
        <w:rPr>
          <w:highlight w:val="lightGray"/>
        </w:rPr>
        <w:t>за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исключением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стандартных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кодов</w:t>
      </w:r>
      <w:r>
        <w:rPr>
          <w:rFonts w:ascii="Arial" w:hAnsi="Arial"/>
          <w:spacing w:val="-1"/>
          <w:highlight w:val="lightGray"/>
        </w:rPr>
        <w:t>.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33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Диагностические сообщения считанные  с E" w:id="298"/>
      <w:bookmarkEnd w:id="298"/>
      <w:r>
        <w:rPr>
          <w:b w:val="0"/>
          <w:i w:val="0"/>
        </w:rPr>
      </w:r>
      <w:r>
        <w:rPr>
          <w:i/>
        </w:rPr>
        <w:t>Диагностические</w:t>
      </w:r>
      <w:r>
        <w:rPr>
          <w:i/>
          <w:spacing w:val="-13"/>
        </w:rPr>
        <w:t> </w:t>
      </w:r>
      <w:r>
        <w:rPr>
          <w:i/>
          <w:spacing w:val="-1"/>
        </w:rPr>
        <w:t>сообщения</w:t>
      </w:r>
      <w:r>
        <w:rPr>
          <w:i/>
          <w:spacing w:val="-14"/>
        </w:rPr>
        <w:t> </w:t>
      </w:r>
      <w:r>
        <w:rPr>
          <w:i/>
        </w:rPr>
        <w:t>считанные</w:t>
      </w:r>
      <w:r>
        <w:rPr>
          <w:i/>
          <w:spacing w:val="52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rFonts w:ascii="Arial" w:hAnsi="Arial"/>
          <w:i/>
        </w:rPr>
        <w:t>ECU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57"/>
        <w:ind w:left="137" w:right="1304" w:firstLine="1"/>
        <w:jc w:val="left"/>
        <w:rPr>
          <w:rFonts w:ascii="Arial" w:hAnsi="Arial" w:cs="Arial" w:eastAsia="Arial"/>
        </w:rPr>
      </w:pPr>
      <w:r>
        <w:rPr>
          <w:spacing w:val="-1"/>
        </w:rPr>
        <w:t>Диагностические сообщения</w:t>
      </w:r>
      <w:r>
        <w:rPr>
          <w:spacing w:val="-2"/>
        </w:rPr>
        <w:t> </w:t>
      </w:r>
      <w:r>
        <w:rPr>
          <w:spacing w:val="-1"/>
        </w:rPr>
        <w:t>считываются </w:t>
      </w:r>
      <w:r>
        <w:rPr/>
        <w:t>и</w:t>
      </w:r>
      <w:r>
        <w:rPr>
          <w:spacing w:val="-1"/>
        </w:rPr>
        <w:t> отображаются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дополнительном списке аварий</w:t>
      </w:r>
      <w:r>
        <w:rPr>
          <w:spacing w:val="48"/>
        </w:rPr>
        <w:t> </w:t>
      </w:r>
      <w:r>
        <w:rPr>
          <w:rFonts w:ascii="Arial" w:hAnsi="Arial"/>
          <w:spacing w:val="-1"/>
        </w:rPr>
        <w:t>ECU.</w:t>
      </w:r>
      <w:r>
        <w:rPr>
          <w:rFonts w:ascii="Arial" w:hAnsi="Arial"/>
          <w:spacing w:val="54"/>
        </w:rPr>
        <w:t> </w:t>
      </w:r>
      <w:r>
        <w:rPr>
          <w:spacing w:val="-1"/>
        </w:rPr>
        <w:t>Для стандартного </w:t>
      </w:r>
      <w:r>
        <w:rPr>
          <w:rFonts w:ascii="Arial" w:hAnsi="Arial"/>
          <w:spacing w:val="-1"/>
        </w:rPr>
        <w:t>J1939, </w:t>
      </w:r>
      <w:r>
        <w:rPr>
          <w:spacing w:val="-1"/>
        </w:rPr>
        <w:t>если доступно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значения </w:t>
      </w:r>
      <w:r>
        <w:rPr>
          <w:rFonts w:ascii="Arial" w:hAnsi="Arial"/>
          <w:spacing w:val="-1"/>
        </w:rPr>
        <w:t>SPN (</w:t>
      </w:r>
      <w:r>
        <w:rPr>
          <w:spacing w:val="-1"/>
        </w:rPr>
        <w:t>Сомнительный Номер</w:t>
      </w:r>
      <w:r>
        <w:rPr>
          <w:spacing w:val="29"/>
        </w:rPr>
        <w:t> </w:t>
      </w:r>
      <w:r>
        <w:rPr>
          <w:spacing w:val="-1"/>
        </w:rPr>
        <w:t>Параметра</w:t>
      </w:r>
      <w:r>
        <w:rPr>
          <w:rFonts w:ascii="Arial" w:hAnsi="Arial"/>
          <w:spacing w:val="-1"/>
        </w:rPr>
        <w:t>), FMI (</w:t>
      </w:r>
      <w:r>
        <w:rPr>
          <w:spacing w:val="-1"/>
        </w:rPr>
        <w:t>Идентификатор Состояния</w:t>
      </w:r>
      <w:r>
        <w:rPr>
          <w:spacing w:val="-2"/>
        </w:rPr>
        <w:t> </w:t>
      </w:r>
      <w:r>
        <w:rPr/>
        <w:t>Отказа</w:t>
      </w:r>
      <w:r>
        <w:rPr>
          <w:rFonts w:ascii="Arial" w:hAnsi="Arial"/>
        </w:rPr>
        <w:t>) </w:t>
      </w:r>
      <w:r>
        <w:rPr/>
        <w:t>и</w:t>
      </w:r>
      <w:r>
        <w:rPr>
          <w:spacing w:val="-1"/>
        </w:rPr>
        <w:t> </w:t>
      </w:r>
      <w:r>
        <w:rPr>
          <w:rFonts w:ascii="Arial" w:hAnsi="Arial"/>
          <w:spacing w:val="-1"/>
        </w:rPr>
        <w:t>OC (</w:t>
      </w:r>
      <w:r>
        <w:rPr>
          <w:spacing w:val="-1"/>
        </w:rPr>
        <w:t>Счетчик Событий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показаны вместе</w:t>
      </w:r>
      <w:r>
        <w:rPr>
          <w:spacing w:val="42"/>
        </w:rPr>
        <w:t> </w:t>
      </w:r>
      <w:r>
        <w:rPr/>
        <w:t>с </w:t>
      </w:r>
      <w:r>
        <w:rPr>
          <w:spacing w:val="-1"/>
        </w:rPr>
        <w:t>текстовым</w:t>
      </w:r>
      <w:r>
        <w:rPr>
          <w:spacing w:val="-2"/>
        </w:rPr>
        <w:t> </w:t>
      </w:r>
      <w:r>
        <w:rPr>
          <w:spacing w:val="-1"/>
        </w:rPr>
        <w:t>описанием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6" w:right="1315"/>
        <w:jc w:val="left"/>
        <w:rPr>
          <w:rFonts w:ascii="Arial" w:hAnsi="Arial" w:cs="Arial" w:eastAsia="Arial"/>
        </w:rPr>
      </w:pPr>
      <w:r>
        <w:rPr>
          <w:spacing w:val="-1"/>
        </w:rPr>
        <w:t>Одна пара </w:t>
      </w:r>
      <w:r>
        <w:rPr>
          <w:rFonts w:ascii="Arial" w:hAnsi="Arial"/>
          <w:spacing w:val="-1"/>
        </w:rPr>
        <w:t>SPN (</w:t>
      </w:r>
      <w:r>
        <w:rPr>
          <w:spacing w:val="-1"/>
        </w:rPr>
        <w:t>Сомнительный</w:t>
      </w:r>
      <w:r>
        <w:rPr>
          <w:spacing w:val="-2"/>
        </w:rPr>
        <w:t> </w:t>
      </w:r>
      <w:r>
        <w:rPr>
          <w:spacing w:val="-1"/>
        </w:rPr>
        <w:t>Номер Параметра</w:t>
      </w:r>
      <w:r>
        <w:rPr>
          <w:rFonts w:ascii="Arial" w:hAnsi="Arial"/>
          <w:spacing w:val="-1"/>
        </w:rPr>
        <w:t>) </w:t>
      </w:r>
      <w:r>
        <w:rPr>
          <w:rFonts w:ascii="Arial" w:hAnsi="Arial"/>
        </w:rPr>
        <w:t>/</w:t>
      </w:r>
      <w:r>
        <w:rPr>
          <w:rFonts w:ascii="Arial" w:hAnsi="Arial"/>
          <w:spacing w:val="-1"/>
        </w:rPr>
        <w:t> FMI (</w:t>
      </w:r>
      <w:r>
        <w:rPr>
          <w:spacing w:val="-1"/>
        </w:rPr>
        <w:t>Идентификатор состояния</w:t>
      </w:r>
      <w:r>
        <w:rPr>
          <w:spacing w:val="-2"/>
        </w:rPr>
        <w:t> </w:t>
      </w:r>
      <w:r>
        <w:rPr>
          <w:spacing w:val="-1"/>
        </w:rPr>
        <w:t>отказа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59"/>
        </w:rPr>
        <w:t> </w:t>
      </w:r>
      <w:r>
        <w:rPr>
          <w:spacing w:val="-1"/>
        </w:rPr>
        <w:t>описывает</w:t>
      </w:r>
      <w:r>
        <w:rPr>
          <w:spacing w:val="-2"/>
        </w:rPr>
        <w:t> </w:t>
      </w:r>
      <w:r>
        <w:rPr>
          <w:spacing w:val="-1"/>
        </w:rPr>
        <w:t>информацию </w:t>
      </w:r>
      <w:r>
        <w:rPr/>
        <w:t>об</w:t>
      </w:r>
      <w:r>
        <w:rPr>
          <w:spacing w:val="-1"/>
        </w:rPr>
        <w:t> одной ошибке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Если </w:t>
      </w:r>
      <w:r>
        <w:rPr>
          <w:rFonts w:ascii="Arial" w:hAnsi="Arial"/>
          <w:spacing w:val="-1"/>
        </w:rPr>
        <w:t>FMI (</w:t>
      </w:r>
      <w:r>
        <w:rPr>
          <w:spacing w:val="-1"/>
        </w:rPr>
        <w:t>Идентификатор состояния</w:t>
      </w:r>
      <w:r>
        <w:rPr>
          <w:spacing w:val="-2"/>
        </w:rPr>
        <w:t> </w:t>
      </w:r>
      <w:r>
        <w:rPr>
          <w:spacing w:val="-1"/>
        </w:rPr>
        <w:t>отказа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равно</w:t>
      </w:r>
      <w:r>
        <w:rPr/>
        <w:t> </w:t>
      </w:r>
      <w:r>
        <w:rPr>
          <w:rFonts w:ascii="Arial" w:hAnsi="Arial"/>
        </w:rPr>
        <w:t>0</w:t>
      </w:r>
    </w:p>
    <w:p>
      <w:pPr>
        <w:pStyle w:val="BodyText"/>
        <w:tabs>
          <w:tab w:pos="9209" w:val="right" w:leader="none"/>
        </w:tabs>
        <w:spacing w:line="264" w:lineRule="exact" w:before="470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55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8200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5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0" w:lineRule="exact" w:before="171"/>
        <w:ind w:right="0"/>
        <w:jc w:val="left"/>
        <w:rPr>
          <w:rFonts w:ascii="Arial" w:hAnsi="Arial" w:cs="Arial" w:eastAsia="Arial"/>
        </w:rPr>
      </w:pPr>
      <w:bookmarkStart w:name="_bookmark28" w:id="299"/>
      <w:bookmarkEnd w:id="299"/>
      <w:r>
        <w:rPr/>
      </w:r>
      <w:r>
        <w:rPr>
          <w:spacing w:val="-1"/>
        </w:rPr>
        <w:t>или </w:t>
      </w:r>
      <w:r>
        <w:rPr>
          <w:rFonts w:ascii="Arial" w:hAnsi="Arial"/>
          <w:spacing w:val="-1"/>
        </w:rPr>
        <w:t>1, </w:t>
      </w:r>
      <w:r>
        <w:rPr>
          <w:spacing w:val="-1"/>
        </w:rPr>
        <w:t>предупреждение отображается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списке аварий </w:t>
      </w:r>
      <w:r>
        <w:rPr>
          <w:rFonts w:ascii="Arial" w:hAnsi="Arial"/>
          <w:spacing w:val="-1"/>
        </w:rPr>
        <w:t>ECU. </w:t>
      </w:r>
      <w:r>
        <w:rPr>
          <w:spacing w:val="-1"/>
        </w:rPr>
        <w:t>Для </w:t>
      </w:r>
      <w:r>
        <w:rPr/>
        <w:t>всех</w:t>
      </w:r>
      <w:r>
        <w:rPr>
          <w:spacing w:val="-1"/>
        </w:rPr>
        <w:t> других значений </w:t>
      </w:r>
      <w:r>
        <w:rPr>
          <w:rFonts w:ascii="Arial" w:hAnsi="Arial"/>
          <w:spacing w:val="-1"/>
        </w:rPr>
        <w:t>FMI,</w:t>
      </w:r>
      <w:r>
        <w:rPr>
          <w:rFonts w:ascii="Arial" w:hAnsi="Arial"/>
        </w:rPr>
      </w:r>
    </w:p>
    <w:p>
      <w:pPr>
        <w:pStyle w:val="BodyText"/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>
          <w:spacing w:val="-2"/>
        </w:rPr>
        <w:t>отображается</w:t>
      </w:r>
      <w:r>
        <w:rPr>
          <w:spacing w:val="-1"/>
        </w:rPr>
        <w:t> отказ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Подробное определение</w:t>
      </w:r>
      <w:r>
        <w:rPr/>
        <w:t> </w:t>
      </w:r>
      <w:r>
        <w:rPr>
          <w:spacing w:val="-1"/>
        </w:rPr>
        <w:t>кода</w:t>
      </w:r>
      <w:r>
        <w:rPr/>
        <w:t> </w:t>
      </w:r>
      <w:r>
        <w:rPr>
          <w:rFonts w:ascii="Arial" w:hAnsi="Arial"/>
          <w:spacing w:val="-1"/>
        </w:rPr>
        <w:t>SPN/FMI </w:t>
      </w:r>
      <w:r>
        <w:rPr>
          <w:spacing w:val="-1"/>
        </w:rPr>
        <w:t>смотрите</w:t>
      </w:r>
      <w:r>
        <w:rPr>
          <w:spacing w:val="-2"/>
        </w:rPr>
        <w:t> </w:t>
      </w:r>
      <w:r>
        <w:rPr/>
        <w:t>в</w:t>
      </w:r>
      <w:r>
        <w:rPr>
          <w:rFonts w:ascii="Arial" w:hAnsi="Arial"/>
        </w:rPr>
        <w:t>:</w:t>
      </w:r>
    </w:p>
    <w:p>
      <w:pPr>
        <w:pStyle w:val="BodyText"/>
        <w:numPr>
          <w:ilvl w:val="0"/>
          <w:numId w:val="10"/>
        </w:numPr>
        <w:tabs>
          <w:tab w:pos="423" w:val="left" w:leader="none"/>
        </w:tabs>
        <w:spacing w:line="230" w:lineRule="exact" w:before="17" w:after="0"/>
        <w:ind w:left="423" w:right="1284" w:hanging="285"/>
        <w:jc w:val="left"/>
        <w:rPr>
          <w:rFonts w:ascii="Arial" w:hAnsi="Arial" w:cs="Arial" w:eastAsia="Arial"/>
        </w:rPr>
      </w:pPr>
      <w:r>
        <w:rPr>
          <w:spacing w:val="-1"/>
        </w:rPr>
        <w:t>Руководство </w:t>
      </w:r>
      <w:r>
        <w:rPr>
          <w:rFonts w:ascii="Arial" w:hAnsi="Arial"/>
          <w:spacing w:val="-1"/>
        </w:rPr>
        <w:t>SAE Truck and Bus Control and Communications Network </w:t>
      </w:r>
      <w:r>
        <w:rPr>
          <w:rFonts w:ascii="Arial" w:hAnsi="Arial"/>
          <w:spacing w:val="-2"/>
        </w:rPr>
        <w:t>Standards,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SAE HS-1939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spacing w:val="-2"/>
        </w:rPr>
        <w:t>Publication.</w:t>
      </w:r>
      <w:r>
        <w:rPr>
          <w:rFonts w:ascii="Arial" w:hAnsi="Arial"/>
        </w:rPr>
      </w:r>
    </w:p>
    <w:p>
      <w:pPr>
        <w:pStyle w:val="BodyText"/>
        <w:numPr>
          <w:ilvl w:val="0"/>
          <w:numId w:val="10"/>
        </w:numPr>
        <w:tabs>
          <w:tab w:pos="423" w:val="left" w:leader="none"/>
        </w:tabs>
        <w:spacing w:line="242" w:lineRule="exact" w:before="0" w:after="0"/>
        <w:ind w:left="422" w:right="0" w:hanging="284"/>
        <w:jc w:val="left"/>
        <w:rPr>
          <w:rFonts w:ascii="Arial" w:hAnsi="Arial" w:cs="Arial" w:eastAsia="Arial"/>
        </w:rPr>
      </w:pPr>
      <w:r>
        <w:rPr>
          <w:spacing w:val="-1"/>
        </w:rPr>
        <w:t>Или обратитесь </w:t>
      </w:r>
      <w:r>
        <w:rPr/>
        <w:t>к</w:t>
      </w:r>
      <w:r>
        <w:rPr>
          <w:spacing w:val="-1"/>
        </w:rPr>
        <w:t> соответствующему</w:t>
      </w:r>
      <w:r>
        <w:rPr>
          <w:spacing w:val="-2"/>
        </w:rPr>
        <w:t> </w:t>
      </w:r>
      <w:r>
        <w:rPr>
          <w:spacing w:val="-1"/>
        </w:rPr>
        <w:t>списку</w:t>
      </w:r>
      <w:r>
        <w:rPr>
          <w:spacing w:val="-2"/>
        </w:rPr>
        <w:t> </w:t>
      </w:r>
      <w:r>
        <w:rPr>
          <w:spacing w:val="-1"/>
        </w:rPr>
        <w:t>кодов</w:t>
      </w:r>
      <w:r>
        <w:rPr>
          <w:spacing w:val="-2"/>
        </w:rPr>
        <w:t> </w:t>
      </w:r>
      <w:r>
        <w:rPr/>
        <w:t>ошибок</w:t>
      </w:r>
      <w:r>
        <w:rPr>
          <w:spacing w:val="53"/>
        </w:rPr>
        <w:t> </w:t>
      </w:r>
      <w:r>
        <w:rPr>
          <w:rFonts w:ascii="Arial" w:hAnsi="Arial"/>
          <w:spacing w:val="-1"/>
        </w:rPr>
        <w:t>ECU </w:t>
      </w:r>
      <w:r>
        <w:rPr>
          <w:spacing w:val="-1"/>
        </w:rPr>
        <w:t>производителя двигателя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7" w:right="115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Полный список текстовых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pacing w:val="-1"/>
          <w:sz w:val="20"/>
        </w:rPr>
        <w:t>диагностических сообщений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для</w:t>
      </w:r>
      <w:r>
        <w:rPr>
          <w:rFonts w:ascii="Arial" w:hAnsi="Arial"/>
          <w:sz w:val="20"/>
        </w:rPr>
        <w:t> каждого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ECU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pacing w:val="-1"/>
          <w:sz w:val="20"/>
        </w:rPr>
        <w:t>находиться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37"/>
          <w:sz w:val="20"/>
        </w:rPr>
        <w:t> </w:t>
      </w:r>
      <w:r>
        <w:rPr>
          <w:rFonts w:ascii="Arial" w:hAnsi="Arial"/>
          <w:spacing w:val="-1"/>
          <w:sz w:val="20"/>
        </w:rPr>
        <w:t>руководстве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spacing w:val="-1"/>
          <w:sz w:val="20"/>
        </w:rPr>
        <w:t>Comap </w:t>
      </w:r>
      <w:r>
        <w:rPr>
          <w:rFonts w:ascii="Arial" w:hAnsi="Arial"/>
          <w:i/>
          <w:sz w:val="20"/>
        </w:rPr>
        <w:t>Electronic</w:t>
      </w:r>
      <w:r>
        <w:rPr>
          <w:rFonts w:ascii="Arial" w:hAnsi="Arial"/>
          <w:i/>
          <w:spacing w:val="-1"/>
          <w:sz w:val="20"/>
        </w:rPr>
        <w:t> Engines Support.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i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46.0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219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InteliLite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поддерживает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диагностическую линию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J1587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 двигателях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Volvo.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Это</w:t>
                  </w:r>
                  <w:r>
                    <w:rPr>
                      <w:rFonts w:ascii="Arial" w:hAnsi="Arial"/>
                      <w:spacing w:val="2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может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вызвать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некоторых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случаях аварийное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сообщение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J1939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FC:000608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 причине</w:t>
                  </w:r>
                  <w:r>
                    <w:rPr>
                      <w:rFonts w:ascii="Arial" w:hAnsi="Arial"/>
                      <w:spacing w:val="3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отсутствия шины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J1587.</w:t>
                  </w:r>
                </w:p>
                <w:p>
                  <w:pPr>
                    <w:spacing w:line="229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Для двигателей </w:t>
                  </w:r>
                  <w:r>
                    <w:rPr>
                      <w:rFonts w:ascii="Arial" w:hAnsi="Arial"/>
                      <w:sz w:val="20"/>
                    </w:rPr>
                    <w:t>Scania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стандартные коды отображаются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шестнадцатиричном 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формате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2"/>
        <w:spacing w:line="240" w:lineRule="auto" w:before="130"/>
        <w:ind w:right="0"/>
        <w:jc w:val="left"/>
        <w:rPr>
          <w:b w:val="0"/>
          <w:bCs w:val="0"/>
          <w:i w:val="0"/>
        </w:rPr>
      </w:pPr>
      <w:bookmarkStart w:name="Аналоговые входы" w:id="300"/>
      <w:bookmarkEnd w:id="300"/>
      <w:r>
        <w:rPr>
          <w:b w:val="0"/>
          <w:i w:val="0"/>
        </w:rPr>
      </w:r>
      <w:r>
        <w:rPr>
          <w:i/>
        </w:rPr>
        <w:t>Аналоговые</w:t>
      </w:r>
      <w:r>
        <w:rPr>
          <w:i/>
          <w:spacing w:val="-27"/>
        </w:rPr>
        <w:t> </w:t>
      </w:r>
      <w:r>
        <w:rPr>
          <w:i/>
        </w:rPr>
        <w:t>входы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57"/>
        <w:ind w:left="136" w:right="1315" w:firstLine="1"/>
        <w:jc w:val="left"/>
        <w:rPr>
          <w:rFonts w:ascii="Arial" w:hAnsi="Arial" w:cs="Arial" w:eastAsia="Arial"/>
        </w:rPr>
      </w:pPr>
      <w:r>
        <w:rPr>
          <w:spacing w:val="-1"/>
        </w:rPr>
        <w:t>Считывание</w:t>
      </w:r>
      <w:r>
        <w:rPr/>
        <w:t> </w:t>
      </w:r>
      <w:r>
        <w:rPr>
          <w:spacing w:val="-1"/>
        </w:rPr>
        <w:t>значений </w:t>
      </w:r>
      <w:r>
        <w:rPr/>
        <w:t>с </w:t>
      </w:r>
      <w:r>
        <w:rPr>
          <w:rFonts w:ascii="Arial" w:hAnsi="Arial"/>
          <w:spacing w:val="-1"/>
        </w:rPr>
        <w:t>ECU</w:t>
      </w:r>
      <w:r>
        <w:rPr>
          <w:rFonts w:ascii="Arial" w:hAnsi="Arial"/>
        </w:rPr>
        <w:t> </w:t>
      </w:r>
      <w:r>
        <w:rPr>
          <w:spacing w:val="-1"/>
        </w:rPr>
        <w:t>позволяет</w:t>
      </w:r>
      <w:r>
        <w:rPr>
          <w:spacing w:val="-2"/>
        </w:rPr>
        <w:t> </w:t>
      </w:r>
      <w:r>
        <w:rPr>
          <w:spacing w:val="-1"/>
        </w:rPr>
        <w:t>использовать</w:t>
      </w:r>
      <w:r>
        <w:rPr/>
        <w:t> </w:t>
      </w:r>
      <w:r>
        <w:rPr>
          <w:spacing w:val="-1"/>
        </w:rPr>
        <w:t>аналоговые входы контроллера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других</w:t>
      </w:r>
      <w:r>
        <w:rPr>
          <w:spacing w:val="28"/>
        </w:rPr>
        <w:t> </w:t>
      </w:r>
      <w:r>
        <w:rPr>
          <w:spacing w:val="-1"/>
        </w:rPr>
        <w:t>целях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например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для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отображения </w:t>
      </w:r>
      <w:r>
        <w:rPr/>
        <w:t>и</w:t>
      </w:r>
      <w:r>
        <w:rPr>
          <w:spacing w:val="-1"/>
        </w:rPr>
        <w:t> активации</w:t>
      </w:r>
      <w:r>
        <w:rPr>
          <w:spacing w:val="-2"/>
        </w:rPr>
        <w:t> </w:t>
      </w:r>
      <w:r>
        <w:rPr>
          <w:spacing w:val="-1"/>
        </w:rPr>
        <w:t>аварий по различным </w:t>
      </w:r>
      <w:r>
        <w:rPr>
          <w:spacing w:val="-2"/>
        </w:rPr>
        <w:t>значениям</w:t>
      </w:r>
      <w:r>
        <w:rPr>
          <w:spacing w:val="30"/>
        </w:rPr>
        <w:t> </w:t>
      </w:r>
      <w:r>
        <w:rPr>
          <w:spacing w:val="-1"/>
        </w:rPr>
        <w:t>параметров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-3"/>
        </w:rPr>
        <w:t> </w:t>
      </w:r>
      <w:r>
        <w:rPr>
          <w:spacing w:val="-1"/>
        </w:rPr>
        <w:t>Таким образом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конфигурация</w:t>
      </w:r>
      <w:r>
        <w:rPr>
          <w:spacing w:val="-2"/>
        </w:rPr>
        <w:t> </w:t>
      </w:r>
      <w:r>
        <w:rPr>
          <w:spacing w:val="-1"/>
        </w:rPr>
        <w:t>контроллера позволяет использовать</w:t>
      </w:r>
      <w:r>
        <w:rPr/>
        <w:t> </w:t>
      </w:r>
      <w:r>
        <w:rPr>
          <w:spacing w:val="-1"/>
        </w:rPr>
        <w:t>три</w:t>
      </w:r>
      <w:r>
        <w:rPr>
          <w:spacing w:val="28"/>
        </w:rPr>
        <w:t> </w:t>
      </w:r>
      <w:r>
        <w:rPr>
          <w:spacing w:val="-1"/>
        </w:rPr>
        <w:t>аналоговых входа </w:t>
      </w:r>
      <w:r>
        <w:rPr/>
        <w:t>в</w:t>
      </w:r>
      <w:r>
        <w:rPr>
          <w:spacing w:val="-1"/>
        </w:rPr>
        <w:t> центральном модуле </w:t>
      </w:r>
      <w:r>
        <w:rPr/>
        <w:t>и</w:t>
      </w:r>
      <w:r>
        <w:rPr>
          <w:spacing w:val="-1"/>
        </w:rPr>
        <w:t> четыре входа </w:t>
      </w:r>
      <w:r>
        <w:rPr/>
        <w:t>в</w:t>
      </w:r>
      <w:r>
        <w:rPr>
          <w:spacing w:val="-1"/>
        </w:rPr>
        <w:t> подключенных модулях</w:t>
      </w:r>
      <w:r>
        <w:rPr/>
        <w:t> </w:t>
      </w:r>
      <w:r>
        <w:rPr>
          <w:rFonts w:ascii="Arial" w:hAnsi="Arial"/>
          <w:spacing w:val="-1"/>
        </w:rPr>
        <w:t>IG-IOM/IGS-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PTM.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tabs>
          <w:tab w:pos="8988" w:val="lef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56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8248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5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pStyle w:val="Heading2"/>
        <w:spacing w:line="240" w:lineRule="auto" w:before="64"/>
        <w:ind w:right="0"/>
        <w:jc w:val="left"/>
        <w:rPr>
          <w:b w:val="0"/>
          <w:bCs w:val="0"/>
          <w:i w:val="0"/>
        </w:rPr>
      </w:pPr>
      <w:bookmarkStart w:name="Правила подключения" w:id="301"/>
      <w:bookmarkEnd w:id="301"/>
      <w:r>
        <w:rPr>
          <w:b w:val="0"/>
          <w:i w:val="0"/>
        </w:rPr>
      </w:r>
      <w:bookmarkStart w:name="_bookmark29" w:id="302"/>
      <w:bookmarkEnd w:id="302"/>
      <w:r>
        <w:rPr>
          <w:b w:val="0"/>
          <w:i w:val="0"/>
        </w:rPr>
      </w:r>
      <w:r>
        <w:rPr>
          <w:i/>
        </w:rPr>
        <w:t>Правила</w:t>
      </w:r>
      <w:r>
        <w:rPr>
          <w:i/>
          <w:spacing w:val="-31"/>
        </w:rPr>
        <w:t> </w:t>
      </w:r>
      <w:r>
        <w:rPr>
          <w:i/>
        </w:rPr>
        <w:t>подключения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57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Следующие рисунки изображают подключение регулятора двигателя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контроллеру </w:t>
      </w:r>
      <w:r>
        <w:rPr>
          <w:rFonts w:ascii="Arial" w:hAnsi="Arial"/>
          <w:spacing w:val="-1"/>
        </w:rPr>
        <w:t>InteliLite: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Двигатели с поддержкой J1939, запускаемы" w:id="303"/>
      <w:bookmarkEnd w:id="303"/>
      <w:r>
        <w:rPr>
          <w:b w:val="0"/>
        </w:rPr>
      </w:r>
      <w:r>
        <w:rPr>
          <w:rFonts w:ascii="Arial" w:hAnsi="Arial"/>
          <w:spacing w:val="-1"/>
        </w:rPr>
        <w:t>Двигатели </w:t>
      </w:r>
      <w:r>
        <w:rPr>
          <w:rFonts w:ascii="Arial" w:hAnsi="Arial"/>
        </w:rPr>
        <w:t>с </w:t>
      </w:r>
      <w:r>
        <w:rPr>
          <w:rFonts w:ascii="Arial" w:hAnsi="Arial"/>
          <w:spacing w:val="-1"/>
        </w:rPr>
        <w:t>поддержкой</w:t>
      </w:r>
      <w:r>
        <w:rPr>
          <w:rFonts w:ascii="Arial" w:hAnsi="Arial"/>
          <w:spacing w:val="-2"/>
        </w:rPr>
        <w:t> </w:t>
      </w:r>
      <w:r>
        <w:rPr>
          <w:spacing w:val="-1"/>
        </w:rPr>
        <w:t>J1939,</w:t>
      </w:r>
      <w:r>
        <w:rPr/>
        <w:t> </w:t>
      </w:r>
      <w:r>
        <w:rPr>
          <w:rFonts w:ascii="Arial" w:hAnsi="Arial"/>
          <w:spacing w:val="-1"/>
        </w:rPr>
        <w:t>запускаемые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по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шине</w:t>
      </w:r>
      <w:r>
        <w:rPr>
          <w:rFonts w:ascii="Arial" w:hAnsi="Arial"/>
        </w:rPr>
        <w:t> </w:t>
      </w:r>
      <w:r>
        <w:rPr>
          <w:spacing w:val="-1"/>
        </w:rPr>
        <w:t>CAN</w:t>
      </w:r>
      <w:r>
        <w:rPr>
          <w:b w:val="0"/>
        </w:rPr>
      </w:r>
    </w:p>
    <w:p>
      <w:pPr>
        <w:pStyle w:val="Heading5"/>
        <w:spacing w:line="240" w:lineRule="auto" w:before="58"/>
        <w:ind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71.999992pt;margin-top:27.040154pt;width:438.45pt;height:448.4pt;mso-position-horizontal-relative:page;mso-position-vertical-relative:paragraph;z-index:8416" coordorigin="1440,541" coordsize="8769,8968">
            <v:group style="position:absolute;left:3383;top:5488;width:2200;height:50" coordorigin="3383,5488" coordsize="2200,50">
              <v:shape style="position:absolute;left:3383;top:5488;width:2200;height:50" coordorigin="3383,5488" coordsize="2200,50" path="m5575,5510l5536,5510,5536,5516,5531,5516,5531,5538,5582,5514,5575,5510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07,5534l3406,5534,3406,5535,3407,5534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13,5533l3397,5533,3398,5534,3413,5534,3413,5533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16,5532l3395,5532,3395,5533,3416,5533,3416,5532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18,5530l3392,5530,3392,5532,3418,5532,3418,5530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22,5527l3389,5527,3389,5528,3391,5530,3419,5530,3419,5529,3421,5529,3421,5528,3422,5528,3422,5527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24,5526l3388,5526,3388,5527,3424,5527,3424,5526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25,5506l3386,5506,3386,5508,3385,5508,3385,5510,3384,5510,3384,5515,3383,5515,3383,5517,3384,5517,3384,5522,3385,5522,3385,5524,3386,5524,3386,5526,3425,5526,3425,5523,3426,5523,3426,5521,3427,5520,3427,5518,3406,5518,3406,5512,3427,5512,3426,5511,3426,5509,3425,5509,3425,5506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27,5518l3406,5518,3427,5518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5531,5510l3427,5512,3427,5518,5531,5516,5531,5510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5531,5488l5531,5510,5575,5510,5531,5488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22,5504l3388,5504,3388,5506,3424,5506,3424,5505,3422,5505,3422,5504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21,5503l3389,5503,3389,5504,3421,5504,3421,5503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20,5502l3390,5502,3390,5503,3420,5503,3420,5502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18,5500l3392,5500,3392,5502,3418,5502,3418,5500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16,5499l3395,5499,3395,5500,3416,5500,3416,5499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13,5498l3397,5498,3397,5499,3413,5499,3413,5498xe" filled="true" fillcolor="#1f1a17" stroked="false">
                <v:path arrowok="t"/>
                <v:fill type="solid"/>
              </v:shape>
              <v:shape style="position:absolute;left:3383;top:5488;width:2200;height:50" coordorigin="3383,5488" coordsize="2200,50" path="m3409,5497l3402,5497,3402,5498,3409,5498,3409,5497xe" filled="true" fillcolor="#1f1a17" stroked="false">
                <v:path arrowok="t"/>
                <v:fill type="solid"/>
              </v:shape>
            </v:group>
            <v:group style="position:absolute;left:2551;top:5275;width:3032;height:50" coordorigin="2551,5275" coordsize="3032,50">
              <v:shape style="position:absolute;left:2551;top:5275;width:3032;height:50" coordorigin="2551,5275" coordsize="3032,50" path="m5575,5296l5538,5296,5538,5304,5533,5304,5533,5324,5582,5300,5575,5296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76,5320l2568,5320,2568,5322,2575,5322,2576,5320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80,5319l2564,5319,2564,5320,2580,5320,2580,5319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82,5318l2561,5318,2562,5319,2582,5319,2582,5318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85,5317l2560,5317,2560,5318,2585,5318,2585,5317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86,5316l2558,5316,2558,5317,2586,5317,2586,5316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90,5312l2555,5312,2555,5313,2556,5314,2556,5316,2587,5316,2587,5314,2588,5314,2588,5313,2590,5313,2590,5312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92,5295l2552,5295,2552,5296,2551,5298,2551,5308,2552,5308,2552,5310,2554,5310,2554,5312,2591,5312,2591,5311,2592,5311,2592,5307,2593,5307,2593,5306,2573,5306,2573,5300,2593,5300,2593,5298,2592,5298,2592,5295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93,5306l2573,5306,2593,5306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5533,5296l2593,5300,2593,5306,5533,5304,5533,5296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5533,5275l5533,5296,5575,5296,5533,5275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90,5292l2555,5292,2555,5293,2554,5293,2554,5295,2591,5295,2591,5294,2590,5294,2590,5292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88,5290l2556,5290,2556,5292,2588,5292,2588,5290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87,5289l2557,5289,2557,5290,2587,5290,2587,5289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86,5288l2558,5288,2558,5289,2586,5289,2586,5288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84,5287l2561,5287,2561,5288,2584,5288,2584,5287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81,5286l2562,5286,2562,5287,2581,5287,2581,5286xe" filled="true" fillcolor="#1f1a17" stroked="false">
                <v:path arrowok="t"/>
                <v:fill type="solid"/>
              </v:shape>
              <v:shape style="position:absolute;left:2551;top:5275;width:3032;height:50" coordorigin="2551,5275" coordsize="3032,50" path="m2578,5284l2566,5284,2566,5286,2579,5286,2578,5284xe" filled="true" fillcolor="#1f1a17" stroked="false">
                <v:path arrowok="t"/>
                <v:fill type="solid"/>
              </v:shape>
            </v:group>
            <v:group style="position:absolute;left:2822;top:5061;width:2760;height:48" coordorigin="2822,5061" coordsize="2760,48">
              <v:shape style="position:absolute;left:2822;top:5061;width:2760;height:48" coordorigin="2822,5061" coordsize="2760,48" path="m5533,5089l5533,5109,5575,5089,5533,5089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45,5096l2840,5096,2840,5097,2845,5097,2845,5096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51,5095l2834,5095,2834,5096,2850,5096,2851,5095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54,5094l2833,5094,2833,5095,2854,5095,2854,5094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56,5092l2831,5092,2831,5094,2856,5094,2856,5092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62,5068l2825,5068,2825,5071,2824,5071,2824,5073,2822,5073,2822,5084,2824,5084,2824,5088,2825,5088,2825,5090,2827,5090,2827,5091,2828,5091,2828,5092,2860,5092,2860,5091,2862,5089,2862,5086,2863,5086,2863,5083,2843,5083,2843,5076,2863,5076,2863,5072,2862,5072,2862,5068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5533,5061l5533,5082,5538,5082,5538,5089,5575,5089,5582,5085,5533,5061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63,5076l2863,5077,2864,5077,2864,5080,2863,5080,2863,5083,5533,5089,5533,5082,2863,5076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63,5076l2843,5076,2863,5076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61,5067l2826,5067,2826,5068,2861,5068,2861,5067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60,5066l2827,5066,2827,5067,2860,5067,2860,5066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58,5065l2830,5065,2828,5066,2858,5066,2858,5065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57,5064l2831,5064,2831,5065,2857,5065,2857,5064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55,5062l2833,5062,2832,5064,2855,5064,2855,5062xe" filled="true" fillcolor="#1f1a17" stroked="false">
                <v:path arrowok="t"/>
                <v:fill type="solid"/>
              </v:shape>
              <v:shape style="position:absolute;left:2822;top:5061;width:2760;height:48" coordorigin="2822,5061" coordsize="2760,48" path="m2849,5061l2838,5061,2838,5062,2849,5062,2849,5061xe" filled="true" fillcolor="#1f1a17" stroked="false">
                <v:path arrowok="t"/>
                <v:fill type="solid"/>
              </v:shape>
            </v:group>
            <v:group style="position:absolute;left:3090;top:4844;width:2493;height:48" coordorigin="3090,4844" coordsize="2493,48">
              <v:shape style="position:absolute;left:3090;top:4844;width:2493;height:48" coordorigin="3090,4844" coordsize="2493,48" path="m5575,4864l5537,4864,5537,4872,5532,4872,5532,4892,5582,4868,5575,4864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18,4887l3104,4887,3104,4888,3118,4888,3118,4887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21,4886l3102,4886,3102,4887,3121,4887,3121,4886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22,4885l3098,4885,3100,4886,3122,4886,3122,4885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25,4884l3097,4884,3097,4885,3125,4885,3125,4884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28,4880l3094,4880,3094,4881,3096,4884,3126,4884,3126,4882,3127,4882,3127,4881,3128,4881,3128,4880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30,4860l3092,4860,3092,4863,3091,4863,3091,4866,3090,4867,3090,4874,3091,4875,3091,4878,3092,4879,3092,4880,3130,4880,3130,4879,3131,4879,3131,4876,3132,4876,3132,4874,3112,4874,3112,4867,3132,4867,3132,4864,3131,4864,3131,4862,3130,4862,3130,4860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32,4874l3112,4874,3132,4874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5532,4864l3132,4867,3132,4874,5532,4872,5532,4864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5532,4844l5532,4864,5575,4864,5532,4844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27,4857l3095,4857,3095,4858,3094,4858,3094,4860,3127,4860,3127,4857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26,4856l3096,4856,3096,4857,3126,4857,3126,4856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24,4855l3097,4855,3097,4856,3125,4856,3124,4855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22,4854l3100,4854,3100,4855,3122,4855,3122,4854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21,4852l3102,4852,3102,4854,3121,4854,3121,4852xe" filled="true" fillcolor="#1f1a17" stroked="false">
                <v:path arrowok="t"/>
                <v:fill type="solid"/>
              </v:shape>
              <v:shape style="position:absolute;left:3090;top:4844;width:2493;height:48" coordorigin="3090,4844" coordsize="2493,48" path="m3116,4851l3107,4851,3106,4852,3116,4852,3116,4851xe" filled="true" fillcolor="#1f1a17" stroked="false">
                <v:path arrowok="t"/>
                <v:fill type="solid"/>
              </v:shape>
            </v:group>
            <v:group style="position:absolute;left:3210;top:6058;width:1019;height:320" coordorigin="3210,6058" coordsize="1019,320">
              <v:shape style="position:absolute;left:3210;top:6058;width:1019;height:320" coordorigin="3210,6058" coordsize="1019,320" path="m4214,6376l4205,6376,4205,6378,4214,6378,4214,6376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18,6375l4201,6375,4201,6376,4218,6376,4218,6375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20,6374l4199,6374,4199,6375,4219,6375,4220,6374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22,6373l4198,6373,4198,6374,4222,6374,4222,6373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23,6372l4196,6372,4196,6373,4223,6373,4223,6372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24,6370l4195,6370,4195,6372,4224,6372,4224,6370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25,6369l4194,6369,4194,6370,4225,6370,4225,6369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06,6343l4204,6343,4202,6344,4200,6344,4200,6345,4199,6345,4199,6346,4196,6346,4196,6348,4195,6348,4195,6349,4194,6349,4194,6350,4193,6350,4193,6352,4192,6352,4192,6355,4190,6356,4190,6364,4192,6364,4192,6368,4193,6368,4193,6369,4226,6369,4226,6367,4228,6367,4228,6363,4229,6363,4229,6361,4206,6361,4206,6343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16,6343l4214,6343,4214,6361,4229,6361,4229,6356,4228,6356,4228,6354,4226,6352,4226,6351,4225,6351,4225,6349,4223,6349,4223,6348,4222,6348,4222,6346,4220,6346,4220,6345,4219,6345,4218,6344,4216,6344,4216,6343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14,6061l4211,6064,4206,6064,4206,6343,4208,6343,4208,6342,4214,6342,4214,6061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14,6342l4212,6342,4212,6343,4214,6343,4214,6342xe" filled="true" fillcolor="#1f1a17" stroked="false">
                <v:path arrowok="t"/>
                <v:fill type="solid"/>
              </v:shape>
              <v:shape style="position:absolute;left:3210;top:6058;width:1019;height:320" coordorigin="3210,6058" coordsize="1019,320" path="m4211,6058l3210,6058,3210,6064,4206,6064,4206,6061,4214,6061,4211,6058xe" filled="true" fillcolor="#1f1a17" stroked="false">
                <v:path arrowok="t"/>
                <v:fill type="solid"/>
              </v:shape>
            </v:group>
            <v:group style="position:absolute;left:2642;top:6364;width:2962;height:2" coordorigin="2642,6364" coordsize="2962,2">
              <v:shape style="position:absolute;left:2642;top:6364;width:2962;height:2" coordorigin="2642,6364" coordsize="2962,0" path="m2642,6364l5604,6364e" filled="false" stroked="true" strokeweight=".404pt" strokecolor="#1f1a17">
                <v:path arrowok="t"/>
              </v:shape>
            </v:group>
            <v:group style="position:absolute;left:2659;top:6260;width:2945;height:2" coordorigin="2659,6260" coordsize="2945,2">
              <v:shape style="position:absolute;left:2659;top:6260;width:2945;height:2" coordorigin="2659,6260" coordsize="2945,0" path="m2659,6260l5604,6260e" filled="false" stroked="true" strokeweight=".404pt" strokecolor="#1f1a17">
                <v:path arrowok="t"/>
              </v:shape>
            </v:group>
            <v:group style="position:absolute;left:3208;top:5971;width:2397;height:2" coordorigin="3208,5971" coordsize="2397,2">
              <v:shape style="position:absolute;left:3208;top:5971;width:2397;height:2" coordorigin="3208,5971" coordsize="2397,0" path="m3208,5971l5604,5971e" filled="false" stroked="true" strokeweight=".404pt" strokecolor="#1f1a17">
                <v:path arrowok="t"/>
              </v:shape>
            </v:group>
            <v:group style="position:absolute;left:3177;top:5968;width:56;height:99" coordorigin="3177,5968" coordsize="56,99">
              <v:shape style="position:absolute;left:3177;top:5968;width:56;height:99" coordorigin="3177,5968" coordsize="56,99" path="m3177,6067l3233,6067,3233,5968,3177,5968,3177,6067xe" filled="true" fillcolor="#1f1a17" stroked="false">
                <v:path arrowok="t"/>
                <v:fill type="solid"/>
              </v:shape>
            </v:group>
            <v:group style="position:absolute;left:3178;top:5968;width:54;height:99" coordorigin="3178,5968" coordsize="54,99">
              <v:shape style="position:absolute;left:3178;top:5968;width:54;height:99" coordorigin="3178,5968" coordsize="54,99" path="m3232,6067l3178,6067,3178,5968,3232,5968,3232,6067xe" filled="false" stroked="true" strokeweight=".115pt" strokecolor="#1f1a17">
                <v:path arrowok="t"/>
              </v:shape>
            </v:group>
            <v:group style="position:absolute;left:2629;top:6258;width:56;height:110" coordorigin="2629,6258" coordsize="56,110">
              <v:shape style="position:absolute;left:2629;top:6258;width:56;height:110" coordorigin="2629,6258" coordsize="56,110" path="m2629,6367l2685,6367,2685,6258,2629,6258,2629,6367xe" filled="true" fillcolor="#1f1a17" stroked="false">
                <v:path arrowok="t"/>
                <v:fill type="solid"/>
              </v:shape>
            </v:group>
            <v:group style="position:absolute;left:2877;top:6106;width:56;height:100" coordorigin="2877,6106" coordsize="56,100">
              <v:shape style="position:absolute;left:2877;top:6106;width:56;height:100" coordorigin="2877,6106" coordsize="56,100" path="m2877,6206l2933,6206,2933,6106,2877,6106,2877,6206xe" filled="true" fillcolor="#1f1a17" stroked="false">
                <v:path arrowok="t"/>
                <v:fill type="solid"/>
              </v:shape>
            </v:group>
            <v:group style="position:absolute;left:2916;top:6109;width:2688;height:2" coordorigin="2916,6109" coordsize="2688,2">
              <v:shape style="position:absolute;left:2916;top:6109;width:2688;height:2" coordorigin="2916,6109" coordsize="2688,0" path="m2916,6109l5604,6109e" filled="false" stroked="true" strokeweight=".404pt" strokecolor="#1f1a17">
                <v:path arrowok="t"/>
              </v:shape>
            </v:group>
            <v:group style="position:absolute;left:2916;top:6201;width:1313;height:2" coordorigin="2916,6201" coordsize="1313,2">
              <v:shape style="position:absolute;left:2916;top:6201;width:1313;height:2" coordorigin="2916,6201" coordsize="1313,0" path="m2916,6201l4229,6201e" filled="false" stroked="true" strokeweight="1.96pt" strokecolor="#1f1a17">
                <v:path arrowok="t"/>
              </v:shape>
              <v:shape style="position:absolute;left:3575;top:7058;width:960;height:623" type="#_x0000_t75" stroked="false">
                <v:imagedata r:id="rId89" o:title=""/>
              </v:shape>
              <v:shape style="position:absolute;left:8430;top:2660;width:1779;height:1209" type="#_x0000_t75" stroked="false">
                <v:imagedata r:id="rId90" o:title=""/>
              </v:shape>
            </v:group>
            <v:group style="position:absolute;left:10058;top:2710;width:2;height:5664" coordorigin="10058,2710" coordsize="2,5664">
              <v:shape style="position:absolute;left:10058;top:2710;width:2;height:5664" coordorigin="10058,2710" coordsize="0,5664" path="m10058,2710l10058,8374e" filled="false" stroked="true" strokeweight=".404pt" strokecolor="#1f1a17">
                <v:path arrowok="t"/>
              </v:shape>
            </v:group>
            <v:group style="position:absolute;left:8473;top:4503;width:347;height:47" coordorigin="8473,4503" coordsize="347,47">
              <v:shape style="position:absolute;left:8473;top:4503;width:347;height:47" coordorigin="8473,4503" coordsize="347,47" path="m8525,4503l8473,4527,8525,4550,8525,4531,8520,4531,8520,4524,8525,4524,8525,4503xe" filled="true" fillcolor="#1f1a17" stroked="false">
                <v:path arrowok="t"/>
                <v:fill type="solid"/>
              </v:shape>
              <v:shape style="position:absolute;left:8473;top:4503;width:347;height:47" coordorigin="8473,4503" coordsize="347,47" path="m8820,4524l8525,4524,8525,4531,8820,4531,8820,4524xe" filled="true" fillcolor="#1f1a17" stroked="false">
                <v:path arrowok="t"/>
                <v:fill type="solid"/>
              </v:shape>
            </v:group>
            <v:group style="position:absolute;left:3383;top:4496;width:2200;height:53" coordorigin="3383,4496" coordsize="2200,53">
              <v:shape style="position:absolute;left:3383;top:4496;width:2200;height:53" coordorigin="3383,4496" coordsize="2200,53" path="m5573,4518l5536,4518,5536,4527,5531,4527,5531,4549,5582,4522,5573,4518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12,4545l3398,4545,3398,4546,3410,4546,3412,4545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15,4544l3395,4544,3396,4545,3414,4545,3415,4544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18,4543l3394,4543,3394,4544,3418,4544,3418,4543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19,4542l3391,4542,3391,4543,3419,4543,3419,4542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21,4539l3389,4539,3389,4540,3390,4540,3390,4542,3421,4542,3421,4539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22,4538l3388,4538,3388,4539,3422,4539,3422,4538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26,4531l3384,4531,3384,4533,3385,4533,3385,4536,3386,4537,3386,4538,3424,4538,3424,4537,3425,4536,3425,4534,3426,4534,3426,4531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27,4520l3383,4520,3383,4531,3427,4531,3427,4530,3406,4530,3406,4521,3427,4521,3427,4520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27,4530l3406,4530,3427,4530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5531,4518l3427,4521,3427,4530,5531,4527,5531,4518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26,4518l3384,4518,3384,4520,3426,4520,3426,4518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5531,4496l5531,4518,5573,4518,5531,4496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25,4516l3385,4516,3385,4518,3425,4518,3425,4516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24,4514l3386,4514,3386,4516,3424,4516,3424,4514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22,4513l3389,4513,3389,4514,3422,4514,3422,4513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20,4510l3390,4510,3390,4513,3421,4513,3421,4512,3420,4512,3420,4510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19,4509l3391,4509,3391,4510,3419,4510,3419,4509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16,4508l3394,4508,3394,4509,3416,4509,3416,4508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14,4507l3397,4507,3396,4508,3414,4508,3414,4507xe" filled="true" fillcolor="#1f1a17" stroked="false">
                <v:path arrowok="t"/>
                <v:fill type="solid"/>
              </v:shape>
              <v:shape style="position:absolute;left:3383;top:4496;width:2200;height:53" coordorigin="3383,4496" coordsize="2200,53" path="m3409,4506l3401,4506,3400,4507,3410,4507,3409,4506xe" filled="true" fillcolor="#1f1a17" stroked="false">
                <v:path arrowok="t"/>
                <v:fill type="solid"/>
              </v:shape>
            </v:group>
            <v:group style="position:absolute;left:4391;top:4528;width:5187;height:2872" coordorigin="4391,4528" coordsize="5187,2872">
              <v:shape style="position:absolute;left:4391;top:4528;width:5187;height:2872" coordorigin="4391,4528" coordsize="5187,2872" path="m8820,4528l9577,4528,9577,7400,4391,7400e" filled="false" stroked="true" strokeweight=".404pt" strokecolor="#1f1a17">
                <v:path arrowok="t"/>
              </v:shape>
            </v:group>
            <v:group style="position:absolute;left:4386;top:7294;width:5067;height:2" coordorigin="4386,7294" coordsize="5067,2">
              <v:shape style="position:absolute;left:4386;top:7294;width:5067;height:2" coordorigin="4386,7294" coordsize="5067,0" path="m9452,7294l4386,7294e" filled="false" stroked="true" strokeweight=".404pt" strokecolor="#1f1a17">
                <v:path arrowok="t"/>
              </v:shape>
            </v:group>
            <v:group style="position:absolute;left:9452;top:4660;width:2;height:2634" coordorigin="9452,4660" coordsize="2,2634">
              <v:shape style="position:absolute;left:9452;top:4660;width:2;height:2634" coordorigin="9452,4660" coordsize="0,2634" path="m9452,4660l9452,7294e" filled="false" stroked="true" strokeweight=".404pt" strokecolor="#1f1a17">
                <v:path arrowok="t"/>
              </v:shape>
            </v:group>
            <v:group style="position:absolute;left:8473;top:4635;width:347;height:48" coordorigin="8473,4635" coordsize="347,48">
              <v:shape style="position:absolute;left:8473;top:4635;width:347;height:48" coordorigin="8473,4635" coordsize="347,48" path="m8525,4635l8473,4659,8525,4683,8525,4663,8520,4663,8520,4656,8525,4656,8525,4635xe" filled="true" fillcolor="#1f1a17" stroked="false">
                <v:path arrowok="t"/>
                <v:fill type="solid"/>
              </v:shape>
              <v:shape style="position:absolute;left:8473;top:4635;width:347;height:48" coordorigin="8473,4635" coordsize="347,48" path="m8820,4656l8525,4656,8525,4663,8820,4663,8820,4656xe" filled="true" fillcolor="#1f1a17" stroked="false">
                <v:path arrowok="t"/>
                <v:fill type="solid"/>
              </v:shape>
            </v:group>
            <v:group style="position:absolute;left:5165;top:7509;width:2;height:26" coordorigin="5165,7509" coordsize="2,26">
              <v:shape style="position:absolute;left:5165;top:7509;width:2;height:26" coordorigin="5165,7509" coordsize="0,26" path="m5165,7534l5165,7509e" filled="false" stroked="true" strokeweight=".404pt" strokecolor="#1f1a17">
                <v:path arrowok="t"/>
              </v:shape>
            </v:group>
            <v:group style="position:absolute;left:5152;top:7501;width:2;height:42" coordorigin="5152,7501" coordsize="2,42">
              <v:shape style="position:absolute;left:5152;top:7501;width:2;height:42" coordorigin="5152,7501" coordsize="0,42" path="m5152,7543l5152,7501e" filled="false" stroked="true" strokeweight=".404pt" strokecolor="#1f1a17">
                <v:path arrowok="t"/>
              </v:shape>
            </v:group>
            <v:group style="position:absolute;left:5137;top:7489;width:2;height:66" coordorigin="5137,7489" coordsize="2,66">
              <v:shape style="position:absolute;left:5137;top:7489;width:2;height:66" coordorigin="5137,7489" coordsize="0,66" path="m5137,7555l5137,7489e" filled="false" stroked="true" strokeweight=".404pt" strokecolor="#1f1a17">
                <v:path arrowok="t"/>
              </v:shape>
            </v:group>
            <v:group style="position:absolute;left:4471;top:6511;width:2;height:27" coordorigin="4471,6511" coordsize="2,27">
              <v:shape style="position:absolute;left:4471;top:6511;width:2;height:27" coordorigin="4471,6511" coordsize="0,27" path="m4471,6537l4471,6511e" filled="false" stroked="true" strokeweight=".404pt" strokecolor="#1f1a17">
                <v:path arrowok="t"/>
              </v:shape>
            </v:group>
            <v:group style="position:absolute;left:4457;top:6502;width:2;height:42" coordorigin="4457,6502" coordsize="2,42">
              <v:shape style="position:absolute;left:4457;top:6502;width:2;height:42" coordorigin="4457,6502" coordsize="0,42" path="m4457,6544l4457,6502e" filled="false" stroked="true" strokeweight=".404pt" strokecolor="#1f1a17">
                <v:path arrowok="t"/>
              </v:shape>
            </v:group>
            <v:group style="position:absolute;left:4444;top:6490;width:2;height:66" coordorigin="4444,6490" coordsize="2,66">
              <v:shape style="position:absolute;left:4444;top:6490;width:2;height:66" coordorigin="4444,6490" coordsize="0,66" path="m4444,6556l4444,6490e" filled="false" stroked="true" strokeweight=".404pt" strokecolor="#1f1a17">
                <v:path arrowok="t"/>
              </v:shape>
            </v:group>
            <v:group style="position:absolute;left:4210;top:6366;width:2;height:154" coordorigin="4210,6366" coordsize="2,154">
              <v:shape style="position:absolute;left:4210;top:6366;width:2;height:154" coordorigin="4210,6366" coordsize="0,154" path="m4210,6519l4210,6366e" filled="false" stroked="true" strokeweight=".404pt" strokecolor="#1f1a17">
                <v:path arrowok="t"/>
              </v:shape>
            </v:group>
            <v:group style="position:absolute;left:4212;top:6522;width:227;height:2" coordorigin="4212,6522" coordsize="227,2">
              <v:shape style="position:absolute;left:4212;top:6522;width:227;height:2" coordorigin="4212,6522" coordsize="227,0" path="m4212,6522l4439,6522e" filled="false" stroked="true" strokeweight=".404pt" strokecolor="#1f1a17">
                <v:path arrowok="t"/>
              </v:shape>
            </v:group>
            <v:group style="position:absolute;left:9454;top:3862;width:5;height:4" coordorigin="9454,3862" coordsize="5,4">
              <v:shape style="position:absolute;left:9454;top:3862;width:5;height:4" coordorigin="9454,3862" coordsize="5,4" path="m9458,3862l9455,3862,9454,3864,9455,3866,9458,3866,9458,3862xe" filled="true" fillcolor="#1f1a17" stroked="false">
                <v:path arrowok="t"/>
                <v:fill type="solid"/>
              </v:shape>
            </v:group>
            <v:group style="position:absolute;left:9454;top:3862;width:5;height:4" coordorigin="9454,3862" coordsize="5,4">
              <v:shape style="position:absolute;left:9454;top:3862;width:5;height:4" coordorigin="9454,3862" coordsize="5,4" path="m9454,3864l9455,3862,9458,3862,9458,3866,9455,3866,9454,3864xe" filled="false" stroked="true" strokeweight=".058pt" strokecolor="#1f1a17">
                <v:path arrowok="t"/>
              </v:shape>
            </v:group>
            <v:group style="position:absolute;left:8449;top:2445;width:1740;height:2" coordorigin="8449,2445" coordsize="1740,2">
              <v:shape style="position:absolute;left:8449;top:2445;width:1740;height:2" coordorigin="8449,2445" coordsize="1740,0" path="m8449,2445l10189,2445e" filled="false" stroked="true" strokeweight="1.84pt" strokecolor="#1f1a17">
                <v:path arrowok="t"/>
              </v:shape>
              <v:shape style="position:absolute;left:9753;top:1619;width:9;height:2250" type="#_x0000_t75" stroked="false">
                <v:imagedata r:id="rId91" o:title=""/>
              </v:shape>
            </v:group>
            <v:group style="position:absolute;left:6673;top:957;width:441;height:310" coordorigin="6673,957" coordsize="441,310">
              <v:shape style="position:absolute;left:6673;top:957;width:441;height:310" coordorigin="6673,957" coordsize="441,310" path="m6673,1267l7114,1267,7114,957e" filled="false" stroked="true" strokeweight=".461pt" strokecolor="#1f1a17">
                <v:path arrowok="t"/>
              </v:shape>
            </v:group>
            <v:group style="position:absolute;left:7180;top:840;width:27;height:2" coordorigin="7180,840" coordsize="27,2">
              <v:shape style="position:absolute;left:7180;top:840;width:27;height:2" coordorigin="7180,840" coordsize="27,0" path="m7180,840l7206,840e" filled="false" stroked="true" strokeweight="1.0pt" strokecolor="#131516">
                <v:path arrowok="t"/>
              </v:shape>
            </v:group>
            <v:group style="position:absolute;left:7196;top:831;width:8;height:10" coordorigin="7196,831" coordsize="8,10">
              <v:shape style="position:absolute;left:7196;top:831;width:8;height:10" coordorigin="7196,831" coordsize="8,10" path="m7202,831l7196,840,7199,841,7204,832,7202,831xe" filled="true" fillcolor="#131516" stroked="false">
                <v:path arrowok="t"/>
                <v:fill type="solid"/>
              </v:shape>
            </v:group>
            <v:group style="position:absolute;left:7153;top:742;width:34;height:228" coordorigin="7153,742" coordsize="34,228">
              <v:shape style="position:absolute;left:7153;top:742;width:34;height:228" coordorigin="7153,742" coordsize="34,228" path="m7187,742l7178,742,7153,970,7163,970,7187,742xe" filled="true" fillcolor="#131516" stroked="false">
                <v:path arrowok="t"/>
                <v:fill type="solid"/>
              </v:shape>
            </v:group>
            <v:group style="position:absolute;left:7193;top:742;width:34;height:228" coordorigin="7193,742" coordsize="34,228">
              <v:shape style="position:absolute;left:7193;top:742;width:34;height:228" coordorigin="7193,742" coordsize="34,228" path="m7226,742l7217,742,7193,969,7202,970,7226,742xe" filled="true" fillcolor="#131516" stroked="false">
                <v:path arrowok="t"/>
                <v:fill type="solid"/>
              </v:shape>
            </v:group>
            <v:group style="position:absolute;left:7073;top:686;width:35;height:249" coordorigin="7073,686" coordsize="35,249">
              <v:shape style="position:absolute;left:7073;top:686;width:35;height:249" coordorigin="7073,686" coordsize="35,249" path="m7098,686l7073,933,7082,934,7108,687,7098,686xe" filled="true" fillcolor="#131516" stroked="false">
                <v:path arrowok="t"/>
                <v:fill type="solid"/>
              </v:shape>
            </v:group>
            <v:group style="position:absolute;left:7142;top:728;width:38;height:257" coordorigin="7142,728" coordsize="38,257">
              <v:shape style="position:absolute;left:7142;top:728;width:38;height:257" coordorigin="7142,728" coordsize="38,257" path="m7170,728l7142,984,7151,985,7180,729,7170,728xe" filled="true" fillcolor="#131516" stroked="false">
                <v:path arrowok="t"/>
                <v:fill type="solid"/>
              </v:shape>
            </v:group>
            <v:group style="position:absolute;left:7201;top:728;width:36;height:255" coordorigin="7201,728" coordsize="36,255">
              <v:shape style="position:absolute;left:7201;top:728;width:36;height:255" coordorigin="7201,728" coordsize="36,255" path="m7229,728l7201,982,7210,982,7237,729,7229,728xe" filled="true" fillcolor="#131516" stroked="false">
                <v:path arrowok="t"/>
                <v:fill type="solid"/>
              </v:shape>
            </v:group>
            <v:group style="position:absolute;left:7147;top:978;width:59;height:12" coordorigin="7147,978" coordsize="59,12">
              <v:shape style="position:absolute;left:7147;top:978;width:59;height:12" coordorigin="7147,978" coordsize="59,12" path="m7206,978l7147,980,7148,990,7206,987,7206,978xe" filled="true" fillcolor="#131516" stroked="false">
                <v:path arrowok="t"/>
                <v:fill type="solid"/>
              </v:shape>
            </v:group>
            <v:group style="position:absolute;left:7158;top:964;width:40;height:11" coordorigin="7158,964" coordsize="40,11">
              <v:shape style="position:absolute;left:7158;top:964;width:40;height:11" coordorigin="7158,964" coordsize="40,11" path="m7158,970l7198,970e" filled="false" stroked="true" strokeweight=".64pt" strokecolor="#131516">
                <v:path arrowok="t"/>
              </v:shape>
            </v:group>
            <v:group style="position:absolute;left:7174;top:910;width:24;height:2" coordorigin="7174,910" coordsize="24,2">
              <v:shape style="position:absolute;left:7174;top:910;width:24;height:2" coordorigin="7174,910" coordsize="24,0" path="m7174,910l7198,910e" filled="false" stroked="true" strokeweight=".94pt" strokecolor="#131516">
                <v:path arrowok="t"/>
              </v:shape>
            </v:group>
            <v:group style="position:absolute;left:7188;top:902;width:8;height:10" coordorigin="7188,902" coordsize="8,10">
              <v:shape style="position:absolute;left:7188;top:902;width:8;height:10" coordorigin="7188,902" coordsize="8,10" path="m7194,902l7188,910,7189,912,7195,903,7194,902xe" filled="true" fillcolor="#131516" stroked="false">
                <v:path arrowok="t"/>
                <v:fill type="solid"/>
              </v:shape>
            </v:group>
            <v:group style="position:absolute;left:7175;top:910;width:6;height:8" coordorigin="7175,910" coordsize="6,8">
              <v:shape style="position:absolute;left:7175;top:910;width:6;height:8" coordorigin="7175,910" coordsize="6,8" path="m7180,910l7175,916,7177,918,7181,912,7180,910xe" filled="true" fillcolor="#131516" stroked="false">
                <v:path arrowok="t"/>
                <v:fill type="solid"/>
              </v:shape>
            </v:group>
            <v:group style="position:absolute;left:7176;top:903;width:6;height:9" coordorigin="7176,903" coordsize="6,9">
              <v:shape style="position:absolute;left:7176;top:903;width:6;height:9" coordorigin="7176,903" coordsize="6,9" path="m7181,903l7176,910,7177,912,7182,904,7181,903xe" filled="true" fillcolor="#131516" stroked="false">
                <v:path arrowok="t"/>
                <v:fill type="solid"/>
              </v:shape>
            </v:group>
            <v:group style="position:absolute;left:7177;top:875;width:26;height:2" coordorigin="7177,875" coordsize="26,2">
              <v:shape style="position:absolute;left:7177;top:875;width:26;height:2" coordorigin="7177,875" coordsize="26,0" path="m7177,875l7202,875e" filled="false" stroked="true" strokeweight=".520013pt" strokecolor="#131516">
                <v:path arrowok="t"/>
              </v:shape>
            </v:group>
            <v:group style="position:absolute;left:7192;top:867;width:9;height:10" coordorigin="7192,867" coordsize="9,10">
              <v:shape style="position:absolute;left:7192;top:867;width:9;height:10" coordorigin="7192,867" coordsize="9,10" path="m7198,867l7192,876,7194,877,7200,868,7198,867xe" filled="true" fillcolor="#131516" stroked="false">
                <v:path arrowok="t"/>
                <v:fill type="solid"/>
              </v:shape>
            </v:group>
            <v:group style="position:absolute;left:7180;top:874;width:6;height:9" coordorigin="7180,874" coordsize="6,9">
              <v:shape style="position:absolute;left:7180;top:874;width:6;height:9" coordorigin="7180,874" coordsize="6,9" path="m7183,874l7180,883,7186,876,7183,874xe" filled="true" fillcolor="#131516" stroked="false">
                <v:path arrowok="t"/>
                <v:fill type="solid"/>
              </v:shape>
            </v:group>
            <v:group style="position:absolute;left:7180;top:867;width:6;height:10" coordorigin="7180,867" coordsize="6,10">
              <v:shape style="position:absolute;left:7180;top:867;width:6;height:10" coordorigin="7180,867" coordsize="6,10" path="m7184,867l7180,876,7181,877,7186,868,7184,867xe" filled="true" fillcolor="#131516" stroked="false">
                <v:path arrowok="t"/>
                <v:fill type="solid"/>
              </v:shape>
            </v:group>
            <v:group style="position:absolute;left:7182;top:838;width:8;height:10" coordorigin="7182,838" coordsize="8,10">
              <v:shape style="position:absolute;left:7182;top:838;width:8;height:10" coordorigin="7182,838" coordsize="8,10" path="m7188,838l7182,847,7183,848,7189,840,7188,838xe" filled="true" fillcolor="#131516" stroked="false">
                <v:path arrowok="t"/>
                <v:fill type="solid"/>
              </v:shape>
            </v:group>
            <v:group style="position:absolute;left:7183;top:832;width:6;height:9" coordorigin="7183,832" coordsize="6,9">
              <v:shape style="position:absolute;left:7183;top:832;width:6;height:9" coordorigin="7183,832" coordsize="6,9" path="m7189,832l7188,832,7183,840,7184,841,7189,832xe" filled="true" fillcolor="#131516" stroked="false">
                <v:path arrowok="t"/>
                <v:fill type="solid"/>
              </v:shape>
            </v:group>
            <v:group style="position:absolute;left:7075;top:931;width:76;height:58" coordorigin="7075,931" coordsize="76,58">
              <v:shape style="position:absolute;left:7075;top:931;width:76;height:58" coordorigin="7075,931" coordsize="76,58" path="m7081,931l7075,938,7145,988,7151,980,7081,931xe" filled="true" fillcolor="#131516" stroked="false">
                <v:path arrowok="t"/>
                <v:fill type="solid"/>
              </v:shape>
            </v:group>
            <v:group style="position:absolute;left:7103;top:682;width:58;height:10" coordorigin="7103,682" coordsize="58,10">
              <v:shape style="position:absolute;left:7103;top:682;width:58;height:10" coordorigin="7103,682" coordsize="58,10" path="m7103,687l7160,687e" filled="false" stroked="true" strokeweight=".580pt" strokecolor="#131516">
                <v:path arrowok="t"/>
              </v:shape>
            </v:group>
            <v:group style="position:absolute;left:7100;top:682;width:77;height:51" coordorigin="7100,682" coordsize="77,51">
              <v:shape style="position:absolute;left:7100;top:682;width:77;height:51" coordorigin="7100,682" coordsize="77,51" path="m7105,682l7100,691,7172,733,7177,724,7105,682xe" filled="true" fillcolor="#131516" stroked="false">
                <v:path arrowok="t"/>
                <v:fill type="solid"/>
              </v:shape>
            </v:group>
            <v:group style="position:absolute;left:7184;top:802;width:24;height:2" coordorigin="7184,802" coordsize="24,2">
              <v:shape style="position:absolute;left:7184;top:802;width:24;height:2" coordorigin="7184,802" coordsize="24,0" path="m7184,802l7208,802e" filled="false" stroked="true" strokeweight=".760002pt" strokecolor="#131516">
                <v:path arrowok="t"/>
              </v:shape>
            </v:group>
            <v:group style="position:absolute;left:7201;top:795;width:6;height:10" coordorigin="7201,795" coordsize="6,10">
              <v:shape style="position:absolute;left:7201;top:795;width:6;height:10" coordorigin="7201,795" coordsize="6,10" path="m7206,795l7201,804,7202,805,7207,796,7206,795xe" filled="true" fillcolor="#131516" stroked="false">
                <v:path arrowok="t"/>
                <v:fill type="solid"/>
              </v:shape>
            </v:group>
            <v:group style="position:absolute;left:7182;top:738;width:40;height:10" coordorigin="7182,738" coordsize="40,10">
              <v:shape style="position:absolute;left:7182;top:738;width:40;height:10" coordorigin="7182,738" coordsize="40,10" path="m7182,742l7222,742e" filled="false" stroked="true" strokeweight=".580pt" strokecolor="#131516">
                <v:path arrowok="t"/>
              </v:shape>
            </v:group>
            <v:group style="position:absolute;left:7187;top:795;width:8;height:10" coordorigin="7187,795" coordsize="8,10">
              <v:shape style="position:absolute;left:7187;top:795;width:8;height:10" coordorigin="7187,795" coordsize="8,10" path="m7192,795l7187,804,7188,805,7194,796,7192,795xe" filled="true" fillcolor="#131516" stroked="false">
                <v:path arrowok="t"/>
                <v:fill type="solid"/>
              </v:shape>
            </v:group>
            <v:group style="position:absolute;left:7186;top:800;width:11;height:9" coordorigin="7186,800" coordsize="11,9">
              <v:shape style="position:absolute;left:7186;top:800;width:11;height:9" coordorigin="7186,800" coordsize="11,9" path="m7186,804l7196,804e" filled="false" stroked="true" strokeweight=".52pt" strokecolor="#131516">
                <v:path arrowok="t"/>
              </v:shape>
            </v:group>
            <v:group style="position:absolute;left:7186;top:804;width:8;height:9" coordorigin="7186,804" coordsize="8,9">
              <v:shape style="position:absolute;left:7186;top:804;width:8;height:9" coordorigin="7186,804" coordsize="8,9" path="m7192,804l7186,811,7188,812,7193,805,7192,804xe" filled="true" fillcolor="#131516" stroked="false">
                <v:path arrowok="t"/>
                <v:fill type="solid"/>
              </v:shape>
            </v:group>
            <v:group style="position:absolute;left:7175;top:724;width:59;height:10" coordorigin="7175,724" coordsize="59,10">
              <v:shape style="position:absolute;left:7175;top:724;width:59;height:10" coordorigin="7175,724" coordsize="59,10" path="m7175,729l7234,729e" filled="false" stroked="true" strokeweight=".580pt" strokecolor="#131516">
                <v:path arrowok="t"/>
              </v:shape>
            </v:group>
            <v:group style="position:absolute;left:7157;top:682;width:80;height:51" coordorigin="7157,682" coordsize="80,51">
              <v:shape style="position:absolute;left:7157;top:682;width:80;height:51" coordorigin="7157,682" coordsize="80,51" path="m7163,682l7157,691,7231,733,7236,724,7163,682xe" filled="true" fillcolor="#131516" stroked="false">
                <v:path arrowok="t"/>
                <v:fill type="solid"/>
              </v:shape>
            </v:group>
            <v:group style="position:absolute;left:6694;top:739;width:11;height:27" coordorigin="6694,739" coordsize="11,27">
              <v:shape style="position:absolute;left:6694;top:739;width:11;height:27" coordorigin="6694,739" coordsize="11,27" path="m6698,739l6694,765,6701,765,6704,740,6698,739xe" filled="true" fillcolor="#131516" stroked="false">
                <v:path arrowok="t"/>
                <v:fill type="solid"/>
              </v:shape>
            </v:group>
            <v:group style="position:absolute;left:6638;top:740;width:11;height:27" coordorigin="6638,740" coordsize="11,27">
              <v:shape style="position:absolute;left:6638;top:740;width:11;height:27" coordorigin="6638,740" coordsize="11,27" path="m6642,740l6638,766,6646,766,6649,741,6642,740xe" filled="true" fillcolor="#131516" stroked="false">
                <v:path arrowok="t"/>
                <v:fill type="solid"/>
              </v:shape>
            </v:group>
            <v:group style="position:absolute;left:6617;top:609;width:45;height:296" coordorigin="6617,609" coordsize="45,296">
              <v:shape style="position:absolute;left:6617;top:609;width:45;height:296" coordorigin="6617,609" coordsize="45,296" path="m6655,609l6617,903,6624,904,6661,610,6655,609xe" filled="true" fillcolor="#131516" stroked="false">
                <v:path arrowok="t"/>
                <v:fill type="solid"/>
              </v:shape>
            </v:group>
            <v:group style="position:absolute;left:6599;top:642;width:34;height:225" coordorigin="6599,642" coordsize="34,225">
              <v:shape style="position:absolute;left:6599;top:642;width:34;height:225" coordorigin="6599,642" coordsize="34,225" path="m6632,642l6628,642,6599,865,6605,866,6632,642xe" filled="true" fillcolor="#131516" stroked="false">
                <v:path arrowok="t"/>
                <v:fill type="solid"/>
              </v:shape>
            </v:group>
            <v:group style="position:absolute;left:6583;top:658;width:32;height:192" coordorigin="6583,658" coordsize="32,192">
              <v:shape style="position:absolute;left:6583;top:658;width:32;height:192" coordorigin="6583,658" coordsize="32,192" path="m6607,658l6583,849,6590,850,6614,660,6607,658xe" filled="true" fillcolor="#131516" stroked="false">
                <v:path arrowok="t"/>
                <v:fill type="solid"/>
              </v:shape>
            </v:group>
            <v:group style="position:absolute;left:6721;top:717;width:34;height:194" coordorigin="6721,717" coordsize="34,194">
              <v:shape style="position:absolute;left:6721;top:717;width:34;height:194" coordorigin="6721,717" coordsize="34,194" path="m6748,717l6721,909,6727,910,6755,718,6748,717xe" filled="true" fillcolor="#131516" stroked="false">
                <v:path arrowok="t"/>
                <v:fill type="solid"/>
              </v:shape>
            </v:group>
            <v:group style="position:absolute;left:6769;top:735;width:36;height:197" coordorigin="6769,735" coordsize="36,197">
              <v:shape style="position:absolute;left:6769;top:735;width:36;height:197" coordorigin="6769,735" coordsize="36,197" path="m6797,735l6769,932,6776,932,6805,736,6797,735xe" filled="true" fillcolor="#131516" stroked="false">
                <v:path arrowok="t"/>
                <v:fill type="solid"/>
              </v:shape>
            </v:group>
            <v:group style="position:absolute;left:6774;top:735;width:34;height:197" coordorigin="6774,735" coordsize="34,197">
              <v:shape style="position:absolute;left:6774;top:735;width:34;height:197" coordorigin="6774,735" coordsize="34,197" path="m6802,735l6774,931,6779,932,6808,736,6802,735xe" filled="true" fillcolor="#131516" stroked="false">
                <v:path arrowok="t"/>
                <v:fill type="solid"/>
              </v:shape>
            </v:group>
            <v:group style="position:absolute;left:6787;top:661;width:48;height:288" coordorigin="6787,661" coordsize="48,288">
              <v:shape style="position:absolute;left:6787;top:661;width:48;height:288" coordorigin="6787,661" coordsize="48,288" path="m6829,661l6787,948,6793,949,6835,662,6829,661xe" filled="true" fillcolor="#131516" stroked="false">
                <v:path arrowok="t"/>
                <v:fill type="solid"/>
              </v:shape>
            </v:group>
            <v:group style="position:absolute;left:6691;top:626;width:46;height:279" coordorigin="6691,626" coordsize="46,279">
              <v:shape style="position:absolute;left:6691;top:626;width:46;height:279" coordorigin="6691,626" coordsize="46,279" path="m6730,626l6691,903,6698,904,6737,627,6730,626xe" filled="true" fillcolor="#131516" stroked="false">
                <v:path arrowok="t"/>
                <v:fill type="solid"/>
              </v:shape>
            </v:group>
            <v:group style="position:absolute;left:6797;top:661;width:50;height:288" coordorigin="6797,661" coordsize="50,288">
              <v:shape style="position:absolute;left:6797;top:661;width:50;height:288" coordorigin="6797,661" coordsize="50,288" path="m6839,661l6797,948,6804,949,6846,662,6839,661xe" filled="true" fillcolor="#131516" stroked="false">
                <v:path arrowok="t"/>
                <v:fill type="solid"/>
              </v:shape>
            </v:group>
            <v:group style="position:absolute;left:6564;top:864;width:58;height:44" coordorigin="6564,864" coordsize="58,44">
              <v:shape style="position:absolute;left:6564;top:864;width:58;height:44" coordorigin="6564,864" coordsize="58,44" path="m6568,864l6564,870,6618,907,6622,901,6568,864xe" filled="true" fillcolor="#131516" stroked="false">
                <v:path arrowok="t"/>
                <v:fill type="solid"/>
              </v:shape>
            </v:group>
            <v:group style="position:absolute;left:6342;top:600;width:24;height:172" coordorigin="6342,600" coordsize="24,172">
              <v:shape style="position:absolute;left:6342;top:600;width:24;height:172" coordorigin="6342,600" coordsize="24,172" path="m6360,600l6342,770,6348,771,6366,601,6360,600xe" filled="true" fillcolor="#131516" stroked="false">
                <v:path arrowok="t"/>
                <v:fill type="solid"/>
              </v:shape>
            </v:group>
            <v:group style="position:absolute;left:6377;top:619;width:32;height:227" coordorigin="6377,619" coordsize="32,227">
              <v:shape style="position:absolute;left:6377;top:619;width:32;height:227" coordorigin="6377,619" coordsize="32,227" path="m6408,619l6402,619,6377,844,6384,846,6408,619xe" filled="true" fillcolor="#131516" stroked="false">
                <v:path arrowok="t"/>
                <v:fill type="solid"/>
              </v:shape>
            </v:group>
            <v:group style="position:absolute;left:6415;top:642;width:34;height:233" coordorigin="6415,642" coordsize="34,233">
              <v:shape style="position:absolute;left:6415;top:642;width:34;height:233" coordorigin="6415,642" coordsize="34,233" path="m6449,642l6442,642,6415,873,6422,874,6449,642xe" filled="true" fillcolor="#131516" stroked="false">
                <v:path arrowok="t"/>
                <v:fill type="solid"/>
              </v:shape>
            </v:group>
            <v:group style="position:absolute;left:6434;top:658;width:29;height:197" coordorigin="6434,658" coordsize="29,197">
              <v:shape style="position:absolute;left:6434;top:658;width:29;height:197" coordorigin="6434,658" coordsize="29,197" path="m6457,658l6434,855,6440,855,6463,660,6457,658xe" filled="true" fillcolor="#131516" stroked="false">
                <v:path arrowok="t"/>
                <v:fill type="solid"/>
              </v:shape>
            </v:group>
            <v:group style="position:absolute;left:6419;top:870;width:184;height:2" coordorigin="6419,870" coordsize="184,2">
              <v:shape style="position:absolute;left:6419;top:870;width:184;height:2" coordorigin="6419,870" coordsize="184,0" path="m6419,870l6602,870e" filled="false" stroked="true" strokeweight=".82pt" strokecolor="#131516">
                <v:path arrowok="t"/>
              </v:shape>
            </v:group>
            <v:group style="position:absolute;left:6722;top:907;width:52;height:29" coordorigin="6722,907" coordsize="52,29">
              <v:shape style="position:absolute;left:6722;top:907;width:52;height:29" coordorigin="6722,907" coordsize="52,29" path="m6726,907l6722,913,6772,936,6774,928,6726,907xe" filled="true" fillcolor="#131516" stroked="false">
                <v:path arrowok="t"/>
                <v:fill type="solid"/>
              </v:shape>
            </v:group>
            <v:group style="position:absolute;left:6692;top:902;width:100;height:50" coordorigin="6692,902" coordsize="100,50">
              <v:shape style="position:absolute;left:6692;top:902;width:100;height:50" coordorigin="6692,902" coordsize="100,50" path="m6696,902l6692,907,6788,951,6792,946,6696,902xe" filled="true" fillcolor="#131516" stroked="false">
                <v:path arrowok="t"/>
                <v:fill type="solid"/>
              </v:shape>
            </v:group>
            <v:group style="position:absolute;left:6790;top:946;width:11;height:6" coordorigin="6790,946" coordsize="11,6">
              <v:shape style="position:absolute;left:6790;top:946;width:11;height:6" coordorigin="6790,946" coordsize="11,6" path="m6790,949l6800,949e" filled="false" stroked="true" strokeweight=".4pt" strokecolor="#131516">
                <v:path arrowok="t"/>
              </v:shape>
            </v:group>
            <v:group style="position:absolute;left:6773;top:928;width:4;height:8" coordorigin="6773,928" coordsize="4,8">
              <v:shape style="position:absolute;left:6773;top:928;width:4;height:8" coordorigin="6773,928" coordsize="4,8" path="m6773,932l6776,932e" filled="false" stroked="true" strokeweight=".46pt" strokecolor="#131516">
                <v:path arrowok="t"/>
              </v:shape>
            </v:group>
            <v:group style="position:absolute;left:6620;top:897;width:76;height:10" coordorigin="6620,897" coordsize="76,10">
              <v:shape style="position:absolute;left:6620;top:897;width:76;height:10" coordorigin="6620,897" coordsize="76,10" path="m6695,897l6620,901,6620,907,6696,903,6695,897xe" filled="true" fillcolor="#131516" stroked="false">
                <v:path arrowok="t"/>
                <v:fill type="solid"/>
              </v:shape>
            </v:group>
            <v:group style="position:absolute;left:6642;top:763;width:56;height:8" coordorigin="6642,763" coordsize="56,8">
              <v:shape style="position:absolute;left:6642;top:763;width:56;height:8" coordorigin="6642,763" coordsize="56,8" path="m6697,763l6642,765,6642,770,6697,769,6697,763xe" filled="true" fillcolor="#131516" stroked="false">
                <v:path arrowok="t"/>
                <v:fill type="solid"/>
              </v:shape>
            </v:group>
            <v:group style="position:absolute;left:6378;top:842;width:44;height:35" coordorigin="6378,842" coordsize="44,35">
              <v:shape style="position:absolute;left:6378;top:842;width:44;height:35" coordorigin="6378,842" coordsize="44,35" path="m6383,842l6378,848,6416,877,6421,871,6383,842xe" filled="true" fillcolor="#131516" stroked="false">
                <v:path arrowok="t"/>
                <v:fill type="solid"/>
              </v:shape>
            </v:group>
            <v:group style="position:absolute;left:6437;top:852;width:150;height:2" coordorigin="6437,852" coordsize="150,2">
              <v:shape style="position:absolute;left:6437;top:852;width:150;height:2" coordorigin="6437,852" coordsize="150,0" path="m6437,852l6587,852e" filled="false" stroked="true" strokeweight=".64pt" strokecolor="#131516">
                <v:path arrowok="t"/>
              </v:shape>
            </v:group>
            <v:group style="position:absolute;left:6342;top:770;width:42;height:77" coordorigin="6342,770" coordsize="42,77">
              <v:shape style="position:absolute;left:6342;top:770;width:42;height:77" coordorigin="6342,770" coordsize="42,77" path="m6348,770l6342,772,6378,847,6384,843,6348,770xe" filled="true" fillcolor="#131516" stroked="false">
                <v:path arrowok="t"/>
                <v:fill type="solid"/>
              </v:shape>
            </v:group>
            <v:group style="position:absolute;left:6515;top:542;width:147;height:71" coordorigin="6515,542" coordsize="147,71">
              <v:shape style="position:absolute;left:6515;top:542;width:147;height:71" coordorigin="6515,542" coordsize="147,71" path="m6518,542l6515,548,6658,613,6661,607,6518,542xe" filled="true" fillcolor="#131516" stroked="false">
                <v:path arrowok="t"/>
                <v:fill type="solid"/>
              </v:shape>
            </v:group>
            <v:group style="position:absolute;left:6517;top:541;width:82;height:9" coordorigin="6517,541" coordsize="82,9">
              <v:shape style="position:absolute;left:6517;top:541;width:82;height:9" coordorigin="6517,541" coordsize="82,9" path="m6517,541l6517,548,6598,549,6599,543,6517,541xe" filled="true" fillcolor="#131516" stroked="false">
                <v:path arrowok="t"/>
                <v:fill type="solid"/>
              </v:shape>
            </v:group>
            <v:group style="position:absolute;left:6584;top:616;width:48;height:28" coordorigin="6584,616" coordsize="48,28">
              <v:shape style="position:absolute;left:6584;top:616;width:48;height:28" coordorigin="6584,616" coordsize="48,28" path="m6587,616l6584,622,6629,644,6632,638,6587,616xe" filled="true" fillcolor="#131516" stroked="false">
                <v:path arrowok="t"/>
                <v:fill type="solid"/>
              </v:shape>
            </v:group>
            <v:group style="position:absolute;left:6445;top:641;width:186;height:2" coordorigin="6445,641" coordsize="186,2">
              <v:shape style="position:absolute;left:6445;top:641;width:186;height:2" coordorigin="6445,641" coordsize="186,0" path="m6445,641l6631,641e" filled="false" stroked="true" strokeweight=".4pt" strokecolor="#131516">
                <v:path arrowok="t"/>
              </v:shape>
            </v:group>
            <v:group style="position:absolute;left:6461;top:659;width:150;height:2" coordorigin="6461,659" coordsize="150,2">
              <v:shape style="position:absolute;left:6461;top:659;width:150;height:2" coordorigin="6461,659" coordsize="150,0" path="m6461,659l6611,659e" filled="false" stroked="true" strokeweight=".52pt" strokecolor="#131516">
                <v:path arrowok="t"/>
              </v:shape>
            </v:group>
            <v:group style="position:absolute;left:6742;top:610;width:8;height:17" coordorigin="6742,610" coordsize="8,17">
              <v:shape style="position:absolute;left:6742;top:610;width:8;height:17" coordorigin="6742,610" coordsize="8,17" path="m6749,610l6744,610,6742,626,6748,627,6749,610xe" filled="true" fillcolor="#131516" stroked="false">
                <v:path arrowok="t"/>
                <v:fill type="solid"/>
              </v:shape>
            </v:group>
            <v:group style="position:absolute;left:6732;top:624;width:102;height:41" coordorigin="6732,624" coordsize="102,41">
              <v:shape style="position:absolute;left:6732;top:624;width:102;height:41" coordorigin="6732,624" coordsize="102,41" path="m6734,624l6732,630,6832,664,6834,658,6734,624xe" filled="true" fillcolor="#131516" stroked="false">
                <v:path arrowok="t"/>
                <v:fill type="solid"/>
              </v:shape>
            </v:group>
            <v:group style="position:absolute;left:6733;top:624;width:32;height:8" coordorigin="6733,624" coordsize="32,8">
              <v:shape style="position:absolute;left:6733;top:624;width:32;height:8" coordorigin="6733,624" coordsize="32,8" path="m6733,627l6764,627e" filled="false" stroked="true" strokeweight=".46pt" strokecolor="#131516">
                <v:path arrowok="t"/>
              </v:shape>
            </v:group>
            <v:group style="position:absolute;left:6749;top:658;width:15;height:54" coordorigin="6749,658" coordsize="15,54">
              <v:shape style="position:absolute;left:6749;top:658;width:15;height:54" coordorigin="6749,658" coordsize="15,54" path="m6756,658l6749,712,6756,712,6763,660,6756,658xe" filled="true" fillcolor="#131516" stroked="false">
                <v:path arrowok="t"/>
                <v:fill type="solid"/>
              </v:shape>
            </v:group>
            <v:group style="position:absolute;left:6798;top:675;width:15;height:57" coordorigin="6798,675" coordsize="15,57">
              <v:shape style="position:absolute;left:6798;top:675;width:15;height:57" coordorigin="6798,675" coordsize="15,57" path="m6805,675l6798,730,6805,732,6812,676,6805,675xe" filled="true" fillcolor="#131516" stroked="false">
                <v:path arrowok="t"/>
                <v:fill type="solid"/>
              </v:shape>
            </v:group>
            <v:group style="position:absolute;left:6803;top:674;width:15;height:58" coordorigin="6803,674" coordsize="15,58">
              <v:shape style="position:absolute;left:6803;top:674;width:15;height:58" coordorigin="6803,674" coordsize="15,58" path="m6810,674l6803,730,6809,732,6817,675,6810,674xe" filled="true" fillcolor="#131516" stroked="false">
                <v:path arrowok="t"/>
                <v:fill type="solid"/>
              </v:shape>
            </v:group>
            <v:group style="position:absolute;left:6751;top:709;width:52;height:26" coordorigin="6751,709" coordsize="52,26">
              <v:shape style="position:absolute;left:6751;top:709;width:52;height:26" coordorigin="6751,709" coordsize="52,26" path="m6754,709l6751,716,6800,734,6803,728,6754,709xe" filled="true" fillcolor="#131516" stroked="false">
                <v:path arrowok="t"/>
                <v:fill type="solid"/>
              </v:shape>
            </v:group>
            <v:group style="position:absolute;left:6750;top:715;width:52;height:24" coordorigin="6750,715" coordsize="52,24">
              <v:shape style="position:absolute;left:6750;top:715;width:52;height:24" coordorigin="6750,715" coordsize="52,24" path="m6752,715l6750,721,6799,739,6802,734,6752,715xe" filled="true" fillcolor="#131516" stroked="false">
                <v:path arrowok="t"/>
                <v:fill type="solid"/>
              </v:shape>
            </v:group>
            <v:group style="position:absolute;left:6755;top:715;width:51;height:24" coordorigin="6755,715" coordsize="51,24">
              <v:shape style="position:absolute;left:6755;top:715;width:51;height:24" coordorigin="6755,715" coordsize="51,24" path="m6757,715l6755,720,6804,739,6805,734,6757,715xe" filled="true" fillcolor="#131516" stroked="false">
                <v:path arrowok="t"/>
                <v:fill type="solid"/>
              </v:shape>
            </v:group>
            <v:group style="position:absolute;left:6800;top:733;width:5;height:2" coordorigin="6800,733" coordsize="5,2">
              <v:shape style="position:absolute;left:6800;top:733;width:5;height:2" coordorigin="6800,733" coordsize="5,0" path="m6800,733l6805,733e" filled="false" stroked="true" strokeweight=".640005pt" strokecolor="#131516">
                <v:path arrowok="t"/>
              </v:shape>
            </v:group>
            <v:group style="position:absolute;left:6751;top:714;width:5;height:8" coordorigin="6751,714" coordsize="5,8">
              <v:shape style="position:absolute;left:6751;top:714;width:5;height:8" coordorigin="6751,714" coordsize="5,8" path="m6751,717l6756,717e" filled="false" stroked="true" strokeweight=".46pt" strokecolor="#131516">
                <v:path arrowok="t"/>
              </v:shape>
            </v:group>
            <v:group style="position:absolute;left:6763;top:625;width:81;height:40" coordorigin="6763,625" coordsize="81,40">
              <v:shape style="position:absolute;left:6763;top:625;width:81;height:40" coordorigin="6763,625" coordsize="81,40" path="m6766,625l6763,630,6841,664,6844,658,6766,625xe" filled="true" fillcolor="#131516" stroked="false">
                <v:path arrowok="t"/>
                <v:fill type="solid"/>
              </v:shape>
            </v:group>
            <v:group style="position:absolute;left:6833;top:658;width:10;height:6" coordorigin="6833,658" coordsize="10,6">
              <v:shape style="position:absolute;left:6833;top:658;width:10;height:6" coordorigin="6833,658" coordsize="10,6" path="m6833,661l6842,661e" filled="false" stroked="true" strokeweight=".4pt" strokecolor="#131516">
                <v:path arrowok="t"/>
              </v:shape>
            </v:group>
            <v:group style="position:absolute;left:6758;top:656;width:52;height:23" coordorigin="6758,656" coordsize="52,23">
              <v:shape style="position:absolute;left:6758;top:656;width:52;height:23" coordorigin="6758,656" coordsize="52,23" path="m6761,656l6758,662,6808,679,6810,673,6761,656xe" filled="true" fillcolor="#131516" stroked="false">
                <v:path arrowok="t"/>
                <v:fill type="solid"/>
              </v:shape>
            </v:group>
            <v:group style="position:absolute;left:6763;top:655;width:52;height:24" coordorigin="6763,655" coordsize="52,24">
              <v:shape style="position:absolute;left:6763;top:655;width:52;height:24" coordorigin="6763,655" coordsize="52,24" path="m6766,655l6763,662,6812,679,6815,673,6766,655xe" filled="true" fillcolor="#131516" stroked="false">
                <v:path arrowok="t"/>
                <v:fill type="solid"/>
              </v:shape>
            </v:group>
            <v:group style="position:absolute;left:6809;top:673;width:5;height:6" coordorigin="6809,673" coordsize="5,6">
              <v:shape style="position:absolute;left:6809;top:673;width:5;height:6" coordorigin="6809,673" coordsize="5,6" path="m6809,676l6814,676e" filled="false" stroked="true" strokeweight=".4pt" strokecolor="#131516">
                <v:path arrowok="t"/>
              </v:shape>
            </v:group>
            <v:group style="position:absolute;left:6760;top:655;width:5;height:8" coordorigin="6760,655" coordsize="5,8">
              <v:shape style="position:absolute;left:6760;top:655;width:5;height:8" coordorigin="6760,655" coordsize="5,8" path="m6760,658l6764,658e" filled="false" stroked="true" strokeweight=".46pt" strokecolor="#131516">
                <v:path arrowok="t"/>
              </v:shape>
            </v:group>
            <v:group style="position:absolute;left:6700;top:622;width:21;height:106" coordorigin="6700,622" coordsize="21,106">
              <v:shape style="position:absolute;left:6700;top:622;width:21;height:106" coordorigin="6700,622" coordsize="21,106" path="m6714,622l6700,727,6707,728,6720,624,6714,622xe" filled="true" fillcolor="#131516" stroked="false">
                <v:path arrowok="t"/>
                <v:fill type="solid"/>
              </v:shape>
            </v:group>
            <v:group style="position:absolute;left:6673;top:622;width:20;height:106" coordorigin="6673,622" coordsize="20,106">
              <v:shape style="position:absolute;left:6673;top:622;width:20;height:106" coordorigin="6673,622" coordsize="20,106" path="m6686,622l6673,727,6679,728,6692,624,6686,622xe" filled="true" fillcolor="#131516" stroked="false">
                <v:path arrowok="t"/>
                <v:fill type="solid"/>
              </v:shape>
            </v:group>
            <v:group style="position:absolute;left:6671;top:622;width:21;height:106" coordorigin="6671,622" coordsize="21,106">
              <v:shape style="position:absolute;left:6671;top:622;width:21;height:106" coordorigin="6671,622" coordsize="21,106" path="m6685,622l6671,727,6678,728,6691,624,6685,622xe" filled="true" fillcolor="#131516" stroked="false">
                <v:path arrowok="t"/>
                <v:fill type="solid"/>
              </v:shape>
            </v:group>
            <v:group style="position:absolute;left:6643;top:622;width:21;height:107" coordorigin="6643,622" coordsize="21,107">
              <v:shape style="position:absolute;left:6643;top:622;width:21;height:107" coordorigin="6643,622" coordsize="21,107" path="m6658,622l6643,728,6650,729,6664,624,6658,622xe" filled="true" fillcolor="#131516" stroked="false">
                <v:path arrowok="t"/>
                <v:fill type="solid"/>
              </v:shape>
            </v:group>
            <v:group style="position:absolute;left:6646;top:736;width:56;height:8" coordorigin="6646,736" coordsize="56,8">
              <v:shape style="position:absolute;left:6646;top:736;width:56;height:8" coordorigin="6646,736" coordsize="56,8" path="m6646,740l6701,740e" filled="false" stroked="true" strokeweight=".46pt" strokecolor="#131516">
                <v:path arrowok="t"/>
              </v:shape>
            </v:group>
            <v:group style="position:absolute;left:6647;top:728;width:57;height:2" coordorigin="6647,728" coordsize="57,2">
              <v:shape style="position:absolute;left:6647;top:728;width:57;height:2" coordorigin="6647,728" coordsize="57,0" path="m6647,728l6703,728e" filled="false" stroked="true" strokeweight=".460004pt" strokecolor="#131516">
                <v:path arrowok="t"/>
              </v:shape>
            </v:group>
            <v:group style="position:absolute;left:6661;top:622;width:57;height:2" coordorigin="6661,622" coordsize="57,2">
              <v:shape style="position:absolute;left:6661;top:622;width:57;height:2" coordorigin="6661,622" coordsize="57,0" path="m6661,622l6718,622e" filled="false" stroked="true" strokeweight=".46pt" strokecolor="#131516">
                <v:path arrowok="t"/>
              </v:shape>
            </v:group>
            <v:group style="position:absolute;left:6596;top:543;width:152;height:71" coordorigin="6596,543" coordsize="152,71">
              <v:shape style="position:absolute;left:6596;top:543;width:152;height:71" coordorigin="6596,543" coordsize="152,71" path="m6600,543l6596,549,6745,614,6748,607,6600,543xe" filled="true" fillcolor="#131516" stroked="false">
                <v:path arrowok="t"/>
                <v:fill type="solid"/>
              </v:shape>
            </v:group>
            <v:group style="position:absolute;left:6659;top:610;width:89;height:2" coordorigin="6659,610" coordsize="89,2">
              <v:shape style="position:absolute;left:6659;top:610;width:89;height:2" coordorigin="6659,610" coordsize="89,0" path="m6659,610l6748,610e" filled="false" stroked="true" strokeweight=".46pt" strokecolor="#131516">
                <v:path arrowok="t"/>
              </v:shape>
            </v:group>
            <v:group style="position:absolute;left:6403;top:615;width:44;height:29" coordorigin="6403,615" coordsize="44,29">
              <v:shape style="position:absolute;left:6403;top:615;width:44;height:29" coordorigin="6403,615" coordsize="44,29" path="m6407,615l6403,621,6443,644,6446,639,6407,615xe" filled="true" fillcolor="#131516" stroked="false">
                <v:path arrowok="t"/>
                <v:fill type="solid"/>
              </v:shape>
            </v:group>
            <v:group style="position:absolute;left:6362;top:601;width:126;height:2" coordorigin="6362,601" coordsize="126,2">
              <v:shape style="position:absolute;left:6362;top:601;width:126;height:2" coordorigin="6362,601" coordsize="126,0" path="m6362,601l6488,601e" filled="false" stroked="true" strokeweight=".46pt" strokecolor="#131516">
                <v:path arrowok="t"/>
              </v:shape>
            </v:group>
            <v:group style="position:absolute;left:6404;top:619;width:182;height:2" coordorigin="6404,619" coordsize="182,2">
              <v:shape style="position:absolute;left:6404;top:619;width:182;height:2" coordorigin="6404,619" coordsize="182,0" path="m6404,619l6586,619e" filled="false" stroked="true" strokeweight=".46pt" strokecolor="#131516">
                <v:path arrowok="t"/>
              </v:shape>
            </v:group>
            <v:group style="position:absolute;left:6505;top:544;width:14;height:62" coordorigin="6505,544" coordsize="14,62">
              <v:shape style="position:absolute;left:6505;top:544;width:14;height:62" coordorigin="6505,544" coordsize="14,62" path="m6518,544l6512,544,6505,604,6512,606,6518,544xe" filled="true" fillcolor="#131516" stroked="false">
                <v:path arrowok="t"/>
                <v:fill type="solid"/>
              </v:shape>
            </v:group>
            <v:group style="position:absolute;left:6488;top:597;width:99;height:26" coordorigin="6488,597" coordsize="99,26">
              <v:shape style="position:absolute;left:6488;top:597;width:99;height:26" coordorigin="6488,597" coordsize="99,26" path="m6490,597l6488,604,6586,622,6587,616,6490,597xe" filled="true" fillcolor="#131516" stroked="false">
                <v:path arrowok="t"/>
                <v:fill type="solid"/>
              </v:shape>
            </v:group>
            <v:group style="position:absolute;left:6361;top:597;width:45;height:26" coordorigin="6361,597" coordsize="45,26">
              <v:shape style="position:absolute;left:6361;top:597;width:45;height:26" coordorigin="6361,597" coordsize="45,26" path="m6365,597l6361,603,6403,622,6406,615,6365,597xe" filled="true" fillcolor="#131516" stroked="false">
                <v:path arrowok="t"/>
                <v:fill type="solid"/>
              </v:shape>
            </v:group>
            <v:group style="position:absolute;left:6623;top:902;width:83;height:1125" coordorigin="6623,902" coordsize="83,1125">
              <v:shape style="position:absolute;left:6623;top:902;width:83;height:1125" coordorigin="6623,902" coordsize="83,1125" path="m6658,1947l6623,1947,6664,2026,6703,1952,6658,1952,6658,1947xe" filled="true" fillcolor="#1f1a17" stroked="false">
                <v:path arrowok="t"/>
                <v:fill type="solid"/>
              </v:shape>
              <v:shape style="position:absolute;left:6623;top:902;width:83;height:1125" coordorigin="6623,902" coordsize="83,1125" path="m6706,1947l6671,1947,6671,1952,6703,1952,6706,1947xe" filled="true" fillcolor="#1f1a17" stroked="false">
                <v:path arrowok="t"/>
                <v:fill type="solid"/>
              </v:shape>
              <v:shape style="position:absolute;left:6623;top:902;width:83;height:1125" coordorigin="6623,902" coordsize="83,1125" path="m6672,980l6659,980,6658,1947,6671,1947,6672,980xe" filled="true" fillcolor="#1f1a17" stroked="false">
                <v:path arrowok="t"/>
                <v:fill type="solid"/>
              </v:shape>
              <v:shape style="position:absolute;left:6623;top:902;width:83;height:1125" coordorigin="6623,902" coordsize="83,1125" path="m6665,902l6624,980,6659,980,6659,976,6704,976,6665,902xe" filled="true" fillcolor="#1f1a17" stroked="false">
                <v:path arrowok="t"/>
                <v:fill type="solid"/>
              </v:shape>
              <v:shape style="position:absolute;left:6623;top:902;width:83;height:1125" coordorigin="6623,902" coordsize="83,1125" path="m6704,976l6672,976,6672,980,6706,980,6704,976xe" filled="true" fillcolor="#1f1a17" stroked="false">
                <v:path arrowok="t"/>
                <v:fill type="solid"/>
              </v:shape>
            </v:group>
            <v:group style="position:absolute;left:2021;top:1604;width:7731;height:3" coordorigin="2021,1604" coordsize="7731,3">
              <v:shape style="position:absolute;left:2021;top:1604;width:7731;height:3" coordorigin="2021,1604" coordsize="7731,3" path="m9751,1604l2021,1606e" filled="false" stroked="true" strokeweight=".231pt" strokecolor="#1f1a17">
                <v:path arrowok="t"/>
              </v:shape>
            </v:group>
            <v:group style="position:absolute;left:2234;top:4134;width:2;height:376" coordorigin="2234,4134" coordsize="2,376">
              <v:shape style="position:absolute;left:2234;top:4134;width:2;height:376" coordorigin="2234,4134" coordsize="0,376" path="m2234,4134l2234,4509e" filled="false" stroked="true" strokeweight=".46pt" strokecolor="#1f1a17">
                <v:path arrowok="t"/>
              </v:shape>
            </v:group>
            <v:group style="position:absolute;left:2195;top:4129;width:81;height:2" coordorigin="2195,4129" coordsize="81,2">
              <v:shape style="position:absolute;left:2195;top:4129;width:81;height:2" coordorigin="2195,4129" coordsize="81,0" path="m2195,4129l2275,4129e" filled="false" stroked="true" strokeweight=".35pt" strokecolor="#1f1a17">
                <v:path arrowok="t"/>
              </v:shape>
            </v:group>
            <v:group style="position:absolute;left:2190;top:4507;width:45;height:105" coordorigin="2190,4507" coordsize="45,105">
              <v:shape style="position:absolute;left:2190;top:4507;width:45;height:105" coordorigin="2190,4507" coordsize="45,105" path="m2234,4611l2190,4507e" filled="false" stroked="true" strokeweight=".461pt" strokecolor="#1f1a17">
                <v:path arrowok="t"/>
              </v:shape>
            </v:group>
            <v:group style="position:absolute;left:2236;top:4615;width:336;height:460" coordorigin="2236,4615" coordsize="336,460">
              <v:shape style="position:absolute;left:2236;top:4615;width:336;height:460" coordorigin="2236,4615" coordsize="336,460" path="m2236,4615l2236,5074,2572,5074e" filled="false" stroked="true" strokeweight=".346pt" strokecolor="#1f1a17">
                <v:path arrowok="t"/>
              </v:shape>
            </v:group>
            <v:group style="position:absolute;left:2161;top:4293;width:161;height:2" coordorigin="2161,4293" coordsize="161,2">
              <v:shape style="position:absolute;left:2161;top:4293;width:161;height:2" coordorigin="2161,4293" coordsize="161,0" path="m2161,4293l2322,4293e" filled="false" stroked="true" strokeweight="3.34pt" strokecolor="#ffffff">
                <v:path arrowok="t"/>
              </v:shape>
            </v:group>
            <v:group style="position:absolute;left:2161;top:4261;width:161;height:65" coordorigin="2161,4261" coordsize="161,65">
              <v:shape style="position:absolute;left:2161;top:4261;width:161;height:65" coordorigin="2161,4261" coordsize="161,65" path="m2322,4326l2161,4326,2161,4261,2322,4261,2322,4326xe" filled="false" stroked="true" strokeweight=".288pt" strokecolor="#1f1a17">
                <v:path arrowok="t"/>
              </v:shape>
              <v:shape style="position:absolute;left:2022;top:1604;width:156;height:2973" type="#_x0000_t75" stroked="false">
                <v:imagedata r:id="rId92" o:title=""/>
              </v:shape>
            </v:group>
            <v:group style="position:absolute;left:4492;top:7522;width:629;height:2" coordorigin="4492,7522" coordsize="629,2">
              <v:shape style="position:absolute;left:4492;top:7522;width:629;height:2" coordorigin="4492,7522" coordsize="629,0" path="m4492,7522l5120,7522e" filled="false" stroked="true" strokeweight=".34pt" strokecolor="#1f1a17">
                <v:path arrowok="t"/>
              </v:shape>
            </v:group>
            <v:group style="position:absolute;left:5116;top:7520;width:5;height:5" coordorigin="5116,7520" coordsize="5,5">
              <v:shape style="position:absolute;left:5116;top:7520;width:5;height:5" coordorigin="5116,7520" coordsize="5,5" path="m5118,7525l5117,7525,5116,7522,5117,7521,5118,7520,5119,7521,5120,7522,5119,7525,5118,7525xe" filled="false" stroked="true" strokeweight=".058pt" strokecolor="#1f1a17">
                <v:path arrowok="t"/>
              </v:shape>
            </v:group>
            <v:group style="position:absolute;left:5094;top:7520;width:5;height:5" coordorigin="5094,7520" coordsize="5,5">
              <v:shape style="position:absolute;left:5094;top:7520;width:5;height:5" coordorigin="5094,7520" coordsize="5,5" path="m5096,7525l5094,7525,5094,7521,5096,7520,5098,7521,5099,7522,5098,7525,5096,7525xe" filled="false" stroked="true" strokeweight=".058pt" strokecolor="#1f1a17">
                <v:path arrowok="t"/>
              </v:shape>
            </v:group>
            <v:group style="position:absolute;left:5071;top:7520;width:5;height:5" coordorigin="5071,7520" coordsize="5,5">
              <v:shape style="position:absolute;left:5071;top:7520;width:5;height:5" coordorigin="5071,7520" coordsize="5,5" path="m5074,7525l5072,7525,5071,7522,5074,7520,5076,7521,5076,7525,5074,7525xe" filled="false" stroked="true" strokeweight=".058pt" strokecolor="#1f1a17">
                <v:path arrowok="t"/>
              </v:shape>
            </v:group>
            <v:group style="position:absolute;left:5050;top:7520;width:4;height:5" coordorigin="5050,7520" coordsize="4,5">
              <v:shape style="position:absolute;left:5050;top:7520;width:4;height:5" coordorigin="5050,7520" coordsize="4,5" path="m5051,7525l5050,7525,5050,7521,5051,7520,5052,7521,5053,7522,5052,7525,5051,7525xe" filled="false" stroked="true" strokeweight=".058pt" strokecolor="#1f1a17">
                <v:path arrowok="t"/>
              </v:shape>
            </v:group>
            <v:group style="position:absolute;left:5027;top:7520;width:4;height:5" coordorigin="5027,7520" coordsize="4,5">
              <v:shape style="position:absolute;left:5027;top:7520;width:4;height:5" coordorigin="5027,7520" coordsize="4,5" path="m5028,7525l5027,7525,5027,7521,5028,7520,5030,7521,5030,7525,5028,7525xe" filled="false" stroked="true" strokeweight=".058pt" strokecolor="#1f1a17">
                <v:path arrowok="t"/>
              </v:shape>
            </v:group>
            <v:group style="position:absolute;left:5004;top:7520;width:5;height:5" coordorigin="5004,7520" coordsize="5,5">
              <v:shape style="position:absolute;left:5004;top:7520;width:5;height:5" coordorigin="5004,7520" coordsize="5,5" path="m5006,7525l5005,7525,5004,7522,5005,7521,5006,7520,5009,7521,5009,7525,5006,7525xe" filled="false" stroked="true" strokeweight=".058pt" strokecolor="#1f1a17">
                <v:path arrowok="t"/>
              </v:shape>
            </v:group>
            <v:group style="position:absolute;left:4982;top:7520;width:5;height:5" coordorigin="4982,7520" coordsize="5,5">
              <v:shape style="position:absolute;left:4982;top:7520;width:5;height:5" coordorigin="4982,7520" coordsize="5,5" path="m4985,7525l4982,7525,4982,7521,4985,7520,4986,7521,4987,7522,4986,7525,4985,7525xe" filled="false" stroked="true" strokeweight=".058pt" strokecolor="#1f1a17">
                <v:path arrowok="t"/>
              </v:shape>
            </v:group>
            <v:group style="position:absolute;left:4960;top:7520;width:4;height:5" coordorigin="4960,7520" coordsize="4,5">
              <v:shape style="position:absolute;left:4960;top:7520;width:4;height:5" coordorigin="4960,7520" coordsize="4,5" path="m4962,7525l4961,7525,4960,7522,4961,7521,4962,7520,4963,7521,4963,7525,4962,7525xe" filled="false" stroked="true" strokeweight=".058pt" strokecolor="#1f1a17">
                <v:path arrowok="t"/>
              </v:shape>
            </v:group>
            <v:group style="position:absolute;left:4937;top:7520;width:5;height:5" coordorigin="4937,7520" coordsize="5,5">
              <v:shape style="position:absolute;left:4937;top:7520;width:5;height:5" coordorigin="4937,7520" coordsize="5,5" path="m4939,7525l4938,7525,4937,7522,4939,7520,4940,7521,4942,7522,4940,7525,4939,7525xe" filled="false" stroked="true" strokeweight=".058pt" strokecolor="#1f1a17">
                <v:path arrowok="t"/>
              </v:shape>
            </v:group>
            <v:group style="position:absolute;left:4915;top:7520;width:5;height:5" coordorigin="4915,7520" coordsize="5,5">
              <v:shape style="position:absolute;left:4915;top:7520;width:5;height:5" coordorigin="4915,7520" coordsize="5,5" path="m4918,7525l4915,7525,4915,7521,4918,7520,4919,7521,4920,7522,4919,7525,4918,7525xe" filled="false" stroked="true" strokeweight=".058pt" strokecolor="#1f1a17">
                <v:path arrowok="t"/>
              </v:shape>
            </v:group>
            <v:group style="position:absolute;left:4892;top:7520;width:5;height:5" coordorigin="4892,7520" coordsize="5,5">
              <v:shape style="position:absolute;left:4892;top:7520;width:5;height:5" coordorigin="4892,7520" coordsize="5,5" path="m4895,7525l4894,7525,4892,7522,4894,7521,4895,7520,4897,7521,4897,7525,4895,7525xe" filled="false" stroked="true" strokeweight=".058pt" strokecolor="#1f1a17">
                <v:path arrowok="t"/>
              </v:shape>
            </v:group>
            <v:group style="position:absolute;left:4871;top:7520;width:5;height:5" coordorigin="4871,7520" coordsize="5,5">
              <v:shape style="position:absolute;left:4871;top:7520;width:5;height:5" coordorigin="4871,7520" coordsize="5,5" path="m4873,7525l4872,7525,4871,7522,4872,7521,4873,7520,4876,7522,4874,7525,4873,7525xe" filled="false" stroked="true" strokeweight=".058pt" strokecolor="#1f1a17">
                <v:path arrowok="t"/>
              </v:shape>
            </v:group>
            <v:group style="position:absolute;left:4848;top:7520;width:4;height:5" coordorigin="4848,7520" coordsize="4,5">
              <v:shape style="position:absolute;left:4848;top:7520;width:4;height:5" coordorigin="4848,7520" coordsize="4,5" path="m4850,7525l4848,7525,4848,7521,4850,7520,4852,7521,4852,7525,4850,7525xe" filled="false" stroked="true" strokeweight=".058pt" strokecolor="#1f1a17">
                <v:path arrowok="t"/>
              </v:shape>
            </v:group>
            <v:group style="position:absolute;left:4825;top:7520;width:5;height:5" coordorigin="4825,7520" coordsize="5,5">
              <v:shape style="position:absolute;left:4825;top:7520;width:5;height:5" coordorigin="4825,7520" coordsize="5,5" path="m4828,7525l4826,7525,4825,7522,4826,7521,4828,7520,4830,7521,4830,7525,4828,7525xe" filled="false" stroked="true" strokeweight=".058pt" strokecolor="#1f1a17">
                <v:path arrowok="t"/>
              </v:shape>
            </v:group>
            <v:group style="position:absolute;left:4804;top:7520;width:5;height:5" coordorigin="4804,7520" coordsize="5,5">
              <v:shape style="position:absolute;left:4804;top:7520;width:5;height:5" coordorigin="4804,7520" coordsize="5,5" path="m4806,7525l4804,7525,4804,7521,4806,7520,4807,7521,4808,7522,4807,7525,4806,7525xe" filled="false" stroked="true" strokeweight=".058pt" strokecolor="#1f1a17">
                <v:path arrowok="t"/>
              </v:shape>
            </v:group>
            <v:group style="position:absolute;left:4781;top:7520;width:5;height:5" coordorigin="4781,7520" coordsize="5,5">
              <v:shape style="position:absolute;left:4781;top:7520;width:5;height:5" coordorigin="4781,7520" coordsize="5,5" path="m4783,7525l4782,7525,4781,7522,4782,7521,4783,7520,4786,7521,4786,7525,4783,7525xe" filled="false" stroked="true" strokeweight=".058pt" strokecolor="#1f1a17">
                <v:path arrowok="t"/>
              </v:shape>
            </v:group>
            <v:group style="position:absolute;left:4759;top:7520;width:4;height:5" coordorigin="4759,7520" coordsize="4,5">
              <v:shape style="position:absolute;left:4759;top:7520;width:4;height:5" coordorigin="4759,7520" coordsize="4,5" path="m4762,7525l4760,7525,4759,7522,4760,7521,4762,7520,4762,7521,4763,7522,4762,7525xe" filled="false" stroked="true" strokeweight=".058pt" strokecolor="#1f1a17">
                <v:path arrowok="t"/>
              </v:shape>
            </v:group>
            <v:group style="position:absolute;left:4736;top:7520;width:5;height:5" coordorigin="4736,7520" coordsize="5,5">
              <v:shape style="position:absolute;left:4736;top:7520;width:5;height:5" coordorigin="4736,7520" coordsize="5,5" path="m4739,7525l4736,7525,4736,7521,4739,7520,4741,7522,4740,7525,4739,7525xe" filled="false" stroked="true" strokeweight=".058pt" strokecolor="#1f1a17">
                <v:path arrowok="t"/>
              </v:shape>
            </v:group>
            <v:group style="position:absolute;left:4714;top:7520;width:5;height:5" coordorigin="4714,7520" coordsize="5,5">
              <v:shape style="position:absolute;left:4714;top:7520;width:5;height:5" coordorigin="4714,7520" coordsize="5,5" path="m4716,7525l4715,7525,4714,7522,4715,7521,4716,7520,4718,7521,4718,7525,4716,7525xe" filled="false" stroked="true" strokeweight=".058pt" strokecolor="#1f1a17">
                <v:path arrowok="t"/>
              </v:shape>
            </v:group>
            <v:group style="position:absolute;left:4692;top:7520;width:5;height:5" coordorigin="4692,7520" coordsize="5,5">
              <v:shape style="position:absolute;left:4692;top:7520;width:5;height:5" coordorigin="4692,7520" coordsize="5,5" path="m4694,7525l4693,7525,4692,7522,4693,7521,4694,7520,4697,7522,4696,7525,4694,7525xe" filled="false" stroked="true" strokeweight=".058pt" strokecolor="#1f1a17">
                <v:path arrowok="t"/>
              </v:shape>
            </v:group>
            <v:group style="position:absolute;left:4670;top:7520;width:4;height:5" coordorigin="4670,7520" coordsize="4,5">
              <v:shape style="position:absolute;left:4670;top:7520;width:4;height:5" coordorigin="4670,7520" coordsize="4,5" path="m4673,7525l4670,7525,4670,7521,4673,7520,4674,7521,4674,7525,4673,7525xe" filled="false" stroked="true" strokeweight=".058pt" strokecolor="#1f1a17">
                <v:path arrowok="t"/>
              </v:shape>
            </v:group>
            <v:group style="position:absolute;left:4646;top:7520;width:5;height:5" coordorigin="4646,7520" coordsize="5,5">
              <v:shape style="position:absolute;left:4646;top:7520;width:5;height:5" coordorigin="4646,7520" coordsize="5,5" path="m4649,7525l4648,7525,4646,7522,4648,7521,4649,7520,4651,7521,4651,7525,4649,7525xe" filled="false" stroked="true" strokeweight=".058pt" strokecolor="#1f1a17">
                <v:path arrowok="t"/>
              </v:shape>
            </v:group>
            <v:group style="position:absolute;left:4625;top:7520;width:5;height:5" coordorigin="4625,7520" coordsize="5,5">
              <v:shape style="position:absolute;left:4625;top:7520;width:5;height:5" coordorigin="4625,7520" coordsize="5,5" path="m4627,7525l4625,7525,4625,7521,4627,7520,4628,7521,4630,7522,4628,7525,4627,7525xe" filled="false" stroked="true" strokeweight=".058pt" strokecolor="#1f1a17">
                <v:path arrowok="t"/>
              </v:shape>
            </v:group>
            <v:group style="position:absolute;left:4602;top:7520;width:5;height:5" coordorigin="4602,7520" coordsize="5,5">
              <v:shape style="position:absolute;left:4602;top:7520;width:5;height:5" coordorigin="4602,7520" coordsize="5,5" path="m4604,7525l4603,7525,4602,7522,4603,7521,4604,7520,4607,7521,4607,7525,4604,7525xe" filled="false" stroked="true" strokeweight=".058pt" strokecolor="#1f1a17">
                <v:path arrowok="t"/>
              </v:shape>
            </v:group>
            <v:group style="position:absolute;left:4580;top:7520;width:5;height:5" coordorigin="4580,7520" coordsize="5,5">
              <v:shape style="position:absolute;left:4580;top:7520;width:5;height:5" coordorigin="4580,7520" coordsize="5,5" path="m4583,7525l4582,7525,4580,7522,4582,7521,4583,7520,4584,7521,4585,7522,4584,7525,4583,7525xe" filled="false" stroked="true" strokeweight=".058pt" strokecolor="#1f1a17">
                <v:path arrowok="t"/>
              </v:shape>
            </v:group>
            <v:group style="position:absolute;left:4559;top:7520;width:4;height:5" coordorigin="4559,7520" coordsize="4,5">
              <v:shape style="position:absolute;left:4559;top:7520;width:4;height:5" coordorigin="4559,7520" coordsize="4,5" path="m4560,7525l4559,7525,4559,7521,4560,7520,4561,7521,4562,7522,4561,7525,4560,7525xe" filled="false" stroked="true" strokeweight=".058pt" strokecolor="#1f1a17">
                <v:path arrowok="t"/>
              </v:shape>
            </v:group>
            <v:group style="position:absolute;left:4535;top:7520;width:5;height:5" coordorigin="4535,7520" coordsize="5,5">
              <v:shape style="position:absolute;left:4535;top:7520;width:5;height:5" coordorigin="4535,7520" coordsize="5,5" path="m4537,7525l4536,7525,4535,7522,4536,7521,4537,7520,4540,7521,4540,7525,4537,7525xe" filled="false" stroked="true" strokeweight=".058pt" strokecolor="#1f1a17">
                <v:path arrowok="t"/>
              </v:shape>
            </v:group>
            <v:group style="position:absolute;left:4513;top:7520;width:5;height:5" coordorigin="4513,7520" coordsize="5,5">
              <v:shape style="position:absolute;left:4513;top:7520;width:5;height:5" coordorigin="4513,7520" coordsize="5,5" path="m4516,7525l4514,7525,4513,7522,4514,7521,4516,7520,4517,7521,4518,7522,4517,7525,4516,7525xe" filled="false" stroked="true" strokeweight=".058pt" strokecolor="#1f1a17">
                <v:path arrowok="t"/>
              </v:shape>
            </v:group>
            <v:group style="position:absolute;left:4492;top:7520;width:5;height:5" coordorigin="4492,7520" coordsize="5,5">
              <v:shape style="position:absolute;left:4492;top:7520;width:5;height:5" coordorigin="4492,7520" coordsize="5,5" path="m4494,7525l4492,7525,4492,7521,4494,7520,4496,7522,4495,7525,4494,7525xe" filled="false" stroked="true" strokeweight=".058pt" strokecolor="#1f1a17">
                <v:path arrowok="t"/>
              </v:shape>
            </v:group>
            <v:group style="position:absolute;left:4480;top:7477;width:5;height:48" coordorigin="4480,7477" coordsize="5,48">
              <v:shape style="position:absolute;left:4480;top:7477;width:5;height:48" coordorigin="4480,7477" coordsize="5,48" path="m4482,7520l4480,7522,4481,7525,4483,7525,4484,7522,4482,7520xe" filled="true" fillcolor="#1f1a17" stroked="false">
                <v:path arrowok="t"/>
                <v:fill type="solid"/>
              </v:shape>
              <v:shape style="position:absolute;left:4480;top:7477;width:5;height:48" coordorigin="4480,7477" coordsize="5,48" path="m4483,7498l4481,7498,4480,7501,4482,7503,4484,7501,4483,7498xe" filled="true" fillcolor="#1f1a17" stroked="false">
                <v:path arrowok="t"/>
                <v:fill type="solid"/>
              </v:shape>
              <v:shape style="position:absolute;left:4480;top:7477;width:5;height:48" coordorigin="4480,7477" coordsize="5,48" path="m4483,7477l4481,7477,4480,7478,4481,7480,4483,7480,4484,7478,4483,7477xe" filled="true" fillcolor="#1f1a17" stroked="false">
                <v:path arrowok="t"/>
                <v:fill type="solid"/>
              </v:shape>
            </v:group>
            <v:group style="position:absolute;left:4480;top:7520;width:5;height:5" coordorigin="4480,7520" coordsize="5,5">
              <v:shape style="position:absolute;left:4480;top:7520;width:5;height:5" coordorigin="4480,7520" coordsize="5,5" path="m4480,7522l4481,7521,4482,7520,4483,7521,4484,7522,4483,7525,4481,7525,4480,7522xe" filled="false" stroked="true" strokeweight=".058pt" strokecolor="#1f1a17">
                <v:path arrowok="t"/>
              </v:shape>
            </v:group>
            <v:group style="position:absolute;left:4480;top:7498;width:5;height:5" coordorigin="4480,7498" coordsize="5,5">
              <v:shape style="position:absolute;left:4480;top:7498;width:5;height:5" coordorigin="4480,7498" coordsize="5,5" path="m4480,7501l4481,7498,4483,7498,4484,7501,4483,7502,4482,7503,4480,7501xe" filled="false" stroked="true" strokeweight=".058pt" strokecolor="#1f1a17">
                <v:path arrowok="t"/>
              </v:shape>
            </v:group>
            <v:group style="position:absolute;left:4480;top:7477;width:5;height:4" coordorigin="4480,7477" coordsize="5,4">
              <v:shape style="position:absolute;left:4480;top:7477;width:5;height:4" coordorigin="4480,7477" coordsize="5,4" path="m4480,7478l4481,7477,4483,7477,4484,7478,4483,7480,4481,7480,4480,7478xe" filled="false" stroked="true" strokeweight=".058pt" strokecolor="#1f1a17">
                <v:path arrowok="t"/>
              </v:shape>
            </v:group>
            <v:group style="position:absolute;left:4914;top:8054;width:3747;height:2" coordorigin="4914,8054" coordsize="3747,2">
              <v:shape style="position:absolute;left:4914;top:8054;width:3747;height:2" coordorigin="4914,8054" coordsize="3747,0" path="m4914,8054l8660,8054e" filled="false" stroked="true" strokeweight=".404pt" strokecolor="#1f1a17">
                <v:path arrowok="t"/>
              </v:shape>
            </v:group>
            <v:group style="position:absolute;left:8449;top:3648;width:1133;height:3" coordorigin="8449,3648" coordsize="1133,3">
              <v:shape style="position:absolute;left:8449;top:3648;width:1133;height:3" coordorigin="8449,3648" coordsize="1133,3" path="m8449,3648l9582,3650e" filled="false" stroked="true" strokeweight=".288pt" strokecolor="#1f1a17">
                <v:path arrowok="t"/>
              </v:shape>
            </v:group>
            <v:group style="position:absolute;left:9436;top:3609;width:46;height:82" coordorigin="9436,3609" coordsize="46,82">
              <v:shape style="position:absolute;left:9436;top:3609;width:46;height:82" coordorigin="9436,3609" coordsize="46,82" path="m9481,3609l9436,3609,9436,3691,9481,3691,9481,3609xe" filled="false" stroked="true" strokeweight=".404pt" strokecolor="#1f1a17">
                <v:path arrowok="t"/>
              </v:shape>
            </v:group>
            <v:group style="position:absolute;left:8461;top:5082;width:41;height:44" coordorigin="8461,5082" coordsize="41,44">
              <v:shape style="position:absolute;left:8461;top:5082;width:41;height:44" coordorigin="8461,5082" coordsize="41,44" path="m8502,5082l8461,5103,8502,5125,8502,5082xe" filled="true" fillcolor="#1f1a17" stroked="false">
                <v:path arrowok="t"/>
                <v:fill type="solid"/>
              </v:shape>
            </v:group>
            <v:group style="position:absolute;left:8820;top:4660;width:633;height:2" coordorigin="8820,4660" coordsize="633,2">
              <v:shape style="position:absolute;left:8820;top:4660;width:633;height:2" coordorigin="8820,4660" coordsize="633,0" path="m8820,4660l9452,4660e" filled="false" stroked="true" strokeweight=".404pt" strokecolor="#1f1a17">
                <v:path arrowok="t"/>
              </v:shape>
            </v:group>
            <v:group style="position:absolute;left:8500;top:5102;width:605;height:4168" coordorigin="8500,5102" coordsize="605,4168">
              <v:shape style="position:absolute;left:8500;top:5102;width:605;height:4168" coordorigin="8500,5102" coordsize="605,4168" path="m8500,5102l9104,5102,9104,9270e" filled="false" stroked="true" strokeweight=".404pt" strokecolor="#1f1a17">
                <v:path arrowok="t"/>
              </v:shape>
            </v:group>
            <v:group style="position:absolute;left:8461;top:5840;width:41;height:44" coordorigin="8461,5840" coordsize="41,44">
              <v:shape style="position:absolute;left:8461;top:5840;width:41;height:44" coordorigin="8461,5840" coordsize="41,44" path="m8502,5840l8461,5862,8502,5883,8502,5840xe" filled="true" fillcolor="#1f1a17" stroked="false">
                <v:path arrowok="t"/>
                <v:fill type="solid"/>
              </v:shape>
            </v:group>
            <v:group style="position:absolute;left:8490;top:5862;width:224;height:2303" coordorigin="8490,5862" coordsize="224,2303">
              <v:shape style="position:absolute;left:8490;top:5862;width:224;height:2303" coordorigin="8490,5862" coordsize="224,2303" path="m8490,5862l8713,5862,8713,8164e" filled="false" stroked="true" strokeweight=".404pt" strokecolor="#1f1a17">
                <v:path arrowok="t"/>
              </v:shape>
            </v:group>
            <v:group style="position:absolute;left:8461;top:6100;width:41;height:45" coordorigin="8461,6100" coordsize="41,45">
              <v:shape style="position:absolute;left:8461;top:6100;width:41;height:45" coordorigin="8461,6100" coordsize="41,45" path="m8502,6100l8461,6122,8502,6145,8502,6100xe" filled="true" fillcolor="#1f1a17" stroked="false">
                <v:path arrowok="t"/>
                <v:fill type="solid"/>
              </v:shape>
            </v:group>
            <v:group style="position:absolute;left:8490;top:6121;width:171;height:2" coordorigin="8490,6121" coordsize="171,2">
              <v:shape style="position:absolute;left:8490;top:6121;width:171;height:2" coordorigin="8490,6121" coordsize="171,0" path="m8490,6121l8660,6121e" filled="false" stroked="true" strokeweight=".404pt" strokecolor="#1f1a17">
                <v:path arrowok="t"/>
              </v:shape>
            </v:group>
            <v:group style="position:absolute;left:8660;top:6124;width:2;height:1924" coordorigin="8660,6124" coordsize="2,1924">
              <v:shape style="position:absolute;left:8660;top:6124;width:2;height:1924" coordorigin="8660,6124" coordsize="0,1924" path="m8660,6124l8660,8048e" filled="false" stroked="true" strokeweight=".404pt" strokecolor="#1f1a17">
                <v:path arrowok="t"/>
              </v:shape>
              <v:shape style="position:absolute;left:2159;top:6700;width:1103;height:2808" type="#_x0000_t75" stroked="false">
                <v:imagedata r:id="rId93" o:title=""/>
              </v:shape>
            </v:group>
            <v:group style="position:absolute;left:3852;top:9054;width:2;height:27" coordorigin="3852,9054" coordsize="2,27">
              <v:shape style="position:absolute;left:3852;top:9054;width:2;height:27" coordorigin="3852,9054" coordsize="0,27" path="m3852,9080l3852,9054e" filled="false" stroked="true" strokeweight=".404pt" strokecolor="#1f1a17">
                <v:path arrowok="t"/>
              </v:shape>
            </v:group>
            <v:group style="position:absolute;left:3839;top:9045;width:2;height:42" coordorigin="3839,9045" coordsize="2,42">
              <v:shape style="position:absolute;left:3839;top:9045;width:2;height:42" coordorigin="3839,9045" coordsize="0,42" path="m3839,9087l3839,9045e" filled="false" stroked="true" strokeweight=".404pt" strokecolor="#1f1a17">
                <v:path arrowok="t"/>
              </v:shape>
            </v:group>
            <v:group style="position:absolute;left:3824;top:9033;width:2;height:66" coordorigin="3824,9033" coordsize="2,66">
              <v:shape style="position:absolute;left:3824;top:9033;width:2;height:66" coordorigin="3824,9033" coordsize="0,66" path="m3824,9099l3824,9033e" filled="false" stroked="true" strokeweight=".404pt" strokecolor="#1f1a17">
                <v:path arrowok="t"/>
              </v:shape>
            </v:group>
            <v:group style="position:absolute;left:3172;top:9068;width:633;height:2" coordorigin="3172,9068" coordsize="633,2">
              <v:shape style="position:absolute;left:3172;top:9068;width:633;height:2" coordorigin="3172,9068" coordsize="633,0" path="m3804,9068l3172,9068e" filled="false" stroked="true" strokeweight=".231pt" strokecolor="#1f1a17">
                <v:path arrowok="t"/>
              </v:shape>
            </v:group>
            <v:group style="position:absolute;left:3156;top:9051;width:38;height:34" coordorigin="3156,9051" coordsize="38,34">
              <v:shape style="position:absolute;left:3156;top:9051;width:38;height:34" coordorigin="3156,9051" coordsize="38,34" path="m3179,9084l3170,9084,3173,9085,3178,9085,3179,9084xe" filled="true" fillcolor="#1f1a17" stroked="false">
                <v:path arrowok="t"/>
                <v:fill type="solid"/>
              </v:shape>
              <v:shape style="position:absolute;left:3156;top:9051;width:38;height:34" coordorigin="3156,9051" coordsize="38,34" path="m3182,9081l3164,9081,3167,9084,3182,9084,3182,9081xe" filled="true" fillcolor="#1f1a17" stroked="false">
                <v:path arrowok="t"/>
                <v:fill type="solid"/>
              </v:shape>
              <v:shape style="position:absolute;left:3156;top:9051;width:38;height:34" coordorigin="3156,9051" coordsize="38,34" path="m3185,9079l3163,9079,3163,9081,3185,9081,3185,9079xe" filled="true" fillcolor="#1f1a17" stroked="false">
                <v:path arrowok="t"/>
                <v:fill type="solid"/>
              </v:shape>
              <v:shape style="position:absolute;left:3156;top:9051;width:38;height:34" coordorigin="3156,9051" coordsize="38,34" path="m3175,9051l3169,9051,3167,9054,3164,9054,3163,9055,3163,9057,3161,9057,3161,9058,3158,9058,3158,9064,3156,9064,3156,9068,3158,9068,3158,9075,3161,9076,3161,9079,3186,9079,3190,9074,3191,9067,3175,9067,3175,9051xe" filled="true" fillcolor="#1f1a17" stroked="false">
                <v:path arrowok="t"/>
                <v:fill type="solid"/>
              </v:shape>
              <v:shape style="position:absolute;left:3156;top:9051;width:38;height:34" coordorigin="3156,9051" coordsize="38,34" path="m3193,9070l3190,9074,3190,9074,3193,9070xe" filled="true" fillcolor="#1f1a17" stroked="false">
                <v:path arrowok="t"/>
                <v:fill type="solid"/>
              </v:shape>
              <v:shape style="position:absolute;left:3156;top:9051;width:38;height:34" coordorigin="3156,9051" coordsize="38,34" path="m3180,9051l3175,9051,3175,9067,3191,9067,3191,9064,3191,9061,3188,9061,3188,9057,3186,9057,3186,9055,3185,9055,3185,9054,3180,9054,3180,9051xe" filled="true" fillcolor="#1f1a17" stroked="false">
                <v:path arrowok="t"/>
                <v:fill type="solid"/>
              </v:shape>
            </v:group>
            <v:group style="position:absolute;left:3312;top:8186;width:363;height:512" coordorigin="3312,8186" coordsize="363,512">
              <v:shape style="position:absolute;left:3312;top:8186;width:363;height:512" coordorigin="3312,8186" coordsize="363,512" path="m3661,8685l3324,8685,3324,8692,3312,8692,3318,8697,3668,8697,3661,8692,3661,8685xe" filled="true" fillcolor="#1f1a17" stroked="false">
                <v:path arrowok="t"/>
                <v:fill type="solid"/>
              </v:shape>
              <v:shape style="position:absolute;left:3312;top:8186;width:363;height:512" coordorigin="3312,8186" coordsize="363,512" path="m3674,8193l3668,8199,3661,8199,3661,8685,3668,8685,3668,8697,3674,8692,3674,8193xe" filled="true" fillcolor="#1f1a17" stroked="false">
                <v:path arrowok="t"/>
                <v:fill type="solid"/>
              </v:shape>
              <v:shape style="position:absolute;left:3312;top:8186;width:363;height:512" coordorigin="3312,8186" coordsize="363,512" path="m3318,8186l3312,8193,3312,8692,3318,8685,3324,8685,3324,8199,3318,8199,3318,8186xe" filled="true" fillcolor="#1f1a17" stroked="false">
                <v:path arrowok="t"/>
                <v:fill type="solid"/>
              </v:shape>
              <v:shape style="position:absolute;left:3312;top:8186;width:363;height:512" coordorigin="3312,8186" coordsize="363,512" path="m3668,8186l3318,8186,3324,8193,3324,8199,3661,8199,3661,8193,3674,8193,3668,8186xe" filled="true" fillcolor="#1f1a17" stroked="false">
                <v:path arrowok="t"/>
                <v:fill type="solid"/>
              </v:shape>
            </v:group>
            <v:group style="position:absolute;left:4088;top:9228;width:404;height:93" coordorigin="4088,9228" coordsize="404,93">
              <v:shape style="position:absolute;left:4088;top:9228;width:404;height:93" coordorigin="4088,9228" coordsize="404,93" path="m4492,9320l4088,9320,4088,9228,4492,9228,4492,9320xe" filled="false" stroked="true" strokeweight=".461pt" strokecolor="#1f1a17">
                <v:path arrowok="t"/>
              </v:shape>
            </v:group>
            <v:group style="position:absolute;left:4166;top:9140;width:225;height:315" coordorigin="4166,9140" coordsize="225,315">
              <v:shape style="position:absolute;left:4166;top:9140;width:225;height:315" coordorigin="4166,9140" coordsize="225,315" path="m4391,9454l4391,9370,4166,9140e" filled="false" stroked="true" strokeweight=".346pt" strokecolor="#1f1a17">
                <v:path arrowok="t"/>
              </v:shape>
            </v:group>
            <v:group style="position:absolute;left:4386;top:7950;width:536;height:986" coordorigin="4386,7950" coordsize="536,986">
              <v:shape style="position:absolute;left:4386;top:7950;width:536;height:986" coordorigin="4386,7950" coordsize="536,986" path="m4908,8922l4399,8922,4399,8929,4386,8929,4393,8935,4914,8935,4908,8929,4908,8922xe" filled="true" fillcolor="#1f1a17" stroked="false">
                <v:path arrowok="t"/>
                <v:fill type="solid"/>
              </v:shape>
              <v:shape style="position:absolute;left:4386;top:7950;width:536;height:986" coordorigin="4386,7950" coordsize="536,986" path="m4921,7956l4914,7963,4908,7963,4908,8922,4914,8922,4914,8935,4921,8929,4921,7956xe" filled="true" fillcolor="#1f1a17" stroked="false">
                <v:path arrowok="t"/>
                <v:fill type="solid"/>
              </v:shape>
              <v:shape style="position:absolute;left:4386;top:7950;width:536;height:986" coordorigin="4386,7950" coordsize="536,986" path="m4393,7950l4386,7956,4386,8929,4393,8922,4399,8922,4399,7963,4393,7963,4393,7950xe" filled="true" fillcolor="#1f1a17" stroked="false">
                <v:path arrowok="t"/>
                <v:fill type="solid"/>
              </v:shape>
              <v:shape style="position:absolute;left:4386;top:7950;width:536;height:986" coordorigin="4386,7950" coordsize="536,986" path="m4914,7950l4393,7950,4399,7956,4399,7963,4908,7963,4908,7956,4921,7956,4914,7950xe" filled="true" fillcolor="#1f1a17" stroked="false">
                <v:path arrowok="t"/>
                <v:fill type="solid"/>
              </v:shape>
            </v:group>
            <v:group style="position:absolute;left:3674;top:8437;width:716;height:2" coordorigin="3674,8437" coordsize="716,2">
              <v:shape style="position:absolute;left:3674;top:8437;width:716;height:2" coordorigin="3674,8437" coordsize="716,0" path="m4390,8437l3674,8437e" filled="false" stroked="true" strokeweight=".404pt" strokecolor="#1f1a17">
                <v:path arrowok="t"/>
              </v:shape>
            </v:group>
            <v:group style="position:absolute;left:4709;top:7956;width:2;height:974" coordorigin="4709,7956" coordsize="2,974">
              <v:shape style="position:absolute;left:4709;top:7956;width:2;height:974" coordorigin="4709,7956" coordsize="0,974" path="m4709,7956l4709,8929e" filled="false" stroked="true" strokeweight=".404pt" strokecolor="#1f1a17">
                <v:path arrowok="t"/>
              </v:shape>
            </v:group>
            <v:group style="position:absolute;left:4914;top:8481;width:576;height:2" coordorigin="4914,8481" coordsize="576,2">
              <v:shape style="position:absolute;left:4914;top:8481;width:576;height:2" coordorigin="4914,8481" coordsize="576,0" path="m4914,8481l5490,8481e" filled="false" stroked="true" strokeweight=".404pt" strokecolor="#000000">
                <v:path arrowok="t"/>
              </v:shape>
            </v:group>
            <v:group style="position:absolute;left:4921;top:8593;width:569;height:2" coordorigin="4921,8593" coordsize="569,2">
              <v:shape style="position:absolute;left:4921;top:8593;width:569;height:2" coordorigin="4921,8593" coordsize="569,0" path="m4921,8593l5490,8593e" filled="false" stroked="true" strokeweight=".404pt" strokecolor="#000000">
                <v:path arrowok="t"/>
              </v:shape>
            </v:group>
            <v:group style="position:absolute;left:3156;top:9262;width:35;height:35" coordorigin="3156,9262" coordsize="35,35">
              <v:shape style="position:absolute;left:3156;top:9262;width:35;height:35" coordorigin="3156,9262" coordsize="35,35" path="m3180,9295l3167,9295,3169,9297,3180,9297,3180,9295xe" filled="true" fillcolor="#1f1a17" stroked="false">
                <v:path arrowok="t"/>
                <v:fill type="solid"/>
              </v:shape>
              <v:shape style="position:absolute;left:3156;top:9262;width:35;height:35" coordorigin="3156,9262" coordsize="35,35" path="m3175,9262l3173,9262,3173,9265,3167,9265,3164,9267,3163,9267,3163,9268,3161,9270,3161,9272,3158,9272,3158,9278,3156,9278,3156,9282,3158,9282,3158,9289,3161,9289,3161,9290,3163,9292,3164,9295,3185,9295,3185,9292,3186,9292,3186,9290,3188,9290,3188,9289,3191,9286,3191,9280,3175,9280,3175,9262xe" filled="true" fillcolor="#1f1a17" stroked="false">
                <v:path arrowok="t"/>
                <v:fill type="solid"/>
              </v:shape>
              <v:shape style="position:absolute;left:3156;top:9262;width:35;height:35" coordorigin="3156,9262" coordsize="35,35" path="m3175,9262l3175,9280,3191,9280,3191,9273,3188,9272,3188,9270,3186,9270,3186,9268,3185,9268,3185,9267,3182,9267,3182,9265,3178,9265,3175,9262xe" filled="true" fillcolor="#1f1a17" stroked="false">
                <v:path arrowok="t"/>
                <v:fill type="solid"/>
              </v:shape>
            </v:group>
            <v:group style="position:absolute;left:3186;top:9278;width:897;height:2" coordorigin="3186,9278" coordsize="897,2">
              <v:shape style="position:absolute;left:3186;top:9278;width:897;height:2" coordorigin="3186,9278" coordsize="897,0" path="m4082,9278l3186,9278e" filled="false" stroked="true" strokeweight=".404pt" strokecolor="#1f1a17">
                <v:path arrowok="t"/>
              </v:shape>
            </v:group>
            <v:group style="position:absolute;left:4498;top:9270;width:4607;height:2" coordorigin="4498,9270" coordsize="4607,2">
              <v:shape style="position:absolute;left:4498;top:9270;width:4607;height:2" coordorigin="4498,9270" coordsize="4607,0" path="m9104,9270l4498,9270e" filled="false" stroked="true" strokeweight=".404pt" strokecolor="#1f1a17">
                <v:path arrowok="t"/>
              </v:shape>
            </v:group>
            <v:group style="position:absolute;left:4919;top:8164;width:3795;height:2" coordorigin="4919,8164" coordsize="3795,2">
              <v:shape style="position:absolute;left:4919;top:8164;width:3795;height:2" coordorigin="4919,8164" coordsize="3795,0" path="m4919,8164l8713,8164e" filled="false" stroked="true" strokeweight=".404pt" strokecolor="#1f1a17">
                <v:path arrowok="t"/>
              </v:shape>
            </v:group>
            <v:group style="position:absolute;left:9978;top:2452;width:2;height:5818" coordorigin="9978,2452" coordsize="2,5818">
              <v:shape style="position:absolute;left:9978;top:2452;width:2;height:5818" coordorigin="9978,2452" coordsize="0,5818" path="m9978,2452l9978,8270e" filled="false" stroked="true" strokeweight=".404pt" strokecolor="#1f1a17">
                <v:path arrowok="t"/>
              </v:shape>
            </v:group>
            <v:group style="position:absolute;left:4919;top:8270;width:5060;height:2" coordorigin="4919,8270" coordsize="5060,2">
              <v:shape style="position:absolute;left:4919;top:8270;width:5060;height:2" coordorigin="4919,8270" coordsize="5060,0" path="m4919,8270l9978,8270e" filled="false" stroked="true" strokeweight=".404pt" strokecolor="#1f1a17">
                <v:path arrowok="t"/>
              </v:shape>
            </v:group>
            <v:group style="position:absolute;left:4919;top:8374;width:5140;height:2" coordorigin="4919,8374" coordsize="5140,2">
              <v:shape style="position:absolute;left:4919;top:8374;width:5140;height:2" coordorigin="4919,8374" coordsize="5140,0" path="m4919,8374l10058,8374e" filled="false" stroked="true" strokeweight=".404pt" strokecolor="#1f1a17">
                <v:path arrowok="t"/>
              </v:shape>
            </v:group>
            <v:group style="position:absolute;left:8160;top:2643;width:266;height:135" coordorigin="8160,2643" coordsize="266,135">
              <v:shape style="position:absolute;left:8160;top:2643;width:266;height:135" coordorigin="8160,2643" coordsize="266,135" path="m8160,2778l8425,2778,8425,2643,8160,2643,8160,2778xe" filled="false" stroked="true" strokeweight=".288pt" strokecolor="#1f1a17">
                <v:path arrowok="t"/>
              </v:shape>
            </v:group>
            <v:group style="position:absolute;left:8210;top:2379;width:2;height:399" coordorigin="8210,2379" coordsize="2,399">
              <v:shape style="position:absolute;left:8210;top:2379;width:2;height:399" coordorigin="8210,2379" coordsize="0,399" path="m8210,2379l8210,2778e" filled="false" stroked="true" strokeweight=".288015pt" strokecolor="#1f1a17">
                <v:path arrowok="t"/>
              </v:shape>
            </v:group>
            <v:group style="position:absolute;left:8407;top:2379;width:2;height:399" coordorigin="8407,2379" coordsize="2,399">
              <v:shape style="position:absolute;left:8407;top:2379;width:2;height:399" coordorigin="8407,2379" coordsize="0,399" path="m8407,2379l8407,2778e" filled="false" stroked="true" strokeweight=".40798pt" strokecolor="#1f1a17">
                <v:path arrowok="t"/>
              </v:shape>
            </v:group>
            <v:group style="position:absolute;left:8381;top:2683;width:28;height:54" coordorigin="8381,2683" coordsize="28,54">
              <v:shape style="position:absolute;left:8381;top:2683;width:28;height:54" coordorigin="8381,2683" coordsize="28,54" path="m8381,2737l8408,2737,8408,2683,8381,2683,8381,2737xe" filled="false" stroked="true" strokeweight=".288pt" strokecolor="#1f1a17">
                <v:path arrowok="t"/>
              </v:shape>
            </v:group>
            <v:group style="position:absolute;left:8221;top:2657;width:106;height:107" coordorigin="8221,2657" coordsize="106,107">
              <v:shape style="position:absolute;left:8221;top:2657;width:106;height:107" coordorigin="8221,2657" coordsize="106,107" path="m8327,2709l8327,2698,8323,2689,8312,2673,8297,2662,8280,2657,8263,2658,8247,2664,8233,2677,8222,2695,8221,2721,8231,2740,8244,2754,8260,2762,8277,2764,8293,2760,8308,2750,8321,2735,8327,2721,8327,2709xe" filled="false" stroked="true" strokeweight=".288pt" strokecolor="#1f1a17">
                <v:path arrowok="t"/>
              </v:shape>
            </v:group>
            <v:group style="position:absolute;left:8245;top:2676;width:71;height:82" coordorigin="8245,2676" coordsize="71,82">
              <v:shape style="position:absolute;left:8245;top:2676;width:71;height:82" coordorigin="8245,2676" coordsize="71,82" path="m8245,2757l8316,2676e" filled="false" stroked="true" strokeweight=".288pt" strokecolor="#1f1a17">
                <v:path arrowok="t"/>
              </v:shape>
            </v:group>
            <v:group style="position:absolute;left:8232;top:2665;width:69;height:78" coordorigin="8232,2665" coordsize="69,78">
              <v:shape style="position:absolute;left:8232;top:2665;width:69;height:78" coordorigin="8232,2665" coordsize="69,78" path="m8232,2743l8300,2665e" filled="false" stroked="true" strokeweight=".288pt" strokecolor="#1f1a17">
                <v:path arrowok="t"/>
              </v:shape>
            </v:group>
            <v:group style="position:absolute;left:8160;top:2514;width:266;height:132" coordorigin="8160,2514" coordsize="266,132">
              <v:shape style="position:absolute;left:8160;top:2514;width:266;height:132" coordorigin="8160,2514" coordsize="266,132" path="m8160,2646l8425,2646,8425,2514,8160,2514,8160,2646xe" filled="false" stroked="true" strokeweight=".288pt" strokecolor="#1f1a17">
                <v:path arrowok="t"/>
              </v:shape>
            </v:group>
            <v:group style="position:absolute;left:8381;top:2551;width:28;height:56" coordorigin="8381,2551" coordsize="28,56">
              <v:shape style="position:absolute;left:8381;top:2551;width:28;height:56" coordorigin="8381,2551" coordsize="28,56" path="m8381,2606l8408,2606,8408,2551,8381,2551,8381,2606xe" filled="false" stroked="true" strokeweight=".288pt" strokecolor="#1f1a17">
                <v:path arrowok="t"/>
              </v:shape>
            </v:group>
            <v:group style="position:absolute;left:8221;top:2524;width:106;height:109" coordorigin="8221,2524" coordsize="106,109">
              <v:shape style="position:absolute;left:8221;top:2524;width:106;height:109" coordorigin="8221,2524" coordsize="106,109" path="m8327,2580l8327,2568,8323,2558,8284,2527,8274,2524,8264,2527,8252,2528,8244,2533,8237,2540,8230,2550,8226,2558,8221,2568,8221,2589,8230,2608,8243,2622,8258,2630,8274,2633,8291,2630,8306,2621,8319,2607,8327,2589,8327,2580xe" filled="false" stroked="true" strokeweight=".288pt" strokecolor="#1f1a17">
                <v:path arrowok="t"/>
              </v:shape>
            </v:group>
            <v:group style="position:absolute;left:8245;top:2545;width:71;height:80" coordorigin="8245,2545" coordsize="71,80">
              <v:shape style="position:absolute;left:8245;top:2545;width:71;height:80" coordorigin="8245,2545" coordsize="71,80" path="m8245,2624l8316,2545e" filled="false" stroked="true" strokeweight=".288pt" strokecolor="#1f1a17">
                <v:path arrowok="t"/>
              </v:shape>
            </v:group>
            <v:group style="position:absolute;left:8232;top:2530;width:69;height:82" coordorigin="8232,2530" coordsize="69,82">
              <v:shape style="position:absolute;left:8232;top:2530;width:69;height:82" coordorigin="8232,2530" coordsize="69,82" path="m8232,2612l8300,2530e" filled="false" stroked="true" strokeweight=".288pt" strokecolor="#1f1a17">
                <v:path arrowok="t"/>
              </v:shape>
            </v:group>
            <v:group style="position:absolute;left:8160;top:2379;width:266;height:137" coordorigin="8160,2379" coordsize="266,137">
              <v:shape style="position:absolute;left:8160;top:2379;width:266;height:137" coordorigin="8160,2379" coordsize="266,137" path="m8160,2516l8425,2516,8425,2379,8160,2379,8160,2516xe" filled="false" stroked="true" strokeweight=".288pt" strokecolor="#1f1a17">
                <v:path arrowok="t"/>
              </v:shape>
            </v:group>
            <v:group style="position:absolute;left:8381;top:2421;width:28;height:52" coordorigin="8381,2421" coordsize="28,52">
              <v:shape style="position:absolute;left:8381;top:2421;width:28;height:52" coordorigin="8381,2421" coordsize="28,52" path="m8381,2473l8408,2473,8408,2421,8381,2421,8381,2473xe" filled="false" stroked="true" strokeweight=".288pt" strokecolor="#1f1a17">
                <v:path arrowok="t"/>
              </v:shape>
            </v:group>
            <v:group style="position:absolute;left:8221;top:2394;width:106;height:106" coordorigin="8221,2394" coordsize="106,106">
              <v:shape style="position:absolute;left:8221;top:2394;width:106;height:106" coordorigin="8221,2394" coordsize="106,106" path="m8327,2448l8279,2394,8262,2395,8246,2401,8232,2413,8223,2431,8221,2457,8230,2476,8243,2489,8258,2497,8275,2499,8291,2496,8307,2487,8320,2472,8326,2457,8327,2448xe" filled="false" stroked="true" strokeweight=".288pt" strokecolor="#1f1a17">
                <v:path arrowok="t"/>
              </v:shape>
            </v:group>
            <v:group style="position:absolute;left:8245;top:2414;width:71;height:78" coordorigin="8245,2414" coordsize="71,78">
              <v:shape style="position:absolute;left:8245;top:2414;width:71;height:78" coordorigin="8245,2414" coordsize="71,78" path="m8245,2492l8316,2414e" filled="false" stroked="true" strokeweight=".288pt" strokecolor="#1f1a17">
                <v:path arrowok="t"/>
              </v:shape>
            </v:group>
            <v:group style="position:absolute;left:8232;top:2400;width:69;height:82" coordorigin="8232,2400" coordsize="69,82">
              <v:shape style="position:absolute;left:8232;top:2400;width:69;height:82" coordorigin="8232,2400" coordsize="69,82" path="m8232,2481l8300,2400e" filled="false" stroked="true" strokeweight=".288pt" strokecolor="#1f1a17">
                <v:path arrowok="t"/>
              </v:shape>
            </v:group>
            <v:group style="position:absolute;left:5621;top:2973;width:264;height:132" coordorigin="5621,2973" coordsize="264,132">
              <v:shape style="position:absolute;left:5621;top:2973;width:264;height:132" coordorigin="5621,2973" coordsize="264,132" path="m5621,3105l5885,3105,5885,2973,5621,2973,5621,3105xe" filled="false" stroked="true" strokeweight=".288pt" strokecolor="#1f1a17">
                <v:path arrowok="t"/>
              </v:shape>
            </v:group>
            <v:group style="position:absolute;left:5860;top:2298;width:2;height:808" coordorigin="5860,2298" coordsize="2,808">
              <v:shape style="position:absolute;left:5860;top:2298;width:2;height:808" coordorigin="5860,2298" coordsize="0,808" path="m5860,2298l5860,3105e" filled="false" stroked="true" strokeweight=".288015pt" strokecolor="#1f1a17">
                <v:path arrowok="t"/>
              </v:shape>
            </v:group>
            <v:group style="position:absolute;left:5662;top:2298;width:2;height:808" coordorigin="5662,2298" coordsize="2,808">
              <v:shape style="position:absolute;left:5662;top:2298;width:2;height:808" coordorigin="5662,2298" coordsize="0,808" path="m5662,2298l5662,3105e" filled="false" stroked="true" strokeweight=".288015pt" strokecolor="#1f1a17">
                <v:path arrowok="t"/>
              </v:shape>
            </v:group>
            <v:group style="position:absolute;left:5662;top:3010;width:28;height:54" coordorigin="5662,3010" coordsize="28,54">
              <v:shape style="position:absolute;left:5662;top:3010;width:28;height:54" coordorigin="5662,3010" coordsize="28,54" path="m5662,3064l5689,3064,5689,3010,5662,3010,5662,3064xe" filled="false" stroked="true" strokeweight=".288pt" strokecolor="#1f1a17">
                <v:path arrowok="t"/>
              </v:shape>
            </v:group>
            <v:group style="position:absolute;left:5743;top:2984;width:106;height:108" coordorigin="5743,2984" coordsize="106,108">
              <v:shape style="position:absolute;left:5743;top:2984;width:106;height:108" coordorigin="5743,2984" coordsize="106,108" path="m5849,3038l5849,3027,5844,3018,5840,3008,5833,3000,5827,2992,5818,2989,5806,2986,5797,2984,5786,2986,5743,3027,5743,3046,5751,3065,5762,3079,5777,3088,5793,3092,5809,3090,5824,3083,5837,3070,5849,3046,5849,3038xe" filled="false" stroked="true" strokeweight=".288pt" strokecolor="#1f1a17">
                <v:path arrowok="t"/>
              </v:shape>
            </v:group>
            <v:group style="position:absolute;left:5754;top:3004;width:71;height:80" coordorigin="5754,3004" coordsize="71,80">
              <v:shape style="position:absolute;left:5754;top:3004;width:71;height:80" coordorigin="5754,3004" coordsize="71,80" path="m5825,3084l5754,3004e" filled="false" stroked="true" strokeweight=".288pt" strokecolor="#1f1a17">
                <v:path arrowok="t"/>
              </v:shape>
            </v:group>
            <v:group style="position:absolute;left:5770;top:2990;width:69;height:82" coordorigin="5770,2990" coordsize="69,82">
              <v:shape style="position:absolute;left:5770;top:2990;width:69;height:82" coordorigin="5770,2990" coordsize="69,82" path="m5838,3072l5770,2990e" filled="false" stroked="true" strokeweight=".288pt" strokecolor="#1f1a17">
                <v:path arrowok="t"/>
              </v:shape>
            </v:group>
            <v:group style="position:absolute;left:5621;top:2700;width:264;height:132" coordorigin="5621,2700" coordsize="264,132">
              <v:shape style="position:absolute;left:5621;top:2700;width:264;height:132" coordorigin="5621,2700" coordsize="264,132" path="m5621,2832l5885,2832,5885,2700,5621,2700,5621,2832xe" filled="false" stroked="true" strokeweight=".288pt" strokecolor="#1f1a17">
                <v:path arrowok="t"/>
              </v:shape>
            </v:group>
            <v:group style="position:absolute;left:5662;top:2739;width:28;height:53" coordorigin="5662,2739" coordsize="28,53">
              <v:shape style="position:absolute;left:5662;top:2739;width:28;height:53" coordorigin="5662,2739" coordsize="28,53" path="m5662,2792l5689,2792,5689,2739,5662,2739,5662,2792xe" filled="false" stroked="true" strokeweight=".288pt" strokecolor="#1f1a17">
                <v:path arrowok="t"/>
              </v:shape>
            </v:group>
            <v:group style="position:absolute;left:5743;top:2713;width:106;height:107" coordorigin="5743,2713" coordsize="106,107">
              <v:shape style="position:absolute;left:5743;top:2713;width:106;height:107" coordorigin="5743,2713" coordsize="106,107" path="m5849,2764l5849,2756,5844,2744,5834,2728,5819,2717,5802,2713,5784,2714,5768,2721,5754,2732,5745,2749,5743,2776,5751,2794,5763,2808,5778,2816,5794,2820,5811,2818,5826,2810,5839,2796,5849,2776,5849,2764xe" filled="false" stroked="true" strokeweight=".288pt" strokecolor="#1f1a17">
                <v:path arrowok="t"/>
              </v:shape>
            </v:group>
            <v:group style="position:absolute;left:5754;top:2731;width:71;height:82" coordorigin="5754,2731" coordsize="71,82">
              <v:shape style="position:absolute;left:5754;top:2731;width:71;height:82" coordorigin="5754,2731" coordsize="71,82" path="m5825,2812l5754,2731e" filled="false" stroked="true" strokeweight=".288pt" strokecolor="#1f1a17">
                <v:path arrowok="t"/>
              </v:shape>
            </v:group>
            <v:group style="position:absolute;left:5770;top:2720;width:69;height:81" coordorigin="5770,2720" coordsize="69,81">
              <v:shape style="position:absolute;left:5770;top:2720;width:69;height:81" coordorigin="5770,2720" coordsize="69,81" path="m5838,2800l5770,2720e" filled="false" stroked="true" strokeweight=".288pt" strokecolor="#1f1a17">
                <v:path arrowok="t"/>
              </v:shape>
            </v:group>
            <v:group style="position:absolute;left:5621;top:2834;width:264;height:135" coordorigin="5621,2834" coordsize="264,135">
              <v:shape style="position:absolute;left:5621;top:2834;width:264;height:135" coordorigin="5621,2834" coordsize="264,135" path="m5621,2968l5885,2968,5885,2834,5621,2834,5621,2968xe" filled="false" stroked="true" strokeweight=".288pt" strokecolor="#1f1a17">
                <v:path arrowok="t"/>
              </v:shape>
            </v:group>
            <v:group style="position:absolute;left:5662;top:2874;width:28;height:54" coordorigin="5662,2874" coordsize="28,54">
              <v:shape style="position:absolute;left:5662;top:2874;width:28;height:54" coordorigin="5662,2874" coordsize="28,54" path="m5662,2928l5689,2928,5689,2874,5662,2874,5662,2928xe" filled="false" stroked="true" strokeweight=".288pt" strokecolor="#1f1a17">
                <v:path arrowok="t"/>
              </v:shape>
            </v:group>
            <v:group style="position:absolute;left:5743;top:2848;width:106;height:106" coordorigin="5743,2848" coordsize="106,106">
              <v:shape style="position:absolute;left:5743;top:2848;width:106;height:106" coordorigin="5743,2848" coordsize="106,106" path="m5849,2900l5849,2888,5844,2881,5840,2871,5833,2862,5827,2857,5818,2851,5806,2848,5786,2848,5774,2851,5766,2857,5759,2862,5752,2871,5743,2888,5743,2912,5786,2952,5797,2954,5815,2950,5825,2946,5836,2935,5844,2920,5849,2912,5849,2900xe" filled="false" stroked="true" strokeweight=".288pt" strokecolor="#1f1a17">
                <v:path arrowok="t"/>
              </v:shape>
            </v:group>
            <v:group style="position:absolute;left:5754;top:2866;width:71;height:81" coordorigin="5754,2866" coordsize="71,81">
              <v:shape style="position:absolute;left:5754;top:2866;width:71;height:81" coordorigin="5754,2866" coordsize="71,81" path="m5825,2947l5754,2866e" filled="false" stroked="true" strokeweight=".288pt" strokecolor="#1f1a17">
                <v:path arrowok="t"/>
              </v:shape>
            </v:group>
            <v:group style="position:absolute;left:5770;top:2854;width:69;height:81" coordorigin="5770,2854" coordsize="69,81">
              <v:shape style="position:absolute;left:5770;top:2854;width:69;height:81" coordorigin="5770,2854" coordsize="69,81" path="m5838,2935l5770,2854e" filled="false" stroked="true" strokeweight=".288pt" strokecolor="#1f1a17">
                <v:path arrowok="t"/>
              </v:shape>
            </v:group>
            <v:group style="position:absolute;left:5621;top:2566;width:264;height:134" coordorigin="5621,2566" coordsize="264,134">
              <v:shape style="position:absolute;left:5621;top:2566;width:264;height:134" coordorigin="5621,2566" coordsize="264,134" path="m5621,2700l5885,2700,5885,2566,5621,2566,5621,2700xe" filled="false" stroked="true" strokeweight=".288pt" strokecolor="#1f1a17">
                <v:path arrowok="t"/>
              </v:shape>
            </v:group>
            <v:group style="position:absolute;left:5662;top:2607;width:28;height:52" coordorigin="5662,2607" coordsize="28,52">
              <v:shape style="position:absolute;left:5662;top:2607;width:28;height:52" coordorigin="5662,2607" coordsize="28,52" path="m5662,2659l5689,2659,5689,2607,5662,2607,5662,2659xe" filled="false" stroked="true" strokeweight=".288pt" strokecolor="#1f1a17">
                <v:path arrowok="t"/>
              </v:shape>
            </v:group>
            <v:group style="position:absolute;left:5743;top:2579;width:106;height:106" coordorigin="5743,2579" coordsize="106,106">
              <v:shape style="position:absolute;left:5743;top:2579;width:106;height:106" coordorigin="5743,2579" coordsize="106,106" path="m5849,2631l5849,2622,5844,2611,5833,2594,5819,2584,5802,2579,5785,2580,5769,2587,5755,2598,5745,2615,5743,2642,5747,2654,5786,2683,5797,2685,5816,2681,5828,2675,5844,2654,5849,2642,5849,2631xe" filled="false" stroked="true" strokeweight=".288pt" strokecolor="#1f1a17">
                <v:path arrowok="t"/>
              </v:shape>
            </v:group>
            <v:group style="position:absolute;left:5754;top:2598;width:71;height:81" coordorigin="5754,2598" coordsize="71,81">
              <v:shape style="position:absolute;left:5754;top:2598;width:71;height:81" coordorigin="5754,2598" coordsize="71,81" path="m5825,2678l5754,2598e" filled="false" stroked="true" strokeweight=".288pt" strokecolor="#1f1a17">
                <v:path arrowok="t"/>
              </v:shape>
            </v:group>
            <v:group style="position:absolute;left:5770;top:2586;width:69;height:83" coordorigin="5770,2586" coordsize="69,83">
              <v:shape style="position:absolute;left:5770;top:2586;width:69;height:83" coordorigin="5770,2586" coordsize="69,83" path="m5838,2668l5770,2586e" filled="false" stroked="true" strokeweight=".288pt" strokecolor="#1f1a17">
                <v:path arrowok="t"/>
              </v:shape>
            </v:group>
            <v:group style="position:absolute;left:5621;top:2298;width:264;height:132" coordorigin="5621,2298" coordsize="264,132">
              <v:shape style="position:absolute;left:5621;top:2298;width:264;height:132" coordorigin="5621,2298" coordsize="264,132" path="m5621,2430l5885,2430,5885,2298,5621,2298,5621,2430xe" filled="false" stroked="true" strokeweight=".288pt" strokecolor="#1f1a17">
                <v:path arrowok="t"/>
              </v:shape>
            </v:group>
            <v:group style="position:absolute;left:5662;top:2338;width:28;height:52" coordorigin="5662,2338" coordsize="28,52">
              <v:shape style="position:absolute;left:5662;top:2338;width:28;height:52" coordorigin="5662,2338" coordsize="28,52" path="m5662,2390l5689,2390,5689,2338,5662,2338,5662,2390xe" filled="false" stroked="true" strokeweight=".288pt" strokecolor="#1f1a17">
                <v:path arrowok="t"/>
              </v:shape>
            </v:group>
            <v:group style="position:absolute;left:5743;top:2310;width:106;height:108" coordorigin="5743,2310" coordsize="106,108">
              <v:shape style="position:absolute;left:5743;top:2310;width:106;height:108" coordorigin="5743,2310" coordsize="106,108" path="m5849,2362l5849,2354,5844,2342,5833,2325,5819,2314,5803,2310,5786,2310,5771,2316,5757,2327,5747,2343,5743,2373,5750,2391,5762,2405,5778,2414,5795,2417,5812,2415,5828,2407,5840,2393,5849,2373,5849,2362xe" filled="false" stroked="true" strokeweight=".288pt" strokecolor="#1f1a17">
                <v:path arrowok="t"/>
              </v:shape>
            </v:group>
            <v:group style="position:absolute;left:5754;top:2329;width:71;height:82" coordorigin="5754,2329" coordsize="71,82">
              <v:shape style="position:absolute;left:5754;top:2329;width:71;height:82" coordorigin="5754,2329" coordsize="71,82" path="m5825,2410l5754,2329e" filled="false" stroked="true" strokeweight=".288pt" strokecolor="#1f1a17">
                <v:path arrowok="t"/>
              </v:shape>
            </v:group>
            <v:group style="position:absolute;left:5770;top:2317;width:69;height:82" coordorigin="5770,2317" coordsize="69,82">
              <v:shape style="position:absolute;left:5770;top:2317;width:69;height:82" coordorigin="5770,2317" coordsize="69,82" path="m5838,2398l5770,2317e" filled="false" stroked="true" strokeweight=".288pt" strokecolor="#1f1a17">
                <v:path arrowok="t"/>
              </v:shape>
            </v:group>
            <v:group style="position:absolute;left:5621;top:2432;width:264;height:135" coordorigin="5621,2432" coordsize="264,135">
              <v:shape style="position:absolute;left:5621;top:2432;width:264;height:135" coordorigin="5621,2432" coordsize="264,135" path="m5621,2566l5885,2566,5885,2432,5621,2432,5621,2566xe" filled="false" stroked="true" strokeweight=".288pt" strokecolor="#1f1a17">
                <v:path arrowok="t"/>
              </v:shape>
            </v:group>
            <v:group style="position:absolute;left:5662;top:2470;width:28;height:54" coordorigin="5662,2470" coordsize="28,54">
              <v:shape style="position:absolute;left:5662;top:2470;width:28;height:54" coordorigin="5662,2470" coordsize="28,54" path="m5662,2524l5689,2524,5689,2470,5662,2470,5662,2524xe" filled="false" stroked="true" strokeweight=".288pt" strokecolor="#1f1a17">
                <v:path arrowok="t"/>
              </v:shape>
            </v:group>
            <v:group style="position:absolute;left:5743;top:2445;width:106;height:107" coordorigin="5743,2445" coordsize="106,107">
              <v:shape style="position:absolute;left:5743;top:2445;width:106;height:107" coordorigin="5743,2445" coordsize="106,107" path="m5849,2498l5849,2487,5844,2478,5835,2461,5820,2450,5804,2445,5786,2446,5769,2452,5755,2463,5745,2480,5743,2510,5753,2528,5766,2542,5781,2549,5798,2552,5814,2549,5829,2540,5841,2525,5849,2510,5849,2498xe" filled="false" stroked="true" strokeweight=".288pt" strokecolor="#1f1a17">
                <v:path arrowok="t"/>
              </v:shape>
            </v:group>
            <v:group style="position:absolute;left:5754;top:2464;width:71;height:80" coordorigin="5754,2464" coordsize="71,80">
              <v:shape style="position:absolute;left:5754;top:2464;width:71;height:80" coordorigin="5754,2464" coordsize="71,80" path="m5825,2544l5754,2464e" filled="false" stroked="true" strokeweight=".288pt" strokecolor="#1f1a17">
                <v:path arrowok="t"/>
              </v:shape>
            </v:group>
            <v:group style="position:absolute;left:5770;top:2451;width:69;height:81" coordorigin="5770,2451" coordsize="69,81">
              <v:shape style="position:absolute;left:5770;top:2451;width:69;height:81" coordorigin="5770,2451" coordsize="69,81" path="m5838,2532l5770,2451e" filled="false" stroked="true" strokeweight=".288pt" strokecolor="#1f1a17">
                <v:path arrowok="t"/>
              </v:shape>
            </v:group>
            <v:group style="position:absolute;left:8162;top:3730;width:266;height:132" coordorigin="8162,3730" coordsize="266,132">
              <v:shape style="position:absolute;left:8162;top:3730;width:266;height:132" coordorigin="8162,3730" coordsize="266,132" path="m8162,3862l8428,3862,8428,3730,8162,3730,8162,3862xe" filled="false" stroked="true" strokeweight=".288pt" strokecolor="#1f1a17">
                <v:path arrowok="t"/>
              </v:shape>
            </v:group>
            <v:group style="position:absolute;left:8383;top:3768;width:28;height:54" coordorigin="8383,3768" coordsize="28,54">
              <v:shape style="position:absolute;left:8383;top:3768;width:28;height:54" coordorigin="8383,3768" coordsize="28,54" path="m8383,3822l8411,3822,8411,3768,8383,3768,8383,3822xe" filled="false" stroked="true" strokeweight=".288pt" strokecolor="#1f1a17">
                <v:path arrowok="t"/>
              </v:shape>
            </v:group>
            <v:group style="position:absolute;left:8224;top:3742;width:106;height:108" coordorigin="8224,3742" coordsize="106,108">
              <v:shape style="position:absolute;left:8224;top:3742;width:106;height:108" coordorigin="8224,3742" coordsize="106,108" path="m8329,3795l8329,3784,8326,3775,8316,3758,8301,3747,8283,3742,8264,3743,8247,3750,8234,3763,8226,3781,8224,3795,8226,3806,8232,3825,8244,3839,8260,3847,8277,3850,8295,3846,8310,3837,8323,3822,8329,3806,8329,3795xe" filled="false" stroked="true" strokeweight=".288pt" strokecolor="#1f1a17">
                <v:path arrowok="t"/>
              </v:shape>
            </v:group>
            <v:group style="position:absolute;left:8250;top:3760;width:69;height:83" coordorigin="8250,3760" coordsize="69,83">
              <v:shape style="position:absolute;left:8250;top:3760;width:69;height:83" coordorigin="8250,3760" coordsize="69,83" path="m8250,3843l8318,3760e" filled="false" stroked="true" strokeweight=".288pt" strokecolor="#1f1a17">
                <v:path arrowok="t"/>
              </v:shape>
            </v:group>
            <v:group style="position:absolute;left:8234;top:3750;width:70;height:80" coordorigin="8234,3750" coordsize="70,80">
              <v:shape style="position:absolute;left:8234;top:3750;width:70;height:80" coordorigin="8234,3750" coordsize="70,80" path="m8234,3829l8304,3750e" filled="false" stroked="true" strokeweight=".288pt" strokecolor="#1f1a17">
                <v:path arrowok="t"/>
              </v:shape>
            </v:group>
            <v:group style="position:absolute;left:8162;top:3458;width:266;height:134" coordorigin="8162,3458" coordsize="266,134">
              <v:shape style="position:absolute;left:8162;top:3458;width:266;height:134" coordorigin="8162,3458" coordsize="266,134" path="m8162,3591l8428,3591,8428,3458,8162,3458,8162,3591xe" filled="false" stroked="true" strokeweight=".288pt" strokecolor="#1f1a17">
                <v:path arrowok="t"/>
              </v:shape>
            </v:group>
            <v:group style="position:absolute;left:8383;top:3496;width:28;height:53" coordorigin="8383,3496" coordsize="28,53">
              <v:shape style="position:absolute;left:8383;top:3496;width:28;height:53" coordorigin="8383,3496" coordsize="28,53" path="m8383,3549l8411,3549,8411,3496,8383,3496,8383,3549xe" filled="false" stroked="true" strokeweight=".288pt" strokecolor="#1f1a17">
                <v:path arrowok="t"/>
              </v:shape>
            </v:group>
            <v:group style="position:absolute;left:8224;top:3470;width:106;height:107" coordorigin="8224,3470" coordsize="106,107">
              <v:shape style="position:absolute;left:8224;top:3470;width:106;height:107" coordorigin="8224,3470" coordsize="106,107" path="m8329,3524l8329,3513,8326,3501,8314,3485,8298,3475,8281,3470,8263,3471,8247,3478,8234,3491,8227,3509,8224,3524,8226,3534,8233,3553,8244,3566,8259,3574,8276,3577,8293,3574,8309,3565,8322,3550,8329,3534,8329,3524xe" filled="false" stroked="true" strokeweight=".288pt" strokecolor="#1f1a17">
                <v:path arrowok="t"/>
              </v:shape>
            </v:group>
            <v:group style="position:absolute;left:8250;top:3489;width:69;height:81" coordorigin="8250,3489" coordsize="69,81">
              <v:shape style="position:absolute;left:8250;top:3489;width:69;height:81" coordorigin="8250,3489" coordsize="69,81" path="m8250,3570l8318,3489e" filled="false" stroked="true" strokeweight=".288pt" strokecolor="#1f1a17">
                <v:path arrowok="t"/>
              </v:shape>
            </v:group>
            <v:group style="position:absolute;left:8234;top:3477;width:70;height:81" coordorigin="8234,3477" coordsize="70,81">
              <v:shape style="position:absolute;left:8234;top:3477;width:70;height:81" coordorigin="8234,3477" coordsize="70,81" path="m8234,3558l8304,3477e" filled="false" stroked="true" strokeweight=".288pt" strokecolor="#1f1a17">
                <v:path arrowok="t"/>
              </v:shape>
            </v:group>
            <v:group style="position:absolute;left:8162;top:3591;width:266;height:135" coordorigin="8162,3591" coordsize="266,135">
              <v:shape style="position:absolute;left:8162;top:3591;width:266;height:135" coordorigin="8162,3591" coordsize="266,135" path="m8162,3726l8428,3726,8428,3591,8162,3591,8162,3726xe" filled="false" stroked="true" strokeweight=".288pt" strokecolor="#1f1a17">
                <v:path arrowok="t"/>
              </v:shape>
            </v:group>
            <v:group style="position:absolute;left:8383;top:3633;width:28;height:52" coordorigin="8383,3633" coordsize="28,52">
              <v:shape style="position:absolute;left:8383;top:3633;width:28;height:52" coordorigin="8383,3633" coordsize="28,52" path="m8383,3685l8411,3685,8411,3633,8383,3633,8383,3685xe" filled="false" stroked="true" strokeweight=".288pt" strokecolor="#1f1a17">
                <v:path arrowok="t"/>
              </v:shape>
            </v:group>
            <v:group style="position:absolute;left:8224;top:3605;width:106;height:106" coordorigin="8224,3605" coordsize="106,106">
              <v:shape style="position:absolute;left:8224;top:3605;width:106;height:106" coordorigin="8224,3605" coordsize="106,106" path="m8329,3657l8329,3648,8326,3638,8315,3621,8300,3610,8282,3605,8265,3606,8248,3613,8235,3625,8227,3642,8224,3657,8226,3669,8232,3688,8244,3702,8261,3709,8279,3711,8297,3707,8313,3698,8325,3682,8329,3669,8329,3657xe" filled="false" stroked="true" strokeweight=".288pt" strokecolor="#1f1a17">
                <v:path arrowok="t"/>
              </v:shape>
            </v:group>
            <v:group style="position:absolute;left:8250;top:3624;width:69;height:81" coordorigin="8250,3624" coordsize="69,81">
              <v:shape style="position:absolute;left:8250;top:3624;width:69;height:81" coordorigin="8250,3624" coordsize="69,81" path="m8250,3704l8318,3624e" filled="false" stroked="true" strokeweight=".288pt" strokecolor="#1f1a17">
                <v:path arrowok="t"/>
              </v:shape>
            </v:group>
            <v:group style="position:absolute;left:8234;top:3612;width:70;height:83" coordorigin="8234,3612" coordsize="70,83">
              <v:shape style="position:absolute;left:8234;top:3612;width:70;height:83" coordorigin="8234,3612" coordsize="70,83" path="m8234,3694l8304,3612e" filled="false" stroked="true" strokeweight=".288pt" strokecolor="#1f1a17">
                <v:path arrowok="t"/>
              </v:shape>
            </v:group>
            <v:group style="position:absolute;left:8162;top:3324;width:266;height:135" coordorigin="8162,3324" coordsize="266,135">
              <v:shape style="position:absolute;left:8162;top:3324;width:266;height:135" coordorigin="8162,3324" coordsize="266,135" path="m8162,3458l8428,3458,8428,3324,8162,3324,8162,3458xe" filled="false" stroked="true" strokeweight=".288pt" strokecolor="#1f1a17">
                <v:path arrowok="t"/>
              </v:shape>
            </v:group>
            <v:group style="position:absolute;left:8383;top:3364;width:28;height:52" coordorigin="8383,3364" coordsize="28,52">
              <v:shape style="position:absolute;left:8383;top:3364;width:28;height:52" coordorigin="8383,3364" coordsize="28,52" path="m8383,3416l8411,3416,8411,3364,8383,3364,8383,3416xe" filled="false" stroked="true" strokeweight=".288pt" strokecolor="#1f1a17">
                <v:path arrowok="t"/>
              </v:shape>
            </v:group>
            <v:group style="position:absolute;left:8224;top:3336;width:106;height:106" coordorigin="8224,3336" coordsize="106,106">
              <v:shape style="position:absolute;left:8224;top:3336;width:106;height:106" coordorigin="8224,3336" coordsize="106,106" path="m8329,3391l8329,3380,8326,3368,8314,3352,8299,3341,8281,3336,8264,3338,8247,3344,8235,3356,8227,3374,8224,3391,8226,3399,8231,3418,8243,3432,8259,3440,8278,3442,8296,3439,8312,3430,8324,3415,8329,3399,8329,3391xe" filled="false" stroked="true" strokeweight=".288pt" strokecolor="#1f1a17">
                <v:path arrowok="t"/>
              </v:shape>
            </v:group>
            <v:group style="position:absolute;left:8250;top:3357;width:69;height:78" coordorigin="8250,3357" coordsize="69,78">
              <v:shape style="position:absolute;left:8250;top:3357;width:69;height:78" coordorigin="8250,3357" coordsize="69,78" path="m8250,3435l8318,3357e" filled="false" stroked="true" strokeweight=".288pt" strokecolor="#1f1a17">
                <v:path arrowok="t"/>
              </v:shape>
            </v:group>
            <v:group style="position:absolute;left:8234;top:3343;width:70;height:83" coordorigin="8234,3343" coordsize="70,83">
              <v:shape style="position:absolute;left:8234;top:3343;width:70;height:83" coordorigin="8234,3343" coordsize="70,83" path="m8234,3426l8304,3343e" filled="false" stroked="true" strokeweight=".288pt" strokecolor="#1f1a17">
                <v:path arrowok="t"/>
              </v:shape>
            </v:group>
            <v:group style="position:absolute;left:5624;top:6334;width:266;height:136" coordorigin="5624,6334" coordsize="266,136">
              <v:shape style="position:absolute;left:5624;top:6334;width:266;height:136" coordorigin="5624,6334" coordsize="266,136" path="m5624,6470l5890,6470,5890,6334,5624,6334,5624,6470xe" filled="false" stroked="true" strokeweight=".288pt" strokecolor="#1f1a17">
                <v:path arrowok="t"/>
              </v:shape>
            </v:group>
            <v:group style="position:absolute;left:5869;top:5932;width:2;height:538" coordorigin="5869,5932" coordsize="2,538">
              <v:shape style="position:absolute;left:5869;top:5932;width:2;height:538" coordorigin="5869,5932" coordsize="0,538" path="m5869,5932l5869,6470e" filled="false" stroked="true" strokeweight=".288pt" strokecolor="#1f1a17">
                <v:path arrowok="t"/>
              </v:shape>
            </v:group>
            <v:group style="position:absolute;left:5671;top:5932;width:2;height:538" coordorigin="5671,5932" coordsize="2,538">
              <v:shape style="position:absolute;left:5671;top:5932;width:2;height:538" coordorigin="5671,5932" coordsize="0,538" path="m5671,5932l5671,6470e" filled="false" stroked="true" strokeweight=".288pt" strokecolor="#1f1a17">
                <v:path arrowok="t"/>
              </v:shape>
            </v:group>
            <v:group style="position:absolute;left:5671;top:6375;width:28;height:52" coordorigin="5671,6375" coordsize="28,52">
              <v:shape style="position:absolute;left:5671;top:6375;width:28;height:52" coordorigin="5671,6375" coordsize="28,52" path="m5671,6427l5699,6427,5699,6375,5671,6375,5671,6427xe" filled="false" stroked="true" strokeweight=".288pt" strokecolor="#1f1a17">
                <v:path arrowok="t"/>
              </v:shape>
            </v:group>
            <v:group style="position:absolute;left:5752;top:6348;width:106;height:107" coordorigin="5752,6348" coordsize="106,107">
              <v:shape style="position:absolute;left:5752;top:6348;width:106;height:107" coordorigin="5752,6348" coordsize="106,107" path="m5857,6402l5857,6391,5854,6380,5843,6363,5829,6353,5812,6348,5794,6349,5778,6355,5764,6367,5756,6384,5752,6402,5754,6411,5760,6429,5772,6443,5788,6451,5805,6454,5823,6452,5838,6443,5851,6429,5857,6411,5857,6402xe" filled="false" stroked="true" strokeweight=".288pt" strokecolor="#1f1a17">
                <v:path arrowok="t"/>
              </v:shape>
            </v:group>
            <v:group style="position:absolute;left:5764;top:6366;width:70;height:82" coordorigin="5764,6366" coordsize="70,82">
              <v:shape style="position:absolute;left:5764;top:6366;width:70;height:82" coordorigin="5764,6366" coordsize="70,82" path="m5833,6447l5764,6366e" filled="false" stroked="true" strokeweight=".288pt" strokecolor="#1f1a17">
                <v:path arrowok="t"/>
              </v:shape>
            </v:group>
            <v:group style="position:absolute;left:5779;top:6355;width:69;height:82" coordorigin="5779,6355" coordsize="69,82">
              <v:shape style="position:absolute;left:5779;top:6355;width:69;height:82" coordorigin="5779,6355" coordsize="69,82" path="m5848,6436l5779,6355e" filled="false" stroked="true" strokeweight=".288pt" strokecolor="#1f1a17">
                <v:path arrowok="t"/>
              </v:shape>
            </v:group>
            <v:group style="position:absolute;left:5624;top:6201;width:266;height:134" coordorigin="5624,6201" coordsize="266,134">
              <v:shape style="position:absolute;left:5624;top:6201;width:266;height:134" coordorigin="5624,6201" coordsize="266,134" path="m5624,6334l5890,6334,5890,6201,5624,6201,5624,6334xe" filled="false" stroked="true" strokeweight=".288pt" strokecolor="#1f1a17">
                <v:path arrowok="t"/>
              </v:shape>
            </v:group>
            <v:group style="position:absolute;left:5671;top:6240;width:28;height:54" coordorigin="5671,6240" coordsize="28,54">
              <v:shape style="position:absolute;left:5671;top:6240;width:28;height:54" coordorigin="5671,6240" coordsize="28,54" path="m5671,6294l5699,6294,5699,6240,5671,6240,5671,6294xe" filled="false" stroked="true" strokeweight=".288pt" strokecolor="#1f1a17">
                <v:path arrowok="t"/>
              </v:shape>
            </v:group>
            <v:group style="position:absolute;left:5752;top:6214;width:106;height:107" coordorigin="5752,6214" coordsize="106,107">
              <v:shape style="position:absolute;left:5752;top:6214;width:106;height:107" coordorigin="5752,6214" coordsize="106,107" path="m5857,6267l5857,6255,5854,6246,5843,6229,5828,6218,5811,6214,5794,6215,5778,6221,5765,6233,5756,6249,5752,6267,5754,6278,5761,6296,5773,6309,5789,6318,5806,6320,5824,6317,5839,6309,5851,6294,5857,6278,5857,6267xe" filled="false" stroked="true" strokeweight=".288pt" strokecolor="#1f1a17">
                <v:path arrowok="t"/>
              </v:shape>
            </v:group>
            <v:group style="position:absolute;left:5764;top:6232;width:70;height:82" coordorigin="5764,6232" coordsize="70,82">
              <v:shape style="position:absolute;left:5764;top:6232;width:70;height:82" coordorigin="5764,6232" coordsize="70,82" path="m5833,6314l5764,6232e" filled="false" stroked="true" strokeweight=".288pt" strokecolor="#1f1a17">
                <v:path arrowok="t"/>
              </v:shape>
            </v:group>
            <v:group style="position:absolute;left:5779;top:6222;width:69;height:80" coordorigin="5779,6222" coordsize="69,80">
              <v:shape style="position:absolute;left:5779;top:6222;width:69;height:80" coordorigin="5779,6222" coordsize="69,80" path="m5848,6301l5779,6222e" filled="false" stroked="true" strokeweight=".288pt" strokecolor="#1f1a17">
                <v:path arrowok="t"/>
              </v:shape>
            </v:group>
            <v:group style="position:absolute;left:5624;top:5932;width:266;height:134" coordorigin="5624,5932" coordsize="266,134">
              <v:shape style="position:absolute;left:5624;top:5932;width:266;height:134" coordorigin="5624,5932" coordsize="266,134" path="m5624,6066l5890,6066,5890,5932,5624,5932,5624,6066xe" filled="false" stroked="true" strokeweight=".288pt" strokecolor="#1f1a17">
                <v:path arrowok="t"/>
              </v:shape>
            </v:group>
            <v:group style="position:absolute;left:5671;top:5970;width:28;height:56" coordorigin="5671,5970" coordsize="28,56">
              <v:shape style="position:absolute;left:5671;top:5970;width:28;height:56" coordorigin="5671,5970" coordsize="28,56" path="m5671,6025l5699,6025,5699,5970,5671,5970,5671,6025xe" filled="false" stroked="true" strokeweight=".288pt" strokecolor="#1f1a17">
                <v:path arrowok="t"/>
              </v:shape>
            </v:group>
            <v:group style="position:absolute;left:5752;top:5945;width:106;height:107" coordorigin="5752,5945" coordsize="106,107">
              <v:shape style="position:absolute;left:5752;top:5945;width:106;height:107" coordorigin="5752,5945" coordsize="106,107" path="m5857,5998l5857,5986,5854,5977,5842,5960,5827,5950,5811,5945,5794,5946,5778,5953,5765,5965,5755,5982,5752,5998,5754,6009,5761,6027,5773,6041,5789,6049,5806,6051,5824,6049,5839,6040,5851,6025,5857,6009,5857,5998xe" filled="false" stroked="true" strokeweight=".288pt" strokecolor="#1f1a17">
                <v:path arrowok="t"/>
              </v:shape>
            </v:group>
            <v:group style="position:absolute;left:5764;top:5965;width:70;height:81" coordorigin="5764,5965" coordsize="70,81">
              <v:shape style="position:absolute;left:5764;top:5965;width:70;height:81" coordorigin="5764,5965" coordsize="70,81" path="m5833,6045l5764,5965e" filled="false" stroked="true" strokeweight=".288pt" strokecolor="#1f1a17">
                <v:path arrowok="t"/>
              </v:shape>
            </v:group>
            <v:group style="position:absolute;left:5779;top:5953;width:69;height:78" coordorigin="5779,5953" coordsize="69,78">
              <v:shape style="position:absolute;left:5779;top:5953;width:69;height:78" coordorigin="5779,5953" coordsize="69,78" path="m5848,6031l5779,5953e" filled="false" stroked="true" strokeweight=".288pt" strokecolor="#1f1a17">
                <v:path arrowok="t"/>
              </v:shape>
            </v:group>
            <v:group style="position:absolute;left:5624;top:6066;width:266;height:136" coordorigin="5624,6066" coordsize="266,136">
              <v:shape style="position:absolute;left:5624;top:6066;width:266;height:136" coordorigin="5624,6066" coordsize="266,136" path="m5624,6201l5890,6201,5890,6066,5624,6066,5624,6201xe" filled="false" stroked="true" strokeweight=".288pt" strokecolor="#1f1a17">
                <v:path arrowok="t"/>
              </v:shape>
            </v:group>
            <v:group style="position:absolute;left:5671;top:6106;width:28;height:52" coordorigin="5671,6106" coordsize="28,52">
              <v:shape style="position:absolute;left:5671;top:6106;width:28;height:52" coordorigin="5671,6106" coordsize="28,52" path="m5671,6158l5699,6158,5699,6106,5671,6106,5671,6158xe" filled="false" stroked="true" strokeweight=".288pt" strokecolor="#1f1a17">
                <v:path arrowok="t"/>
              </v:shape>
            </v:group>
            <v:group style="position:absolute;left:5752;top:6079;width:106;height:106" coordorigin="5752,6079" coordsize="106,106">
              <v:shape style="position:absolute;left:5752;top:6079;width:106;height:106" coordorigin="5752,6079" coordsize="106,106" path="m5857,6133l5857,6122,5854,6111,5843,6094,5829,6084,5812,6079,5794,6080,5778,6087,5764,6098,5756,6115,5752,6133,5754,6142,5760,6161,5772,6174,5788,6182,5806,6185,5824,6182,5840,6173,5852,6158,5857,6142,5857,6133xe" filled="false" stroked="true" strokeweight=".288pt" strokecolor="#1f1a17">
                <v:path arrowok="t"/>
              </v:shape>
            </v:group>
            <v:group style="position:absolute;left:5764;top:6099;width:70;height:81" coordorigin="5764,6099" coordsize="70,81">
              <v:shape style="position:absolute;left:5764;top:6099;width:70;height:81" coordorigin="5764,6099" coordsize="70,81" path="m5833,6180l5764,6099e" filled="false" stroked="true" strokeweight=".288pt" strokecolor="#1f1a17">
                <v:path arrowok="t"/>
              </v:shape>
            </v:group>
            <v:group style="position:absolute;left:5779;top:6086;width:69;height:82" coordorigin="5779,6086" coordsize="69,82">
              <v:shape style="position:absolute;left:5779;top:6086;width:69;height:82" coordorigin="5779,6086" coordsize="69,82" path="m5848,6168l5779,6086e" filled="false" stroked="true" strokeweight=".288pt" strokecolor="#1f1a17">
                <v:path arrowok="t"/>
              </v:shape>
            </v:group>
            <v:group style="position:absolute;left:5624;top:4821;width:266;height:215" coordorigin="5624,4821" coordsize="266,215">
              <v:shape style="position:absolute;left:5624;top:4821;width:266;height:215" coordorigin="5624,4821" coordsize="266,215" path="m5624,5036l5890,5036,5890,4821,5624,4821,5624,5036xe" filled="false" stroked="true" strokeweight=".288pt" strokecolor="#1f1a17">
                <v:path arrowok="t"/>
              </v:shape>
            </v:group>
            <v:group style="position:absolute;left:5869;top:4821;width:2;height:857" coordorigin="5869,4821" coordsize="2,857">
              <v:shape style="position:absolute;left:5869;top:4821;width:2;height:857" coordorigin="5869,4821" coordsize="0,857" path="m5869,4821l5869,5678e" filled="false" stroked="true" strokeweight=".28803pt" strokecolor="#1f1a17">
                <v:path arrowok="t"/>
              </v:shape>
            </v:group>
            <v:group style="position:absolute;left:5674;top:4821;width:2;height:857" coordorigin="5674,4821" coordsize="2,857">
              <v:shape style="position:absolute;left:5674;top:4821;width:2;height:857" coordorigin="5674,4821" coordsize="0,857" path="m5674,4821l5674,5678e" filled="false" stroked="true" strokeweight=".288pt" strokecolor="#1f1a17">
                <v:path arrowok="t"/>
              </v:shape>
            </v:group>
            <v:group style="position:absolute;left:5671;top:4885;width:27;height:87" coordorigin="5671,4885" coordsize="27,87">
              <v:shape style="position:absolute;left:5671;top:4885;width:27;height:87" coordorigin="5671,4885" coordsize="27,87" path="m5671,4971l5698,4971,5698,4885,5671,4885,5671,4971xe" filled="false" stroked="true" strokeweight=".288pt" strokecolor="#1f1a17">
                <v:path arrowok="t"/>
              </v:shape>
            </v:group>
            <v:group style="position:absolute;left:5749;top:4876;width:108;height:106" coordorigin="5749,4876" coordsize="108,106">
              <v:shape style="position:absolute;left:5749;top:4876;width:108;height:106" coordorigin="5749,4876" coordsize="108,106" path="m5857,4930l5811,4876,5794,4877,5777,4883,5763,4894,5754,4910,5749,4930,5752,4940,5758,4957,5769,4970,5784,4978,5801,4982,5818,4980,5835,4973,5848,4959,5856,4940,5857,4930xe" filled="false" stroked="true" strokeweight=".288pt" strokecolor="#1f1a17">
                <v:path arrowok="t"/>
              </v:shape>
            </v:group>
            <v:group style="position:absolute;left:5764;top:4897;width:68;height:78" coordorigin="5764,4897" coordsize="68,78">
              <v:shape style="position:absolute;left:5764;top:4897;width:68;height:78" coordorigin="5764,4897" coordsize="68,78" path="m5831,4975l5764,4897e" filled="false" stroked="true" strokeweight=".288pt" strokecolor="#1f1a17">
                <v:path arrowok="t"/>
              </v:shape>
            </v:group>
            <v:group style="position:absolute;left:5777;top:4882;width:68;height:82" coordorigin="5777,4882" coordsize="68,82">
              <v:shape style="position:absolute;left:5777;top:4882;width:68;height:82" coordorigin="5777,4882" coordsize="68,82" path="m5844,4964l5777,4882e" filled="false" stroked="true" strokeweight=".288pt" strokecolor="#1f1a17">
                <v:path arrowok="t"/>
              </v:shape>
            </v:group>
            <v:group style="position:absolute;left:5624;top:5036;width:266;height:215" coordorigin="5624,5036" coordsize="266,215">
              <v:shape style="position:absolute;left:5624;top:5036;width:266;height:215" coordorigin="5624,5036" coordsize="266,215" path="m5624,5251l5890,5251,5890,5036,5624,5036,5624,5251xe" filled="false" stroked="true" strokeweight=".288pt" strokecolor="#1f1a17">
                <v:path arrowok="t"/>
              </v:shape>
            </v:group>
            <v:group style="position:absolute;left:5671;top:5100;width:27;height:86" coordorigin="5671,5100" coordsize="27,86">
              <v:shape style="position:absolute;left:5671;top:5100;width:27;height:86" coordorigin="5671,5100" coordsize="27,86" path="m5671,5185l5698,5185,5698,5100,5671,5100,5671,5185xe" filled="false" stroked="true" strokeweight=".288pt" strokecolor="#1f1a17">
                <v:path arrowok="t"/>
              </v:shape>
            </v:group>
            <v:group style="position:absolute;left:5749;top:5090;width:108;height:106" coordorigin="5749,5090" coordsize="108,106">
              <v:shape style="position:absolute;left:5749;top:5090;width:108;height:106" coordorigin="5749,5090" coordsize="108,106" path="m5857,5143l5811,5090,5793,5091,5776,5098,5762,5109,5753,5126,5749,5143,5752,5154,5758,5172,5771,5185,5787,5193,5805,5196,5823,5193,5839,5184,5851,5169,5856,5154,5857,5143xe" filled="false" stroked="true" strokeweight=".288pt" strokecolor="#1f1a17">
                <v:path arrowok="t"/>
              </v:shape>
            </v:group>
            <v:group style="position:absolute;left:5764;top:5109;width:68;height:81" coordorigin="5764,5109" coordsize="68,81">
              <v:shape style="position:absolute;left:5764;top:5109;width:68;height:81" coordorigin="5764,5109" coordsize="68,81" path="m5831,5190l5764,5109e" filled="false" stroked="true" strokeweight=".288pt" strokecolor="#1f1a17">
                <v:path arrowok="t"/>
              </v:shape>
            </v:group>
            <v:group style="position:absolute;left:5777;top:5097;width:68;height:80" coordorigin="5777,5097" coordsize="68,80">
              <v:shape style="position:absolute;left:5777;top:5097;width:68;height:80" coordorigin="5777,5097" coordsize="68,80" path="m5844,5176l5777,5097e" filled="false" stroked="true" strokeweight=".288pt" strokecolor="#1f1a17">
                <v:path arrowok="t"/>
              </v:shape>
            </v:group>
            <v:group style="position:absolute;left:5624;top:5251;width:266;height:213" coordorigin="5624,5251" coordsize="266,213">
              <v:shape style="position:absolute;left:5624;top:5251;width:266;height:213" coordorigin="5624,5251" coordsize="266,213" path="m5624,5463l5890,5463,5890,5251,5624,5251,5624,5463xe" filled="false" stroked="true" strokeweight=".288pt" strokecolor="#1f1a17">
                <v:path arrowok="t"/>
              </v:shape>
            </v:group>
            <v:group style="position:absolute;left:5671;top:5312;width:28;height:86" coordorigin="5671,5312" coordsize="28,86">
              <v:shape style="position:absolute;left:5671;top:5312;width:28;height:86" coordorigin="5671,5312" coordsize="28,86" path="m5671,5397l5699,5397,5699,5312,5671,5312,5671,5397xe" filled="false" stroked="true" strokeweight=".288pt" strokecolor="#1f1a17">
                <v:path arrowok="t"/>
              </v:shape>
            </v:group>
            <v:group style="position:absolute;left:5750;top:5304;width:107;height:105" coordorigin="5750,5304" coordsize="107,105">
              <v:shape style="position:absolute;left:5750;top:5304;width:107;height:105" coordorigin="5750,5304" coordsize="107,105" path="m5857,5358l5811,5304,5793,5305,5777,5311,5763,5322,5754,5338,5750,5358,5752,5366,5757,5383,5768,5396,5782,5405,5799,5409,5817,5408,5833,5401,5847,5388,5856,5366,5857,5358xe" filled="false" stroked="true" strokeweight=".288pt" strokecolor="#1f1a17">
                <v:path arrowok="t"/>
              </v:shape>
            </v:group>
            <v:group style="position:absolute;left:5764;top:5324;width:68;height:78" coordorigin="5764,5324" coordsize="68,78">
              <v:shape style="position:absolute;left:5764;top:5324;width:68;height:78" coordorigin="5764,5324" coordsize="68,78" path="m5831,5402l5764,5324e" filled="false" stroked="true" strokeweight=".288pt" strokecolor="#1f1a17">
                <v:path arrowok="t"/>
              </v:shape>
            </v:group>
            <v:group style="position:absolute;left:5777;top:5310;width:69;height:82" coordorigin="5777,5310" coordsize="69,82">
              <v:shape style="position:absolute;left:5777;top:5310;width:69;height:82" coordorigin="5777,5310" coordsize="69,82" path="m5845,5391l5777,5310e" filled="false" stroked="true" strokeweight=".288pt" strokecolor="#1f1a17">
                <v:path arrowok="t"/>
              </v:shape>
            </v:group>
            <v:group style="position:absolute;left:5624;top:5463;width:266;height:215" coordorigin="5624,5463" coordsize="266,215">
              <v:shape style="position:absolute;left:5624;top:5463;width:266;height:215" coordorigin="5624,5463" coordsize="266,215" path="m5624,5678l5890,5678,5890,5463,5624,5463,5624,5678xe" filled="false" stroked="true" strokeweight=".288pt" strokecolor="#1f1a17">
                <v:path arrowok="t"/>
              </v:shape>
            </v:group>
            <v:group style="position:absolute;left:5671;top:5527;width:28;height:86" coordorigin="5671,5527" coordsize="28,86">
              <v:shape style="position:absolute;left:5671;top:5527;width:28;height:86" coordorigin="5671,5527" coordsize="28,86" path="m5671,5612l5699,5612,5699,5527,5671,5527,5671,5612xe" filled="false" stroked="true" strokeweight=".288pt" strokecolor="#1f1a17">
                <v:path arrowok="t"/>
              </v:shape>
            </v:group>
            <v:group style="position:absolute;left:5750;top:5517;width:107;height:107" coordorigin="5750,5517" coordsize="107,107">
              <v:shape style="position:absolute;left:5750;top:5517;width:107;height:107" coordorigin="5750,5517" coordsize="107,107" path="m5857,5570l5810,5517,5793,5518,5777,5524,5764,5535,5754,5552,5750,5570,5752,5581,5759,5599,5771,5612,5786,5620,5803,5623,5821,5621,5836,5613,5849,5598,5856,5581,5857,5570xe" filled="false" stroked="true" strokeweight=".288pt" strokecolor="#1f1a17">
                <v:path arrowok="t"/>
              </v:shape>
            </v:group>
            <v:group style="position:absolute;left:5764;top:5536;width:68;height:81" coordorigin="5764,5536" coordsize="68,81">
              <v:shape style="position:absolute;left:5764;top:5536;width:68;height:81" coordorigin="5764,5536" coordsize="68,81" path="m5831,5617l5764,5536e" filled="false" stroked="true" strokeweight=".288pt" strokecolor="#1f1a17">
                <v:path arrowok="t"/>
              </v:shape>
            </v:group>
            <v:group style="position:absolute;left:5777;top:5524;width:69;height:80" coordorigin="5777,5524" coordsize="69,80">
              <v:shape style="position:absolute;left:5777;top:5524;width:69;height:80" coordorigin="5777,5524" coordsize="69,80" path="m5845,5604l5777,5524e" filled="false" stroked="true" strokeweight=".288pt" strokecolor="#1f1a17">
                <v:path arrowok="t"/>
              </v:shape>
            </v:group>
            <v:group style="position:absolute;left:8162;top:5161;width:266;height:134" coordorigin="8162,5161" coordsize="266,134">
              <v:shape style="position:absolute;left:8162;top:5161;width:266;height:134" coordorigin="8162,5161" coordsize="266,134" path="m8162,5294l8428,5294,8428,5161,8162,5161,8162,5294xe" filled="false" stroked="true" strokeweight=".288pt" strokecolor="#1f1a17">
                <v:path arrowok="t"/>
              </v:shape>
            </v:group>
            <v:group style="position:absolute;left:8162;top:5025;width:266;height:136" coordorigin="8162,5025" coordsize="266,136">
              <v:shape style="position:absolute;left:8162;top:5025;width:266;height:136" coordorigin="8162,5025" coordsize="266,136" path="m8162,5161l8428,5161,8428,5025,8162,5025,8162,5161xe" filled="false" stroked="true" strokeweight=".288pt" strokecolor="#1f1a17">
                <v:path arrowok="t"/>
              </v:shape>
            </v:group>
            <v:group style="position:absolute;left:8214;top:5025;width:2;height:542" coordorigin="8214,5025" coordsize="2,542">
              <v:shape style="position:absolute;left:8214;top:5025;width:2;height:542" coordorigin="8214,5025" coordsize="0,542" path="m8214,5025l8214,5566e" filled="false" stroked="true" strokeweight=".390013pt" strokecolor="#1f1a17">
                <v:path arrowok="t"/>
              </v:shape>
            </v:group>
            <v:group style="position:absolute;left:8411;top:5025;width:2;height:542" coordorigin="8411,5025" coordsize="2,542">
              <v:shape style="position:absolute;left:8411;top:5025;width:2;height:542" coordorigin="8411,5025" coordsize="0,542" path="m8411,5025l8411,5566e" filled="false" stroked="true" strokeweight=".372pt" strokecolor="#1f1a17">
                <v:path arrowok="t"/>
              </v:shape>
            </v:group>
            <v:group style="position:absolute;left:8383;top:5199;width:28;height:54" coordorigin="8383,5199" coordsize="28,54">
              <v:shape style="position:absolute;left:8383;top:5199;width:28;height:54" coordorigin="8383,5199" coordsize="28,54" path="m8383,5253l8411,5253,8411,5199,8383,5199,8383,5253xe" filled="false" stroked="true" strokeweight=".288pt" strokecolor="#1f1a17">
                <v:path arrowok="t"/>
              </v:shape>
            </v:group>
            <v:group style="position:absolute;left:8383;top:5066;width:28;height:53" coordorigin="8383,5066" coordsize="28,53">
              <v:shape style="position:absolute;left:8383;top:5066;width:28;height:53" coordorigin="8383,5066" coordsize="28,53" path="m8383,5119l8411,5119,8411,5066,8383,5066,8383,5119xe" filled="false" stroked="true" strokeweight=".288pt" strokecolor="#1f1a17">
                <v:path arrowok="t"/>
              </v:shape>
            </v:group>
            <v:group style="position:absolute;left:8224;top:5173;width:106;height:105" coordorigin="8224,5173" coordsize="106,105">
              <v:shape style="position:absolute;left:8224;top:5173;width:106;height:105" coordorigin="8224,5173" coordsize="106,105" path="m8329,5226l8329,5215,8326,5206,8275,5173,8267,5174,8228,5206,8224,5215,8224,5238,8228,5246,8232,5256,8239,5265,8245,5270,8255,5276,8267,5277,8275,5277,8296,5276,8312,5266,8326,5246,8329,5238,8329,5226xe" filled="false" stroked="true" strokeweight=".288pt" strokecolor="#1f1a17">
                <v:path arrowok="t"/>
              </v:shape>
            </v:group>
            <v:group style="position:absolute;left:8224;top:5038;width:106;height:108" coordorigin="8224,5038" coordsize="106,108">
              <v:shape style="position:absolute;left:8224;top:5038;width:106;height:108" coordorigin="8224,5038" coordsize="106,108" path="m8329,5092l8329,5082,8326,5070,8312,5053,8297,5043,8281,5038,8265,5039,8250,5045,8237,5057,8227,5073,8224,5102,8232,5121,8244,5134,8259,5143,8275,5146,8292,5143,8307,5135,8321,5121,8329,5102,8329,5092xe" filled="false" stroked="true" strokeweight=".288pt" strokecolor="#1f1a17">
                <v:path arrowok="t"/>
              </v:shape>
            </v:group>
            <v:group style="position:absolute;left:8250;top:5192;width:69;height:81" coordorigin="8250,5192" coordsize="69,81">
              <v:shape style="position:absolute;left:8250;top:5192;width:69;height:81" coordorigin="8250,5192" coordsize="69,81" path="m8250,5272l8318,5192e" filled="false" stroked="true" strokeweight=".288pt" strokecolor="#1f1a17">
                <v:path arrowok="t"/>
              </v:shape>
            </v:group>
            <v:group style="position:absolute;left:8250;top:5060;width:69;height:78" coordorigin="8250,5060" coordsize="69,78">
              <v:shape style="position:absolute;left:8250;top:5060;width:69;height:78" coordorigin="8250,5060" coordsize="69,78" path="m8250,5138l8318,5060e" filled="false" stroked="true" strokeweight=".288pt" strokecolor="#1f1a17">
                <v:path arrowok="t"/>
              </v:shape>
            </v:group>
            <v:group style="position:absolute;left:8234;top:5179;width:69;height:82" coordorigin="8234,5179" coordsize="69,82">
              <v:shape style="position:absolute;left:8234;top:5179;width:69;height:82" coordorigin="8234,5179" coordsize="69,82" path="m8234,5260l8303,5179e" filled="false" stroked="true" strokeweight=".288pt" strokecolor="#1f1a17">
                <v:path arrowok="t"/>
              </v:shape>
            </v:group>
            <v:group style="position:absolute;left:8234;top:5046;width:69;height:81" coordorigin="8234,5046" coordsize="69,81">
              <v:shape style="position:absolute;left:8234;top:5046;width:69;height:81" coordorigin="8234,5046" coordsize="69,81" path="m8234,5126l8303,5046e" filled="false" stroked="true" strokeweight=".288pt" strokecolor="#1f1a17">
                <v:path arrowok="t"/>
              </v:shape>
            </v:group>
            <v:group style="position:absolute;left:8162;top:5294;width:266;height:136" coordorigin="8162,5294" coordsize="266,136">
              <v:shape style="position:absolute;left:8162;top:5294;width:266;height:136" coordorigin="8162,5294" coordsize="266,136" path="m8162,5430l8428,5430,8428,5294,8162,5294,8162,5430xe" filled="false" stroked="true" strokeweight=".288pt" strokecolor="#1f1a17">
                <v:path arrowok="t"/>
              </v:shape>
            </v:group>
            <v:group style="position:absolute;left:8383;top:5335;width:28;height:52" coordorigin="8383,5335" coordsize="28,52">
              <v:shape style="position:absolute;left:8383;top:5335;width:28;height:52" coordorigin="8383,5335" coordsize="28,52" path="m8383,5386l8411,5386,8411,5335,8383,5335,8383,5386xe" filled="false" stroked="true" strokeweight=".288pt" strokecolor="#1f1a17">
                <v:path arrowok="t"/>
              </v:shape>
            </v:group>
            <v:group style="position:absolute;left:8224;top:5307;width:106;height:108" coordorigin="8224,5307" coordsize="106,108">
              <v:shape style="position:absolute;left:8224;top:5307;width:106;height:108" coordorigin="8224,5307" coordsize="106,108" path="m8329,5362l8329,5350,8326,5338,8313,5322,8298,5312,8281,5307,8265,5308,8249,5314,8236,5326,8226,5343,8224,5371,8232,5389,8244,5403,8259,5411,8275,5414,8292,5412,8307,5404,8321,5390,8329,5371,8329,5362xe" filled="false" stroked="true" strokeweight=".288pt" strokecolor="#1f1a17">
                <v:path arrowok="t"/>
              </v:shape>
            </v:group>
            <v:group style="position:absolute;left:8250;top:5329;width:69;height:78" coordorigin="8250,5329" coordsize="69,78">
              <v:shape style="position:absolute;left:8250;top:5329;width:69;height:78" coordorigin="8250,5329" coordsize="69,78" path="m8250,5407l8318,5329e" filled="false" stroked="true" strokeweight=".288pt" strokecolor="#1f1a17">
                <v:path arrowok="t"/>
              </v:shape>
            </v:group>
            <v:group style="position:absolute;left:8234;top:5314;width:69;height:81" coordorigin="8234,5314" coordsize="69,81">
              <v:shape style="position:absolute;left:8234;top:5314;width:69;height:81" coordorigin="8234,5314" coordsize="69,81" path="m8234,5395l8303,5314e" filled="false" stroked="true" strokeweight=".288pt" strokecolor="#1f1a17">
                <v:path arrowok="t"/>
              </v:shape>
            </v:group>
            <v:group style="position:absolute;left:8162;top:4000;width:266;height:132" coordorigin="8162,4000" coordsize="266,132">
              <v:shape style="position:absolute;left:8162;top:4000;width:266;height:132" coordorigin="8162,4000" coordsize="266,132" path="m8162,4132l8428,4132,8428,4000,8162,4000,8162,4132xe" filled="false" stroked="true" strokeweight=".288pt" strokecolor="#1f1a17">
                <v:path arrowok="t"/>
              </v:shape>
            </v:group>
            <v:group style="position:absolute;left:8213;top:3324;width:2;height:809" coordorigin="8213,3324" coordsize="2,809">
              <v:shape style="position:absolute;left:8213;top:3324;width:2;height:809" coordorigin="8213,3324" coordsize="0,809" path="m8213,3324l8213,4132e" filled="false" stroked="true" strokeweight=".288pt" strokecolor="#1f1a17">
                <v:path arrowok="t"/>
              </v:shape>
            </v:group>
            <v:group style="position:absolute;left:8411;top:3324;width:2;height:809" coordorigin="8411,3324" coordsize="2,809">
              <v:shape style="position:absolute;left:8411;top:3324;width:2;height:809" coordorigin="8411,3324" coordsize="0,809" path="m8411,3324l8411,4132e" filled="false" stroked="true" strokeweight=".288pt" strokecolor="#1f1a17">
                <v:path arrowok="t"/>
              </v:shape>
            </v:group>
            <v:group style="position:absolute;left:8386;top:4040;width:26;height:53" coordorigin="8386,4040" coordsize="26,53">
              <v:shape style="position:absolute;left:8386;top:4040;width:26;height:53" coordorigin="8386,4040" coordsize="26,53" path="m8383,4066l8414,4066e" filled="false" stroked="true" strokeweight="3.028pt" strokecolor="#1f1a17">
                <v:path arrowok="t"/>
              </v:shape>
            </v:group>
            <v:group style="position:absolute;left:8224;top:4014;width:108;height:107" coordorigin="8224,4014" coordsize="108,107">
              <v:shape style="position:absolute;left:8224;top:4014;width:108;height:107" coordorigin="8224,4014" coordsize="108,107" path="m8332,4065l8329,4057,8327,4045,8317,4029,8301,4018,8283,4014,8264,4015,8247,4022,8234,4034,8227,4051,8224,4065,8226,4076,8231,4094,8242,4107,8256,4116,8273,4120,8290,4119,8306,4112,8320,4099,8329,4076,8332,4065xe" filled="false" stroked="true" strokeweight=".288pt" strokecolor="#1f1a17">
                <v:path arrowok="t"/>
              </v:shape>
            </v:group>
            <v:group style="position:absolute;left:8250;top:4032;width:69;height:82" coordorigin="8250,4032" coordsize="69,82">
              <v:shape style="position:absolute;left:8250;top:4032;width:69;height:82" coordorigin="8250,4032" coordsize="69,82" path="m8250,4113l8318,4032e" filled="false" stroked="true" strokeweight=".288pt" strokecolor="#1f1a17">
                <v:path arrowok="t"/>
              </v:shape>
            </v:group>
            <v:group style="position:absolute;left:8237;top:4020;width:68;height:82" coordorigin="8237,4020" coordsize="68,82">
              <v:shape style="position:absolute;left:8237;top:4020;width:68;height:82" coordorigin="8237,4020" coordsize="68,82" path="m8237,4101l8304,4020e" filled="false" stroked="true" strokeweight=".288pt" strokecolor="#1f1a17">
                <v:path arrowok="t"/>
              </v:shape>
            </v:group>
            <v:group style="position:absolute;left:8162;top:3866;width:266;height:135" coordorigin="8162,3866" coordsize="266,135">
              <v:shape style="position:absolute;left:8162;top:3866;width:266;height:135" coordorigin="8162,3866" coordsize="266,135" path="m8162,4000l8428,4000,8428,3866,8162,3866,8162,4000xe" filled="false" stroked="true" strokeweight=".288pt" strokecolor="#1f1a17">
                <v:path arrowok="t"/>
              </v:shape>
            </v:group>
            <v:group style="position:absolute;left:8386;top:3908;width:26;height:52" coordorigin="8386,3908" coordsize="26,52">
              <v:shape style="position:absolute;left:8386;top:3908;width:26;height:52" coordorigin="8386,3908" coordsize="26,52" path="m8383,3934l8414,3934e" filled="false" stroked="true" strokeweight="2.968pt" strokecolor="#1f1a17">
                <v:path arrowok="t"/>
              </v:shape>
            </v:group>
            <v:group style="position:absolute;left:8224;top:3880;width:108;height:106" coordorigin="8224,3880" coordsize="108,106">
              <v:shape style="position:absolute;left:8224;top:3880;width:108;height:106" coordorigin="8224,3880" coordsize="108,106" path="m8332,3932l8329,3922,8327,3912,8316,3895,8301,3885,8283,3880,8265,3881,8248,3888,8235,3900,8227,3918,8224,3932,8226,3943,8232,3962,8244,3975,8260,3983,8278,3986,8297,3983,8313,3974,8325,3959,8329,3943,8332,3932xe" filled="false" stroked="true" strokeweight=".288pt" strokecolor="#1f1a17">
                <v:path arrowok="t"/>
              </v:shape>
            </v:group>
            <v:group style="position:absolute;left:8250;top:3898;width:69;height:81" coordorigin="8250,3898" coordsize="69,81">
              <v:shape style="position:absolute;left:8250;top:3898;width:69;height:81" coordorigin="8250,3898" coordsize="69,81" path="m8250,3979l8318,3898e" filled="false" stroked="true" strokeweight=".288pt" strokecolor="#1f1a17">
                <v:path arrowok="t"/>
              </v:shape>
            </v:group>
            <v:group style="position:absolute;left:8237;top:3886;width:68;height:82" coordorigin="8237,3886" coordsize="68,82">
              <v:shape style="position:absolute;left:8237;top:3886;width:68;height:82" coordorigin="8237,3886" coordsize="68,82" path="m8237,3968l8304,3886e" filled="false" stroked="true" strokeweight=".288pt" strokecolor="#1f1a17">
                <v:path arrowok="t"/>
              </v:shape>
            </v:group>
            <v:group style="position:absolute;left:8162;top:4592;width:266;height:136" coordorigin="8162,4592" coordsize="266,136">
              <v:shape style="position:absolute;left:8162;top:4592;width:266;height:136" coordorigin="8162,4592" coordsize="266,136" path="m8162,4728l8428,4728,8428,4592,8162,4592,8162,4728xe" filled="false" stroked="true" strokeweight=".288pt" strokecolor="#1f1a17">
                <v:path arrowok="t"/>
              </v:shape>
            </v:group>
            <v:group style="position:absolute;left:8213;top:4458;width:2;height:270" coordorigin="8213,4458" coordsize="2,270">
              <v:shape style="position:absolute;left:8213;top:4458;width:2;height:270" coordorigin="8213,4458" coordsize="0,270" path="m8213,4458l8213,4728e" filled="false" stroked="true" strokeweight=".288pt" strokecolor="#1f1a17">
                <v:path arrowok="t"/>
              </v:shape>
            </v:group>
            <v:group style="position:absolute;left:8411;top:4458;width:2;height:270" coordorigin="8411,4458" coordsize="2,270">
              <v:shape style="position:absolute;left:8411;top:4458;width:2;height:270" coordorigin="8411,4458" coordsize="0,270" path="m8411,4458l8411,4728e" filled="false" stroked="true" strokeweight=".288pt" strokecolor="#1f1a17">
                <v:path arrowok="t"/>
              </v:shape>
            </v:group>
            <v:group style="position:absolute;left:8383;top:4633;width:28;height:52" coordorigin="8383,4633" coordsize="28,52">
              <v:shape style="position:absolute;left:8383;top:4633;width:28;height:52" coordorigin="8383,4633" coordsize="28,52" path="m8383,4684l8411,4684,8411,4633,8383,4633,8383,4684xe" filled="false" stroked="true" strokeweight=".288pt" strokecolor="#1f1a17">
                <v:path arrowok="t"/>
              </v:shape>
            </v:group>
            <v:group style="position:absolute;left:8224;top:4605;width:106;height:107" coordorigin="8224,4605" coordsize="106,107">
              <v:shape style="position:absolute;left:8224;top:4605;width:106;height:107" coordorigin="8224,4605" coordsize="106,107" path="m8329,4659l8329,4648,8326,4638,8315,4621,8300,4610,8283,4605,8266,4605,8250,4611,8236,4623,8226,4641,8224,4669,8232,4688,8245,4701,8261,4709,8278,4711,8296,4707,8311,4698,8324,4683,8329,4669,8329,4659xe" filled="false" stroked="true" strokeweight=".288pt" strokecolor="#1f1a17">
                <v:path arrowok="t"/>
              </v:shape>
            </v:group>
            <v:group style="position:absolute;left:8248;top:4626;width:71;height:78" coordorigin="8248,4626" coordsize="71,78">
              <v:shape style="position:absolute;left:8248;top:4626;width:71;height:78" coordorigin="8248,4626" coordsize="71,78" path="m8248,4704l8318,4626e" filled="false" stroked="true" strokeweight=".288pt" strokecolor="#1f1a17">
                <v:path arrowok="t"/>
              </v:shape>
            </v:group>
            <v:group style="position:absolute;left:8234;top:4611;width:69;height:83" coordorigin="8234,4611" coordsize="69,83">
              <v:shape style="position:absolute;left:8234;top:4611;width:69;height:83" coordorigin="8234,4611" coordsize="69,83" path="m8234,4694l8303,4611e" filled="false" stroked="true" strokeweight=".288pt" strokecolor="#1f1a17">
                <v:path arrowok="t"/>
              </v:shape>
            </v:group>
            <v:group style="position:absolute;left:8162;top:4458;width:266;height:135" coordorigin="8162,4458" coordsize="266,135">
              <v:shape style="position:absolute;left:8162;top:4458;width:266;height:135" coordorigin="8162,4458" coordsize="266,135" path="m8162,4592l8428,4592,8428,4458,8162,4458,8162,4592xe" filled="false" stroked="true" strokeweight=".288pt" strokecolor="#1f1a17">
                <v:path arrowok="t"/>
              </v:shape>
            </v:group>
            <v:group style="position:absolute;left:8383;top:4498;width:28;height:52" coordorigin="8383,4498" coordsize="28,52">
              <v:shape style="position:absolute;left:8383;top:4498;width:28;height:52" coordorigin="8383,4498" coordsize="28,52" path="m8383,4550l8411,4550,8411,4498,8383,4498,8383,4550xe" filled="false" stroked="true" strokeweight=".288pt" strokecolor="#1f1a17">
                <v:path arrowok="t"/>
              </v:shape>
            </v:group>
            <v:group style="position:absolute;left:8224;top:4472;width:106;height:107" coordorigin="8224,4472" coordsize="106,107">
              <v:shape style="position:absolute;left:8224;top:4472;width:106;height:107" coordorigin="8224,4472" coordsize="106,107" path="m8329,4524l8329,4515,8326,4503,8314,4487,8299,4477,8282,4472,8264,4473,8248,4480,8235,4491,8226,4508,8224,4536,8232,4554,8244,4567,8260,4576,8276,4578,8293,4576,8309,4567,8322,4553,8329,4536,8329,4524xe" filled="false" stroked="true" strokeweight=".288pt" strokecolor="#1f1a17">
                <v:path arrowok="t"/>
              </v:shape>
            </v:group>
            <v:group style="position:absolute;left:8248;top:4490;width:71;height:82" coordorigin="8248,4490" coordsize="71,82">
              <v:shape style="position:absolute;left:8248;top:4490;width:71;height:82" coordorigin="8248,4490" coordsize="71,82" path="m8248,4572l8318,4490e" filled="false" stroked="true" strokeweight=".288pt" strokecolor="#1f1a17">
                <v:path arrowok="t"/>
              </v:shape>
            </v:group>
            <v:group style="position:absolute;left:8234;top:4479;width:69;height:81" coordorigin="8234,4479" coordsize="69,81">
              <v:shape style="position:absolute;left:8234;top:4479;width:69;height:81" coordorigin="8234,4479" coordsize="69,81" path="m8234,4560l8303,4479e" filled="false" stroked="true" strokeweight=".288pt" strokecolor="#1f1a17">
                <v:path arrowok="t"/>
              </v:shape>
            </v:group>
            <v:group style="position:absolute;left:5914;top:6643;width:5;height:20" coordorigin="5914,6643" coordsize="5,20">
              <v:shape style="position:absolute;left:5914;top:6643;width:5;height:20" coordorigin="5914,6643" coordsize="5,20" path="m5914,6653l5918,6653e" filled="false" stroked="true" strokeweight="1.1pt" strokecolor="#131516">
                <v:path arrowok="t"/>
              </v:shape>
            </v:group>
            <v:group style="position:absolute;left:5921;top:2047;width:2;height:4596" coordorigin="5921,2047" coordsize="2,4596">
              <v:shape style="position:absolute;left:5921;top:2047;width:2;height:4596" coordorigin="5921,2047" coordsize="0,4596" path="m5921,2047l5921,6643e" filled="false" stroked="true" strokeweight=".82pt" strokecolor="#131516">
                <v:path arrowok="t"/>
              </v:shape>
            </v:group>
            <v:group style="position:absolute;left:5918;top:6654;width:2217;height:2" coordorigin="5918,6654" coordsize="2217,2">
              <v:shape style="position:absolute;left:5918;top:6654;width:2217;height:2" coordorigin="5918,6654" coordsize="2217,0" path="m5918,6654l8135,6654e" filled="false" stroked="true" strokeweight="1.06pt" strokecolor="#131516">
                <v:path arrowok="t"/>
              </v:shape>
            </v:group>
            <v:group style="position:absolute;left:8135;top:2047;width:2;height:4620" coordorigin="8135,2047" coordsize="2,4620">
              <v:shape style="position:absolute;left:8135;top:2047;width:2;height:4620" coordorigin="8135,2047" coordsize="0,4620" path="m8135,2047l8135,6667e" filled="false" stroked="true" strokeweight=".76pt" strokecolor="#131516">
                <v:path arrowok="t"/>
              </v:shape>
            </v:group>
            <v:group style="position:absolute;left:5914;top:2037;width:2229;height:2" coordorigin="5914,2037" coordsize="2229,2">
              <v:shape style="position:absolute;left:5914;top:2037;width:2229;height:2" coordorigin="5914,2037" coordsize="2229,0" path="m5914,2037l8142,2037e" filled="false" stroked="true" strokeweight="1.1pt" strokecolor="#131516">
                <v:path arrowok="t"/>
              </v:shape>
            </v:group>
            <v:group style="position:absolute;left:5928;top:2043;width:2201;height:2" coordorigin="5928,2043" coordsize="2201,2">
              <v:shape style="position:absolute;left:5928;top:2043;width:2201;height:2" coordorigin="5928,2043" coordsize="2201,0" path="m5928,2043l8129,2043e" filled="false" stroked="true" strokeweight=".580pt" strokecolor="#131516">
                <v:path arrowok="t"/>
              </v:shape>
              <v:shape style="position:absolute;left:6173;top:2078;width:1709;height:614" type="#_x0000_t75" stroked="false">
                <v:imagedata r:id="rId94" o:title=""/>
              </v:shape>
            </v:group>
            <v:group style="position:absolute;left:5594;top:6641;width:9;height:20" coordorigin="5594,6641" coordsize="9,20">
              <v:shape style="position:absolute;left:5594;top:6641;width:9;height:20" coordorigin="5594,6641" coordsize="9,20" path="m5594,6651l5603,6651e" filled="false" stroked="true" strokeweight="1.1pt" strokecolor="#131516">
                <v:path arrowok="t"/>
              </v:shape>
            </v:group>
            <v:group style="position:absolute;left:5604;top:2045;width:2;height:4596" coordorigin="5604,2045" coordsize="2,4596">
              <v:shape style="position:absolute;left:5604;top:2045;width:2;height:4596" coordorigin="5604,2045" coordsize="0,4596" path="m5604,2045l5604,6641e" filled="false" stroked="true" strokeweight="1.06pt" strokecolor="#131516">
                <v:path arrowok="t"/>
              </v:shape>
            </v:group>
            <v:group style="position:absolute;left:5603;top:6651;width:2849;height:2" coordorigin="5603,6651" coordsize="2849,2">
              <v:shape style="position:absolute;left:5603;top:6651;width:2849;height:2" coordorigin="5603,6651" coordsize="2849,0" path="m5603,6651l8452,6651e" filled="false" stroked="true" strokeweight="1.06pt" strokecolor="#131516">
                <v:path arrowok="t"/>
              </v:shape>
            </v:group>
            <v:group style="position:absolute;left:8452;top:6641;width:9;height:20" coordorigin="8452,6641" coordsize="9,20">
              <v:shape style="position:absolute;left:8452;top:6641;width:9;height:20" coordorigin="8452,6641" coordsize="9,20" path="m8452,6651l8460,6651e" filled="false" stroked="true" strokeweight="1.1pt" strokecolor="#131516">
                <v:path arrowok="t"/>
              </v:shape>
            </v:group>
            <v:group style="position:absolute;left:8452;top:2045;width:2;height:4596" coordorigin="8452,2045" coordsize="2,4596">
              <v:shape style="position:absolute;left:8452;top:2045;width:2;height:4596" coordorigin="8452,2045" coordsize="0,4596" path="m8452,2045l8452,6641e" filled="false" stroked="true" strokeweight=".94pt" strokecolor="#131516">
                <v:path arrowok="t"/>
              </v:shape>
            </v:group>
            <v:group style="position:absolute;left:5594;top:2035;width:2866;height:2" coordorigin="5594,2035" coordsize="2866,2">
              <v:shape style="position:absolute;left:5594;top:2035;width:2866;height:2" coordorigin="5594,2035" coordsize="2866,0" path="m5594,2035l8460,2035e" filled="false" stroked="true" strokeweight="1.1pt" strokecolor="#131516">
                <v:path arrowok="t"/>
              </v:shape>
            </v:group>
            <v:group style="position:absolute;left:5614;top:2041;width:2830;height:2" coordorigin="5614,2041" coordsize="2830,2">
              <v:shape style="position:absolute;left:5614;top:2041;width:2830;height:2" coordorigin="5614,2041" coordsize="2830,0" path="m5614,2041l8443,2041e" filled="false" stroked="true" strokeweight=".580pt" strokecolor="#131516">
                <v:path arrowok="t"/>
              </v:shape>
            </v:group>
            <v:group style="position:absolute;left:8159;top:6049;width:266;height:134" coordorigin="8159,6049" coordsize="266,134">
              <v:shape style="position:absolute;left:8159;top:6049;width:266;height:134" coordorigin="8159,6049" coordsize="266,134" path="m8159,6182l8424,6182,8424,6049,8159,6049,8159,6182xe" filled="false" stroked="true" strokeweight=".288pt" strokecolor="#1f1a17">
                <v:path arrowok="t"/>
              </v:shape>
            </v:group>
            <v:group style="position:absolute;left:8208;top:5786;width:2;height:396" coordorigin="8208,5786" coordsize="2,396">
              <v:shape style="position:absolute;left:8208;top:5786;width:2;height:396" coordorigin="8208,5786" coordsize="0,396" path="m8208,5786l8208,6182e" filled="false" stroked="true" strokeweight=".288pt" strokecolor="#1f1a17">
                <v:path arrowok="t"/>
              </v:shape>
            </v:group>
            <v:group style="position:absolute;left:8405;top:5786;width:2;height:396" coordorigin="8405,5786" coordsize="2,396">
              <v:shape style="position:absolute;left:8405;top:5786;width:2;height:396" coordorigin="8405,5786" coordsize="0,396" path="m8405,5786l8405,6182e" filled="false" stroked="true" strokeweight=".407995pt" strokecolor="#1f1a17">
                <v:path arrowok="t"/>
              </v:shape>
            </v:group>
            <v:group style="position:absolute;left:8380;top:6088;width:27;height:54" coordorigin="8380,6088" coordsize="27,54">
              <v:shape style="position:absolute;left:8380;top:6088;width:27;height:54" coordorigin="8380,6088" coordsize="27,54" path="m8380,6142l8406,6142,8406,6088,8380,6088,8380,6142xe" filled="false" stroked="true" strokeweight=".288pt" strokecolor="#1f1a17">
                <v:path arrowok="t"/>
              </v:shape>
            </v:group>
            <v:group style="position:absolute;left:8219;top:6061;width:107;height:107" coordorigin="8219,6061" coordsize="107,107">
              <v:shape style="position:absolute;left:8219;top:6061;width:107;height:107" coordorigin="8219,6061" coordsize="107,107" path="m8326,6115l8326,6103,8321,6094,8310,6078,8295,6067,8280,6061,8263,6062,8247,6068,8233,6079,8221,6097,8219,6126,8228,6145,8242,6159,8259,6166,8276,6168,8293,6164,8308,6154,8319,6139,8326,6126,8326,6115xe" filled="false" stroked="true" strokeweight=".288pt" strokecolor="#1f1a17">
                <v:path arrowok="t"/>
              </v:shape>
            </v:group>
            <v:group style="position:absolute;left:8244;top:6081;width:70;height:81" coordorigin="8244,6081" coordsize="70,81">
              <v:shape style="position:absolute;left:8244;top:6081;width:70;height:81" coordorigin="8244,6081" coordsize="70,81" path="m8244,6162l8314,6081e" filled="false" stroked="true" strokeweight=".288pt" strokecolor="#1f1a17">
                <v:path arrowok="t"/>
              </v:shape>
            </v:group>
            <v:group style="position:absolute;left:8231;top:6069;width:68;height:81" coordorigin="8231,6069" coordsize="68,81">
              <v:shape style="position:absolute;left:8231;top:6069;width:68;height:81" coordorigin="8231,6069" coordsize="68,81" path="m8231,6150l8298,6069e" filled="false" stroked="true" strokeweight=".288pt" strokecolor="#1f1a17">
                <v:path arrowok="t"/>
              </v:shape>
            </v:group>
            <v:group style="position:absolute;left:8159;top:5918;width:266;height:134" coordorigin="8159,5918" coordsize="266,134">
              <v:shape style="position:absolute;left:8159;top:5918;width:266;height:134" coordorigin="8159,5918" coordsize="266,134" path="m8159,6051l8424,6051,8424,5918,8159,5918,8159,6051xe" filled="false" stroked="true" strokeweight=".288pt" strokecolor="#1f1a17">
                <v:path arrowok="t"/>
              </v:shape>
            </v:group>
            <v:group style="position:absolute;left:8380;top:5956;width:27;height:54" coordorigin="8380,5956" coordsize="27,54">
              <v:shape style="position:absolute;left:8380;top:5956;width:27;height:54" coordorigin="8380,5956" coordsize="27,54" path="m8380,6010l8406,6010,8406,5956,8380,5956,8380,6010xe" filled="false" stroked="true" strokeweight=".288pt" strokecolor="#1f1a17">
                <v:path arrowok="t"/>
              </v:shape>
            </v:group>
            <v:group style="position:absolute;left:8219;top:5930;width:107;height:108" coordorigin="8219,5930" coordsize="107,108">
              <v:shape style="position:absolute;left:8219;top:5930;width:107;height:108" coordorigin="8219,5930" coordsize="107,108" path="m8326,5984l8326,5972,8321,5964,8316,5954,8309,5944,8303,5940,8293,5935,8272,5930,8262,5932,8242,5939,8228,5955,8219,5972,8219,5996,8224,6003,8228,6013,8236,6022,8242,6027,8250,6033,8262,6036,8272,6038,8292,6033,8308,6023,8321,6003,8326,5996,8326,5984xe" filled="false" stroked="true" strokeweight=".288pt" strokecolor="#1f1a17">
                <v:path arrowok="t"/>
              </v:shape>
            </v:group>
            <v:group style="position:absolute;left:8244;top:5949;width:70;height:81" coordorigin="8244,5949" coordsize="70,81">
              <v:shape style="position:absolute;left:8244;top:5949;width:70;height:81" coordorigin="8244,5949" coordsize="70,81" path="m8244,6030l8314,5949e" filled="false" stroked="true" strokeweight=".288pt" strokecolor="#1f1a17">
                <v:path arrowok="t"/>
              </v:shape>
            </v:group>
            <v:group style="position:absolute;left:8231;top:5937;width:68;height:81" coordorigin="8231,5937" coordsize="68,81">
              <v:shape style="position:absolute;left:8231;top:5937;width:68;height:81" coordorigin="8231,5937" coordsize="68,81" path="m8231,6018l8298,5937e" filled="false" stroked="true" strokeweight=".288pt" strokecolor="#1f1a17">
                <v:path arrowok="t"/>
              </v:shape>
            </v:group>
            <v:group style="position:absolute;left:8159;top:5786;width:266;height:135" coordorigin="8159,5786" coordsize="266,135">
              <v:shape style="position:absolute;left:8159;top:5786;width:266;height:135" coordorigin="8159,5786" coordsize="266,135" path="m8159,5920l8424,5920,8424,5786,8159,5786,8159,5920xe" filled="false" stroked="true" strokeweight=".288pt" strokecolor="#1f1a17">
                <v:path arrowok="t"/>
              </v:shape>
            </v:group>
            <v:group style="position:absolute;left:8380;top:5826;width:27;height:53" coordorigin="8380,5826" coordsize="27,53">
              <v:shape style="position:absolute;left:8380;top:5826;width:27;height:53" coordorigin="8380,5826" coordsize="27,53" path="m8380,5878l8406,5878,8406,5826,8380,5826,8380,5878xe" filled="false" stroked="true" strokeweight=".288pt" strokecolor="#1f1a17">
                <v:path arrowok="t"/>
              </v:shape>
            </v:group>
            <v:group style="position:absolute;left:8219;top:5798;width:107;height:107" coordorigin="8219,5798" coordsize="107,107">
              <v:shape style="position:absolute;left:8219;top:5798;width:107;height:107" coordorigin="8219,5798" coordsize="107,107" path="m8326,5852l8321,5830,8308,5814,8294,5803,8278,5798,8261,5799,8246,5805,8233,5816,8222,5833,8219,5862,8228,5880,8240,5894,8255,5902,8271,5905,8287,5902,8303,5894,8317,5880,8323,5862,8326,5852xe" filled="false" stroked="true" strokeweight=".288pt" strokecolor="#1f1a17">
                <v:path arrowok="t"/>
              </v:shape>
            </v:group>
            <v:group style="position:absolute;left:8244;top:5818;width:70;height:80" coordorigin="8244,5818" coordsize="70,80">
              <v:shape style="position:absolute;left:8244;top:5818;width:70;height:80" coordorigin="8244,5818" coordsize="70,80" path="m8244,5898l8314,5818e" filled="false" stroked="true" strokeweight=".288pt" strokecolor="#1f1a17">
                <v:path arrowok="t"/>
              </v:shape>
            </v:group>
            <v:group style="position:absolute;left:8231;top:5805;width:68;height:82" coordorigin="8231,5805" coordsize="68,82">
              <v:shape style="position:absolute;left:8231;top:5805;width:68;height:82" coordorigin="8231,5805" coordsize="68,82" path="m8231,5887l8298,5805e" filled="false" stroked="true" strokeweight=".288pt" strokecolor="#1f1a17">
                <v:path arrowok="t"/>
              </v:shape>
            </v:group>
            <v:group style="position:absolute;left:6185;top:6579;width:21;height:22" coordorigin="6185,6579" coordsize="21,22">
              <v:shape style="position:absolute;left:6185;top:6579;width:21;height:22" coordorigin="6185,6579" coordsize="21,22" path="m6185,6590l6205,6590e" filled="false" stroked="true" strokeweight="1.2pt" strokecolor="#131516">
                <v:path arrowok="t"/>
              </v:shape>
            </v:group>
            <v:group style="position:absolute;left:6203;top:6033;width:2;height:546" coordorigin="6203,6033" coordsize="2,546">
              <v:shape style="position:absolute;left:6203;top:6033;width:2;height:546" coordorigin="6203,6033" coordsize="0,546" path="m6203,6033l6203,6579e" filled="false" stroked="true" strokeweight="1.96pt" strokecolor="#131516">
                <v:path arrowok="t"/>
              </v:shape>
            </v:group>
            <v:group style="position:absolute;left:6185;top:6009;width:21;height:24" coordorigin="6185,6009" coordsize="21,24">
              <v:shape style="position:absolute;left:6185;top:6009;width:21;height:24" coordorigin="6185,6009" coordsize="21,24" path="m6185,6021l6205,6021e" filled="false" stroked="true" strokeweight="1.3pt" strokecolor="#131516">
                <v:path arrowok="t"/>
              </v:shape>
            </v:group>
            <v:group style="position:absolute;left:6205;top:6595;width:1643;height:2" coordorigin="6205,6595" coordsize="1643,2">
              <v:shape style="position:absolute;left:6205;top:6595;width:1643;height:2" coordorigin="6205,6595" coordsize="1643,0" path="m6205,6595l7848,6595e" filled="false" stroked="true" strokeweight=".64pt" strokecolor="#131516">
                <v:path arrowok="t"/>
              </v:shape>
            </v:group>
            <v:group style="position:absolute;left:7848;top:6579;width:22;height:22" coordorigin="7848,6579" coordsize="22,22">
              <v:shape style="position:absolute;left:7848;top:6579;width:22;height:22" coordorigin="7848,6579" coordsize="22,22" path="m7848,6590l7870,6590e" filled="false" stroked="true" strokeweight="1.2pt" strokecolor="#131516">
                <v:path arrowok="t"/>
              </v:shape>
            </v:group>
            <v:group style="position:absolute;left:7851;top:6033;width:2;height:546" coordorigin="7851,6033" coordsize="2,546">
              <v:shape style="position:absolute;left:7851;top:6033;width:2;height:546" coordorigin="7851,6033" coordsize="0,546" path="m7851,6033l7851,6579e" filled="false" stroked="true" strokeweight="1.96pt" strokecolor="#131516">
                <v:path arrowok="t"/>
              </v:shape>
            </v:group>
            <v:group style="position:absolute;left:7848;top:6009;width:22;height:24" coordorigin="7848,6009" coordsize="22,24">
              <v:shape style="position:absolute;left:7848;top:6009;width:22;height:24" coordorigin="7848,6009" coordsize="22,24" path="m7848,6021l7870,6021e" filled="false" stroked="true" strokeweight="1.3pt" strokecolor="#131516">
                <v:path arrowok="t"/>
              </v:shape>
            </v:group>
            <v:group style="position:absolute;left:6222;top:6584;width:1611;height:2" coordorigin="6222,6584" coordsize="1611,2">
              <v:shape style="position:absolute;left:6222;top:6584;width:1611;height:2" coordorigin="6222,6584" coordsize="1611,0" path="m6222,6584l7832,6584e" filled="false" stroked="true" strokeweight=".7pt" strokecolor="#131516">
                <v:path arrowok="t"/>
              </v:shape>
            </v:group>
            <v:group style="position:absolute;left:6222;top:6027;width:1611;height:2" coordorigin="6222,6027" coordsize="1611,2">
              <v:shape style="position:absolute;left:6222;top:6027;width:1611;height:2" coordorigin="6222,6027" coordsize="1611,0" path="m6222,6027l7832,6027e" filled="false" stroked="true" strokeweight=".64pt" strokecolor="#131516">
                <v:path arrowok="t"/>
              </v:shape>
            </v:group>
            <v:group style="position:absolute;left:6205;top:6015;width:1643;height:2" coordorigin="6205,6015" coordsize="1643,2">
              <v:shape style="position:absolute;left:6205;top:6015;width:1643;height:2" coordorigin="6205,6015" coordsize="1643,0" path="m6205,6015l7848,6015e" filled="false" stroked="true" strokeweight=".7pt" strokecolor="#131516">
                <v:path arrowok="t"/>
              </v:shape>
            </v:group>
            <v:group style="position:absolute;left:6620;top:6232;width:134;height:266" coordorigin="6620,6232" coordsize="134,266">
              <v:shape style="position:absolute;left:6620;top:6232;width:134;height:266" coordorigin="6620,6232" coordsize="134,266" path="m6754,6232l6620,6232,6620,6498,6754,6498,6754,6232xe" filled="false" stroked="true" strokeweight=".288pt" strokecolor="#1f1a17">
                <v:path arrowok="t"/>
              </v:shape>
            </v:group>
            <v:group style="position:absolute;left:6659;top:6249;width:54;height:28" coordorigin="6659,6249" coordsize="54,28">
              <v:shape style="position:absolute;left:6659;top:6249;width:54;height:28" coordorigin="6659,6249" coordsize="54,28" path="m6713,6249l6659,6249,6659,6277,6713,6277,6713,6249xe" filled="false" stroked="true" strokeweight=".288pt" strokecolor="#1f1a17">
                <v:path arrowok="t"/>
              </v:shape>
            </v:group>
            <v:group style="position:absolute;left:6633;top:6331;width:107;height:106" coordorigin="6633,6331" coordsize="107,106">
              <v:shape style="position:absolute;left:6633;top:6331;width:107;height:106" coordorigin="6633,6331" coordsize="107,106" path="m6686,6331l6674,6331,6665,6334,6648,6346,6638,6361,6633,6377,6634,6394,6640,6410,6652,6424,6670,6435,6697,6436,6716,6427,6729,6415,6737,6400,6740,6383,6737,6367,6728,6352,6714,6339,6697,6331,6686,6331xe" filled="false" stroked="true" strokeweight=".288pt" strokecolor="#1f1a17">
                <v:path arrowok="t"/>
              </v:shape>
            </v:group>
            <v:group style="position:absolute;left:6652;top:6342;width:82;height:70" coordorigin="6652,6342" coordsize="82,70">
              <v:shape style="position:absolute;left:6652;top:6342;width:82;height:70" coordorigin="6652,6342" coordsize="82,70" path="m6733,6411l6652,6342e" filled="false" stroked="true" strokeweight=".288pt" strokecolor="#1f1a17">
                <v:path arrowok="t"/>
              </v:shape>
            </v:group>
            <v:group style="position:absolute;left:6641;top:6358;width:78;height:66" coordorigin="6641,6358" coordsize="78,66">
              <v:shape style="position:absolute;left:6641;top:6358;width:78;height:66" coordorigin="6641,6358" coordsize="78,66" path="m6719,6424l6641,6358e" filled="false" stroked="true" strokeweight=".288pt" strokecolor="#1f1a17">
                <v:path arrowok="t"/>
              </v:shape>
            </v:group>
            <v:group style="position:absolute;left:6490;top:6232;width:134;height:266" coordorigin="6490,6232" coordsize="134,266">
              <v:shape style="position:absolute;left:6490;top:6232;width:134;height:266" coordorigin="6490,6232" coordsize="134,266" path="m6623,6232l6490,6232,6490,6498,6623,6498,6623,6232xe" filled="false" stroked="true" strokeweight=".288pt" strokecolor="#1f1a17">
                <v:path arrowok="t"/>
              </v:shape>
            </v:group>
            <v:group style="position:absolute;left:6528;top:6249;width:54;height:28" coordorigin="6528,6249" coordsize="54,28">
              <v:shape style="position:absolute;left:6528;top:6249;width:54;height:28" coordorigin="6528,6249" coordsize="54,28" path="m6582,6249l6528,6249,6528,6277,6582,6277,6582,6249xe" filled="false" stroked="true" strokeweight=".288pt" strokecolor="#1f1a17">
                <v:path arrowok="t"/>
              </v:shape>
            </v:group>
            <v:group style="position:absolute;left:6500;top:6331;width:108;height:106" coordorigin="6500,6331" coordsize="108,106">
              <v:shape style="position:absolute;left:6500;top:6331;width:108;height:106" coordorigin="6500,6331" coordsize="108,106" path="m6554,6331l6544,6331,6535,6334,6500,6385,6503,6393,6505,6405,6510,6414,6517,6421,6526,6427,6535,6432,6544,6436,6566,6436,6586,6427,6599,6413,6606,6396,6608,6379,6603,6362,6593,6347,6578,6335,6566,6331,6554,6331xe" filled="false" stroked="true" strokeweight=".288pt" strokecolor="#1f1a17">
                <v:path arrowok="t"/>
              </v:shape>
            </v:group>
            <v:group style="position:absolute;left:6521;top:6342;width:80;height:70" coordorigin="6521,6342" coordsize="80,70">
              <v:shape style="position:absolute;left:6521;top:6342;width:80;height:70" coordorigin="6521,6342" coordsize="80,70" path="m6600,6411l6521,6342e" filled="false" stroked="true" strokeweight=".288pt" strokecolor="#1f1a17">
                <v:path arrowok="t"/>
              </v:shape>
            </v:group>
            <v:group style="position:absolute;left:6508;top:6358;width:82;height:66" coordorigin="6508,6358" coordsize="82,66">
              <v:shape style="position:absolute;left:6508;top:6358;width:82;height:66" coordorigin="6508,6358" coordsize="82,66" path="m6589,6424l6508,6358e" filled="false" stroked="true" strokeweight=".288pt" strokecolor="#1f1a17">
                <v:path arrowok="t"/>
              </v:shape>
            </v:group>
            <v:group style="position:absolute;left:6356;top:6232;width:135;height:266" coordorigin="6356,6232" coordsize="135,266">
              <v:shape style="position:absolute;left:6356;top:6232;width:135;height:266" coordorigin="6356,6232" coordsize="135,266" path="m6491,6232l6356,6232,6356,6498,6491,6498,6491,6232xe" filled="false" stroked="true" strokeweight=".288pt" strokecolor="#1f1a17">
                <v:path arrowok="t"/>
              </v:shape>
            </v:group>
            <v:group style="position:absolute;left:6397;top:6249;width:52;height:28" coordorigin="6397,6249" coordsize="52,28">
              <v:shape style="position:absolute;left:6397;top:6249;width:52;height:28" coordorigin="6397,6249" coordsize="52,28" path="m6449,6249l6397,6249,6397,6277,6449,6277,6449,6249xe" filled="false" stroked="true" strokeweight=".288pt" strokecolor="#1f1a17">
                <v:path arrowok="t"/>
              </v:shape>
            </v:group>
            <v:group style="position:absolute;left:6370;top:6331;width:107;height:106" coordorigin="6370,6331" coordsize="107,106">
              <v:shape style="position:absolute;left:6370;top:6331;width:107;height:106" coordorigin="6370,6331" coordsize="107,106" path="m6424,6331l6413,6333,6402,6334,6386,6346,6375,6361,6370,6378,6370,6394,6377,6411,6389,6424,6408,6435,6432,6436,6451,6428,6465,6416,6474,6401,6477,6385,6474,6368,6466,6353,6452,6339,6432,6333,6424,6331xe" filled="false" stroked="true" strokeweight=".288pt" strokecolor="#1f1a17">
                <v:path arrowok="t"/>
              </v:shape>
            </v:group>
            <v:group style="position:absolute;left:6390;top:6342;width:80;height:70" coordorigin="6390,6342" coordsize="80,70">
              <v:shape style="position:absolute;left:6390;top:6342;width:80;height:70" coordorigin="6390,6342" coordsize="80,70" path="m6469,6411l6390,6342e" filled="false" stroked="true" strokeweight=".288pt" strokecolor="#1f1a17">
                <v:path arrowok="t"/>
              </v:shape>
            </v:group>
            <v:group style="position:absolute;left:6376;top:6358;width:83;height:66" coordorigin="6376,6358" coordsize="83,66">
              <v:shape style="position:absolute;left:6376;top:6358;width:83;height:66" coordorigin="6376,6358" coordsize="83,66" path="m6458,6424l6376,6358e" filled="false" stroked="true" strokeweight=".288pt" strokecolor="#1f1a17">
                <v:path arrowok="t"/>
              </v:shape>
            </v:group>
            <v:group style="position:absolute;left:7295;top:6232;width:134;height:266" coordorigin="7295,6232" coordsize="134,266">
              <v:shape style="position:absolute;left:7295;top:6232;width:134;height:266" coordorigin="7295,6232" coordsize="134,266" path="m7428,6232l7295,6232,7295,6498,7428,6498,7428,6232xe" filled="false" stroked="true" strokeweight=".288pt" strokecolor="#1f1a17">
                <v:path arrowok="t"/>
              </v:shape>
            </v:group>
            <v:group style="position:absolute;left:7333;top:6249;width:54;height:28" coordorigin="7333,6249" coordsize="54,28">
              <v:shape style="position:absolute;left:7333;top:6249;width:54;height:28" coordorigin="7333,6249" coordsize="54,28" path="m7387,6249l7333,6249,7333,6277,7387,6277,7387,6249xe" filled="false" stroked="true" strokeweight=".288pt" strokecolor="#1f1a17">
                <v:path arrowok="t"/>
              </v:shape>
            </v:group>
            <v:group style="position:absolute;left:7307;top:6331;width:107;height:106" coordorigin="7307,6331" coordsize="107,106">
              <v:shape style="position:absolute;left:7307;top:6331;width:107;height:106" coordorigin="7307,6331" coordsize="107,106" path="m7360,6331l7349,6331,7340,6334,7323,6345,7312,6360,7307,6377,7307,6394,7314,6410,7326,6424,7343,6433,7360,6436,7372,6434,7391,6427,7404,6415,7411,6398,7413,6380,7409,6362,7399,6346,7383,6335,7372,6331,7360,6331xe" filled="false" stroked="true" strokeweight=".288pt" strokecolor="#1f1a17">
                <v:path arrowok="t"/>
              </v:shape>
            </v:group>
            <v:group style="position:absolute;left:7326;top:6342;width:82;height:69" coordorigin="7326,6342" coordsize="82,69">
              <v:shape style="position:absolute;left:7326;top:6342;width:82;height:69" coordorigin="7326,6342" coordsize="82,69" path="m7408,6410l7326,6342e" filled="false" stroked="true" strokeweight=".288pt" strokecolor="#1f1a17">
                <v:path arrowok="t"/>
              </v:shape>
            </v:group>
            <v:group style="position:absolute;left:7315;top:6356;width:80;height:69" coordorigin="7315,6356" coordsize="80,69">
              <v:shape style="position:absolute;left:7315;top:6356;width:80;height:69" coordorigin="7315,6356" coordsize="80,69" path="m7394,6424l7315,6356e" filled="false" stroked="true" strokeweight=".288pt" strokecolor="#1f1a17">
                <v:path arrowok="t"/>
              </v:shape>
            </v:group>
            <v:group style="position:absolute;left:7024;top:6232;width:134;height:266" coordorigin="7024,6232" coordsize="134,266">
              <v:shape style="position:absolute;left:7024;top:6232;width:134;height:266" coordorigin="7024,6232" coordsize="134,266" path="m7157,6232l7024,6232,7024,6498,7157,6498,7157,6232xe" filled="false" stroked="true" strokeweight=".288pt" strokecolor="#1f1a17">
                <v:path arrowok="t"/>
              </v:shape>
            </v:group>
            <v:group style="position:absolute;left:7062;top:6249;width:52;height:28" coordorigin="7062,6249" coordsize="52,28">
              <v:shape style="position:absolute;left:7062;top:6249;width:52;height:28" coordorigin="7062,6249" coordsize="52,28" path="m7114,6249l7062,6249,7062,6277,7114,6277,7114,6249xe" filled="false" stroked="true" strokeweight=".288pt" strokecolor="#1f1a17">
                <v:path arrowok="t"/>
              </v:shape>
            </v:group>
            <v:group style="position:absolute;left:7035;top:6331;width:107;height:106" coordorigin="7035,6331" coordsize="107,106">
              <v:shape style="position:absolute;left:7035;top:6331;width:107;height:106" coordorigin="7035,6331" coordsize="107,106" path="m7090,6331l7078,6331,7066,6334,7049,6347,7039,6363,7035,6380,7037,6397,7044,6413,7056,6425,7073,6433,7090,6436,7098,6434,7117,6427,7131,6415,7139,6400,7141,6383,7138,6366,7129,6350,7114,6337,7098,6331,7090,6331xe" filled="false" stroked="true" strokeweight=".288pt" strokecolor="#1f1a17">
                <v:path arrowok="t"/>
              </v:shape>
            </v:group>
            <v:group style="position:absolute;left:7056;top:6342;width:78;height:69" coordorigin="7056,6342" coordsize="78,69">
              <v:shape style="position:absolute;left:7056;top:6342;width:78;height:69" coordorigin="7056,6342" coordsize="78,69" path="m7134,6410l7056,6342e" filled="false" stroked="true" strokeweight=".288pt" strokecolor="#1f1a17">
                <v:path arrowok="t"/>
              </v:shape>
            </v:group>
            <v:group style="position:absolute;left:7042;top:6356;width:81;height:69" coordorigin="7042,6356" coordsize="81,69">
              <v:shape style="position:absolute;left:7042;top:6356;width:81;height:69" coordorigin="7042,6356" coordsize="81,69" path="m7122,6424l7042,6356e" filled="false" stroked="true" strokeweight=".288pt" strokecolor="#1f1a17">
                <v:path arrowok="t"/>
              </v:shape>
            </v:group>
            <v:group style="position:absolute;left:7157;top:6232;width:134;height:266" coordorigin="7157,6232" coordsize="134,266">
              <v:shape style="position:absolute;left:7157;top:6232;width:134;height:266" coordorigin="7157,6232" coordsize="134,266" path="m7290,6232l7157,6232,7157,6498,7290,6498,7290,6232xe" filled="false" stroked="true" strokeweight=".288pt" strokecolor="#1f1a17">
                <v:path arrowok="t"/>
              </v:shape>
            </v:group>
            <v:group style="position:absolute;left:7198;top:6249;width:52;height:28" coordorigin="7198,6249" coordsize="52,28">
              <v:shape style="position:absolute;left:7198;top:6249;width:52;height:28" coordorigin="7198,6249" coordsize="52,28" path="m7249,6249l7198,6249,7198,6277,7249,6277,7249,6249xe" filled="false" stroked="true" strokeweight=".288pt" strokecolor="#1f1a17">
                <v:path arrowok="t"/>
              </v:shape>
            </v:group>
            <v:group style="position:absolute;left:7171;top:6331;width:107;height:106" coordorigin="7171,6331" coordsize="107,106">
              <v:shape style="position:absolute;left:7171;top:6331;width:107;height:106" coordorigin="7171,6331" coordsize="107,106" path="m7223,6331l7213,6331,7202,6334,7186,6345,7176,6361,7171,6378,7172,6396,7179,6413,7192,6426,7210,6433,7223,6436,7234,6434,7252,6427,7266,6416,7274,6401,7277,6384,7274,6367,7266,6351,7251,6338,7234,6331,7223,6331xe" filled="false" stroked="true" strokeweight=".288pt" strokecolor="#1f1a17">
                <v:path arrowok="t"/>
              </v:shape>
            </v:group>
            <v:group style="position:absolute;left:7188;top:6342;width:82;height:69" coordorigin="7188,6342" coordsize="82,69">
              <v:shape style="position:absolute;left:7188;top:6342;width:82;height:69" coordorigin="7188,6342" coordsize="82,69" path="m7270,6410l7188,6342e" filled="false" stroked="true" strokeweight=".288pt" strokecolor="#1f1a17">
                <v:path arrowok="t"/>
              </v:shape>
            </v:group>
            <v:group style="position:absolute;left:7177;top:6356;width:82;height:69" coordorigin="7177,6356" coordsize="82,69">
              <v:shape style="position:absolute;left:7177;top:6356;width:82;height:69" coordorigin="7177,6356" coordsize="82,69" path="m7259,6424l7177,6356e" filled="false" stroked="true" strokeweight=".288pt" strokecolor="#1f1a17">
                <v:path arrowok="t"/>
              </v:shape>
            </v:group>
            <v:group style="position:absolute;left:6888;top:6232;width:136;height:266" coordorigin="6888,6232" coordsize="136,266">
              <v:shape style="position:absolute;left:6888;top:6232;width:136;height:266" coordorigin="6888,6232" coordsize="136,266" path="m7024,6232l6888,6232,6888,6498,7024,6498,7024,6232xe" filled="false" stroked="true" strokeweight=".288pt" strokecolor="#1f1a17">
                <v:path arrowok="t"/>
              </v:shape>
            </v:group>
            <v:group style="position:absolute;left:6929;top:6249;width:52;height:28" coordorigin="6929,6249" coordsize="52,28">
              <v:shape style="position:absolute;left:6929;top:6249;width:52;height:28" coordorigin="6929,6249" coordsize="52,28" path="m6980,6249l6929,6249,6929,6277,6980,6277,6980,6249xe" filled="false" stroked="true" strokeweight=".288pt" strokecolor="#1f1a17">
                <v:path arrowok="t"/>
              </v:shape>
            </v:group>
            <v:group style="position:absolute;left:6901;top:6331;width:107;height:106" coordorigin="6901,6331" coordsize="107,106">
              <v:shape style="position:absolute;left:6901;top:6331;width:107;height:106" coordorigin="6901,6331" coordsize="107,106" path="m6955,6331l6944,6331,6934,6334,6917,6347,6906,6362,6901,6378,6902,6395,6908,6410,6920,6423,6936,6432,6955,6436,6965,6434,6983,6428,6997,6416,7005,6401,7007,6383,7004,6365,6995,6349,6980,6336,6965,6331,6955,6331xe" filled="false" stroked="true" strokeweight=".288pt" strokecolor="#1f1a17">
                <v:path arrowok="t"/>
              </v:shape>
            </v:group>
            <v:group style="position:absolute;left:6922;top:6342;width:80;height:69" coordorigin="6922,6342" coordsize="80,69">
              <v:shape style="position:absolute;left:6922;top:6342;width:80;height:69" coordorigin="6922,6342" coordsize="80,69" path="m7001,6410l6922,6342e" filled="false" stroked="true" strokeweight=".288pt" strokecolor="#1f1a17">
                <v:path arrowok="t"/>
              </v:shape>
            </v:group>
            <v:group style="position:absolute;left:6908;top:6356;width:82;height:69" coordorigin="6908,6356" coordsize="82,69">
              <v:shape style="position:absolute;left:6908;top:6356;width:82;height:69" coordorigin="6908,6356" coordsize="82,69" path="m6990,6424l6908,6356e" filled="false" stroked="true" strokeweight=".288pt" strokecolor="#1f1a17">
                <v:path arrowok="t"/>
              </v:shape>
            </v:group>
            <v:group style="position:absolute;left:6755;top:6232;width:134;height:266" coordorigin="6755,6232" coordsize="134,266">
              <v:shape style="position:absolute;left:6755;top:6232;width:134;height:266" coordorigin="6755,6232" coordsize="134,266" path="m6888,6232l6755,6232,6755,6498,6888,6498,6888,6232xe" filled="false" stroked="true" strokeweight=".288pt" strokecolor="#1f1a17">
                <v:path arrowok="t"/>
              </v:shape>
            </v:group>
            <v:group style="position:absolute;left:6793;top:6249;width:54;height:28" coordorigin="6793,6249" coordsize="54,28">
              <v:shape style="position:absolute;left:6793;top:6249;width:54;height:28" coordorigin="6793,6249" coordsize="54,28" path="m6847,6249l6793,6249,6793,6277,6847,6277,6847,6249xe" filled="false" stroked="true" strokeweight=".288pt" strokecolor="#1f1a17">
                <v:path arrowok="t"/>
              </v:shape>
            </v:group>
            <v:group style="position:absolute;left:6767;top:6331;width:108;height:106" coordorigin="6767,6331" coordsize="108,106">
              <v:shape style="position:absolute;left:6767;top:6331;width:108;height:106" coordorigin="6767,6331" coordsize="108,106" path="m6821,6331l6809,6331,6800,6334,6783,6345,6772,6359,6767,6376,6767,6394,6774,6411,6786,6424,6803,6433,6821,6436,6832,6434,6851,6427,6864,6415,6872,6399,6874,6381,6870,6363,6860,6348,6845,6336,6832,6331,6821,6331xe" filled="false" stroked="true" strokeweight=".288pt" strokecolor="#1f1a17">
                <v:path arrowok="t"/>
              </v:shape>
            </v:group>
            <v:group style="position:absolute;left:6786;top:6342;width:82;height:69" coordorigin="6786,6342" coordsize="82,69">
              <v:shape style="position:absolute;left:6786;top:6342;width:82;height:69" coordorigin="6786,6342" coordsize="82,69" path="m6868,6410l6786,6342e" filled="false" stroked="true" strokeweight=".288pt" strokecolor="#1f1a17">
                <v:path arrowok="t"/>
              </v:shape>
            </v:group>
            <v:group style="position:absolute;left:6775;top:6356;width:80;height:69" coordorigin="6775,6356" coordsize="80,69">
              <v:shape style="position:absolute;left:6775;top:6356;width:80;height:69" coordorigin="6775,6356" coordsize="80,69" path="m6854,6424l6775,6356e" filled="false" stroked="true" strokeweight=".288pt" strokecolor="#1f1a17">
                <v:path arrowok="t"/>
              </v:shape>
            </v:group>
            <v:group style="position:absolute;left:7565;top:6232;width:134;height:266" coordorigin="7565,6232" coordsize="134,266">
              <v:shape style="position:absolute;left:7565;top:6232;width:134;height:266" coordorigin="7565,6232" coordsize="134,266" path="m7698,6232l7565,6232,7565,6498,7698,6498,7698,6232xe" filled="false" stroked="true" strokeweight=".288pt" strokecolor="#1f1a17">
                <v:path arrowok="t"/>
              </v:shape>
            </v:group>
            <v:group style="position:absolute;left:6356;top:6448;width:1342;height:2" coordorigin="6356,6448" coordsize="1342,2">
              <v:shape style="position:absolute;left:6356;top:6448;width:1342;height:2" coordorigin="6356,6448" coordsize="1342,0" path="m6356,6448l7698,6448e" filled="false" stroked="true" strokeweight=".288pt" strokecolor="#1f1a17">
                <v:path arrowok="t"/>
              </v:shape>
            </v:group>
            <v:group style="position:absolute;left:6356;top:6249;width:1342;height:2" coordorigin="6356,6249" coordsize="1342,2">
              <v:shape style="position:absolute;left:6356;top:6249;width:1342;height:2" coordorigin="6356,6249" coordsize="1342,0" path="m6356,6249l7698,6249e" filled="false" stroked="true" strokeweight=".288pt" strokecolor="#1f1a17">
                <v:path arrowok="t"/>
              </v:shape>
            </v:group>
            <v:group style="position:absolute;left:7606;top:6249;width:52;height:26" coordorigin="7606,6249" coordsize="52,26">
              <v:shape style="position:absolute;left:7606;top:6249;width:52;height:26" coordorigin="7606,6249" coordsize="52,26" path="m7603,6262l7660,6262e" filled="false" stroked="true" strokeweight="1.648pt" strokecolor="#1f1a17">
                <v:path arrowok="t"/>
              </v:shape>
            </v:group>
            <v:group style="position:absolute;left:7579;top:6328;width:106;height:108" coordorigin="7579,6328" coordsize="106,108">
              <v:shape style="position:absolute;left:7579;top:6328;width:106;height:108" coordorigin="7579,6328" coordsize="106,108" path="m7631,6328l7621,6331,7610,6333,7594,6343,7584,6358,7579,6376,7580,6395,7587,6412,7599,6426,7617,6433,7631,6436,7642,6434,7660,6427,7674,6415,7682,6400,7685,6382,7682,6365,7673,6349,7659,6336,7631,6328xe" filled="false" stroked="true" strokeweight=".288pt" strokecolor="#1f1a17">
                <v:path arrowok="t"/>
              </v:shape>
            </v:group>
            <v:group style="position:absolute;left:7596;top:6342;width:82;height:69" coordorigin="7596,6342" coordsize="82,69">
              <v:shape style="position:absolute;left:7596;top:6342;width:82;height:69" coordorigin="7596,6342" coordsize="82,69" path="m7678,6410l7596,6342e" filled="false" stroked="true" strokeweight=".288pt" strokecolor="#1f1a17">
                <v:path arrowok="t"/>
              </v:shape>
            </v:group>
            <v:group style="position:absolute;left:7585;top:6356;width:82;height:68" coordorigin="7585,6356" coordsize="82,68">
              <v:shape style="position:absolute;left:7585;top:6356;width:82;height:68" coordorigin="7585,6356" coordsize="82,68" path="m7667,6423l7585,6356e" filled="false" stroked="true" strokeweight=".288pt" strokecolor="#1f1a17">
                <v:path arrowok="t"/>
              </v:shape>
            </v:group>
            <v:group style="position:absolute;left:7432;top:6232;width:134;height:266" coordorigin="7432,6232" coordsize="134,266">
              <v:shape style="position:absolute;left:7432;top:6232;width:134;height:266" coordorigin="7432,6232" coordsize="134,266" path="m7565,6232l7432,6232,7432,6498,7565,6498,7565,6232xe" filled="false" stroked="true" strokeweight=".288pt" strokecolor="#1f1a17">
                <v:path arrowok="t"/>
              </v:shape>
            </v:group>
            <v:group style="position:absolute;left:7471;top:6249;width:54;height:26" coordorigin="7471,6249" coordsize="54,26">
              <v:shape style="position:absolute;left:7471;top:6249;width:54;height:26" coordorigin="7471,6249" coordsize="54,26" path="m7468,6262l7528,6262e" filled="false" stroked="true" strokeweight="1.648pt" strokecolor="#1f1a17">
                <v:path arrowok="t"/>
              </v:shape>
            </v:group>
            <v:group style="position:absolute;left:7445;top:6328;width:107;height:108" coordorigin="7445,6328" coordsize="107,108">
              <v:shape style="position:absolute;left:7445;top:6328;width:107;height:108" coordorigin="7445,6328" coordsize="107,108" path="m7496,6328l7488,6331,7476,6333,7460,6346,7449,6361,7445,6378,7446,6395,7453,6410,7464,6423,7479,6432,7496,6436,7508,6434,7526,6428,7539,6417,7548,6403,7551,6387,7550,6370,7543,6354,7530,6339,7496,6328xe" filled="false" stroked="true" strokeweight=".288pt" strokecolor="#1f1a17">
                <v:path arrowok="t"/>
              </v:shape>
            </v:group>
            <v:group style="position:absolute;left:7464;top:6342;width:81;height:69" coordorigin="7464,6342" coordsize="81,69">
              <v:shape style="position:absolute;left:7464;top:6342;width:81;height:69" coordorigin="7464,6342" coordsize="81,69" path="m7544,6410l7464,6342e" filled="false" stroked="true" strokeweight=".288pt" strokecolor="#1f1a17">
                <v:path arrowok="t"/>
              </v:shape>
            </v:group>
            <v:group style="position:absolute;left:7452;top:6356;width:81;height:68" coordorigin="7452,6356" coordsize="81,68">
              <v:shape style="position:absolute;left:7452;top:6356;width:81;height:68" coordorigin="7452,6356" coordsize="81,68" path="m7532,6423l7452,6356e" filled="false" stroked="true" strokeweight=".288pt" strokecolor="#1f1a17">
                <v:path arrowok="t"/>
              </v:shape>
              <v:shape style="position:absolute;left:6023;top:2701;width:2015;height:3247" type="#_x0000_t75" stroked="false">
                <v:imagedata r:id="rId95" o:title=""/>
              </v:shape>
              <v:shape style="position:absolute;left:6001;top:2701;width:2014;height:3250" type="#_x0000_t75" stroked="false">
                <v:imagedata r:id="rId96" o:title=""/>
              </v:shape>
            </v:group>
            <v:group style="position:absolute;left:3184;top:5970;width:56;height:100" coordorigin="3184,5970" coordsize="56,100">
              <v:shape style="position:absolute;left:3184;top:5970;width:56;height:100" coordorigin="3184,5970" coordsize="56,100" path="m3184,6069l3240,6069,3240,5970,3184,5970,3184,6069xe" filled="true" fillcolor="#1f1a17" stroked="false">
                <v:path arrowok="t"/>
                <v:fill type="solid"/>
              </v:shape>
            </v:group>
            <v:group style="position:absolute;left:3185;top:5970;width:54;height:100" coordorigin="3185,5970" coordsize="54,100">
              <v:shape style="position:absolute;left:3185;top:5970;width:54;height:100" coordorigin="3185,5970" coordsize="54,100" path="m3239,6069l3185,6069,3185,5970,3239,5970,3239,6069xe" filled="false" stroked="true" strokeweight=".115pt" strokecolor="#1f1a17">
                <v:path arrowok="t"/>
              </v:shape>
            </v:group>
            <v:group style="position:absolute;left:2637;top:6260;width:55;height:110" coordorigin="2637,6260" coordsize="55,110">
              <v:shape style="position:absolute;left:2637;top:6260;width:55;height:110" coordorigin="2637,6260" coordsize="55,110" path="m2637,6369l2691,6369,2691,6260,2637,6260,2637,6369xe" filled="true" fillcolor="#1f1a17" stroked="false">
                <v:path arrowok="t"/>
                <v:fill type="solid"/>
              </v:shape>
            </v:group>
            <v:group style="position:absolute;left:2885;top:6109;width:55;height:100" coordorigin="2885,6109" coordsize="55,100">
              <v:shape style="position:absolute;left:2885;top:6109;width:55;height:100" coordorigin="2885,6109" coordsize="55,100" path="m2885,6208l2940,6208,2940,6109,2885,6109,2885,6208xe" filled="true" fillcolor="#1f1a17" stroked="false">
                <v:path arrowok="t"/>
                <v:fill type="solid"/>
              </v:shape>
            </v:group>
            <v:group style="position:absolute;left:2850;top:3577;width:2;height:627" coordorigin="2850,3577" coordsize="2,627">
              <v:shape style="position:absolute;left:2850;top:3577;width:2;height:627" coordorigin="2850,3577" coordsize="0,627" path="m2850,3577l2850,4203e" filled="false" stroked="true" strokeweight=".404pt" strokecolor="#1f1a17">
                <v:path arrowok="t"/>
              </v:shape>
            </v:group>
            <v:group style="position:absolute;left:2850;top:4374;width:2;height:2668" coordorigin="2850,4374" coordsize="2,2668">
              <v:shape style="position:absolute;left:2850;top:4374;width:2;height:2668" coordorigin="2850,4374" coordsize="0,2668" path="m2850,4374l2850,7041e" filled="false" stroked="true" strokeweight=".404pt" strokecolor="#1f1a17">
                <v:path arrowok="t"/>
              </v:shape>
            </v:group>
            <v:group style="position:absolute;left:2411;top:4075;width:875;height:464" coordorigin="2411,4075" coordsize="875,464">
              <v:shape style="position:absolute;left:2411;top:4075;width:875;height:464" coordorigin="2411,4075" coordsize="875,464" path="m2411,4538l3286,4538,3286,4075,2411,4075,2411,4538xe" filled="false" stroked="true" strokeweight=".404pt" strokecolor="#1f1a17">
                <v:path arrowok="t"/>
              </v:shape>
            </v:group>
            <v:group style="position:absolute;left:2576;top:3428;width:2;height:778" coordorigin="2576,3428" coordsize="2,778">
              <v:shape style="position:absolute;left:2576;top:3428;width:2;height:778" coordorigin="2576,3428" coordsize="0,778" path="m2576,3428l2576,4206e" filled="false" stroked="true" strokeweight=".435013pt" strokecolor="#1f1a17">
                <v:path arrowok="t"/>
              </v:shape>
            </v:group>
            <v:group style="position:absolute;left:2484;top:4201;width:93;height:177" coordorigin="2484,4201" coordsize="93,177">
              <v:shape style="position:absolute;left:2484;top:4201;width:93;height:177" coordorigin="2484,4201" coordsize="93,177" path="m2576,4377l2484,4201e" filled="false" stroked="true" strokeweight=".404pt" strokecolor="#1f1a17">
                <v:path arrowok="t"/>
              </v:shape>
            </v:group>
            <v:group style="position:absolute;left:2576;top:4376;width:2;height:2130" coordorigin="2576,4376" coordsize="2,2130">
              <v:shape style="position:absolute;left:2576;top:4376;width:2;height:2130" coordorigin="2576,4376" coordsize="0,2130" path="m2576,4376l2576,6506e" filled="false" stroked="true" strokeweight=".435013pt" strokecolor="#1f1a17">
                <v:path arrowok="t"/>
              </v:shape>
            </v:group>
            <v:group style="position:absolute;left:2756;top:4198;width:94;height:177" coordorigin="2756,4198" coordsize="94,177">
              <v:shape style="position:absolute;left:2756;top:4198;width:94;height:177" coordorigin="2756,4198" coordsize="94,177" path="m2850,4375l2756,4198e" filled="false" stroked="true" strokeweight=".404pt" strokecolor="#1f1a17">
                <v:path arrowok="t"/>
              </v:shape>
            </v:group>
            <v:group style="position:absolute;left:3121;top:3780;width:2;height:424" coordorigin="3121,3780" coordsize="2,424">
              <v:shape style="position:absolute;left:3121;top:3780;width:2;height:424" coordorigin="3121,3780" coordsize="0,424" path="m3121,3780l3121,4203e" filled="false" stroked="true" strokeweight=".434998pt" strokecolor="#1f1a17">
                <v:path arrowok="t"/>
              </v:shape>
            </v:group>
            <v:group style="position:absolute;left:3026;top:4198;width:94;height:177" coordorigin="3026,4198" coordsize="94,177">
              <v:shape style="position:absolute;left:3026;top:4198;width:94;height:177" coordorigin="3026,4198" coordsize="94,177" path="m3120,4375l3026,4198e" filled="false" stroked="true" strokeweight=".404pt" strokecolor="#1f1a17">
                <v:path arrowok="t"/>
              </v:shape>
            </v:group>
            <v:group style="position:absolute;left:3121;top:4374;width:2;height:2133" coordorigin="3121,4374" coordsize="2,2133">
              <v:shape style="position:absolute;left:3121;top:4374;width:2;height:2133" coordorigin="3121,4374" coordsize="0,2133" path="m3121,4374l3121,6506e" filled="false" stroked="true" strokeweight=".434998pt" strokecolor="#1f1a17">
                <v:path arrowok="t"/>
              </v:shape>
            </v:group>
            <v:group style="position:absolute;left:2966;top:6507;width:155;height:578" coordorigin="2966,6507" coordsize="155,578">
              <v:shape style="position:absolute;left:2966;top:6507;width:155;height:578" coordorigin="2966,6507" coordsize="155,578" path="m2966,7084l3121,6507e" filled="false" stroked="true" strokeweight=".404pt" strokecolor="#1f1a17">
                <v:path arrowok="t"/>
              </v:shape>
            </v:group>
            <v:group style="position:absolute;left:2576;top:6506;width:155;height:575" coordorigin="2576,6506" coordsize="155,575">
              <v:shape style="position:absolute;left:2576;top:6506;width:155;height:575" coordorigin="2576,6506" coordsize="155,575" path="m2731,7081l2576,6506e" filled="false" stroked="true" strokeweight=".404pt" strokecolor="#1f1a17">
                <v:path arrowok="t"/>
              </v:shape>
            </v:group>
            <v:group style="position:absolute;left:2323;top:4294;width:881;height:2" coordorigin="2323,4294" coordsize="881,2">
              <v:shape style="position:absolute;left:2323;top:4294;width:881;height:2" coordorigin="2323,4294" coordsize="881,0" path="m2323,4294l3204,4294e" filled="false" stroked="true" strokeweight=".46pt" strokecolor="#1f1a17">
                <v:path arrowok="t"/>
              </v:shape>
            </v:group>
            <v:group style="position:absolute;left:1440;top:3109;width:393;height:1164" coordorigin="1440,3109" coordsize="393,1164">
              <v:shape style="position:absolute;left:1440;top:3109;width:393;height:1164" coordorigin="1440,3109" coordsize="393,1164" path="m1637,3109l1488,3380,1488,3751,1440,3751,1440,3826,1488,3826,1488,4273,1628,4273,1628,4262,1832,4262,1832,3152,1637,3152,1637,3109xe" filled="true" fillcolor="#1f1a17" stroked="false">
                <v:path arrowok="t"/>
                <v:fill type="solid"/>
              </v:shape>
            </v:group>
            <v:group style="position:absolute;left:1440;top:3109;width:393;height:1164" coordorigin="1440,3109" coordsize="393,1164">
              <v:shape style="position:absolute;left:1440;top:3109;width:393;height:1164" coordorigin="1440,3109" coordsize="393,1164" path="m1832,3152l1637,3152,1637,3109,1488,3380,1488,3751,1440,3751,1440,3826,1488,3826,1488,4273,1628,4273,1628,4262,1832,4262,1832,3152xe" filled="false" stroked="true" strokeweight="0pt" strokecolor="#24211d">
                <v:path arrowok="t"/>
              </v:shape>
            </v:group>
            <v:group style="position:absolute;left:1444;top:3132;width:383;height:1120" coordorigin="1444,3132" coordsize="383,1120">
              <v:shape style="position:absolute;left:1444;top:3132;width:383;height:1120" coordorigin="1444,3132" coordsize="383,1120" path="m1826,3162l1628,3162,1628,4251,1826,4251,1826,4201,1656,4201,1656,3878,1826,3878,1826,3780,1669,3780,1669,3685,1826,3685,1826,3162xe" filled="true" fillcolor="#ffffff" stroked="false">
                <v:path arrowok="t"/>
                <v:fill type="solid"/>
              </v:shape>
              <v:shape style="position:absolute;left:1444;top:3132;width:383;height:1120" coordorigin="1444,3132" coordsize="383,1120" path="m1538,3754l1444,3754,1444,3822,1538,3822,1538,3754xe" filled="true" fillcolor="#ffffff" stroked="false">
                <v:path arrowok="t"/>
                <v:fill type="solid"/>
              </v:shape>
              <v:shape style="position:absolute;left:1444;top:3132;width:383;height:1120" coordorigin="1444,3132" coordsize="383,1120" path="m1628,3132l1495,3379,1628,3626,1628,3132xe" filled="true" fillcolor="#ffffff" stroked="false">
                <v:path arrowok="t"/>
                <v:fill type="solid"/>
              </v:shape>
            </v:group>
            <v:group style="position:absolute;left:1441;top:3129;width:388;height:1125" coordorigin="1441,3129" coordsize="388,1125">
              <v:shape style="position:absolute;left:1441;top:3129;width:388;height:1125" coordorigin="1441,3129" coordsize="388,1125" path="m1626,4251l1626,4252,1627,4254,1628,4254,1626,4251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5,4248l1632,4248,1632,4251,1628,4251,1628,4254,1825,4254,1825,424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6,4251l1825,4251,1826,4254,1826,4251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9,4251l1826,4254,1829,4254,1829,4251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28,4248l1626,4251,1628,4251,1628,424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9,4203l1825,4203,1825,4248,1826,4248,1826,4251,1829,4251,1829,4203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26,3627l1626,4249,1627,4249,1627,4248,1632,4248,1632,3628,1627,3628,1626,3627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54,4201l1654,4203,1655,4203,1656,4204,1654,4201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58,4201l1656,4201,1656,4204,1658,4201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6,4198l1658,4198,1658,4203,1657,4203,1656,4204,1825,4203,1825,4201,1826,4201,1826,419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9,4201l1826,4201,1826,4203,1829,4201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54,3879l1654,4201,1656,4201,1656,4198,1658,4198,1658,3880,1655,3880,1654,3879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9,4198l1826,4198,1829,4201,1829,419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56,3878l1654,3878,1656,3880,1656,387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5,3874l1656,3874,1656,3878,1658,3878,1658,3880,1825,3880,1825,3874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6,3878l1825,3878,1826,3880,1826,387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9,3878l1826,3880,1828,3880,1829,3879,1829,387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56,3874l1655,3874,1655,3876,1654,3876,1654,3878,1656,3874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9,3782l1825,3782,1825,3874,1826,3874,1826,3878,1829,3878,1829,378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41,3822l1441,3824,1442,3825,1444,3825,1441,382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536,3820l1446,3820,1446,3822,1444,3822,1444,3825,1537,3825,1536,3824,1536,3820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538,3822l1536,3822,1538,3825,1538,382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540,3822l1538,3825,1540,3824,1540,382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44,3754l1441,3754,1441,3822,1442,3820,1446,3820,1446,3758,1444,3758,1444,3754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44,3820l1441,3822,1444,3822,1444,3820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540,3757l1538,3758,1536,3758,1536,3820,1538,3820,1538,3822,1540,3822,1540,3757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67,3780l1667,3782,1669,3782,1667,3780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73,3780l1669,3780,1669,3782,1673,3780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6,3776l1673,3776,1673,3781,1672,3781,1672,3782,1825,3782,1825,3780,1826,3780,1826,3776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9,3780l1826,3780,1826,3782,1829,3780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66,3685l1666,3780,1667,3780,1667,3780,1669,3780,1669,3776,1673,3776,1673,3687,1667,3687,1667,3686,1666,3685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8,3776l1826,3776,1829,3780,1829,3777,1828,3776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538,3752l1446,3752,1446,3758,1536,3758,1536,3754,1538,3754,1538,375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540,3754l1538,3754,1538,3758,1540,3754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44,3752l1441,3752,1441,3754,1444,375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44,3752l1444,3754,1446,3754,1444,375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540,3752l1538,3752,1540,3754,1540,375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69,3685l1667,3685,1667,3686,1669,3687,1669,3685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5,3681l1669,3681,1669,3685,1673,3685,1673,3687,1825,3687,1825,3681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6,3685l1825,3685,1826,3687,1826,3685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9,3685l1826,3687,1829,3687,1829,3685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9,3164l1828,3164,1826,3165,1825,3165,1825,3681,1826,3681,1826,3685,1829,3685,1829,3164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69,3681l1668,3681,1667,3682,1667,3684,1669,3681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32,3627l1631,3627,1631,3628,1632,3628,1632,3627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98,3379l1498,3380,1498,3381,1496,3381,1496,3382,1494,3382,1626,3627,1626,3616,1498,3379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32,3626l1628,3626,1626,3627,1632,3626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26,3616l1626,3626,1628,3626,1631,3625,1626,3616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32,3625l1631,3625,1632,3626,1632,3625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94,338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94,3381l1493,3381,1494,3382,1494,3381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93,3380l1493,3381,1493,3381,1493,3380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95,3379l1493,3380,1498,3380,1495,3379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499,3378l1498,3378,1498,3379,1499,337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26,3130l1493,3378,1495,3379,1498,3378,1499,3378,1626,3143,1626,3130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32,3162l1628,3162,1628,3165,1632,3165,1632,316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6,3158l1632,3158,1632,3165,1825,3165,1825,3162,1826,3162,1826,315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9,3162l1826,3162,1826,3165,1829,316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28,3158l1626,3162,1628,3162,1628,315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30,3158l1628,3158,1632,3162,1632,3160,1630,315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828,3158l1826,3158,1829,3162,1829,3159,1828,3159,1828,3158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32,3132l1628,3132,1631,3134,1626,3143,1626,3160,1628,3158,1632,3158,1632,3132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26,3130l1626,3132,1628,3132,1626,3130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32,3130l1626,3130,1632,3132,1632,3130xe" filled="true" fillcolor="#1f1a17" stroked="false">
                <v:path arrowok="t"/>
                <v:fill type="solid"/>
              </v:shape>
              <v:shape style="position:absolute;left:1441;top:3129;width:388;height:1125" coordorigin="1441,3129" coordsize="388,1125" path="m1631,3129l1627,3129,1627,3130,1631,3130,1631,3129xe" filled="true" fillcolor="#1f1a17" stroked="false">
                <v:path arrowok="t"/>
                <v:fill type="solid"/>
              </v:shape>
            </v:group>
            <v:group style="position:absolute;left:1679;top:3206;width:64;height:364" coordorigin="1679,3206" coordsize="64,364">
              <v:shape style="position:absolute;left:1679;top:3206;width:64;height:364" coordorigin="1679,3206" coordsize="64,364" path="m1742,3442l1679,3442,1679,3570,1742,3570,1742,3562,1682,3562,1682,3508,1742,3508,1742,3504,1682,3504,1682,3450,1742,3450,1742,3442xe" filled="true" fillcolor="#1f1a17" stroked="false">
                <v:path arrowok="t"/>
                <v:fill type="solid"/>
              </v:shape>
              <v:shape style="position:absolute;left:1679;top:3206;width:64;height:364" coordorigin="1679,3206" coordsize="64,364" path="m1742,3508l1740,3508,1740,3562,1742,3562,1742,3508xe" filled="true" fillcolor="#1f1a17" stroked="false">
                <v:path arrowok="t"/>
                <v:fill type="solid"/>
              </v:shape>
              <v:shape style="position:absolute;left:1679;top:3206;width:64;height:364" coordorigin="1679,3206" coordsize="64,364" path="m1742,3450l1740,3450,1740,3504,1742,3504,1742,3450xe" filled="true" fillcolor="#1f1a17" stroked="false">
                <v:path arrowok="t"/>
                <v:fill type="solid"/>
              </v:shape>
              <v:shape style="position:absolute;left:1679;top:3206;width:64;height:364" coordorigin="1679,3206" coordsize="64,364" path="m1742,3206l1679,3206,1679,3332,1742,3332,1742,3326,1682,3326,1682,3271,1742,3271,1742,3267,1682,3267,1682,3213,1742,3213,1742,3206xe" filled="true" fillcolor="#1f1a17" stroked="false">
                <v:path arrowok="t"/>
                <v:fill type="solid"/>
              </v:shape>
              <v:shape style="position:absolute;left:1679;top:3206;width:64;height:364" coordorigin="1679,3206" coordsize="64,364" path="m1742,3271l1740,3271,1740,3326,1742,3326,1742,3271xe" filled="true" fillcolor="#1f1a17" stroked="false">
                <v:path arrowok="t"/>
                <v:fill type="solid"/>
              </v:shape>
              <v:shape style="position:absolute;left:1679;top:3206;width:64;height:364" coordorigin="1679,3206" coordsize="64,364" path="m1742,3213l1740,3213,1740,3267,1742,3267,1742,3213xe" filled="true" fillcolor="#1f1a17" stroked="false">
                <v:path arrowok="t"/>
                <v:fill type="solid"/>
              </v:shape>
            </v:group>
            <v:group style="position:absolute;left:1682;top:3508;width:58;height:54" coordorigin="1682,3508" coordsize="58,54">
              <v:shape style="position:absolute;left:1682;top:3508;width:58;height:54" coordorigin="1682,3508" coordsize="58,54" path="m1740,3562l1682,3562,1682,3508,1740,3508,1740,3562xe" filled="false" stroked="true" strokeweight="0pt" strokecolor="#24211d">
                <v:path arrowok="t"/>
              </v:shape>
            </v:group>
            <v:group style="position:absolute;left:1682;top:3450;width:58;height:54" coordorigin="1682,3450" coordsize="58,54">
              <v:shape style="position:absolute;left:1682;top:3450;width:58;height:54" coordorigin="1682,3450" coordsize="58,54" path="m1740,3504l1682,3504,1682,3450,1740,3450,1740,3504xe" filled="false" stroked="true" strokeweight="0pt" strokecolor="#24211d">
                <v:path arrowok="t"/>
              </v:shape>
            </v:group>
            <v:group style="position:absolute;left:1679;top:3442;width:64;height:128" coordorigin="1679,3442" coordsize="64,128">
              <v:shape style="position:absolute;left:1679;top:3442;width:64;height:128" coordorigin="1679,3442" coordsize="64,128" path="m1742,3570l1679,3570,1679,3442,1742,3442,1742,3570xe" filled="false" stroked="true" strokeweight="0pt" strokecolor="#24211d">
                <v:path arrowok="t"/>
              </v:shape>
            </v:group>
            <v:group style="position:absolute;left:1682;top:3271;width:58;height:56" coordorigin="1682,3271" coordsize="58,56">
              <v:shape style="position:absolute;left:1682;top:3271;width:58;height:56" coordorigin="1682,3271" coordsize="58,56" path="m1740,3326l1682,3326,1682,3271,1740,3271,1740,3326xe" filled="false" stroked="true" strokeweight="0pt" strokecolor="#24211d">
                <v:path arrowok="t"/>
              </v:shape>
            </v:group>
            <v:group style="position:absolute;left:1682;top:3213;width:58;height:54" coordorigin="1682,3213" coordsize="58,54">
              <v:shape style="position:absolute;left:1682;top:3213;width:58;height:54" coordorigin="1682,3213" coordsize="58,54" path="m1740,3267l1682,3267,1682,3213,1740,3213,1740,3267xe" filled="false" stroked="true" strokeweight="0pt" strokecolor="#24211d">
                <v:path arrowok="t"/>
              </v:shape>
            </v:group>
            <v:group style="position:absolute;left:1679;top:3206;width:64;height:126" coordorigin="1679,3206" coordsize="64,126">
              <v:shape style="position:absolute;left:1679;top:3206;width:64;height:126" coordorigin="1679,3206" coordsize="64,126" path="m1742,3332l1679,3332,1679,3206,1742,3206,1742,3332xe" filled="false" stroked="true" strokeweight="0pt" strokecolor="#24211d">
                <v:path arrowok="t"/>
              </v:shape>
            </v:group>
            <v:group style="position:absolute;left:1787;top:3885;width:2;height:308" coordorigin="1787,3885" coordsize="2,308">
              <v:shape style="position:absolute;left:1787;top:3885;width:2;height:308" coordorigin="1787,3885" coordsize="0,308" path="m1787,3885l1787,4192e" filled="false" stroked="true" strokeweight=".46pt" strokecolor="#ffffff">
                <v:path arrowok="t"/>
              </v:shape>
            </v:group>
            <v:group style="position:absolute;left:1745;top:3885;width:2;height:308" coordorigin="1745,3885" coordsize="2,308">
              <v:shape style="position:absolute;left:1745;top:3885;width:2;height:308" coordorigin="1745,3885" coordsize="0,308" path="m1745,3885l1745,4192e" filled="false" stroked="true" strokeweight=".46pt" strokecolor="#ffffff">
                <v:path arrowok="t"/>
              </v:shape>
            </v:group>
            <v:group style="position:absolute;left:1704;top:3885;width:2;height:308" coordorigin="1704,3885" coordsize="2,308">
              <v:shape style="position:absolute;left:1704;top:3885;width:2;height:308" coordorigin="1704,3885" coordsize="0,308" path="m1704,3885l1704,4192e" filled="false" stroked="true" strokeweight=".46pt" strokecolor="#ffffff">
                <v:path arrowok="t"/>
              </v:shape>
            </v:group>
            <v:group style="position:absolute;left:1787;top:3885;width:2;height:308" coordorigin="1787,3885" coordsize="2,308">
              <v:shape style="position:absolute;left:1787;top:3885;width:2;height:308" coordorigin="1787,3885" coordsize="0,308" path="m1787,3885l1787,4192e" filled="false" stroked="true" strokeweight=".46pt" strokecolor="#24211d">
                <v:path arrowok="t"/>
              </v:shape>
            </v:group>
            <v:group style="position:absolute;left:1745;top:3885;width:2;height:308" coordorigin="1745,3885" coordsize="2,308">
              <v:shape style="position:absolute;left:1745;top:3885;width:2;height:308" coordorigin="1745,3885" coordsize="0,308" path="m1745,3885l1745,4192e" filled="false" stroked="true" strokeweight=".46pt" strokecolor="#24211d">
                <v:path arrowok="t"/>
              </v:shape>
            </v:group>
            <v:group style="position:absolute;left:1704;top:3885;width:2;height:308" coordorigin="1704,3885" coordsize="2,308">
              <v:shape style="position:absolute;left:1704;top:3885;width:2;height:308" coordorigin="1704,3885" coordsize="0,308" path="m1704,3885l1704,4192e" filled="false" stroked="true" strokeweight=".46pt" strokecolor="#24211d">
                <v:path arrowok="t"/>
              </v:shape>
            </v:group>
            <v:group style="position:absolute;left:1844;top:3780;width:1272;height:2" coordorigin="1844,3780" coordsize="1272,2">
              <v:shape style="position:absolute;left:1844;top:3780;width:1272;height:2" coordorigin="1844,3780" coordsize="1272,0" path="m1844,3780l3116,3780e" filled="false" stroked="true" strokeweight=".404pt" strokecolor="#1f1a17">
                <v:path arrowok="t"/>
              </v:shape>
            </v:group>
            <v:group style="position:absolute;left:1835;top:3758;width:41;height:44" coordorigin="1835,3758" coordsize="41,44">
              <v:shape style="position:absolute;left:1835;top:3758;width:41;height:44" coordorigin="1835,3758" coordsize="41,44" path="m1876,3758l1835,3780,1876,3801,1876,3758xe" filled="true" fillcolor="#1f1a17" stroked="false">
                <v:path arrowok="t"/>
                <v:fill type="solid"/>
              </v:shape>
            </v:group>
            <v:group style="position:absolute;left:1861;top:3958;width:1547;height:2" coordorigin="1861,3958" coordsize="1547,2">
              <v:shape style="position:absolute;left:1861;top:3958;width:1547;height:2" coordorigin="1861,3958" coordsize="1547,0" path="m1861,3958l3408,3958e" filled="false" stroked="true" strokeweight=".404pt" strokecolor="#1f1a17">
                <v:path arrowok="t"/>
              </v:shape>
            </v:group>
            <v:group style="position:absolute;left:1838;top:3937;width:41;height:44" coordorigin="1838,3937" coordsize="41,44">
              <v:shape style="position:absolute;left:1838;top:3937;width:41;height:44" coordorigin="1838,3937" coordsize="41,44" path="m1879,3937l1838,3958,1879,3980,1879,3937xe" filled="true" fillcolor="#1f1a17" stroked="false">
                <v:path arrowok="t"/>
                <v:fill type="solid"/>
              </v:shape>
            </v:group>
            <v:group style="position:absolute;left:1847;top:3579;width:999;height:2" coordorigin="1847,3579" coordsize="999,2">
              <v:shape style="position:absolute;left:1847;top:3579;width:999;height:2" coordorigin="1847,3579" coordsize="999,0" path="m1847,3579l2845,3579e" filled="false" stroked="true" strokeweight=".404pt" strokecolor="#1f1a17">
                <v:path arrowok="t"/>
              </v:shape>
            </v:group>
            <v:group style="position:absolute;left:1838;top:3556;width:41;height:45" coordorigin="1838,3556" coordsize="41,45">
              <v:shape style="position:absolute;left:1838;top:3556;width:41;height:45" coordorigin="1838,3556" coordsize="41,45" path="m1879,3556l1838,3579,1879,3601,1879,3556xe" filled="true" fillcolor="#1f1a17" stroked="false">
                <v:path arrowok="t"/>
                <v:fill type="solid"/>
              </v:shape>
            </v:group>
            <v:group style="position:absolute;left:1854;top:3430;width:718;height:2" coordorigin="1854,3430" coordsize="718,2">
              <v:shape style="position:absolute;left:1854;top:3430;width:718;height:2" coordorigin="1854,3430" coordsize="718,0" path="m1854,3430l2572,3430e" filled="false" stroked="true" strokeweight=".404pt" strokecolor="#1f1a17">
                <v:path arrowok="t"/>
              </v:shape>
            </v:group>
            <v:group style="position:absolute;left:1841;top:3408;width:40;height:45" coordorigin="1841,3408" coordsize="40,45">
              <v:shape style="position:absolute;left:1841;top:3408;width:40;height:45" coordorigin="1841,3408" coordsize="40,45" path="m1880,3408l1841,3429,1880,3452,1880,3408xe" filled="true" fillcolor="#1f1a17" stroked="false">
                <v:path arrowok="t"/>
                <v:fill type="solid"/>
              </v:shape>
            </v:group>
            <v:group style="position:absolute;left:3025;top:7216;width:384;height:2" coordorigin="3025,7216" coordsize="384,2">
              <v:shape style="position:absolute;left:3025;top:7216;width:384;height:2" coordorigin="3025,7216" coordsize="384,0" path="m3025,7216l3409,7216e" filled="false" stroked="true" strokeweight=".404pt" strokecolor="#1f1a17">
                <v:path arrowok="t"/>
              </v:shape>
            </v:group>
            <v:group style="position:absolute;left:3409;top:3961;width:2;height:3254" coordorigin="3409,3961" coordsize="2,3254">
              <v:shape style="position:absolute;left:3409;top:3961;width:2;height:3254" coordorigin="3409,3961" coordsize="0,3254" path="m3409,3961l3409,7214e" filled="false" stroked="true" strokeweight=".404pt" strokecolor="#1f1a17">
                <v:path arrowok="t"/>
              </v:shape>
              <v:shape style="position:absolute;left:3939;top:1821;width:1665;height:1215" type="#_x0000_t75" stroked="false">
                <v:imagedata r:id="rId97" o:title=""/>
              </v:shape>
            </v:group>
            <v:group style="position:absolute;left:3944;top:1837;width:5639;height:2" coordorigin="3944,1837" coordsize="5639,2">
              <v:shape style="position:absolute;left:3944;top:1837;width:5639;height:2" coordorigin="3944,1837" coordsize="5639,0" path="m9583,1837l3944,1837e" filled="false" stroked="true" strokeweight=".404pt" strokecolor="#1f1a17">
                <v:path arrowok="t"/>
              </v:shape>
            </v:group>
            <v:group style="position:absolute;left:9583;top:1837;width:2;height:606" coordorigin="9583,1837" coordsize="2,606">
              <v:shape style="position:absolute;left:9583;top:1837;width:2;height:606" coordorigin="9583,1837" coordsize="0,606" path="m9583,2443l9583,1837e" filled="false" stroked="true" strokeweight=".404pt" strokecolor="#1f1a17">
                <v:path arrowok="t"/>
              </v:shape>
            </v:group>
            <v:group style="position:absolute;left:9566;top:2426;width:34;height:34" coordorigin="9566,2426" coordsize="34,34">
              <v:shape style="position:absolute;left:9566;top:2426;width:34;height:34" coordorigin="9566,2426" coordsize="34,34" path="m9588,2458l9580,2458,9582,2460,9587,2460,9588,2458xe" filled="true" fillcolor="#1f1a17" stroked="false">
                <v:path arrowok="t"/>
                <v:fill type="solid"/>
              </v:shape>
              <v:shape style="position:absolute;left:9566;top:2426;width:34;height:34" coordorigin="9566,2426" coordsize="34,34" path="m9593,2456l9574,2456,9576,2458,9593,2458,9593,2456xe" filled="true" fillcolor="#1f1a17" stroked="false">
                <v:path arrowok="t"/>
                <v:fill type="solid"/>
              </v:shape>
              <v:shape style="position:absolute;left:9566;top:2426;width:34;height:34" coordorigin="9566,2426" coordsize="34,34" path="m9595,2455l9572,2455,9572,2456,9595,2456,9595,2455xe" filled="true" fillcolor="#1f1a17" stroked="false">
                <v:path arrowok="t"/>
                <v:fill type="solid"/>
              </v:shape>
              <v:shape style="position:absolute;left:9566;top:2426;width:34;height:34" coordorigin="9566,2426" coordsize="34,34" path="m9584,2426l9578,2426,9576,2428,9574,2428,9572,2430,9572,2432,9570,2432,9570,2433,9569,2433,9569,2439,9566,2439,9566,2444,9569,2444,9569,2450,9570,2452,9570,2455,9596,2455,9598,2452,9598,2450,9600,2448,9600,2442,9584,2442,9584,2426xe" filled="true" fillcolor="#1f1a17" stroked="false">
                <v:path arrowok="t"/>
                <v:fill type="solid"/>
              </v:shape>
              <v:shape style="position:absolute;left:9566;top:2426;width:34;height:34" coordorigin="9566,2426" coordsize="34,34" path="m9590,2426l9584,2426,9584,2442,9600,2442,9600,2436,9598,2436,9598,2432,9596,2432,9596,2430,9595,2430,9595,2428,9590,2428,9590,2426xe" filled="true" fillcolor="#1f1a17" stroked="false">
                <v:path arrowok="t"/>
                <v:fill type="solid"/>
              </v:shape>
            </v:group>
            <v:group style="position:absolute;left:8467;top:5502;width:28;height:2" coordorigin="8467,5502" coordsize="28,2">
              <v:shape style="position:absolute;left:8467;top:5502;width:28;height:2" coordorigin="8467,5502" coordsize="28,0" path="m8495,5502l8467,5502e" filled="false" stroked="true" strokeweight=".223pt" strokecolor="#000000">
                <v:path arrowok="t"/>
              </v:shape>
            </v:group>
            <v:group style="position:absolute;left:8165;top:5430;width:267;height:136" coordorigin="8165,5430" coordsize="267,136">
              <v:shape style="position:absolute;left:8165;top:5430;width:267;height:136" coordorigin="8165,5430" coordsize="267,136" path="m8165,5565l8431,5565,8431,5430,8165,5430,8165,5565xe" filled="false" stroked="true" strokeweight=".372pt" strokecolor="#1f1a17">
                <v:path arrowok="t"/>
              </v:shape>
            </v:group>
            <v:group style="position:absolute;left:8376;top:5470;width:27;height:53" coordorigin="8376,5470" coordsize="27,53">
              <v:shape style="position:absolute;left:8376;top:5470;width:27;height:53" coordorigin="8376,5470" coordsize="27,53" path="m8372,5497l8406,5497e" filled="false" stroked="true" strokeweight="3.112pt" strokecolor="#1f1a17">
                <v:path arrowok="t"/>
              </v:shape>
            </v:group>
            <v:group style="position:absolute;left:8227;top:5444;width:106;height:107" coordorigin="8227,5444" coordsize="106,107">
              <v:shape style="position:absolute;left:8227;top:5444;width:106;height:107" coordorigin="8227,5444" coordsize="106,107" path="m8333,5498l8333,5487,8327,5476,8316,5460,8302,5449,8286,5444,8268,5445,8252,5451,8238,5463,8229,5479,8227,5508,8234,5526,8246,5539,8262,5547,8280,5550,8297,5547,8313,5538,8324,5524,8333,5508,8333,5498xe" filled="false" stroked="true" strokeweight=".372pt" strokecolor="#1f1a17">
                <v:path arrowok="t"/>
              </v:shape>
            </v:group>
            <v:group style="position:absolute;left:8254;top:5464;width:68;height:80" coordorigin="8254,5464" coordsize="68,80">
              <v:shape style="position:absolute;left:8254;top:5464;width:68;height:80" coordorigin="8254,5464" coordsize="68,80" path="m8254,5544l8321,5464e" filled="false" stroked="true" strokeweight=".372pt" strokecolor="#1f1a17">
                <v:path arrowok="t"/>
              </v:shape>
            </v:group>
            <v:group style="position:absolute;left:8237;top:5451;width:68;height:81" coordorigin="8237,5451" coordsize="68,81">
              <v:shape style="position:absolute;left:8237;top:5451;width:68;height:81" coordorigin="8237,5451" coordsize="68,81" path="m8237,5532l8304,5451e" filled="false" stroked="true" strokeweight=".372pt" strokecolor="#1f1a17">
                <v:path arrowok="t"/>
              </v:shape>
            </v:group>
            <v:group style="position:absolute;left:3974;top:9505;width:4904;height:2" coordorigin="3974,9505" coordsize="4904,2">
              <v:shape style="position:absolute;left:3974;top:9505;width:4904;height:2" coordorigin="3974,9505" coordsize="4904,0" path="m3974,9505l8878,9505e" filled="false" stroked="true" strokeweight=".372pt" strokecolor="#1f1a17">
                <v:path arrowok="t"/>
              </v:shape>
            </v:group>
            <v:group style="position:absolute;left:8885;top:5503;width:2;height:4002" coordorigin="8885,5503" coordsize="2,4002">
              <v:shape style="position:absolute;left:8885;top:5503;width:2;height:4002" coordorigin="8885,5503" coordsize="0,4002" path="m8885,5503l8885,9505e" filled="false" stroked="true" strokeweight=".372pt" strokecolor="#1f1a17">
                <v:path arrowok="t"/>
              </v:shape>
            </v:group>
            <v:group style="position:absolute;left:8466;top:5480;width:40;height:44" coordorigin="8466,5480" coordsize="40,44">
              <v:shape style="position:absolute;left:8466;top:5480;width:40;height:44" coordorigin="8466,5480" coordsize="40,44" path="m8506,5480l8466,5502,8506,5523,8506,5480xe" filled="true" fillcolor="#1f1a17" stroked="false">
                <v:path arrowok="t"/>
                <v:fill type="solid"/>
              </v:shape>
            </v:group>
            <v:group style="position:absolute;left:8495;top:5502;width:384;height:2" coordorigin="8495,5502" coordsize="384,2">
              <v:shape style="position:absolute;left:8495;top:5502;width:384;height:2" coordorigin="8495,5502" coordsize="384,0" path="m8495,5502l8879,5502e" filled="false" stroked="true" strokeweight=".372pt" strokecolor="#1f1a17">
                <v:path arrowok="t"/>
              </v:shape>
            </v:group>
            <v:group style="position:absolute;left:3979;top:9280;width:2;height:219" coordorigin="3979,9280" coordsize="2,219">
              <v:shape style="position:absolute;left:3979;top:9280;width:2;height:219" coordorigin="3979,9280" coordsize="0,219" path="m3979,9280l3979,9499e" filled="false" stroked="true" strokeweight=".372pt" strokecolor="#1f1a17">
                <v:path arrowok="t"/>
              </v:shape>
            </v:group>
            <v:group style="position:absolute;left:3960;top:9262;width:35;height:38" coordorigin="3960,9262" coordsize="35,38">
              <v:shape style="position:absolute;left:3960;top:9262;width:35;height:38" coordorigin="3960,9262" coordsize="35,38" path="m3984,9297l3972,9297,3972,9300,3984,9300,3984,9297xe" filled="true" fillcolor="#1f1a17" stroked="false">
                <v:path arrowok="t"/>
                <v:fill type="solid"/>
              </v:shape>
              <v:shape style="position:absolute;left:3960;top:9262;width:35;height:38" coordorigin="3960,9262" coordsize="35,38" path="m3988,9296l3968,9296,3968,9297,3988,9297,3988,9296xe" filled="true" fillcolor="#1f1a17" stroked="false">
                <v:path arrowok="t"/>
                <v:fill type="solid"/>
              </v:shape>
              <v:shape style="position:absolute;left:3960;top:9262;width:35;height:38" coordorigin="3960,9262" coordsize="35,38" path="m3991,9292l3966,9292,3966,9296,3991,9296,3991,9292xe" filled="true" fillcolor="#1f1a17" stroked="false">
                <v:path arrowok="t"/>
                <v:fill type="solid"/>
              </v:shape>
              <v:shape style="position:absolute;left:3960;top:9262;width:35;height:38" coordorigin="3960,9262" coordsize="35,38" path="m3991,9267l3966,9267,3966,9268,3965,9268,3965,9271,3961,9274,3961,9280,3960,9280,3960,9283,3961,9283,3961,9291,3965,9291,3965,9292,3992,9292,3992,9289,3995,9289,3995,9274,3992,9274,3992,9271,3991,9268,3991,9267xe" filled="true" fillcolor="#1f1a17" stroked="false">
                <v:path arrowok="t"/>
                <v:fill type="solid"/>
              </v:shape>
              <v:shape style="position:absolute;left:3960;top:9262;width:35;height:38" coordorigin="3960,9262" coordsize="35,38" path="m3986,9265l3970,9265,3968,9267,3988,9267,3986,9265xe" filled="true" fillcolor="#1f1a17" stroked="false">
                <v:path arrowok="t"/>
                <v:fill type="solid"/>
              </v:shape>
              <v:shape style="position:absolute;left:3960;top:9262;width:35;height:38" coordorigin="3960,9262" coordsize="35,38" path="m3983,9262l3974,9262,3972,9265,3983,9265,3983,9262xe" filled="true" fillcolor="#1f1a17" stroked="false">
                <v:path arrowok="t"/>
                <v:fill type="solid"/>
              </v:shape>
              <v:shape style="position:absolute;left:7794;top:5256;width:168;height:167" type="#_x0000_t75" stroked="false">
                <v:imagedata r:id="rId98" o:title=""/>
              </v:shape>
              <v:shape style="position:absolute;left:7634;top:4948;width:167;height:284" type="#_x0000_t75" stroked="false">
                <v:imagedata r:id="rId99" o:title=""/>
              </v:shape>
              <v:shape style="position:absolute;left:4568;top:2364;width:604;height:737" type="#_x0000_t202" filled="false" stroked="false">
                <v:textbox inset="0,0,0,0">
                  <w:txbxContent>
                    <w:p>
                      <w:pPr>
                        <w:spacing w:line="74" w:lineRule="exact" w:before="0"/>
                        <w:ind w:left="232" w:right="0" w:firstLine="62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NOT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USED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</w:p>
                    <w:p>
                      <w:pPr>
                        <w:spacing w:line="383" w:lineRule="auto" w:before="0"/>
                        <w:ind w:left="0" w:right="4" w:firstLine="232"/>
                        <w:jc w:val="righ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z w:val="7"/>
                        </w:rPr>
                        <w:t>SPRINKLER</w:t>
                      </w:r>
                      <w:r>
                        <w:rPr>
                          <w:rFonts w:ascii="Arial Narrow"/>
                          <w:color w:val="1F1A17"/>
                          <w:spacing w:val="24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REMOTE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OFF</w:t>
                      </w:r>
                      <w:r>
                        <w:rPr>
                          <w:rFonts w:ascii="Arial Narrow"/>
                          <w:color w:val="1F1A17"/>
                          <w:spacing w:val="22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EMERGENCY</w:t>
                      </w:r>
                      <w:r>
                        <w:rPr>
                          <w:rFonts w:ascii="Arial Narrow"/>
                          <w:color w:val="1F1A17"/>
                          <w:spacing w:val="-5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STOP</w:t>
                      </w:r>
                      <w:r>
                        <w:rPr>
                          <w:rFonts w:ascii="Arial Narrow"/>
                          <w:color w:val="1F1A17"/>
                          <w:spacing w:val="22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ACCESS</w:t>
                      </w:r>
                      <w:r>
                        <w:rPr>
                          <w:rFonts w:ascii="Arial Narrow"/>
                          <w:color w:val="1F1A17"/>
                          <w:spacing w:val="-5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LOCK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79" w:lineRule="exact" w:before="12"/>
                        <w:ind w:left="0" w:right="24" w:firstLine="0"/>
                        <w:jc w:val="righ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REMOTE</w:t>
                      </w:r>
                      <w:r>
                        <w:rPr>
                          <w:rFonts w:ascii="Arial Narrow"/>
                          <w:color w:val="1F1A17"/>
                          <w:spacing w:val="-2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7"/>
                          <w:w w:val="105"/>
                          <w:sz w:val="7"/>
                        </w:rPr>
                        <w:t>S/S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201;top:3178;width:318;height:137" type="#_x0000_t202" filled="false" stroked="false">
                <v:textbox inset="0,0,0,0">
                  <w:txbxContent>
                    <w:p>
                      <w:pPr>
                        <w:spacing w:line="250" w:lineRule="auto" w:before="0"/>
                        <w:ind w:left="14" w:right="0" w:hanging="15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b/>
                          <w:color w:val="1F1A17"/>
                          <w:spacing w:val="-1"/>
                          <w:w w:val="105"/>
                          <w:sz w:val="6"/>
                        </w:rPr>
                        <w:t>CONTROL</w:t>
                      </w:r>
                      <w:r>
                        <w:rPr>
                          <w:rFonts w:ascii="Arial"/>
                          <w:b/>
                          <w:color w:val="1F1A17"/>
                          <w:spacing w:val="26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F1A17"/>
                          <w:spacing w:val="-1"/>
                          <w:w w:val="105"/>
                          <w:sz w:val="6"/>
                        </w:rPr>
                        <w:t>SIGNALS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8617;top:3414;width:512;height:467" type="#_x0000_t202" filled="false" stroked="false">
                <v:textbox inset="0,0,0,0">
                  <w:txbxContent>
                    <w:p>
                      <w:pPr>
                        <w:spacing w:line="74" w:lineRule="exact" w:before="0"/>
                        <w:ind w:left="0" w:right="8" w:firstLine="0"/>
                        <w:jc w:val="righ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z w:val="7"/>
                        </w:rPr>
                        <w:t>ALARM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365" w:lineRule="auto" w:before="45"/>
                        <w:ind w:left="170" w:right="0" w:hanging="171"/>
                        <w:jc w:val="righ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READY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TO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LOAD</w:t>
                      </w:r>
                      <w:r>
                        <w:rPr>
                          <w:rFonts w:ascii="Arial Narrow"/>
                          <w:color w:val="1F1A17"/>
                          <w:spacing w:val="25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z w:val="7"/>
                        </w:rPr>
                        <w:t>PRESTART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79" w:lineRule="exact" w:before="23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GEN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C.B.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4236;top:7073;width:139;height:74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RPM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611;top:8432;width:2663;height:239" type="#_x0000_t202" filled="false" stroked="false">
                <v:textbox inset="0,0,0,0">
                  <w:txbxContent>
                    <w:p>
                      <w:pPr>
                        <w:spacing w:line="11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z w:val="11"/>
                        </w:rPr>
                        <w:t>BO</w:t>
                      </w:r>
                      <w:r>
                        <w:rPr>
                          <w:rFonts w:ascii="Arial"/>
                          <w:spacing w:val="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sz w:val="11"/>
                        </w:rPr>
                        <w:t>ECU</w:t>
                      </w:r>
                      <w:r>
                        <w:rPr>
                          <w:rFonts w:ascii="Arial"/>
                          <w:spacing w:val="4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1"/>
                        </w:rPr>
                        <w:t>PwrRelay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24" w:lineRule="exact" w:before="0"/>
                        <w:ind w:left="22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pacing w:val="-1"/>
                          <w:sz w:val="11"/>
                        </w:rPr>
                        <w:t>B</w:t>
                      </w:r>
                      <w:r>
                        <w:rPr>
                          <w:rFonts w:ascii="Arial"/>
                          <w:sz w:val="11"/>
                        </w:rPr>
                        <w:t>O</w:t>
                      </w:r>
                      <w:r>
                        <w:rPr>
                          <w:rFonts w:ascii="Arial"/>
                          <w:spacing w:val="3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11"/>
                        </w:rPr>
                        <w:t>C</w:t>
                      </w:r>
                      <w:r>
                        <w:rPr>
                          <w:rFonts w:ascii="Arial"/>
                          <w:sz w:val="11"/>
                        </w:rPr>
                        <w:t>U</w:t>
                      </w:r>
                      <w:r>
                        <w:rPr>
                          <w:rFonts w:ascii="Arial"/>
                          <w:spacing w:val="3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sz w:val="11"/>
                        </w:rPr>
                        <w:t>Co</w:t>
                      </w:r>
                      <w:r>
                        <w:rPr>
                          <w:rFonts w:ascii="Arial"/>
                          <w:spacing w:val="-1"/>
                          <w:sz w:val="11"/>
                        </w:rPr>
                        <w:t>m</w:t>
                      </w:r>
                      <w:r>
                        <w:rPr>
                          <w:rFonts w:ascii="Arial"/>
                          <w:sz w:val="11"/>
                        </w:rPr>
                        <w:t>mO</w:t>
                      </w:r>
                      <w:r>
                        <w:rPr>
                          <w:rFonts w:ascii="Arial"/>
                          <w:spacing w:val="-58"/>
                          <w:sz w:val="11"/>
                        </w:rPr>
                        <w:t>K</w:t>
                      </w:r>
                      <w:r>
                        <w:rPr>
                          <w:rFonts w:ascii="Arial"/>
                          <w:sz w:val="11"/>
                        </w:rPr>
                        <w:t>(</w:t>
                      </w:r>
                      <w:r>
                        <w:rPr>
                          <w:rFonts w:ascii="Arial"/>
                          <w:spacing w:val="-6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sz w:val="11"/>
                        </w:rPr>
                        <w:t>ED</w:t>
                      </w:r>
                      <w:r>
                        <w:rPr>
                          <w:rFonts w:ascii="Arial"/>
                          <w:spacing w:val="1"/>
                          <w:sz w:val="11"/>
                        </w:rPr>
                        <w:t>C</w:t>
                      </w:r>
                      <w:r>
                        <w:rPr>
                          <w:rFonts w:ascii="Arial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sz w:val="11"/>
                        </w:rPr>
                        <w:t>I)</w:t>
                      </w:r>
                      <w:r>
                        <w:rPr>
                          <w:rFonts w:ascii="Arial"/>
                          <w:spacing w:val="3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sz w:val="11"/>
                        </w:rPr>
                        <w:t>/  </w:t>
                      </w:r>
                      <w:r>
                        <w:rPr>
                          <w:rFonts w:ascii="Arial"/>
                          <w:spacing w:val="4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sz w:val="11"/>
                        </w:rPr>
                        <w:t>ECU</w:t>
                      </w:r>
                      <w:r>
                        <w:rPr>
                          <w:rFonts w:ascii="Arial"/>
                          <w:spacing w:val="4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sz w:val="11"/>
                        </w:rPr>
                        <w:t>Com</w:t>
                      </w:r>
                      <w:r>
                        <w:rPr>
                          <w:rFonts w:ascii="Arial"/>
                          <w:spacing w:val="-1"/>
                          <w:sz w:val="11"/>
                        </w:rPr>
                        <w:t>m</w:t>
                      </w:r>
                      <w:r>
                        <w:rPr>
                          <w:rFonts w:ascii="Arial"/>
                          <w:spacing w:val="1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sz w:val="11"/>
                        </w:rPr>
                        <w:t>rr</w:t>
                      </w:r>
                      <w:r>
                        <w:rPr>
                          <w:rFonts w:ascii="Arial"/>
                          <w:spacing w:val="-15"/>
                          <w:sz w:val="11"/>
                        </w:rPr>
                        <w:t>o</w:t>
                      </w:r>
                      <w:r>
                        <w:rPr>
                          <w:rFonts w:ascii="Arial"/>
                          <w:spacing w:val="-23"/>
                          <w:sz w:val="11"/>
                        </w:rPr>
                        <w:t>(</w:t>
                      </w:r>
                      <w:r>
                        <w:rPr>
                          <w:rFonts w:ascii="Arial"/>
                          <w:spacing w:val="5"/>
                          <w:sz w:val="11"/>
                        </w:rPr>
                        <w:t>r</w:t>
                      </w:r>
                      <w:r>
                        <w:rPr>
                          <w:rFonts w:ascii="Arial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11"/>
                        </w:rPr>
                        <w:t>M</w:t>
                      </w:r>
                      <w:r>
                        <w:rPr>
                          <w:rFonts w:ascii="Arial"/>
                          <w:spacing w:val="1"/>
                          <w:sz w:val="11"/>
                        </w:rPr>
                        <w:t>S</w:t>
                      </w:r>
                      <w:r>
                        <w:rPr>
                          <w:rFonts w:ascii="Arial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spacing w:val="-23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sz w:val="11"/>
                        </w:rPr>
                        <w:t>)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670;top:9168;width:366;height:74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FUEL</w:t>
                      </w:r>
                      <w:r>
                        <w:rPr>
                          <w:rFonts w:ascii="Arial Narrow"/>
                          <w:color w:val="1F1A17"/>
                          <w:spacing w:val="-4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LEVEL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83.91568pt;margin-top:133.753372pt;width:7.5pt;height:17.6pt;mso-position-horizontal-relative:page;mso-position-vertical-relative:paragraph;z-index:844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color w:val="1F1A17"/>
                      <w:w w:val="99"/>
                      <w:sz w:val="11"/>
                    </w:rPr>
                    <w:t>LOAD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25626pt;margin-top:197.32608pt;width:5.75pt;height:26.3pt;mso-position-horizontal-relative:page;mso-position-vertical-relative:paragraph;z-index:8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spacing w:val="-2"/>
                      <w:w w:val="106"/>
                      <w:sz w:val="7"/>
                    </w:rPr>
                    <w:t>Generator</w:t>
                  </w:r>
                  <w:r>
                    <w:rPr>
                      <w:rFonts w:ascii="Arial"/>
                      <w:color w:val="1F1A17"/>
                      <w:spacing w:val="4"/>
                      <w:sz w:val="7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-3"/>
                      <w:w w:val="106"/>
                      <w:sz w:val="7"/>
                    </w:rPr>
                    <w:t>C.B.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245628pt;margin-top:281.640717pt;width:5.75pt;height:6.2pt;mso-position-horizontal-relative:page;mso-position-vertical-relative:paragraph;z-index:8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L1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626465pt;margin-top:281.640717pt;width:5.75pt;height:6.2pt;mso-position-horizontal-relative:page;mso-position-vertical-relative:paragraph;z-index:8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L2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665756pt;margin-top:281.640717pt;width:5.75pt;height:6.2pt;mso-position-horizontal-relative:page;mso-position-vertical-relative:paragraph;z-index: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L3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006348pt;margin-top:282.372192pt;width:5.75pt;height:4.7pt;mso-position-horizontal-relative:page;mso-position-vertical-relative:paragraph;z-index:8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N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647064pt;margin-top:53.343601pt;width:9.950pt;height:17.5pt;mso-position-horizontal-relative:page;mso-position-vertical-relative:paragraph;z-index:8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4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7"/>
                    </w:rPr>
                    <w:t>RS-232C</w:t>
                  </w:r>
                  <w:r>
                    <w:rPr>
                      <w:rFonts w:ascii="Arial"/>
                      <w:sz w:val="7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7"/>
                    </w:rPr>
                    <w:t>Interface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394135pt;margin-top:32.119511pt;width:5.75pt;height:20.5pt;mso-position-horizontal-relative:page;mso-position-vertical-relative:paragraph;z-index:8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7"/>
                      <w:szCs w:val="7"/>
                    </w:rPr>
                  </w:pPr>
                  <w:r>
                    <w:rPr>
                      <w:rFonts w:ascii="Arial Narrow"/>
                      <w:color w:val="1F1A17"/>
                      <w:spacing w:val="-1"/>
                      <w:w w:val="106"/>
                      <w:sz w:val="7"/>
                    </w:rPr>
                    <w:t>Modem</w:t>
                  </w:r>
                  <w:r>
                    <w:rPr>
                      <w:rFonts w:ascii="Arial Narrow"/>
                      <w:color w:val="1F1A17"/>
                      <w:spacing w:val="-4"/>
                      <w:sz w:val="7"/>
                    </w:rPr>
                    <w:t> </w:t>
                  </w:r>
                  <w:r>
                    <w:rPr>
                      <w:rFonts w:ascii="Arial Narrow"/>
                      <w:color w:val="1F1A17"/>
                      <w:spacing w:val="-2"/>
                      <w:w w:val="106"/>
                      <w:sz w:val="7"/>
                    </w:rPr>
                    <w:t>or</w:t>
                  </w:r>
                  <w:r>
                    <w:rPr>
                      <w:rFonts w:ascii="Arial Narrow"/>
                      <w:color w:val="1F1A17"/>
                      <w:spacing w:val="3"/>
                      <w:sz w:val="7"/>
                    </w:rPr>
                    <w:t> </w:t>
                  </w:r>
                  <w:r>
                    <w:rPr>
                      <w:rFonts w:ascii="Arial Narrow"/>
                      <w:color w:val="1F1A17"/>
                      <w:w w:val="106"/>
                      <w:sz w:val="7"/>
                    </w:rPr>
                    <w:t>PC</w:t>
                  </w:r>
                  <w:r>
                    <w:rPr>
                      <w:rFonts w:ascii="Arial Narrow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003754pt;margin-top:134.953781pt;width:4.3pt;height:7pt;mso-position-horizontal-relative:page;mso-position-vertical-relative:paragraph;z-index:8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4"/>
                      <w:szCs w:val="4"/>
                    </w:rPr>
                  </w:pPr>
                  <w:r>
                    <w:rPr>
                      <w:rFonts w:ascii="Arial Narrow"/>
                      <w:color w:val="1F1A17"/>
                      <w:spacing w:val="-1"/>
                      <w:w w:val="114"/>
                      <w:sz w:val="4"/>
                    </w:rPr>
                    <w:t>+24</w:t>
                  </w:r>
                  <w:r>
                    <w:rPr>
                      <w:rFonts w:ascii="Arial Narrow"/>
                      <w:color w:val="1F1A17"/>
                      <w:spacing w:val="1"/>
                      <w:sz w:val="4"/>
                    </w:rPr>
                    <w:t> </w:t>
                  </w:r>
                  <w:r>
                    <w:rPr>
                      <w:rFonts w:ascii="Arial Narrow"/>
                      <w:color w:val="1F1A17"/>
                      <w:w w:val="114"/>
                      <w:sz w:val="4"/>
                    </w:rPr>
                    <w:t>V</w:t>
                  </w:r>
                  <w:r>
                    <w:rPr>
                      <w:rFonts w:ascii="Arial Narrow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383209pt;margin-top:161.8582pt;width:5.2pt;height:29.95pt;mso-position-horizontal-relative:page;mso-position-vertical-relative:paragraph;z-index:8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/>
                      <w:b/>
                      <w:color w:val="1F1A17"/>
                      <w:spacing w:val="-2"/>
                      <w:w w:val="106"/>
                      <w:sz w:val="6"/>
                    </w:rPr>
                    <w:t>B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5"/>
                      <w:sz w:val="6"/>
                    </w:rPr>
                    <w:t>I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6"/>
                      <w:sz w:val="6"/>
                    </w:rPr>
                    <w:t>NAR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5"/>
                      <w:sz w:val="6"/>
                    </w:rPr>
                    <w:t>Y</w:t>
                  </w:r>
                  <w:r>
                    <w:rPr>
                      <w:rFonts w:ascii="Arial"/>
                      <w:b/>
                      <w:color w:val="1F1A17"/>
                      <w:sz w:val="6"/>
                    </w:rPr>
                    <w:t> 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5"/>
                      <w:sz w:val="6"/>
                    </w:rPr>
                    <w:t>O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6"/>
                    </w:rPr>
                    <w:t>U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5"/>
                      <w:sz w:val="6"/>
                    </w:rPr>
                    <w:t>T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6"/>
                    </w:rPr>
                    <w:t>PU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5"/>
                      <w:sz w:val="6"/>
                    </w:rPr>
                    <w:t>TS</w:t>
                  </w:r>
                  <w:r>
                    <w:rPr>
                      <w:rFonts w:ascii="Arial"/>
                      <w:sz w:val="6"/>
                    </w:rPr>
                  </w:r>
                </w:p>
              </w:txbxContent>
            </v:textbox>
            <w10:wrap type="none"/>
          </v:shape>
        </w:pict>
      </w:r>
      <w:bookmarkStart w:name="Двигатели VOLVO PENTA (модули EMS II, ED" w:id="304"/>
      <w:bookmarkEnd w:id="304"/>
      <w:r>
        <w:rPr>
          <w:b w:val="0"/>
        </w:rPr>
      </w:r>
      <w:r>
        <w:rPr>
          <w:spacing w:val="-1"/>
        </w:rPr>
        <w:t>Двигатели</w:t>
      </w:r>
      <w:r>
        <w:rPr>
          <w:spacing w:val="1"/>
        </w:rPr>
        <w:t> </w:t>
      </w:r>
      <w:r>
        <w:rPr>
          <w:rFonts w:ascii="Arial" w:hAnsi="Arial"/>
          <w:spacing w:val="-1"/>
        </w:rPr>
        <w:t>VOLVO PENTA (</w:t>
      </w:r>
      <w:r>
        <w:rPr>
          <w:spacing w:val="-1"/>
        </w:rPr>
        <w:t>модули </w:t>
      </w:r>
      <w:r>
        <w:rPr>
          <w:rFonts w:ascii="Arial" w:hAnsi="Arial"/>
          <w:spacing w:val="-1"/>
        </w:rPr>
        <w:t>EMS II,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EDC III)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9209" w:val="right" w:leader="none"/>
        </w:tabs>
        <w:spacing w:line="264" w:lineRule="exact" w:before="136"/>
        <w:ind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04.65477pt;margin-top:-303.139465pt;width:7.5pt;height:30pt;mso-position-horizontal-relative:page;mso-position-vertical-relative:paragraph;z-index:848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11"/>
                      <w:szCs w:val="11"/>
                    </w:rPr>
                  </w:pPr>
                  <w:r>
                    <w:rPr>
                      <w:rFonts w:ascii="Arial Narrow"/>
                      <w:color w:val="1F1A17"/>
                      <w:spacing w:val="-2"/>
                      <w:w w:val="99"/>
                      <w:sz w:val="11"/>
                    </w:rPr>
                    <w:t>GENERATOR</w:t>
                  </w:r>
                  <w:r>
                    <w:rPr>
                      <w:rFonts w:ascii="Arial Narrow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954773pt;margin-top:-243.79245pt;width:7.5pt;height:47.05pt;mso-position-horizontal-relative:page;mso-position-vertical-relative:paragraph;z-index:851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11"/>
                      <w:szCs w:val="11"/>
                    </w:rPr>
                  </w:pPr>
                  <w:r>
                    <w:rPr>
                      <w:rFonts w:ascii="Arial Narrow"/>
                      <w:color w:val="1F1A17"/>
                      <w:spacing w:val="-1"/>
                      <w:w w:val="99"/>
                      <w:sz w:val="11"/>
                    </w:rPr>
                    <w:t>DIESEL/GAS</w:t>
                  </w:r>
                  <w:r>
                    <w:rPr>
                      <w:rFonts w:ascii="Arial Narrow"/>
                      <w:color w:val="1F1A17"/>
                      <w:sz w:val="11"/>
                    </w:rPr>
                    <w:t> </w:t>
                  </w:r>
                  <w:r>
                    <w:rPr>
                      <w:rFonts w:ascii="Arial Narrow"/>
                      <w:color w:val="1F1A17"/>
                      <w:spacing w:val="-1"/>
                      <w:w w:val="99"/>
                      <w:sz w:val="11"/>
                    </w:rPr>
                    <w:t>ENGINE</w:t>
                  </w:r>
                  <w:r>
                    <w:rPr>
                      <w:rFonts w:ascii="Arial Narrow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502747pt;margin-top:-293.683685pt;width:13pt;height:10.55pt;mso-position-horizontal-relative:page;mso-position-vertical-relative:paragraph;z-index:8560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1F1A17"/>
                      <w:w w:val="99"/>
                      <w:sz w:val="22"/>
                    </w:rPr>
                    <w:t>G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950592pt;margin-top:-238.078445pt;width:10.3pt;height:19.5pt;mso-position-horizontal-relative:page;mso-position-vertical-relative:paragraph;z-index:8656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1F1A17"/>
                      <w:w w:val="103"/>
                      <w:sz w:val="16"/>
                    </w:rPr>
                    <w:t>ECU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535675pt;margin-top:-249.980682pt;width:24.3pt;height:44.55pt;mso-position-horizontal-relative:page;mso-position-vertical-relative:paragraph;z-index:868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19" w:right="60" w:hanging="126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1F1A17"/>
                      <w:spacing w:val="-1"/>
                      <w:w w:val="99"/>
                      <w:sz w:val="11"/>
                    </w:rPr>
                    <w:t>8-pole</w:t>
                  </w:r>
                  <w:r>
                    <w:rPr>
                      <w:rFonts w:ascii="Arial"/>
                      <w:color w:val="1F1A17"/>
                      <w:spacing w:val="3"/>
                      <w:sz w:val="11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-1"/>
                      <w:w w:val="99"/>
                      <w:sz w:val="11"/>
                    </w:rPr>
                    <w:t>Deutsch</w:t>
                  </w:r>
                  <w:r>
                    <w:rPr>
                      <w:rFonts w:ascii="Arial"/>
                      <w:color w:val="1F1A17"/>
                      <w:spacing w:val="24"/>
                      <w:w w:val="99"/>
                      <w:sz w:val="11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-1"/>
                      <w:w w:val="99"/>
                      <w:sz w:val="11"/>
                    </w:rPr>
                    <w:t>connector</w:t>
                  </w:r>
                  <w:r>
                    <w:rPr>
                      <w:rFonts w:ascii="Arial"/>
                      <w:sz w:val="11"/>
                    </w:rPr>
                  </w:r>
                </w:p>
                <w:p>
                  <w:pPr>
                    <w:spacing w:line="240" w:lineRule="auto" w:before="1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1F1A17"/>
                      <w:spacing w:val="4"/>
                      <w:w w:val="101"/>
                      <w:sz w:val="9"/>
                    </w:rPr>
                    <w:t>8</w:t>
                  </w:r>
                  <w:r>
                    <w:rPr>
                      <w:rFonts w:ascii="Arial"/>
                      <w:color w:val="1F1A17"/>
                      <w:sz w:val="9"/>
                    </w:rPr>
                    <w:t> 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7</w:t>
                  </w:r>
                  <w:r>
                    <w:rPr>
                      <w:rFonts w:ascii="Arial"/>
                      <w:color w:val="1F1A17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7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4"/>
                      <w:w w:val="101"/>
                      <w:sz w:val="9"/>
                    </w:rPr>
                    <w:t>6</w:t>
                  </w:r>
                  <w:r>
                    <w:rPr>
                      <w:rFonts w:ascii="Arial"/>
                      <w:color w:val="1F1A17"/>
                      <w:sz w:val="9"/>
                    </w:rPr>
                    <w:t> 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5</w:t>
                  </w:r>
                  <w:r>
                    <w:rPr>
                      <w:rFonts w:ascii="Arial"/>
                      <w:color w:val="1F1A17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6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4</w:t>
                  </w:r>
                  <w:r>
                    <w:rPr>
                      <w:rFonts w:ascii="Arial"/>
                      <w:color w:val="1F1A17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6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3</w:t>
                  </w:r>
                  <w:r>
                    <w:rPr>
                      <w:rFonts w:ascii="Arial"/>
                      <w:color w:val="1F1A17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6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4"/>
                      <w:w w:val="101"/>
                      <w:sz w:val="9"/>
                    </w:rPr>
                    <w:t>2</w:t>
                  </w:r>
                  <w:r>
                    <w:rPr>
                      <w:rFonts w:ascii="Arial"/>
                      <w:color w:val="1F1A17"/>
                      <w:sz w:val="9"/>
                    </w:rPr>
                    <w:t> 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1</w:t>
                  </w:r>
                  <w:r>
                    <w:rPr>
                      <w:rFonts w:ascii="Arial"/>
                      <w:color w:val="1F1A17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4"/>
                      <w:sz w:val="9"/>
                    </w:rPr>
                    <w:t> 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57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8800" type="#_x0000_t75" stroked="false">
            <v:imagedata r:id="rId5" o:title=""/>
          </v:shape>
        </w:pict>
      </w:r>
      <w:r>
        <w:rPr/>
        <w:pict>
          <v:shape style="position:absolute;margin-left:83.91568pt;margin-top:200.133209pt;width:7.5pt;height:17.6pt;mso-position-horizontal-relative:page;mso-position-vertical-relative:page;z-index:901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color w:val="1F1A17"/>
                      <w:w w:val="99"/>
                      <w:sz w:val="11"/>
                    </w:rPr>
                    <w:t>LOAD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25626pt;margin-top:263.705933pt;width:5.75pt;height:26.3pt;mso-position-horizontal-relative:page;mso-position-vertical-relative:page;z-index:9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spacing w:val="-2"/>
                      <w:w w:val="106"/>
                      <w:sz w:val="7"/>
                    </w:rPr>
                    <w:t>Generator</w:t>
                  </w:r>
                  <w:r>
                    <w:rPr>
                      <w:rFonts w:ascii="Arial"/>
                      <w:color w:val="1F1A17"/>
                      <w:spacing w:val="4"/>
                      <w:sz w:val="7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-3"/>
                      <w:w w:val="106"/>
                      <w:sz w:val="7"/>
                    </w:rPr>
                    <w:t>C.B.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65477pt;margin-top:410.123413pt;width:7.5pt;height:30pt;mso-position-horizontal-relative:page;mso-position-vertical-relative:page;z-index:90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11"/>
                      <w:szCs w:val="11"/>
                    </w:rPr>
                  </w:pPr>
                  <w:r>
                    <w:rPr>
                      <w:rFonts w:ascii="Arial Narrow"/>
                      <w:color w:val="1F1A17"/>
                      <w:spacing w:val="-2"/>
                      <w:w w:val="99"/>
                      <w:sz w:val="11"/>
                    </w:rPr>
                    <w:t>GENERATOR</w:t>
                  </w:r>
                  <w:r>
                    <w:rPr>
                      <w:rFonts w:ascii="Arial Narrow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954773pt;margin-top:469.470337pt;width:7.5pt;height:47.05pt;mso-position-horizontal-relative:page;mso-position-vertical-relative:page;z-index: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11"/>
                      <w:szCs w:val="11"/>
                    </w:rPr>
                  </w:pPr>
                  <w:r>
                    <w:rPr>
                      <w:rFonts w:ascii="Arial Narrow"/>
                      <w:color w:val="1F1A17"/>
                      <w:spacing w:val="-1"/>
                      <w:w w:val="99"/>
                      <w:sz w:val="11"/>
                    </w:rPr>
                    <w:t>DIESEL/GAS</w:t>
                  </w:r>
                  <w:r>
                    <w:rPr>
                      <w:rFonts w:ascii="Arial Narrow"/>
                      <w:color w:val="1F1A17"/>
                      <w:sz w:val="11"/>
                    </w:rPr>
                    <w:t> </w:t>
                  </w:r>
                  <w:r>
                    <w:rPr>
                      <w:rFonts w:ascii="Arial Narrow"/>
                      <w:color w:val="1F1A17"/>
                      <w:spacing w:val="-1"/>
                      <w:w w:val="99"/>
                      <w:sz w:val="11"/>
                    </w:rPr>
                    <w:t>ENGINE</w:t>
                  </w:r>
                  <w:r>
                    <w:rPr>
                      <w:rFonts w:ascii="Arial Narrow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484962pt;margin-top:350.180908pt;width:6.6pt;height:7.05pt;mso-position-horizontal-relative:page;mso-position-vertical-relative:page;z-index:911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1F1A17"/>
                      <w:spacing w:val="-1"/>
                      <w:w w:val="101"/>
                      <w:sz w:val="9"/>
                    </w:rPr>
                    <w:t>L1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385208pt;margin-top:350.120697pt;width:6.6pt;height:7.2pt;mso-position-horizontal-relative:page;mso-position-vertical-relative:page;z-index: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L2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382751pt;margin-top:419.759094pt;width:13pt;height:10.55pt;mso-position-horizontal-relative:page;mso-position-vertical-relative:page;z-index:9160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1F1A17"/>
                      <w:w w:val="99"/>
                      <w:sz w:val="22"/>
                    </w:rPr>
                    <w:t>G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823532pt;margin-top:350.179993pt;width:6.6pt;height:7.2pt;mso-position-horizontal-relative:page;mso-position-vertical-relative:page;z-index:918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L3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423279pt;margin-top:350.845886pt;width:6.6pt;height:5.3pt;mso-position-horizontal-relative:page;mso-position-vertical-relative:page;z-index:920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N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950592pt;margin-top:475.184326pt;width:10.3pt;height:19.5pt;mso-position-horizontal-relative:page;mso-position-vertical-relative:page;z-index:9232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1F1A17"/>
                      <w:w w:val="103"/>
                      <w:sz w:val="16"/>
                    </w:rPr>
                    <w:t>ECU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535629pt;margin-top:465.541779pt;width:24.4pt;height:45.2pt;mso-position-horizontal-relative:page;mso-position-vertical-relative:page;z-index:9256" type="#_x0000_t202" filled="false" stroked="false">
            <v:textbox inset="0,0,0,0" style="layout-flow:vertical;mso-layout-flow-alt:bottom-to-top">
              <w:txbxContent>
                <w:p>
                  <w:pPr>
                    <w:spacing w:line="126" w:lineRule="exact" w:before="6"/>
                    <w:ind w:left="37" w:right="0" w:firstLine="0"/>
                    <w:jc w:val="center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1F1A17"/>
                      <w:w w:val="99"/>
                      <w:sz w:val="11"/>
                    </w:rPr>
                    <w:t>10</w:t>
                  </w:r>
                  <w:r>
                    <w:rPr>
                      <w:rFonts w:ascii="Arial"/>
                      <w:color w:val="1F1A17"/>
                      <w:spacing w:val="-20"/>
                      <w:sz w:val="11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3"/>
                      <w:w w:val="99"/>
                      <w:sz w:val="11"/>
                    </w:rPr>
                    <w:t>-pin</w:t>
                  </w:r>
                  <w:r>
                    <w:rPr>
                      <w:rFonts w:ascii="Arial"/>
                      <w:color w:val="1F1A17"/>
                      <w:sz w:val="11"/>
                    </w:rPr>
                    <w:t>  </w:t>
                  </w:r>
                  <w:r>
                    <w:rPr>
                      <w:rFonts w:ascii="Arial"/>
                      <w:color w:val="1F1A17"/>
                      <w:spacing w:val="-1"/>
                      <w:w w:val="99"/>
                      <w:sz w:val="11"/>
                    </w:rPr>
                    <w:t>EMS</w:t>
                  </w:r>
                  <w:r>
                    <w:rPr>
                      <w:rFonts w:ascii="Arial"/>
                      <w:color w:val="1F1A17"/>
                      <w:sz w:val="11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-1"/>
                      <w:w w:val="99"/>
                      <w:sz w:val="11"/>
                    </w:rPr>
                    <w:t>B1</w:t>
                  </w:r>
                  <w:r>
                    <w:rPr>
                      <w:rFonts w:ascii="Arial"/>
                      <w:sz w:val="11"/>
                    </w:rPr>
                  </w:r>
                </w:p>
                <w:p>
                  <w:pPr>
                    <w:spacing w:line="126" w:lineRule="exact" w:before="0"/>
                    <w:ind w:left="128" w:right="0" w:firstLine="0"/>
                    <w:jc w:val="center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1F1A17"/>
                      <w:spacing w:val="-1"/>
                      <w:w w:val="99"/>
                      <w:sz w:val="11"/>
                    </w:rPr>
                    <w:t>connector</w:t>
                  </w:r>
                  <w:r>
                    <w:rPr>
                      <w:rFonts w:ascii="Arial"/>
                      <w:sz w:val="11"/>
                    </w:rPr>
                  </w:r>
                </w:p>
                <w:p>
                  <w:pPr>
                    <w:spacing w:line="240" w:lineRule="auto" w:before="4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1</w:t>
                  </w:r>
                  <w:r>
                    <w:rPr>
                      <w:rFonts w:ascii="Arial"/>
                      <w:color w:val="1F1A17"/>
                      <w:spacing w:val="8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2</w:t>
                  </w:r>
                  <w:r>
                    <w:rPr>
                      <w:rFonts w:ascii="Arial"/>
                      <w:color w:val="1F1A17"/>
                      <w:spacing w:val="8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3</w:t>
                  </w:r>
                  <w:r>
                    <w:rPr>
                      <w:rFonts w:ascii="Arial"/>
                      <w:color w:val="1F1A17"/>
                      <w:spacing w:val="8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4</w:t>
                  </w:r>
                  <w:r>
                    <w:rPr>
                      <w:rFonts w:ascii="Arial"/>
                      <w:color w:val="1F1A17"/>
                      <w:spacing w:val="9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8"/>
                      <w:w w:val="101"/>
                      <w:sz w:val="9"/>
                    </w:rPr>
                    <w:t>5</w:t>
                  </w:r>
                  <w:r>
                    <w:rPr>
                      <w:rFonts w:ascii="Arial"/>
                      <w:color w:val="1F1A17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8"/>
                      <w:w w:val="101"/>
                      <w:sz w:val="9"/>
                    </w:rPr>
                    <w:t>6</w:t>
                  </w:r>
                  <w:r>
                    <w:rPr>
                      <w:rFonts w:ascii="Arial"/>
                      <w:color w:val="1F1A17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7</w:t>
                  </w:r>
                  <w:r>
                    <w:rPr>
                      <w:rFonts w:ascii="Arial"/>
                      <w:color w:val="1F1A17"/>
                      <w:spacing w:val="10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8</w:t>
                  </w:r>
                  <w:r>
                    <w:rPr>
                      <w:rFonts w:ascii="Arial"/>
                      <w:color w:val="1F1A17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-6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9</w:t>
                  </w:r>
                  <w:r>
                    <w:rPr>
                      <w:rFonts w:ascii="Arial"/>
                      <w:color w:val="1F1A17"/>
                      <w:spacing w:val="-2"/>
                      <w:sz w:val="9"/>
                    </w:rPr>
                    <w:t> </w:t>
                  </w:r>
                  <w:r>
                    <w:rPr>
                      <w:rFonts w:ascii="Arial"/>
                      <w:color w:val="1F1A17"/>
                      <w:w w:val="101"/>
                      <w:sz w:val="9"/>
                    </w:rPr>
                    <w:t>10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003754pt;margin-top:201.333633pt;width:4.3pt;height:7pt;mso-position-horizontal-relative:page;mso-position-vertical-relative:page;z-index: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4"/>
                      <w:szCs w:val="4"/>
                    </w:rPr>
                  </w:pPr>
                  <w:r>
                    <w:rPr>
                      <w:rFonts w:ascii="Arial Narrow"/>
                      <w:color w:val="1F1A17"/>
                      <w:spacing w:val="-1"/>
                      <w:w w:val="114"/>
                      <w:sz w:val="4"/>
                    </w:rPr>
                    <w:t>+24</w:t>
                  </w:r>
                  <w:r>
                    <w:rPr>
                      <w:rFonts w:ascii="Arial Narrow"/>
                      <w:color w:val="1F1A17"/>
                      <w:spacing w:val="1"/>
                      <w:sz w:val="4"/>
                    </w:rPr>
                    <w:t> </w:t>
                  </w:r>
                  <w:r>
                    <w:rPr>
                      <w:rFonts w:ascii="Arial Narrow"/>
                      <w:color w:val="1F1A17"/>
                      <w:w w:val="114"/>
                      <w:sz w:val="4"/>
                    </w:rPr>
                    <w:t>V</w:t>
                  </w:r>
                  <w:r>
                    <w:rPr>
                      <w:rFonts w:ascii="Arial Narrow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563202pt;margin-top:228.360596pt;width:5.2pt;height:29.95pt;mso-position-horizontal-relative:page;mso-position-vertical-relative:page;z-index:9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/>
                      <w:b/>
                      <w:color w:val="1F1A17"/>
                      <w:spacing w:val="-2"/>
                      <w:w w:val="105"/>
                      <w:sz w:val="6"/>
                    </w:rPr>
                    <w:t>BI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6"/>
                      <w:sz w:val="6"/>
                    </w:rPr>
                    <w:t>NAR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5"/>
                      <w:sz w:val="6"/>
                    </w:rPr>
                    <w:t>Y</w:t>
                  </w:r>
                  <w:r>
                    <w:rPr>
                      <w:rFonts w:ascii="Arial"/>
                      <w:b/>
                      <w:color w:val="1F1A17"/>
                      <w:sz w:val="6"/>
                    </w:rPr>
                    <w:t> 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5"/>
                      <w:sz w:val="6"/>
                    </w:rPr>
                    <w:t>O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6"/>
                    </w:rPr>
                    <w:t>U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5"/>
                      <w:sz w:val="6"/>
                    </w:rPr>
                    <w:t>TP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6"/>
                    </w:rPr>
                    <w:t>U</w:t>
                  </w:r>
                  <w:r>
                    <w:rPr>
                      <w:rFonts w:ascii="Arial"/>
                      <w:b/>
                      <w:color w:val="1F1A17"/>
                      <w:spacing w:val="-1"/>
                      <w:w w:val="105"/>
                      <w:sz w:val="6"/>
                    </w:rPr>
                    <w:t>TS</w:t>
                  </w:r>
                  <w:r>
                    <w:rPr>
                      <w:rFonts w:ascii="Arial"/>
                      <w:sz w:val="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5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pStyle w:val="Heading5"/>
        <w:spacing w:line="240" w:lineRule="auto" w:before="74"/>
        <w:ind w:left="118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71.999992pt;margin-top:26.280155pt;width:427.9pt;height:448.4pt;mso-position-horizontal-relative:page;mso-position-vertical-relative:paragraph;z-index:-398368" coordorigin="1440,526" coordsize="8558,8968">
            <v:group style="position:absolute;left:3383;top:5473;width:2200;height:50" coordorigin="3383,5473" coordsize="2200,50">
              <v:shape style="position:absolute;left:3383;top:5473;width:2200;height:50" coordorigin="3383,5473" coordsize="2200,50" path="m5575,5495l5536,5495,5536,5501,5531,5501,5531,5522,5582,5498,5575,5495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07,5519l3406,5519,3406,5520,3407,5519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13,5518l3397,5518,3398,5519,3413,5519,3413,5518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16,5516l3395,5516,3395,5518,3416,5518,3416,5516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18,5515l3392,5515,3392,5516,3418,5516,3418,5515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22,5512l3389,5512,3389,5513,3391,5515,3419,5515,3419,5514,3421,5514,3421,5513,3422,5513,3422,5512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24,5510l3388,5510,3388,5512,3424,5512,3424,5510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25,5491l3386,5491,3386,5492,3385,5492,3385,5495,3384,5495,3384,5500,3383,5500,3383,5502,3384,5502,3384,5507,3385,5507,3385,5509,3386,5509,3386,5510,3425,5510,3425,5508,3426,5508,3426,5506,3427,5504,3427,5503,3406,5503,3406,5497,3427,5497,3426,5496,3426,5494,3425,5494,3425,5491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27,5503l3406,5503,3427,5503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5531,5495l3427,5497,3427,5503,5531,5501,5531,5495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5531,5473l5531,5495,5575,5495,5531,5473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22,5489l3388,5489,3388,5491,3424,5491,3424,5490,3422,5490,3422,5489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21,5488l3389,5488,3389,5489,3421,5489,3421,5488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20,5486l3390,5486,3390,5488,3420,5488,3420,5486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18,5485l3392,5485,3392,5486,3418,5486,3418,5485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16,5484l3395,5484,3395,5485,3416,5485,3416,5484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13,5483l3397,5483,3397,5484,3413,5484,3413,5483xe" filled="true" fillcolor="#1f1a17" stroked="false">
                <v:path arrowok="t"/>
                <v:fill type="solid"/>
              </v:shape>
              <v:shape style="position:absolute;left:3383;top:5473;width:2200;height:50" coordorigin="3383,5473" coordsize="2200,50" path="m3409,5482l3402,5482,3402,5483,3409,5483,3409,5482xe" filled="true" fillcolor="#1f1a17" stroked="false">
                <v:path arrowok="t"/>
                <v:fill type="solid"/>
              </v:shape>
            </v:group>
            <v:group style="position:absolute;left:2551;top:5260;width:3032;height:50" coordorigin="2551,5260" coordsize="3032,50">
              <v:shape style="position:absolute;left:2551;top:5260;width:3032;height:50" coordorigin="2551,5260" coordsize="3032,50" path="m5575,5281l5538,5281,5538,5288,5533,5288,5533,5309,5582,5285,5575,5281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76,5305l2568,5305,2568,5306,2575,5306,2576,5305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80,5304l2564,5304,2564,5305,2580,5305,2580,5304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82,5303l2561,5303,2562,5304,2582,5304,2582,5303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85,5302l2560,5302,2560,5303,2585,5303,2585,5302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86,5300l2558,5300,2558,5302,2586,5302,2586,5300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90,5297l2555,5297,2555,5298,2556,5299,2556,5300,2587,5300,2587,5299,2588,5299,2588,5298,2590,5298,2590,5297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92,5280l2552,5280,2552,5281,2551,5282,2551,5293,2552,5293,2552,5294,2554,5294,2554,5297,2591,5297,2591,5296,2592,5296,2592,5292,2593,5292,2593,5291,2573,5291,2573,5285,2593,5285,2593,5282,2592,5282,2592,5280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93,5291l2573,5291,2593,5291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5533,5281l2593,5285,2593,5291,5533,5288,5533,5281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5533,5260l5533,5281,5575,5281,5533,5260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90,5276l2555,5276,2555,5278,2554,5278,2554,5280,2591,5280,2591,5279,2590,5279,2590,5276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88,5275l2556,5275,2556,5276,2588,5276,2588,5275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87,5274l2557,5274,2557,5275,2587,5275,2587,5274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86,5273l2558,5273,2558,5274,2586,5274,2586,5273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84,5272l2561,5272,2561,5273,2584,5273,2584,5272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81,5270l2562,5270,2562,5272,2581,5272,2581,5270xe" filled="true" fillcolor="#1f1a17" stroked="false">
                <v:path arrowok="t"/>
                <v:fill type="solid"/>
              </v:shape>
              <v:shape style="position:absolute;left:2551;top:5260;width:3032;height:50" coordorigin="2551,5260" coordsize="3032,50" path="m2578,5269l2566,5269,2566,5270,2579,5270,2578,5269xe" filled="true" fillcolor="#1f1a17" stroked="false">
                <v:path arrowok="t"/>
                <v:fill type="solid"/>
              </v:shape>
            </v:group>
            <v:group style="position:absolute;left:2822;top:5046;width:2760;height:48" coordorigin="2822,5046" coordsize="2760,48">
              <v:shape style="position:absolute;left:2822;top:5046;width:2760;height:48" coordorigin="2822,5046" coordsize="2760,48" path="m5533,5074l5533,5094,5575,5074,5533,5074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45,5081l2840,5081,2840,5082,2845,5082,2845,5081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51,5080l2834,5080,2834,5081,2850,5081,2851,5080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54,5078l2833,5078,2833,5080,2854,5080,2854,5078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56,5077l2831,5077,2831,5078,2856,5078,2856,5077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62,5053l2825,5053,2825,5056,2824,5056,2824,5058,2822,5058,2822,5069,2824,5069,2824,5072,2825,5072,2825,5075,2827,5075,2827,5076,2828,5076,2828,5077,2860,5077,2860,5076,2862,5074,2862,5071,2863,5071,2863,5068,2843,5068,2843,5060,2863,5060,2863,5057,2862,5057,2862,5053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5533,5046l5533,5066,5538,5066,5538,5074,5575,5074,5582,5070,5533,5046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63,5060l2863,5062,2864,5062,2864,5065,2863,5065,2863,5068,5533,5074,5533,5066,2863,5060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63,5060l2843,5060,2863,5060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61,5052l2826,5052,2826,5053,2861,5053,2861,5052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60,5051l2827,5051,2827,5052,2860,5052,2860,5051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58,5050l2830,5050,2828,5051,2858,5051,2858,5050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57,5048l2831,5048,2831,5050,2857,5050,2857,5048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55,5047l2833,5047,2832,5048,2855,5048,2855,5047xe" filled="true" fillcolor="#1f1a17" stroked="false">
                <v:path arrowok="t"/>
                <v:fill type="solid"/>
              </v:shape>
              <v:shape style="position:absolute;left:2822;top:5046;width:2760;height:48" coordorigin="2822,5046" coordsize="2760,48" path="m2849,5046l2838,5046,2838,5047,2849,5047,2849,5046xe" filled="true" fillcolor="#1f1a17" stroked="false">
                <v:path arrowok="t"/>
                <v:fill type="solid"/>
              </v:shape>
            </v:group>
            <v:group style="position:absolute;left:3090;top:4829;width:2493;height:48" coordorigin="3090,4829" coordsize="2493,48">
              <v:shape style="position:absolute;left:3090;top:4829;width:2493;height:48" coordorigin="3090,4829" coordsize="2493,48" path="m5575,4849l5537,4849,5537,4856,5532,4856,5532,4877,5582,4853,5575,4849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18,4872l3104,4872,3104,4873,3118,4873,3118,4872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21,4871l3102,4871,3102,4872,3121,4872,3121,4871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22,4870l3098,4870,3100,4871,3122,4871,3122,4870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25,4868l3097,4868,3097,4870,3125,4870,3125,4868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28,4865l3094,4865,3094,4866,3096,4868,3126,4868,3126,4867,3127,4867,3127,4866,3128,4866,3128,4865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30,4844l3092,4844,3092,4848,3091,4848,3091,4850,3090,4852,3090,4859,3091,4860,3091,4862,3092,4864,3092,4865,3130,4865,3130,4864,3131,4864,3131,4861,3132,4861,3132,4859,3112,4859,3112,4852,3132,4852,3132,4849,3131,4849,3131,4847,3130,4847,3130,4844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32,4859l3112,4859,3132,4859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5532,4849l3132,4852,3132,4859,5532,4856,5532,4849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5532,4829l5532,4849,5575,4849,5532,4829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27,4842l3095,4842,3095,4843,3094,4843,3094,4844,3127,4844,3127,4842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26,4841l3096,4841,3096,4842,3126,4842,3126,4841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24,4840l3097,4840,3097,4841,3125,4841,3124,4840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22,4838l3100,4838,3100,4840,3122,4840,3122,4838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21,4837l3102,4837,3102,4838,3121,4838,3121,4837xe" filled="true" fillcolor="#1f1a17" stroked="false">
                <v:path arrowok="t"/>
                <v:fill type="solid"/>
              </v:shape>
              <v:shape style="position:absolute;left:3090;top:4829;width:2493;height:48" coordorigin="3090,4829" coordsize="2493,48" path="m3116,4836l3107,4836,3106,4837,3116,4837,3116,4836xe" filled="true" fillcolor="#1f1a17" stroked="false">
                <v:path arrowok="t"/>
                <v:fill type="solid"/>
              </v:shape>
            </v:group>
            <v:group style="position:absolute;left:3210;top:6043;width:1019;height:320" coordorigin="3210,6043" coordsize="1019,320">
              <v:shape style="position:absolute;left:3210;top:6043;width:1019;height:320" coordorigin="3210,6043" coordsize="1019,320" path="m4214,6361l4205,6361,4205,6362,4214,6362,4214,6361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18,6360l4201,6360,4201,6361,4218,6361,4218,6360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20,6359l4199,6359,4199,6360,4219,6360,4220,6359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22,6358l4198,6358,4198,6359,4222,6359,4222,6358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23,6356l4196,6356,4196,6358,4223,6358,4223,6356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24,6355l4195,6355,4195,6356,4224,6356,4224,6355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25,6354l4194,6354,4194,6355,4225,6355,4225,6354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06,6328l4204,6328,4202,6329,4200,6329,4200,6330,4199,6330,4199,6331,4196,6331,4196,6332,4195,6332,4195,6334,4194,6334,4194,6335,4193,6335,4193,6337,4192,6337,4192,6340,4190,6341,4190,6349,4192,6349,4192,6353,4193,6353,4193,6354,4226,6354,4226,6352,4228,6352,4228,6348,4229,6348,4229,6346,4206,6346,4206,6328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16,6328l4214,6328,4214,6346,4229,6346,4229,6341,4228,6341,4228,6338,4226,6337,4226,6336,4225,6336,4225,6334,4223,6334,4223,6332,4222,6332,4222,6331,4220,6331,4220,6330,4219,6330,4218,6329,4216,6329,4216,6328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14,6046l4211,6049,4206,6049,4206,6328,4208,6328,4208,6326,4214,6326,4214,6046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14,6326l4212,6326,4212,6328,4214,6328,4214,6326xe" filled="true" fillcolor="#1f1a17" stroked="false">
                <v:path arrowok="t"/>
                <v:fill type="solid"/>
              </v:shape>
              <v:shape style="position:absolute;left:3210;top:6043;width:1019;height:320" coordorigin="3210,6043" coordsize="1019,320" path="m4211,6043l3210,6043,3210,6049,4206,6049,4206,6046,4214,6046,4211,6043xe" filled="true" fillcolor="#1f1a17" stroked="false">
                <v:path arrowok="t"/>
                <v:fill type="solid"/>
              </v:shape>
            </v:group>
            <v:group style="position:absolute;left:2642;top:6349;width:2962;height:2" coordorigin="2642,6349" coordsize="2962,2">
              <v:shape style="position:absolute;left:2642;top:6349;width:2962;height:2" coordorigin="2642,6349" coordsize="2962,0" path="m2642,6349l5604,6349e" filled="false" stroked="true" strokeweight=".404pt" strokecolor="#1f1a17">
                <v:path arrowok="t"/>
              </v:shape>
            </v:group>
            <v:group style="position:absolute;left:2659;top:6245;width:2945;height:2" coordorigin="2659,6245" coordsize="2945,2">
              <v:shape style="position:absolute;left:2659;top:6245;width:2945;height:2" coordorigin="2659,6245" coordsize="2945,0" path="m2659,6245l5604,6245e" filled="false" stroked="true" strokeweight=".404pt" strokecolor="#1f1a17">
                <v:path arrowok="t"/>
              </v:shape>
            </v:group>
            <v:group style="position:absolute;left:3208;top:5956;width:2397;height:2" coordorigin="3208,5956" coordsize="2397,2">
              <v:shape style="position:absolute;left:3208;top:5956;width:2397;height:2" coordorigin="3208,5956" coordsize="2397,0" path="m3208,5956l5604,5956e" filled="false" stroked="true" strokeweight=".404pt" strokecolor="#1f1a17">
                <v:path arrowok="t"/>
              </v:shape>
            </v:group>
            <v:group style="position:absolute;left:3177;top:5953;width:56;height:99" coordorigin="3177,5953" coordsize="56,99">
              <v:shape style="position:absolute;left:3177;top:5953;width:56;height:99" coordorigin="3177,5953" coordsize="56,99" path="m3177,6052l3233,6052,3233,5953,3177,5953,3177,6052xe" filled="true" fillcolor="#1f1a17" stroked="false">
                <v:path arrowok="t"/>
                <v:fill type="solid"/>
              </v:shape>
            </v:group>
            <v:group style="position:absolute;left:3178;top:5953;width:54;height:99" coordorigin="3178,5953" coordsize="54,99">
              <v:shape style="position:absolute;left:3178;top:5953;width:54;height:99" coordorigin="3178,5953" coordsize="54,99" path="m3232,6052l3178,6052,3178,5953,3232,5953,3232,6052xe" filled="false" stroked="true" strokeweight=".115pt" strokecolor="#1f1a17">
                <v:path arrowok="t"/>
              </v:shape>
            </v:group>
            <v:group style="position:absolute;left:2629;top:6242;width:56;height:110" coordorigin="2629,6242" coordsize="56,110">
              <v:shape style="position:absolute;left:2629;top:6242;width:56;height:110" coordorigin="2629,6242" coordsize="56,110" path="m2629,6352l2685,6352,2685,6242,2629,6242,2629,6352xe" filled="true" fillcolor="#1f1a17" stroked="false">
                <v:path arrowok="t"/>
                <v:fill type="solid"/>
              </v:shape>
            </v:group>
            <v:group style="position:absolute;left:2877;top:6091;width:56;height:100" coordorigin="2877,6091" coordsize="56,100">
              <v:shape style="position:absolute;left:2877;top:6091;width:56;height:100" coordorigin="2877,6091" coordsize="56,100" path="m2877,6191l2933,6191,2933,6091,2877,6091,2877,6191xe" filled="true" fillcolor="#1f1a17" stroked="false">
                <v:path arrowok="t"/>
                <v:fill type="solid"/>
              </v:shape>
            </v:group>
            <v:group style="position:absolute;left:2916;top:6094;width:2688;height:2" coordorigin="2916,6094" coordsize="2688,2">
              <v:shape style="position:absolute;left:2916;top:6094;width:2688;height:2" coordorigin="2916,6094" coordsize="2688,0" path="m2916,6094l5604,6094e" filled="false" stroked="true" strokeweight=".404pt" strokecolor="#1f1a17">
                <v:path arrowok="t"/>
              </v:shape>
            </v:group>
            <v:group style="position:absolute;left:2916;top:6185;width:1313;height:2" coordorigin="2916,6185" coordsize="1313,2">
              <v:shape style="position:absolute;left:2916;top:6185;width:1313;height:2" coordorigin="2916,6185" coordsize="1313,0" path="m2916,6185l4229,6185e" filled="false" stroked="true" strokeweight="1.96pt" strokecolor="#1f1a17">
                <v:path arrowok="t"/>
              </v:shape>
              <v:shape style="position:absolute;left:3575;top:7043;width:960;height:623" type="#_x0000_t75" stroked="false">
                <v:imagedata r:id="rId100" o:title=""/>
              </v:shape>
            </v:group>
            <v:group style="position:absolute;left:3383;top:4481;width:2200;height:53" coordorigin="3383,4481" coordsize="2200,53">
              <v:shape style="position:absolute;left:3383;top:4481;width:2200;height:53" coordorigin="3383,4481" coordsize="2200,53" path="m5573,4502l5536,4502,5536,4512,5531,4512,5531,4534,5582,4507,5573,4502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12,4530l3398,4530,3398,4531,3410,4531,3412,4530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15,4529l3395,4529,3396,4530,3414,4530,3415,4529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18,4528l3394,4528,3394,4529,3418,4529,3418,4528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19,4526l3391,4526,3391,4528,3419,4528,3419,4526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21,4524l3389,4524,3389,4525,3390,4525,3390,4526,3421,4526,3421,4524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22,4523l3388,4523,3388,4524,3422,4524,3422,4523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26,4516l3384,4516,3384,4518,3385,4518,3385,4520,3386,4522,3386,4523,3424,4523,3424,4522,3425,4520,3425,4519,3426,4519,3426,4516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27,4505l3383,4505,3383,4516,3427,4516,3427,4514,3406,4514,3406,4506,3427,4506,3427,4505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27,4514l3406,4514,3427,4514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5531,4502l3427,4506,3427,4514,5531,4512,5531,4502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26,4502l3384,4502,3384,4505,3426,4505,3426,4502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5531,4481l5531,4502,5573,4502,5531,4481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25,4501l3385,4501,3385,4502,3425,4502,3425,4501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24,4499l3386,4499,3386,4501,3424,4501,3424,4499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22,4498l3389,4498,3389,4499,3422,4499,3422,4498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20,4495l3390,4495,3390,4498,3421,4498,3421,4496,3420,4496,3420,4495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19,4494l3391,4494,3391,4495,3419,4495,3419,4494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16,4493l3394,4493,3394,4494,3416,4494,3416,4493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14,4492l3397,4492,3396,4493,3414,4493,3414,4492xe" filled="true" fillcolor="#1f1a17" stroked="false">
                <v:path arrowok="t"/>
                <v:fill type="solid"/>
              </v:shape>
              <v:shape style="position:absolute;left:3383;top:4481;width:2200;height:53" coordorigin="3383,4481" coordsize="2200,53" path="m3409,4490l3401,4490,3400,4492,3410,4492,3409,4490xe" filled="true" fillcolor="#1f1a17" stroked="false">
                <v:path arrowok="t"/>
                <v:fill type="solid"/>
              </v:shape>
            </v:group>
            <v:group style="position:absolute;left:8473;top:4488;width:347;height:47" coordorigin="8473,4488" coordsize="347,47">
              <v:shape style="position:absolute;left:8473;top:4488;width:347;height:47" coordorigin="8473,4488" coordsize="347,47" path="m8525,4488l8473,4512,8525,4535,8525,4516,8520,4516,8520,4508,8525,4508,8525,4488xe" filled="true" fillcolor="#1f1a17" stroked="false">
                <v:path arrowok="t"/>
                <v:fill type="solid"/>
              </v:shape>
              <v:shape style="position:absolute;left:8473;top:4488;width:347;height:47" coordorigin="8473,4488" coordsize="347,47" path="m8820,4508l8525,4508,8525,4516,8820,4516,8820,4508xe" filled="true" fillcolor="#1f1a17" stroked="false">
                <v:path arrowok="t"/>
                <v:fill type="solid"/>
              </v:shape>
            </v:group>
            <v:group style="position:absolute;left:4391;top:4513;width:5187;height:2872" coordorigin="4391,4513" coordsize="5187,2872">
              <v:shape style="position:absolute;left:4391;top:4513;width:5187;height:2872" coordorigin="4391,4513" coordsize="5187,2872" path="m8820,4513l9577,4513,9577,7385,4391,7385e" filled="false" stroked="true" strokeweight=".404pt" strokecolor="#1f1a17">
                <v:path arrowok="t"/>
              </v:shape>
            </v:group>
            <v:group style="position:absolute;left:4386;top:7279;width:5067;height:2" coordorigin="4386,7279" coordsize="5067,2">
              <v:shape style="position:absolute;left:4386;top:7279;width:5067;height:2" coordorigin="4386,7279" coordsize="5067,0" path="m9452,7279l4386,7279e" filled="false" stroked="true" strokeweight=".404pt" strokecolor="#1f1a17">
                <v:path arrowok="t"/>
              </v:shape>
            </v:group>
            <v:group style="position:absolute;left:9452;top:4645;width:2;height:2634" coordorigin="9452,4645" coordsize="2,2634">
              <v:shape style="position:absolute;left:9452;top:4645;width:2;height:2634" coordorigin="9452,4645" coordsize="0,2634" path="m9452,4645l9452,7279e" filled="false" stroked="true" strokeweight=".404pt" strokecolor="#1f1a17">
                <v:path arrowok="t"/>
              </v:shape>
            </v:group>
            <v:group style="position:absolute;left:8473;top:4620;width:347;height:48" coordorigin="8473,4620" coordsize="347,48">
              <v:shape style="position:absolute;left:8473;top:4620;width:347;height:48" coordorigin="8473,4620" coordsize="347,48" path="m8525,4620l8473,4644,8525,4668,8525,4648,8520,4648,8520,4640,8525,4640,8525,4620xe" filled="true" fillcolor="#1f1a17" stroked="false">
                <v:path arrowok="t"/>
                <v:fill type="solid"/>
              </v:shape>
              <v:shape style="position:absolute;left:8473;top:4620;width:347;height:48" coordorigin="8473,4620" coordsize="347,48" path="m8820,4640l8525,4640,8525,4648,8820,4648,8820,4640xe" filled="true" fillcolor="#1f1a17" stroked="false">
                <v:path arrowok="t"/>
                <v:fill type="solid"/>
              </v:shape>
            </v:group>
            <v:group style="position:absolute;left:5165;top:7494;width:2;height:26" coordorigin="5165,7494" coordsize="2,26">
              <v:shape style="position:absolute;left:5165;top:7494;width:2;height:26" coordorigin="5165,7494" coordsize="0,26" path="m5165,7519l5165,7494e" filled="false" stroked="true" strokeweight=".404pt" strokecolor="#1f1a17">
                <v:path arrowok="t"/>
              </v:shape>
            </v:group>
            <v:group style="position:absolute;left:5152;top:7486;width:2;height:42" coordorigin="5152,7486" coordsize="2,42">
              <v:shape style="position:absolute;left:5152;top:7486;width:2;height:42" coordorigin="5152,7486" coordsize="0,42" path="m5152,7528l5152,7486e" filled="false" stroked="true" strokeweight=".404pt" strokecolor="#1f1a17">
                <v:path arrowok="t"/>
              </v:shape>
            </v:group>
            <v:group style="position:absolute;left:5137;top:7474;width:2;height:66" coordorigin="5137,7474" coordsize="2,66">
              <v:shape style="position:absolute;left:5137;top:7474;width:2;height:66" coordorigin="5137,7474" coordsize="0,66" path="m5137,7540l5137,7474e" filled="false" stroked="true" strokeweight=".404pt" strokecolor="#1f1a17">
                <v:path arrowok="t"/>
              </v:shape>
            </v:group>
            <v:group style="position:absolute;left:4471;top:6496;width:2;height:27" coordorigin="4471,6496" coordsize="2,27">
              <v:shape style="position:absolute;left:4471;top:6496;width:2;height:27" coordorigin="4471,6496" coordsize="0,27" path="m4471,6522l4471,6496e" filled="false" stroked="true" strokeweight=".404pt" strokecolor="#1f1a17">
                <v:path arrowok="t"/>
              </v:shape>
            </v:group>
            <v:group style="position:absolute;left:4457;top:6487;width:2;height:42" coordorigin="4457,6487" coordsize="2,42">
              <v:shape style="position:absolute;left:4457;top:6487;width:2;height:42" coordorigin="4457,6487" coordsize="0,42" path="m4457,6529l4457,6487e" filled="false" stroked="true" strokeweight=".404pt" strokecolor="#1f1a17">
                <v:path arrowok="t"/>
              </v:shape>
            </v:group>
            <v:group style="position:absolute;left:4444;top:6475;width:2;height:66" coordorigin="4444,6475" coordsize="2,66">
              <v:shape style="position:absolute;left:4444;top:6475;width:2;height:66" coordorigin="4444,6475" coordsize="0,66" path="m4444,6541l4444,6475e" filled="false" stroked="true" strokeweight=".404pt" strokecolor="#1f1a17">
                <v:path arrowok="t"/>
              </v:shape>
            </v:group>
            <v:group style="position:absolute;left:4210;top:6350;width:2;height:154" coordorigin="4210,6350" coordsize="2,154">
              <v:shape style="position:absolute;left:4210;top:6350;width:2;height:154" coordorigin="4210,6350" coordsize="0,154" path="m4210,6504l4210,6350e" filled="false" stroked="true" strokeweight=".404pt" strokecolor="#1f1a17">
                <v:path arrowok="t"/>
              </v:shape>
            </v:group>
            <v:group style="position:absolute;left:4212;top:6506;width:227;height:2" coordorigin="4212,6506" coordsize="227,2">
              <v:shape style="position:absolute;left:4212;top:6506;width:227;height:2" coordorigin="4212,6506" coordsize="227,0" path="m4212,6506l4439,6506e" filled="false" stroked="true" strokeweight=".404pt" strokecolor="#1f1a17">
                <v:path arrowok="t"/>
              </v:shape>
            </v:group>
            <v:group style="position:absolute;left:4492;top:7507;width:629;height:2" coordorigin="4492,7507" coordsize="629,2">
              <v:shape style="position:absolute;left:4492;top:7507;width:629;height:2" coordorigin="4492,7507" coordsize="629,0" path="m4492,7507l5120,7507e" filled="false" stroked="true" strokeweight=".34pt" strokecolor="#1f1a17">
                <v:path arrowok="t"/>
              </v:shape>
            </v:group>
            <v:group style="position:absolute;left:5116;top:7505;width:5;height:5" coordorigin="5116,7505" coordsize="5,5">
              <v:shape style="position:absolute;left:5116;top:7505;width:5;height:5" coordorigin="5116,7505" coordsize="5,5" path="m5118,7510l5117,7510,5116,7507,5118,7505,5120,7507,5119,7510,5118,7510xe" filled="false" stroked="true" strokeweight=".058pt" strokecolor="#1f1a17">
                <v:path arrowok="t"/>
              </v:shape>
            </v:group>
            <v:group style="position:absolute;left:5094;top:7505;width:5;height:5" coordorigin="5094,7505" coordsize="5,5">
              <v:shape style="position:absolute;left:5094;top:7505;width:5;height:5" coordorigin="5094,7505" coordsize="5,5" path="m5096,7510l5094,7510,5094,7506,5096,7505,5099,7507,5098,7510,5096,7510xe" filled="false" stroked="true" strokeweight=".058pt" strokecolor="#1f1a17">
                <v:path arrowok="t"/>
              </v:shape>
            </v:group>
            <v:group style="position:absolute;left:5071;top:7505;width:5;height:5" coordorigin="5071,7505" coordsize="5,5">
              <v:shape style="position:absolute;left:5071;top:7505;width:5;height:5" coordorigin="5071,7505" coordsize="5,5" path="m5074,7510l5072,7510,5071,7507,5074,7505,5076,7506,5076,7510,5074,7510xe" filled="false" stroked="true" strokeweight=".058pt" strokecolor="#1f1a17">
                <v:path arrowok="t"/>
              </v:shape>
            </v:group>
            <v:group style="position:absolute;left:5050;top:7505;width:4;height:5" coordorigin="5050,7505" coordsize="4,5">
              <v:shape style="position:absolute;left:5050;top:7505;width:4;height:5" coordorigin="5050,7505" coordsize="4,5" path="m5051,7510l5050,7510,5050,7506,5051,7505,5053,7507,5052,7510,5051,7510xe" filled="false" stroked="true" strokeweight=".058pt" strokecolor="#1f1a17">
                <v:path arrowok="t"/>
              </v:shape>
            </v:group>
            <v:group style="position:absolute;left:5027;top:7505;width:4;height:5" coordorigin="5027,7505" coordsize="4,5">
              <v:shape style="position:absolute;left:5027;top:7505;width:4;height:5" coordorigin="5027,7505" coordsize="4,5" path="m5028,7510l5027,7510,5027,7506,5028,7505,5030,7506,5030,7510,5028,7510xe" filled="false" stroked="true" strokeweight=".058pt" strokecolor="#1f1a17">
                <v:path arrowok="t"/>
              </v:shape>
            </v:group>
            <v:group style="position:absolute;left:5004;top:7505;width:5;height:5" coordorigin="5004,7505" coordsize="5,5">
              <v:shape style="position:absolute;left:5004;top:7505;width:5;height:5" coordorigin="5004,7505" coordsize="5,5" path="m5006,7510l5005,7510,5004,7507,5006,7505,5009,7506,5009,7510,5006,7510xe" filled="false" stroked="true" strokeweight=".058pt" strokecolor="#1f1a17">
                <v:path arrowok="t"/>
              </v:shape>
            </v:group>
            <v:group style="position:absolute;left:4982;top:7505;width:5;height:5" coordorigin="4982,7505" coordsize="5,5">
              <v:shape style="position:absolute;left:4982;top:7505;width:5;height:5" coordorigin="4982,7505" coordsize="5,5" path="m4985,7510l4982,7510,4982,7506,4985,7505,4987,7507,4986,7510,4985,7510xe" filled="false" stroked="true" strokeweight=".058pt" strokecolor="#1f1a17">
                <v:path arrowok="t"/>
              </v:shape>
            </v:group>
            <v:group style="position:absolute;left:4960;top:7505;width:4;height:5" coordorigin="4960,7505" coordsize="4,5">
              <v:shape style="position:absolute;left:4960;top:7505;width:4;height:5" coordorigin="4960,7505" coordsize="4,5" path="m4962,7510l4961,7510,4960,7507,4962,7505,4963,7506,4963,7510,4962,7510xe" filled="false" stroked="true" strokeweight=".058pt" strokecolor="#1f1a17">
                <v:path arrowok="t"/>
              </v:shape>
            </v:group>
            <v:group style="position:absolute;left:4937;top:7505;width:5;height:5" coordorigin="4937,7505" coordsize="5,5">
              <v:shape style="position:absolute;left:4937;top:7505;width:5;height:5" coordorigin="4937,7505" coordsize="5,5" path="m4939,7510l4938,7510,4937,7507,4939,7505,4942,7507,4940,7510,4939,7510xe" filled="false" stroked="true" strokeweight=".058pt" strokecolor="#1f1a17">
                <v:path arrowok="t"/>
              </v:shape>
            </v:group>
            <v:group style="position:absolute;left:4915;top:7505;width:5;height:5" coordorigin="4915,7505" coordsize="5,5">
              <v:shape style="position:absolute;left:4915;top:7505;width:5;height:5" coordorigin="4915,7505" coordsize="5,5" path="m4918,7510l4915,7510,4915,7506,4918,7505,4920,7507,4919,7510,4918,7510xe" filled="false" stroked="true" strokeweight=".058pt" strokecolor="#1f1a17">
                <v:path arrowok="t"/>
              </v:shape>
            </v:group>
            <v:group style="position:absolute;left:4892;top:7505;width:5;height:5" coordorigin="4892,7505" coordsize="5,5">
              <v:shape style="position:absolute;left:4892;top:7505;width:5;height:5" coordorigin="4892,7505" coordsize="5,5" path="m4895,7510l4894,7510,4892,7507,4895,7505,4897,7506,4897,7510,4895,7510xe" filled="false" stroked="true" strokeweight=".058pt" strokecolor="#1f1a17">
                <v:path arrowok="t"/>
              </v:shape>
            </v:group>
            <v:group style="position:absolute;left:4871;top:7505;width:5;height:5" coordorigin="4871,7505" coordsize="5,5">
              <v:shape style="position:absolute;left:4871;top:7505;width:5;height:5" coordorigin="4871,7505" coordsize="5,5" path="m4873,7510l4872,7510,4871,7507,4873,7505,4876,7507,4874,7510,4873,7510xe" filled="false" stroked="true" strokeweight=".058pt" strokecolor="#1f1a17">
                <v:path arrowok="t"/>
              </v:shape>
            </v:group>
            <v:group style="position:absolute;left:4848;top:7505;width:4;height:5" coordorigin="4848,7505" coordsize="4,5">
              <v:shape style="position:absolute;left:4848;top:7505;width:4;height:5" coordorigin="4848,7505" coordsize="4,5" path="m4850,7510l4848,7510,4848,7506,4850,7505,4852,7506,4852,7510,4850,7510xe" filled="false" stroked="true" strokeweight=".058pt" strokecolor="#1f1a17">
                <v:path arrowok="t"/>
              </v:shape>
            </v:group>
            <v:group style="position:absolute;left:4825;top:7505;width:5;height:5" coordorigin="4825,7505" coordsize="5,5">
              <v:shape style="position:absolute;left:4825;top:7505;width:5;height:5" coordorigin="4825,7505" coordsize="5,5" path="m4828,7510l4826,7510,4825,7507,4828,7505,4830,7506,4830,7510,4828,7510xe" filled="false" stroked="true" strokeweight=".058pt" strokecolor="#1f1a17">
                <v:path arrowok="t"/>
              </v:shape>
            </v:group>
            <v:group style="position:absolute;left:4804;top:7505;width:5;height:5" coordorigin="4804,7505" coordsize="5,5">
              <v:shape style="position:absolute;left:4804;top:7505;width:5;height:5" coordorigin="4804,7505" coordsize="5,5" path="m4806,7510l4804,7510,4804,7506,4806,7505,4808,7507,4807,7510,4806,7510xe" filled="false" stroked="true" strokeweight=".058pt" strokecolor="#1f1a17">
                <v:path arrowok="t"/>
              </v:shape>
            </v:group>
            <v:group style="position:absolute;left:4781;top:7505;width:5;height:5" coordorigin="4781,7505" coordsize="5,5">
              <v:shape style="position:absolute;left:4781;top:7505;width:5;height:5" coordorigin="4781,7505" coordsize="5,5" path="m4783,7510l4782,7510,4781,7507,4783,7505,4786,7506,4786,7510,4783,7510xe" filled="false" stroked="true" strokeweight=".058pt" strokecolor="#1f1a17">
                <v:path arrowok="t"/>
              </v:shape>
            </v:group>
            <v:group style="position:absolute;left:4759;top:7505;width:4;height:5" coordorigin="4759,7505" coordsize="4,5">
              <v:shape style="position:absolute;left:4759;top:7505;width:4;height:5" coordorigin="4759,7505" coordsize="4,5" path="m4762,7510l4760,7510,4759,7507,4762,7505,4762,7506,4763,7507,4762,7510xe" filled="false" stroked="true" strokeweight=".058pt" strokecolor="#1f1a17">
                <v:path arrowok="t"/>
              </v:shape>
            </v:group>
            <v:group style="position:absolute;left:4736;top:7505;width:5;height:5" coordorigin="4736,7505" coordsize="5,5">
              <v:shape style="position:absolute;left:4736;top:7505;width:5;height:5" coordorigin="4736,7505" coordsize="5,5" path="m4739,7510l4736,7510,4736,7506,4739,7505,4741,7507,4740,7510,4739,7510xe" filled="false" stroked="true" strokeweight=".058pt" strokecolor="#1f1a17">
                <v:path arrowok="t"/>
              </v:shape>
            </v:group>
            <v:group style="position:absolute;left:4714;top:7505;width:5;height:5" coordorigin="4714,7505" coordsize="5,5">
              <v:shape style="position:absolute;left:4714;top:7505;width:5;height:5" coordorigin="4714,7505" coordsize="5,5" path="m4716,7510l4715,7510,4714,7507,4716,7505,4718,7506,4718,7510,4716,7510xe" filled="false" stroked="true" strokeweight=".058pt" strokecolor="#1f1a17">
                <v:path arrowok="t"/>
              </v:shape>
            </v:group>
            <v:group style="position:absolute;left:4692;top:7505;width:5;height:5" coordorigin="4692,7505" coordsize="5,5">
              <v:shape style="position:absolute;left:4692;top:7505;width:5;height:5" coordorigin="4692,7505" coordsize="5,5" path="m4694,7510l4693,7510,4692,7507,4694,7505,4697,7507,4696,7510,4694,7510xe" filled="false" stroked="true" strokeweight=".058pt" strokecolor="#1f1a17">
                <v:path arrowok="t"/>
              </v:shape>
            </v:group>
            <v:group style="position:absolute;left:4670;top:7505;width:4;height:5" coordorigin="4670,7505" coordsize="4,5">
              <v:shape style="position:absolute;left:4670;top:7505;width:4;height:5" coordorigin="4670,7505" coordsize="4,5" path="m4673,7510l4670,7510,4670,7506,4673,7505,4674,7506,4674,7510,4673,7510xe" filled="false" stroked="true" strokeweight=".058pt" strokecolor="#1f1a17">
                <v:path arrowok="t"/>
              </v:shape>
            </v:group>
            <v:group style="position:absolute;left:4646;top:7505;width:5;height:5" coordorigin="4646,7505" coordsize="5,5">
              <v:shape style="position:absolute;left:4646;top:7505;width:5;height:5" coordorigin="4646,7505" coordsize="5,5" path="m4649,7510l4648,7510,4646,7507,4649,7505,4651,7506,4651,7510,4649,7510xe" filled="false" stroked="true" strokeweight=".058pt" strokecolor="#1f1a17">
                <v:path arrowok="t"/>
              </v:shape>
            </v:group>
            <v:group style="position:absolute;left:4625;top:7505;width:5;height:5" coordorigin="4625,7505" coordsize="5,5">
              <v:shape style="position:absolute;left:4625;top:7505;width:5;height:5" coordorigin="4625,7505" coordsize="5,5" path="m4627,7510l4625,7510,4625,7506,4627,7505,4630,7507,4628,7510,4627,7510xe" filled="false" stroked="true" strokeweight=".058pt" strokecolor="#1f1a17">
                <v:path arrowok="t"/>
              </v:shape>
            </v:group>
            <v:group style="position:absolute;left:4602;top:7505;width:5;height:5" coordorigin="4602,7505" coordsize="5,5">
              <v:shape style="position:absolute;left:4602;top:7505;width:5;height:5" coordorigin="4602,7505" coordsize="5,5" path="m4604,7510l4603,7510,4602,7507,4604,7505,4607,7506,4607,7510,4604,7510xe" filled="false" stroked="true" strokeweight=".058pt" strokecolor="#1f1a17">
                <v:path arrowok="t"/>
              </v:shape>
            </v:group>
            <v:group style="position:absolute;left:4580;top:7505;width:5;height:5" coordorigin="4580,7505" coordsize="5,5">
              <v:shape style="position:absolute;left:4580;top:7505;width:5;height:5" coordorigin="4580,7505" coordsize="5,5" path="m4583,7510l4582,7510,4580,7507,4583,7505,4585,7507,4584,7510,4583,7510xe" filled="false" stroked="true" strokeweight=".058pt" strokecolor="#1f1a17">
                <v:path arrowok="t"/>
              </v:shape>
            </v:group>
            <v:group style="position:absolute;left:4559;top:7505;width:4;height:5" coordorigin="4559,7505" coordsize="4,5">
              <v:shape style="position:absolute;left:4559;top:7505;width:4;height:5" coordorigin="4559,7505" coordsize="4,5" path="m4560,7510l4559,7510,4559,7506,4560,7505,4562,7507,4561,7510,4560,7510xe" filled="false" stroked="true" strokeweight=".058pt" strokecolor="#1f1a17">
                <v:path arrowok="t"/>
              </v:shape>
            </v:group>
            <v:group style="position:absolute;left:4535;top:7505;width:5;height:5" coordorigin="4535,7505" coordsize="5,5">
              <v:shape style="position:absolute;left:4535;top:7505;width:5;height:5" coordorigin="4535,7505" coordsize="5,5" path="m4537,7510l4536,7510,4535,7507,4537,7505,4540,7506,4540,7510,4537,7510xe" filled="false" stroked="true" strokeweight=".058pt" strokecolor="#1f1a17">
                <v:path arrowok="t"/>
              </v:shape>
            </v:group>
            <v:group style="position:absolute;left:4513;top:7505;width:5;height:5" coordorigin="4513,7505" coordsize="5,5">
              <v:shape style="position:absolute;left:4513;top:7505;width:5;height:5" coordorigin="4513,7505" coordsize="5,5" path="m4516,7510l4514,7510,4513,7507,4516,7505,4518,7507,4517,7510,4516,7510xe" filled="false" stroked="true" strokeweight=".058pt" strokecolor="#1f1a17">
                <v:path arrowok="t"/>
              </v:shape>
            </v:group>
            <v:group style="position:absolute;left:4492;top:7505;width:5;height:5" coordorigin="4492,7505" coordsize="5,5">
              <v:shape style="position:absolute;left:4492;top:7505;width:5;height:5" coordorigin="4492,7505" coordsize="5,5" path="m4494,7510l4492,7510,4492,7506,4494,7505,4496,7507,4495,7510,4494,7510xe" filled="false" stroked="true" strokeweight=".058pt" strokecolor="#1f1a17">
                <v:path arrowok="t"/>
              </v:shape>
            </v:group>
            <v:group style="position:absolute;left:4480;top:7462;width:5;height:48" coordorigin="4480,7462" coordsize="5,48">
              <v:shape style="position:absolute;left:4480;top:7462;width:5;height:48" coordorigin="4480,7462" coordsize="5,48" path="m4482,7505l4480,7507,4481,7510,4483,7510,4484,7507,4482,7505xe" filled="true" fillcolor="#1f1a17" stroked="false">
                <v:path arrowok="t"/>
                <v:fill type="solid"/>
              </v:shape>
              <v:shape style="position:absolute;left:4480;top:7462;width:5;height:48" coordorigin="4480,7462" coordsize="5,48" path="m4483,7483l4481,7483,4480,7486,4482,7488,4484,7486,4483,7483xe" filled="true" fillcolor="#1f1a17" stroked="false">
                <v:path arrowok="t"/>
                <v:fill type="solid"/>
              </v:shape>
              <v:shape style="position:absolute;left:4480;top:7462;width:5;height:48" coordorigin="4480,7462" coordsize="5,48" path="m4483,7462l4481,7462,4480,7463,4481,7465,4483,7465,4484,7463,4483,7462xe" filled="true" fillcolor="#1f1a17" stroked="false">
                <v:path arrowok="t"/>
                <v:fill type="solid"/>
              </v:shape>
            </v:group>
            <v:group style="position:absolute;left:4480;top:7505;width:5;height:5" coordorigin="4480,7505" coordsize="5,5">
              <v:shape style="position:absolute;left:4480;top:7505;width:5;height:5" coordorigin="4480,7505" coordsize="5,5" path="m4480,7507l4482,7505,4484,7507,4483,7510,4481,7510,4480,7507xe" filled="false" stroked="true" strokeweight=".058pt" strokecolor="#1f1a17">
                <v:path arrowok="t"/>
              </v:shape>
            </v:group>
            <v:group style="position:absolute;left:4480;top:7483;width:5;height:5" coordorigin="4480,7483" coordsize="5,5">
              <v:shape style="position:absolute;left:4480;top:7483;width:5;height:5" coordorigin="4480,7483" coordsize="5,5" path="m4480,7486l4481,7483,4483,7483,4484,7486,4482,7488,4480,7486xe" filled="false" stroked="true" strokeweight=".058pt" strokecolor="#1f1a17">
                <v:path arrowok="t"/>
              </v:shape>
            </v:group>
            <v:group style="position:absolute;left:4480;top:7462;width:5;height:4" coordorigin="4480,7462" coordsize="5,4">
              <v:shape style="position:absolute;left:4480;top:7462;width:5;height:4" coordorigin="4480,7462" coordsize="5,4" path="m4480,7463l4481,7462,4483,7462,4484,7463,4483,7465,4481,7465,4480,7463xe" filled="false" stroked="true" strokeweight=".058pt" strokecolor="#1f1a17">
                <v:path arrowok="t"/>
              </v:shape>
            </v:group>
            <v:group style="position:absolute;left:2234;top:4118;width:2;height:376" coordorigin="2234,4118" coordsize="2,376">
              <v:shape style="position:absolute;left:2234;top:4118;width:2;height:376" coordorigin="2234,4118" coordsize="0,376" path="m2234,4118l2234,4494e" filled="false" stroked="true" strokeweight=".46pt" strokecolor="#1f1a17">
                <v:path arrowok="t"/>
              </v:shape>
            </v:group>
            <v:group style="position:absolute;left:2195;top:4113;width:81;height:2" coordorigin="2195,4113" coordsize="81,2">
              <v:shape style="position:absolute;left:2195;top:4113;width:81;height:2" coordorigin="2195,4113" coordsize="81,0" path="m2195,4113l2275,4113e" filled="false" stroked="true" strokeweight=".35pt" strokecolor="#1f1a17">
                <v:path arrowok="t"/>
              </v:shape>
            </v:group>
            <v:group style="position:absolute;left:2190;top:4492;width:45;height:105" coordorigin="2190,4492" coordsize="45,105">
              <v:shape style="position:absolute;left:2190;top:4492;width:45;height:105" coordorigin="2190,4492" coordsize="45,105" path="m2234,4596l2190,4492e" filled="false" stroked="true" strokeweight=".461pt" strokecolor="#1f1a17">
                <v:path arrowok="t"/>
              </v:shape>
            </v:group>
            <v:group style="position:absolute;left:2236;top:4600;width:336;height:460" coordorigin="2236,4600" coordsize="336,460">
              <v:shape style="position:absolute;left:2236;top:4600;width:336;height:460" coordorigin="2236,4600" coordsize="336,460" path="m2236,4600l2236,5059,2572,5059e" filled="false" stroked="true" strokeweight=".346pt" strokecolor="#1f1a17">
                <v:path arrowok="t"/>
              </v:shape>
            </v:group>
            <v:group style="position:absolute;left:2161;top:4278;width:161;height:2" coordorigin="2161,4278" coordsize="161,2">
              <v:shape style="position:absolute;left:2161;top:4278;width:161;height:2" coordorigin="2161,4278" coordsize="161,0" path="m2161,4278l2322,4278e" filled="false" stroked="true" strokeweight="3.34pt" strokecolor="#ffffff">
                <v:path arrowok="t"/>
              </v:shape>
            </v:group>
            <v:group style="position:absolute;left:2161;top:4246;width:161;height:65" coordorigin="2161,4246" coordsize="161,65">
              <v:shape style="position:absolute;left:2161;top:4246;width:161;height:65" coordorigin="2161,4246" coordsize="161,65" path="m2322,4310l2161,4310,2161,4246,2322,4246,2322,4310xe" filled="false" stroked="true" strokeweight=".288pt" strokecolor="#1f1a17">
                <v:path arrowok="t"/>
              </v:shape>
            </v:group>
            <v:group style="position:absolute;left:9583;top:2664;width:2;height:1127" coordorigin="9583,2664" coordsize="2,1127">
              <v:shape style="position:absolute;left:9583;top:2664;width:2;height:1127" coordorigin="9583,2664" coordsize="0,1127" path="m9583,2664l9583,3791e" filled="false" stroked="true" strokeweight="1.96pt" strokecolor="#1f1a17">
                <v:path arrowok="t"/>
              </v:shape>
            </v:group>
            <v:group style="position:absolute;left:8449;top:2683;width:1529;height:2" coordorigin="8449,2683" coordsize="1529,2">
              <v:shape style="position:absolute;left:8449;top:2683;width:1529;height:2" coordorigin="8449,2683" coordsize="1529,0" path="m8449,2683l9978,2683e" filled="false" stroked="true" strokeweight="1.96pt" strokecolor="#1f1a17">
                <v:path arrowok="t"/>
              </v:shape>
            </v:group>
            <v:group style="position:absolute;left:8449;top:2429;width:1529;height:2" coordorigin="8449,2429" coordsize="1529,2">
              <v:shape style="position:absolute;left:8449;top:2429;width:1529;height:2" coordorigin="8449,2429" coordsize="1529,0" path="m8449,2429l9978,2429e" filled="false" stroked="true" strokeweight="1.84pt" strokecolor="#1f1a17">
                <v:path arrowok="t"/>
              </v:shape>
              <v:shape style="position:absolute;left:9753;top:1603;width:9;height:2250" type="#_x0000_t75" stroked="false">
                <v:imagedata r:id="rId101" o:title=""/>
              </v:shape>
            </v:group>
            <v:group style="position:absolute;left:6673;top:942;width:441;height:310" coordorigin="6673,942" coordsize="441,310">
              <v:shape style="position:absolute;left:6673;top:942;width:441;height:310" coordorigin="6673,942" coordsize="441,310" path="m6673,1252l7114,1252,7114,942e" filled="false" stroked="true" strokeweight=".461pt" strokecolor="#1f1a17">
                <v:path arrowok="t"/>
              </v:shape>
            </v:group>
            <v:group style="position:absolute;left:7180;top:825;width:27;height:2" coordorigin="7180,825" coordsize="27,2">
              <v:shape style="position:absolute;left:7180;top:825;width:27;height:2" coordorigin="7180,825" coordsize="27,0" path="m7180,825l7206,825e" filled="false" stroked="true" strokeweight=".999998pt" strokecolor="#131516">
                <v:path arrowok="t"/>
              </v:shape>
            </v:group>
            <v:group style="position:absolute;left:7196;top:816;width:8;height:10" coordorigin="7196,816" coordsize="8,10">
              <v:shape style="position:absolute;left:7196;top:816;width:8;height:10" coordorigin="7196,816" coordsize="8,10" path="m7202,816l7196,824,7199,826,7204,817,7202,816xe" filled="true" fillcolor="#131516" stroked="false">
                <v:path arrowok="t"/>
                <v:fill type="solid"/>
              </v:shape>
            </v:group>
            <v:group style="position:absolute;left:7153;top:727;width:34;height:228" coordorigin="7153,727" coordsize="34,228">
              <v:shape style="position:absolute;left:7153;top:727;width:34;height:228" coordorigin="7153,727" coordsize="34,228" path="m7187,727l7178,727,7153,955,7163,955,7187,727xe" filled="true" fillcolor="#131516" stroked="false">
                <v:path arrowok="t"/>
                <v:fill type="solid"/>
              </v:shape>
            </v:group>
            <v:group style="position:absolute;left:7193;top:727;width:34;height:228" coordorigin="7193,727" coordsize="34,228">
              <v:shape style="position:absolute;left:7193;top:727;width:34;height:228" coordorigin="7193,727" coordsize="34,228" path="m7226,727l7217,727,7193,954,7202,955,7226,727xe" filled="true" fillcolor="#131516" stroked="false">
                <v:path arrowok="t"/>
                <v:fill type="solid"/>
              </v:shape>
            </v:group>
            <v:group style="position:absolute;left:7073;top:671;width:35;height:249" coordorigin="7073,671" coordsize="35,249">
              <v:shape style="position:absolute;left:7073;top:671;width:35;height:249" coordorigin="7073,671" coordsize="35,249" path="m7098,671l7073,918,7082,919,7108,672,7098,671xe" filled="true" fillcolor="#131516" stroked="false">
                <v:path arrowok="t"/>
                <v:fill type="solid"/>
              </v:shape>
            </v:group>
            <v:group style="position:absolute;left:7142;top:713;width:38;height:257" coordorigin="7142,713" coordsize="38,257">
              <v:shape style="position:absolute;left:7142;top:713;width:38;height:257" coordorigin="7142,713" coordsize="38,257" path="m7170,713l7142,968,7151,970,7180,714,7170,713xe" filled="true" fillcolor="#131516" stroked="false">
                <v:path arrowok="t"/>
                <v:fill type="solid"/>
              </v:shape>
            </v:group>
            <v:group style="position:absolute;left:7201;top:713;width:36;height:255" coordorigin="7201,713" coordsize="36,255">
              <v:shape style="position:absolute;left:7201;top:713;width:36;height:255" coordorigin="7201,713" coordsize="36,255" path="m7229,713l7201,967,7210,967,7237,714,7229,713xe" filled="true" fillcolor="#131516" stroked="false">
                <v:path arrowok="t"/>
                <v:fill type="solid"/>
              </v:shape>
            </v:group>
            <v:group style="position:absolute;left:7147;top:962;width:59;height:12" coordorigin="7147,962" coordsize="59,12">
              <v:shape style="position:absolute;left:7147;top:962;width:59;height:12" coordorigin="7147,962" coordsize="59,12" path="m7206,962l7147,965,7148,974,7206,972,7206,962xe" filled="true" fillcolor="#131516" stroked="false">
                <v:path arrowok="t"/>
                <v:fill type="solid"/>
              </v:shape>
            </v:group>
            <v:group style="position:absolute;left:7158;top:949;width:40;height:11" coordorigin="7158,949" coordsize="40,11">
              <v:shape style="position:absolute;left:7158;top:949;width:40;height:11" coordorigin="7158,949" coordsize="40,11" path="m7158,955l7198,955e" filled="false" stroked="true" strokeweight=".64pt" strokecolor="#131516">
                <v:path arrowok="t"/>
              </v:shape>
            </v:group>
            <v:group style="position:absolute;left:7174;top:895;width:24;height:2" coordorigin="7174,895" coordsize="24,2">
              <v:shape style="position:absolute;left:7174;top:895;width:24;height:2" coordorigin="7174,895" coordsize="24,0" path="m7174,895l7198,895e" filled="false" stroked="true" strokeweight=".94pt" strokecolor="#131516">
                <v:path arrowok="t"/>
              </v:shape>
            </v:group>
            <v:group style="position:absolute;left:7188;top:887;width:8;height:10" coordorigin="7188,887" coordsize="8,10">
              <v:shape style="position:absolute;left:7188;top:887;width:8;height:10" coordorigin="7188,887" coordsize="8,10" path="m7194,887l7188,895,7189,896,7195,888,7194,887xe" filled="true" fillcolor="#131516" stroked="false">
                <v:path arrowok="t"/>
                <v:fill type="solid"/>
              </v:shape>
            </v:group>
            <v:group style="position:absolute;left:7175;top:895;width:6;height:8" coordorigin="7175,895" coordsize="6,8">
              <v:shape style="position:absolute;left:7175;top:895;width:6;height:8" coordorigin="7175,895" coordsize="6,8" path="m7180,895l7175,901,7177,902,7181,896,7180,895xe" filled="true" fillcolor="#131516" stroked="false">
                <v:path arrowok="t"/>
                <v:fill type="solid"/>
              </v:shape>
            </v:group>
            <v:group style="position:absolute;left:7176;top:888;width:6;height:9" coordorigin="7176,888" coordsize="6,9">
              <v:shape style="position:absolute;left:7176;top:888;width:6;height:9" coordorigin="7176,888" coordsize="6,9" path="m7181,888l7176,895,7177,896,7182,889,7181,888xe" filled="true" fillcolor="#131516" stroked="false">
                <v:path arrowok="t"/>
                <v:fill type="solid"/>
              </v:shape>
            </v:group>
            <v:group style="position:absolute;left:7177;top:860;width:26;height:2" coordorigin="7177,860" coordsize="26,2">
              <v:shape style="position:absolute;left:7177;top:860;width:26;height:2" coordorigin="7177,860" coordsize="26,0" path="m7177,860l7202,860e" filled="false" stroked="true" strokeweight=".52pt" strokecolor="#131516">
                <v:path arrowok="t"/>
              </v:shape>
            </v:group>
            <v:group style="position:absolute;left:7192;top:852;width:9;height:10" coordorigin="7192,852" coordsize="9,10">
              <v:shape style="position:absolute;left:7192;top:852;width:9;height:10" coordorigin="7192,852" coordsize="9,10" path="m7198,852l7192,860,7194,862,7200,853,7198,852xe" filled="true" fillcolor="#131516" stroked="false">
                <v:path arrowok="t"/>
                <v:fill type="solid"/>
              </v:shape>
            </v:group>
            <v:group style="position:absolute;left:7180;top:859;width:6;height:9" coordorigin="7180,859" coordsize="6,9">
              <v:shape style="position:absolute;left:7180;top:859;width:6;height:9" coordorigin="7180,859" coordsize="6,9" path="m7183,859l7180,868,7186,860,7183,859xe" filled="true" fillcolor="#131516" stroked="false">
                <v:path arrowok="t"/>
                <v:fill type="solid"/>
              </v:shape>
            </v:group>
            <v:group style="position:absolute;left:7180;top:852;width:6;height:10" coordorigin="7180,852" coordsize="6,10">
              <v:shape style="position:absolute;left:7180;top:852;width:6;height:10" coordorigin="7180,852" coordsize="6,10" path="m7184,852l7180,860,7181,862,7186,853,7184,852xe" filled="true" fillcolor="#131516" stroked="false">
                <v:path arrowok="t"/>
                <v:fill type="solid"/>
              </v:shape>
            </v:group>
            <v:group style="position:absolute;left:7182;top:823;width:8;height:10" coordorigin="7182,823" coordsize="8,10">
              <v:shape style="position:absolute;left:7182;top:823;width:8;height:10" coordorigin="7182,823" coordsize="8,10" path="m7188,823l7182,832,7183,833,7189,824,7188,823xe" filled="true" fillcolor="#131516" stroked="false">
                <v:path arrowok="t"/>
                <v:fill type="solid"/>
              </v:shape>
            </v:group>
            <v:group style="position:absolute;left:7183;top:817;width:6;height:9" coordorigin="7183,817" coordsize="6,9">
              <v:shape style="position:absolute;left:7183;top:817;width:6;height:9" coordorigin="7183,817" coordsize="6,9" path="m7189,817l7188,817,7183,824,7184,826,7189,817xe" filled="true" fillcolor="#131516" stroked="false">
                <v:path arrowok="t"/>
                <v:fill type="solid"/>
              </v:shape>
            </v:group>
            <v:group style="position:absolute;left:7075;top:916;width:76;height:58" coordorigin="7075,916" coordsize="76,58">
              <v:shape style="position:absolute;left:7075;top:916;width:76;height:58" coordorigin="7075,916" coordsize="76,58" path="m7081,916l7075,923,7145,973,7151,965,7081,916xe" filled="true" fillcolor="#131516" stroked="false">
                <v:path arrowok="t"/>
                <v:fill type="solid"/>
              </v:shape>
            </v:group>
            <v:group style="position:absolute;left:7103;top:667;width:58;height:10" coordorigin="7103,667" coordsize="58,10">
              <v:shape style="position:absolute;left:7103;top:667;width:58;height:10" coordorigin="7103,667" coordsize="58,10" path="m7103,672l7160,672e" filled="false" stroked="true" strokeweight=".580pt" strokecolor="#131516">
                <v:path arrowok="t"/>
              </v:shape>
            </v:group>
            <v:group style="position:absolute;left:7100;top:667;width:77;height:51" coordorigin="7100,667" coordsize="77,51">
              <v:shape style="position:absolute;left:7100;top:667;width:77;height:51" coordorigin="7100,667" coordsize="77,51" path="m7105,667l7100,676,7172,718,7177,709,7105,667xe" filled="true" fillcolor="#131516" stroked="false">
                <v:path arrowok="t"/>
                <v:fill type="solid"/>
              </v:shape>
            </v:group>
            <v:group style="position:absolute;left:7184;top:787;width:24;height:2" coordorigin="7184,787" coordsize="24,2">
              <v:shape style="position:absolute;left:7184;top:787;width:24;height:2" coordorigin="7184,787" coordsize="24,0" path="m7184,787l7208,787e" filled="false" stroked="true" strokeweight=".760005pt" strokecolor="#131516">
                <v:path arrowok="t"/>
              </v:shape>
            </v:group>
            <v:group style="position:absolute;left:7201;top:780;width:6;height:10" coordorigin="7201,780" coordsize="6,10">
              <v:shape style="position:absolute;left:7201;top:780;width:6;height:10" coordorigin="7201,780" coordsize="6,10" path="m7206,780l7201,788,7202,790,7207,781,7206,780xe" filled="true" fillcolor="#131516" stroked="false">
                <v:path arrowok="t"/>
                <v:fill type="solid"/>
              </v:shape>
            </v:group>
            <v:group style="position:absolute;left:7182;top:722;width:40;height:10" coordorigin="7182,722" coordsize="40,10">
              <v:shape style="position:absolute;left:7182;top:722;width:40;height:10" coordorigin="7182,722" coordsize="40,10" path="m7182,727l7222,727e" filled="false" stroked="true" strokeweight=".580pt" strokecolor="#131516">
                <v:path arrowok="t"/>
              </v:shape>
            </v:group>
            <v:group style="position:absolute;left:7187;top:780;width:8;height:10" coordorigin="7187,780" coordsize="8,10">
              <v:shape style="position:absolute;left:7187;top:780;width:8;height:10" coordorigin="7187,780" coordsize="8,10" path="m7192,780l7187,788,7188,790,7194,781,7192,780xe" filled="true" fillcolor="#131516" stroked="false">
                <v:path arrowok="t"/>
                <v:fill type="solid"/>
              </v:shape>
            </v:group>
            <v:group style="position:absolute;left:7186;top:785;width:11;height:9" coordorigin="7186,785" coordsize="11,9">
              <v:shape style="position:absolute;left:7186;top:785;width:11;height:9" coordorigin="7186,785" coordsize="11,9" path="m7186,789l7196,789e" filled="false" stroked="true" strokeweight=".52pt" strokecolor="#131516">
                <v:path arrowok="t"/>
              </v:shape>
            </v:group>
            <v:group style="position:absolute;left:7186;top:788;width:8;height:9" coordorigin="7186,788" coordsize="8,9">
              <v:shape style="position:absolute;left:7186;top:788;width:8;height:9" coordorigin="7186,788" coordsize="8,9" path="m7192,788l7186,796,7188,797,7193,790,7192,788xe" filled="true" fillcolor="#131516" stroked="false">
                <v:path arrowok="t"/>
                <v:fill type="solid"/>
              </v:shape>
            </v:group>
            <v:group style="position:absolute;left:7175;top:709;width:59;height:10" coordorigin="7175,709" coordsize="59,10">
              <v:shape style="position:absolute;left:7175;top:709;width:59;height:10" coordorigin="7175,709" coordsize="59,10" path="m7175,714l7234,714e" filled="false" stroked="true" strokeweight=".580pt" strokecolor="#131516">
                <v:path arrowok="t"/>
              </v:shape>
            </v:group>
            <v:group style="position:absolute;left:7157;top:667;width:80;height:51" coordorigin="7157,667" coordsize="80,51">
              <v:shape style="position:absolute;left:7157;top:667;width:80;height:51" coordorigin="7157,667" coordsize="80,51" path="m7163,667l7157,676,7231,718,7236,709,7163,667xe" filled="true" fillcolor="#131516" stroked="false">
                <v:path arrowok="t"/>
                <v:fill type="solid"/>
              </v:shape>
            </v:group>
            <v:group style="position:absolute;left:6694;top:724;width:11;height:27" coordorigin="6694,724" coordsize="11,27">
              <v:shape style="position:absolute;left:6694;top:724;width:11;height:27" coordorigin="6694,724" coordsize="11,27" path="m6698,724l6694,750,6701,750,6704,725,6698,724xe" filled="true" fillcolor="#131516" stroked="false">
                <v:path arrowok="t"/>
                <v:fill type="solid"/>
              </v:shape>
            </v:group>
            <v:group style="position:absolute;left:6638;top:725;width:11;height:27" coordorigin="6638,725" coordsize="11,27">
              <v:shape style="position:absolute;left:6638;top:725;width:11;height:27" coordorigin="6638,725" coordsize="11,27" path="m6642,725l6638,751,6646,751,6649,726,6642,725xe" filled="true" fillcolor="#131516" stroked="false">
                <v:path arrowok="t"/>
                <v:fill type="solid"/>
              </v:shape>
            </v:group>
            <v:group style="position:absolute;left:6617;top:594;width:45;height:296" coordorigin="6617,594" coordsize="45,296">
              <v:shape style="position:absolute;left:6617;top:594;width:45;height:296" coordorigin="6617,594" coordsize="45,296" path="m6655,594l6617,888,6624,889,6661,595,6655,594xe" filled="true" fillcolor="#131516" stroked="false">
                <v:path arrowok="t"/>
                <v:fill type="solid"/>
              </v:shape>
            </v:group>
            <v:group style="position:absolute;left:6599;top:626;width:34;height:225" coordorigin="6599,626" coordsize="34,225">
              <v:shape style="position:absolute;left:6599;top:626;width:34;height:225" coordorigin="6599,626" coordsize="34,225" path="m6632,626l6628,626,6599,850,6605,851,6632,626xe" filled="true" fillcolor="#131516" stroked="false">
                <v:path arrowok="t"/>
                <v:fill type="solid"/>
              </v:shape>
            </v:group>
            <v:group style="position:absolute;left:6583;top:643;width:32;height:192" coordorigin="6583,643" coordsize="32,192">
              <v:shape style="position:absolute;left:6583;top:643;width:32;height:192" coordorigin="6583,643" coordsize="32,192" path="m6607,643l6583,834,6590,835,6614,644,6607,643xe" filled="true" fillcolor="#131516" stroked="false">
                <v:path arrowok="t"/>
                <v:fill type="solid"/>
              </v:shape>
            </v:group>
            <v:group style="position:absolute;left:6721;top:702;width:34;height:194" coordorigin="6721,702" coordsize="34,194">
              <v:shape style="position:absolute;left:6721;top:702;width:34;height:194" coordorigin="6721,702" coordsize="34,194" path="m6748,702l6721,894,6727,895,6755,703,6748,702xe" filled="true" fillcolor="#131516" stroked="false">
                <v:path arrowok="t"/>
                <v:fill type="solid"/>
              </v:shape>
            </v:group>
            <v:group style="position:absolute;left:6769;top:720;width:36;height:197" coordorigin="6769,720" coordsize="36,197">
              <v:shape style="position:absolute;left:6769;top:720;width:36;height:197" coordorigin="6769,720" coordsize="36,197" path="m6797,720l6769,917,6776,917,6805,721,6797,720xe" filled="true" fillcolor="#131516" stroked="false">
                <v:path arrowok="t"/>
                <v:fill type="solid"/>
              </v:shape>
            </v:group>
            <v:group style="position:absolute;left:6774;top:720;width:34;height:197" coordorigin="6774,720" coordsize="34,197">
              <v:shape style="position:absolute;left:6774;top:720;width:34;height:197" coordorigin="6774,720" coordsize="34,197" path="m6802,720l6774,916,6779,917,6808,721,6802,720xe" filled="true" fillcolor="#131516" stroked="false">
                <v:path arrowok="t"/>
                <v:fill type="solid"/>
              </v:shape>
            </v:group>
            <v:group style="position:absolute;left:6787;top:646;width:48;height:288" coordorigin="6787,646" coordsize="48,288">
              <v:shape style="position:absolute;left:6787;top:646;width:48;height:288" coordorigin="6787,646" coordsize="48,288" path="m6829,646l6787,932,6793,934,6835,647,6829,646xe" filled="true" fillcolor="#131516" stroked="false">
                <v:path arrowok="t"/>
                <v:fill type="solid"/>
              </v:shape>
            </v:group>
            <v:group style="position:absolute;left:6691;top:611;width:46;height:279" coordorigin="6691,611" coordsize="46,279">
              <v:shape style="position:absolute;left:6691;top:611;width:46;height:279" coordorigin="6691,611" coordsize="46,279" path="m6730,611l6691,888,6698,889,6737,612,6730,611xe" filled="true" fillcolor="#131516" stroked="false">
                <v:path arrowok="t"/>
                <v:fill type="solid"/>
              </v:shape>
            </v:group>
            <v:group style="position:absolute;left:6797;top:646;width:50;height:288" coordorigin="6797,646" coordsize="50,288">
              <v:shape style="position:absolute;left:6797;top:646;width:50;height:288" coordorigin="6797,646" coordsize="50,288" path="m6839,646l6797,932,6804,934,6846,647,6839,646xe" filled="true" fillcolor="#131516" stroked="false">
                <v:path arrowok="t"/>
                <v:fill type="solid"/>
              </v:shape>
            </v:group>
            <v:group style="position:absolute;left:6564;top:848;width:58;height:44" coordorigin="6564,848" coordsize="58,44">
              <v:shape style="position:absolute;left:6564;top:848;width:58;height:44" coordorigin="6564,848" coordsize="58,44" path="m6568,848l6564,854,6618,892,6622,886,6568,848xe" filled="true" fillcolor="#131516" stroked="false">
                <v:path arrowok="t"/>
                <v:fill type="solid"/>
              </v:shape>
            </v:group>
            <v:group style="position:absolute;left:6342;top:584;width:24;height:172" coordorigin="6342,584" coordsize="24,172">
              <v:shape style="position:absolute;left:6342;top:584;width:24;height:172" coordorigin="6342,584" coordsize="24,172" path="m6360,584l6342,755,6348,756,6366,586,6360,584xe" filled="true" fillcolor="#131516" stroked="false">
                <v:path arrowok="t"/>
                <v:fill type="solid"/>
              </v:shape>
            </v:group>
            <v:group style="position:absolute;left:6377;top:604;width:32;height:227" coordorigin="6377,604" coordsize="32,227">
              <v:shape style="position:absolute;left:6377;top:604;width:32;height:227" coordorigin="6377,604" coordsize="32,227" path="m6408,604l6402,604,6377,829,6384,830,6408,604xe" filled="true" fillcolor="#131516" stroked="false">
                <v:path arrowok="t"/>
                <v:fill type="solid"/>
              </v:shape>
            </v:group>
            <v:group style="position:absolute;left:6415;top:626;width:34;height:233" coordorigin="6415,626" coordsize="34,233">
              <v:shape style="position:absolute;left:6415;top:626;width:34;height:233" coordorigin="6415,626" coordsize="34,233" path="m6449,626l6442,626,6415,858,6422,859,6449,626xe" filled="true" fillcolor="#131516" stroked="false">
                <v:path arrowok="t"/>
                <v:fill type="solid"/>
              </v:shape>
            </v:group>
            <v:group style="position:absolute;left:6434;top:643;width:29;height:197" coordorigin="6434,643" coordsize="29,197">
              <v:shape style="position:absolute;left:6434;top:643;width:29;height:197" coordorigin="6434,643" coordsize="29,197" path="m6457,643l6434,840,6440,840,6463,644,6457,643xe" filled="true" fillcolor="#131516" stroked="false">
                <v:path arrowok="t"/>
                <v:fill type="solid"/>
              </v:shape>
            </v:group>
            <v:group style="position:absolute;left:6419;top:854;width:184;height:2" coordorigin="6419,854" coordsize="184,2">
              <v:shape style="position:absolute;left:6419;top:854;width:184;height:2" coordorigin="6419,854" coordsize="184,0" path="m6419,854l6602,854e" filled="false" stroked="true" strokeweight=".82pt" strokecolor="#131516">
                <v:path arrowok="t"/>
              </v:shape>
            </v:group>
            <v:group style="position:absolute;left:6722;top:892;width:52;height:29" coordorigin="6722,892" coordsize="52,29">
              <v:shape style="position:absolute;left:6722;top:892;width:52;height:29" coordorigin="6722,892" coordsize="52,29" path="m6726,892l6722,898,6772,920,6774,913,6726,892xe" filled="true" fillcolor="#131516" stroked="false">
                <v:path arrowok="t"/>
                <v:fill type="solid"/>
              </v:shape>
            </v:group>
            <v:group style="position:absolute;left:6692;top:887;width:100;height:50" coordorigin="6692,887" coordsize="100,50">
              <v:shape style="position:absolute;left:6692;top:887;width:100;height:50" coordorigin="6692,887" coordsize="100,50" path="m6696,887l6692,892,6788,936,6792,931,6696,887xe" filled="true" fillcolor="#131516" stroked="false">
                <v:path arrowok="t"/>
                <v:fill type="solid"/>
              </v:shape>
            </v:group>
            <v:group style="position:absolute;left:6790;top:931;width:11;height:6" coordorigin="6790,931" coordsize="11,6">
              <v:shape style="position:absolute;left:6790;top:931;width:11;height:6" coordorigin="6790,931" coordsize="11,6" path="m6790,934l6800,934e" filled="false" stroked="true" strokeweight=".4pt" strokecolor="#131516">
                <v:path arrowok="t"/>
              </v:shape>
            </v:group>
            <v:group style="position:absolute;left:6773;top:913;width:4;height:8" coordorigin="6773,913" coordsize="4,8">
              <v:shape style="position:absolute;left:6773;top:913;width:4;height:8" coordorigin="6773,913" coordsize="4,8" path="m6773,917l6776,917e" filled="false" stroked="true" strokeweight=".46pt" strokecolor="#131516">
                <v:path arrowok="t"/>
              </v:shape>
            </v:group>
            <v:group style="position:absolute;left:6620;top:882;width:76;height:10" coordorigin="6620,882" coordsize="76,10">
              <v:shape style="position:absolute;left:6620;top:882;width:76;height:10" coordorigin="6620,882" coordsize="76,10" path="m6695,882l6620,886,6620,892,6696,888,6695,882xe" filled="true" fillcolor="#131516" stroked="false">
                <v:path arrowok="t"/>
                <v:fill type="solid"/>
              </v:shape>
            </v:group>
            <v:group style="position:absolute;left:6642;top:748;width:56;height:8" coordorigin="6642,748" coordsize="56,8">
              <v:shape style="position:absolute;left:6642;top:748;width:56;height:8" coordorigin="6642,748" coordsize="56,8" path="m6697,748l6642,750,6642,755,6697,754,6697,748xe" filled="true" fillcolor="#131516" stroked="false">
                <v:path arrowok="t"/>
                <v:fill type="solid"/>
              </v:shape>
            </v:group>
            <v:group style="position:absolute;left:6378;top:827;width:44;height:35" coordorigin="6378,827" coordsize="44,35">
              <v:shape style="position:absolute;left:6378;top:827;width:44;height:35" coordorigin="6378,827" coordsize="44,35" path="m6383,827l6378,833,6416,862,6421,856,6383,827xe" filled="true" fillcolor="#131516" stroked="false">
                <v:path arrowok="t"/>
                <v:fill type="solid"/>
              </v:shape>
            </v:group>
            <v:group style="position:absolute;left:6437;top:837;width:150;height:2" coordorigin="6437,837" coordsize="150,2">
              <v:shape style="position:absolute;left:6437;top:837;width:150;height:2" coordorigin="6437,837" coordsize="150,0" path="m6437,837l6587,837e" filled="false" stroked="true" strokeweight=".64pt" strokecolor="#131516">
                <v:path arrowok="t"/>
              </v:shape>
            </v:group>
            <v:group style="position:absolute;left:6342;top:755;width:42;height:77" coordorigin="6342,755" coordsize="42,77">
              <v:shape style="position:absolute;left:6342;top:755;width:42;height:77" coordorigin="6342,755" coordsize="42,77" path="m6348,755l6342,757,6378,832,6384,828,6348,755xe" filled="true" fillcolor="#131516" stroked="false">
                <v:path arrowok="t"/>
                <v:fill type="solid"/>
              </v:shape>
            </v:group>
            <v:group style="position:absolute;left:6515;top:527;width:147;height:71" coordorigin="6515,527" coordsize="147,71">
              <v:shape style="position:absolute;left:6515;top:527;width:147;height:71" coordorigin="6515,527" coordsize="147,71" path="m6518,527l6515,533,6658,598,6661,592,6518,527xe" filled="true" fillcolor="#131516" stroked="false">
                <v:path arrowok="t"/>
                <v:fill type="solid"/>
              </v:shape>
            </v:group>
            <v:group style="position:absolute;left:6517;top:526;width:82;height:9" coordorigin="6517,526" coordsize="82,9">
              <v:shape style="position:absolute;left:6517;top:526;width:82;height:9" coordorigin="6517,526" coordsize="82,9" path="m6517,526l6517,533,6598,534,6599,528,6517,526xe" filled="true" fillcolor="#131516" stroked="false">
                <v:path arrowok="t"/>
                <v:fill type="solid"/>
              </v:shape>
            </v:group>
            <v:group style="position:absolute;left:6584;top:601;width:48;height:28" coordorigin="6584,601" coordsize="48,28">
              <v:shape style="position:absolute;left:6584;top:601;width:48;height:28" coordorigin="6584,601" coordsize="48,28" path="m6587,601l6584,607,6629,629,6632,623,6587,601xe" filled="true" fillcolor="#131516" stroked="false">
                <v:path arrowok="t"/>
                <v:fill type="solid"/>
              </v:shape>
            </v:group>
            <v:group style="position:absolute;left:6445;top:626;width:186;height:2" coordorigin="6445,626" coordsize="186,2">
              <v:shape style="position:absolute;left:6445;top:626;width:186;height:2" coordorigin="6445,626" coordsize="186,0" path="m6445,626l6631,626e" filled="false" stroked="true" strokeweight=".4pt" strokecolor="#131516">
                <v:path arrowok="t"/>
              </v:shape>
            </v:group>
            <v:group style="position:absolute;left:6461;top:644;width:150;height:2" coordorigin="6461,644" coordsize="150,2">
              <v:shape style="position:absolute;left:6461;top:644;width:150;height:2" coordorigin="6461,644" coordsize="150,0" path="m6461,644l6611,644e" filled="false" stroked="true" strokeweight=".52pt" strokecolor="#131516">
                <v:path arrowok="t"/>
              </v:shape>
            </v:group>
            <v:group style="position:absolute;left:6742;top:595;width:8;height:17" coordorigin="6742,595" coordsize="8,17">
              <v:shape style="position:absolute;left:6742;top:595;width:8;height:17" coordorigin="6742,595" coordsize="8,17" path="m6749,595l6744,595,6742,611,6748,612,6749,595xe" filled="true" fillcolor="#131516" stroked="false">
                <v:path arrowok="t"/>
                <v:fill type="solid"/>
              </v:shape>
            </v:group>
            <v:group style="position:absolute;left:6732;top:608;width:102;height:41" coordorigin="6732,608" coordsize="102,41">
              <v:shape style="position:absolute;left:6732;top:608;width:102;height:41" coordorigin="6732,608" coordsize="102,41" path="m6734,608l6732,614,6832,649,6834,643,6734,608xe" filled="true" fillcolor="#131516" stroked="false">
                <v:path arrowok="t"/>
                <v:fill type="solid"/>
              </v:shape>
            </v:group>
            <v:group style="position:absolute;left:6733;top:608;width:32;height:8" coordorigin="6733,608" coordsize="32,8">
              <v:shape style="position:absolute;left:6733;top:608;width:32;height:8" coordorigin="6733,608" coordsize="32,8" path="m6733,612l6764,612e" filled="false" stroked="true" strokeweight=".46pt" strokecolor="#131516">
                <v:path arrowok="t"/>
              </v:shape>
            </v:group>
            <v:group style="position:absolute;left:6749;top:643;width:15;height:54" coordorigin="6749,643" coordsize="15,54">
              <v:shape style="position:absolute;left:6749;top:643;width:15;height:54" coordorigin="6749,643" coordsize="15,54" path="m6756,643l6749,697,6756,697,6763,644,6756,643xe" filled="true" fillcolor="#131516" stroked="false">
                <v:path arrowok="t"/>
                <v:fill type="solid"/>
              </v:shape>
            </v:group>
            <v:group style="position:absolute;left:6798;top:660;width:15;height:57" coordorigin="6798,660" coordsize="15,57">
              <v:shape style="position:absolute;left:6798;top:660;width:15;height:57" coordorigin="6798,660" coordsize="15,57" path="m6805,660l6798,715,6805,716,6812,661,6805,660xe" filled="true" fillcolor="#131516" stroked="false">
                <v:path arrowok="t"/>
                <v:fill type="solid"/>
              </v:shape>
            </v:group>
            <v:group style="position:absolute;left:6803;top:659;width:15;height:58" coordorigin="6803,659" coordsize="15,58">
              <v:shape style="position:absolute;left:6803;top:659;width:15;height:58" coordorigin="6803,659" coordsize="15,58" path="m6810,659l6803,715,6809,716,6817,660,6810,659xe" filled="true" fillcolor="#131516" stroked="false">
                <v:path arrowok="t"/>
                <v:fill type="solid"/>
              </v:shape>
            </v:group>
            <v:group style="position:absolute;left:6751;top:694;width:52;height:26" coordorigin="6751,694" coordsize="52,26">
              <v:shape style="position:absolute;left:6751;top:694;width:52;height:26" coordorigin="6751,694" coordsize="52,26" path="m6754,694l6751,701,6800,719,6803,713,6754,694xe" filled="true" fillcolor="#131516" stroked="false">
                <v:path arrowok="t"/>
                <v:fill type="solid"/>
              </v:shape>
            </v:group>
            <v:group style="position:absolute;left:6750;top:700;width:52;height:24" coordorigin="6750,700" coordsize="52,24">
              <v:shape style="position:absolute;left:6750;top:700;width:52;height:24" coordorigin="6750,700" coordsize="52,24" path="m6752,700l6750,706,6799,724,6802,719,6752,700xe" filled="true" fillcolor="#131516" stroked="false">
                <v:path arrowok="t"/>
                <v:fill type="solid"/>
              </v:shape>
            </v:group>
            <v:group style="position:absolute;left:6755;top:700;width:51;height:24" coordorigin="6755,700" coordsize="51,24">
              <v:shape style="position:absolute;left:6755;top:700;width:51;height:24" coordorigin="6755,700" coordsize="51,24" path="m6757,700l6755,704,6804,724,6805,719,6757,700xe" filled="true" fillcolor="#131516" stroked="false">
                <v:path arrowok="t"/>
                <v:fill type="solid"/>
              </v:shape>
            </v:group>
            <v:group style="position:absolute;left:6800;top:718;width:5;height:2" coordorigin="6800,718" coordsize="5,2">
              <v:shape style="position:absolute;left:6800;top:718;width:5;height:2" coordorigin="6800,718" coordsize="5,0" path="m6800,718l6805,718e" filled="false" stroked="true" strokeweight=".640007pt" strokecolor="#131516">
                <v:path arrowok="t"/>
              </v:shape>
            </v:group>
            <v:group style="position:absolute;left:6751;top:698;width:5;height:8" coordorigin="6751,698" coordsize="5,8">
              <v:shape style="position:absolute;left:6751;top:698;width:5;height:8" coordorigin="6751,698" coordsize="5,8" path="m6751,702l6756,702e" filled="false" stroked="true" strokeweight=".46pt" strokecolor="#131516">
                <v:path arrowok="t"/>
              </v:shape>
            </v:group>
            <v:group style="position:absolute;left:6763;top:610;width:81;height:40" coordorigin="6763,610" coordsize="81,40">
              <v:shape style="position:absolute;left:6763;top:610;width:81;height:40" coordorigin="6763,610" coordsize="81,40" path="m6766,610l6763,614,6841,649,6844,643,6766,610xe" filled="true" fillcolor="#131516" stroked="false">
                <v:path arrowok="t"/>
                <v:fill type="solid"/>
              </v:shape>
            </v:group>
            <v:group style="position:absolute;left:6833;top:643;width:10;height:6" coordorigin="6833,643" coordsize="10,6">
              <v:shape style="position:absolute;left:6833;top:643;width:10;height:6" coordorigin="6833,643" coordsize="10,6" path="m6833,646l6842,646e" filled="false" stroked="true" strokeweight=".4pt" strokecolor="#131516">
                <v:path arrowok="t"/>
              </v:shape>
            </v:group>
            <v:group style="position:absolute;left:6758;top:641;width:52;height:23" coordorigin="6758,641" coordsize="52,23">
              <v:shape style="position:absolute;left:6758;top:641;width:52;height:23" coordorigin="6758,641" coordsize="52,23" path="m6761,641l6758,647,6808,664,6810,658,6761,641xe" filled="true" fillcolor="#131516" stroked="false">
                <v:path arrowok="t"/>
                <v:fill type="solid"/>
              </v:shape>
            </v:group>
            <v:group style="position:absolute;left:6763;top:640;width:52;height:24" coordorigin="6763,640" coordsize="52,24">
              <v:shape style="position:absolute;left:6763;top:640;width:52;height:24" coordorigin="6763,640" coordsize="52,24" path="m6766,640l6763,647,6812,664,6815,658,6766,640xe" filled="true" fillcolor="#131516" stroked="false">
                <v:path arrowok="t"/>
                <v:fill type="solid"/>
              </v:shape>
            </v:group>
            <v:group style="position:absolute;left:6809;top:658;width:5;height:6" coordorigin="6809,658" coordsize="5,6">
              <v:shape style="position:absolute;left:6809;top:658;width:5;height:6" coordorigin="6809,658" coordsize="5,6" path="m6809,661l6814,661e" filled="false" stroked="true" strokeweight=".4pt" strokecolor="#131516">
                <v:path arrowok="t"/>
              </v:shape>
            </v:group>
            <v:group style="position:absolute;left:6760;top:640;width:5;height:8" coordorigin="6760,640" coordsize="5,8">
              <v:shape style="position:absolute;left:6760;top:640;width:5;height:8" coordorigin="6760,640" coordsize="5,8" path="m6760,643l6764,643e" filled="false" stroked="true" strokeweight=".46pt" strokecolor="#131516">
                <v:path arrowok="t"/>
              </v:shape>
            </v:group>
            <v:group style="position:absolute;left:6700;top:607;width:21;height:106" coordorigin="6700,607" coordsize="21,106">
              <v:shape style="position:absolute;left:6700;top:607;width:21;height:106" coordorigin="6700,607" coordsize="21,106" path="m6714,607l6700,712,6707,713,6720,608,6714,607xe" filled="true" fillcolor="#131516" stroked="false">
                <v:path arrowok="t"/>
                <v:fill type="solid"/>
              </v:shape>
            </v:group>
            <v:group style="position:absolute;left:6673;top:607;width:20;height:106" coordorigin="6673,607" coordsize="20,106">
              <v:shape style="position:absolute;left:6673;top:607;width:20;height:106" coordorigin="6673,607" coordsize="20,106" path="m6686,607l6673,712,6679,713,6692,608,6686,607xe" filled="true" fillcolor="#131516" stroked="false">
                <v:path arrowok="t"/>
                <v:fill type="solid"/>
              </v:shape>
            </v:group>
            <v:group style="position:absolute;left:6671;top:607;width:21;height:106" coordorigin="6671,607" coordsize="21,106">
              <v:shape style="position:absolute;left:6671;top:607;width:21;height:106" coordorigin="6671,607" coordsize="21,106" path="m6685,607l6671,712,6678,713,6691,608,6685,607xe" filled="true" fillcolor="#131516" stroked="false">
                <v:path arrowok="t"/>
                <v:fill type="solid"/>
              </v:shape>
            </v:group>
            <v:group style="position:absolute;left:6643;top:607;width:21;height:107" coordorigin="6643,607" coordsize="21,107">
              <v:shape style="position:absolute;left:6643;top:607;width:21;height:107" coordorigin="6643,607" coordsize="21,107" path="m6658,607l6643,713,6650,714,6664,608,6658,607xe" filled="true" fillcolor="#131516" stroked="false">
                <v:path arrowok="t"/>
                <v:fill type="solid"/>
              </v:shape>
            </v:group>
            <v:group style="position:absolute;left:6646;top:721;width:56;height:8" coordorigin="6646,721" coordsize="56,8">
              <v:shape style="position:absolute;left:6646;top:721;width:56;height:8" coordorigin="6646,721" coordsize="56,8" path="m6646,725l6701,725e" filled="false" stroked="true" strokeweight=".46pt" strokecolor="#131516">
                <v:path arrowok="t"/>
              </v:shape>
            </v:group>
            <v:group style="position:absolute;left:6647;top:713;width:57;height:2" coordorigin="6647,713" coordsize="57,2">
              <v:shape style="position:absolute;left:6647;top:713;width:57;height:2" coordorigin="6647,713" coordsize="57,0" path="m6647,713l6703,713e" filled="false" stroked="true" strokeweight=".460007pt" strokecolor="#131516">
                <v:path arrowok="t"/>
              </v:shape>
            </v:group>
            <v:group style="position:absolute;left:6661;top:607;width:57;height:2" coordorigin="6661,607" coordsize="57,2">
              <v:shape style="position:absolute;left:6661;top:607;width:57;height:2" coordorigin="6661,607" coordsize="57,0" path="m6661,607l6718,607e" filled="false" stroked="true" strokeweight=".460007pt" strokecolor="#131516">
                <v:path arrowok="t"/>
              </v:shape>
            </v:group>
            <v:group style="position:absolute;left:6596;top:528;width:152;height:71" coordorigin="6596,528" coordsize="152,71">
              <v:shape style="position:absolute;left:6596;top:528;width:152;height:71" coordorigin="6596,528" coordsize="152,71" path="m6600,528l6596,534,6745,599,6748,592,6600,528xe" filled="true" fillcolor="#131516" stroked="false">
                <v:path arrowok="t"/>
                <v:fill type="solid"/>
              </v:shape>
            </v:group>
            <v:group style="position:absolute;left:6659;top:595;width:89;height:2" coordorigin="6659,595" coordsize="89,2">
              <v:shape style="position:absolute;left:6659;top:595;width:89;height:2" coordorigin="6659,595" coordsize="89,0" path="m6659,595l6748,595e" filled="false" stroked="true" strokeweight=".46pt" strokecolor="#131516">
                <v:path arrowok="t"/>
              </v:shape>
            </v:group>
            <v:group style="position:absolute;left:6403;top:600;width:44;height:29" coordorigin="6403,600" coordsize="44,29">
              <v:shape style="position:absolute;left:6403;top:600;width:44;height:29" coordorigin="6403,600" coordsize="44,29" path="m6407,600l6403,606,6443,629,6446,624,6407,600xe" filled="true" fillcolor="#131516" stroked="false">
                <v:path arrowok="t"/>
                <v:fill type="solid"/>
              </v:shape>
            </v:group>
            <v:group style="position:absolute;left:6362;top:586;width:126;height:2" coordorigin="6362,586" coordsize="126,2">
              <v:shape style="position:absolute;left:6362;top:586;width:126;height:2" coordorigin="6362,586" coordsize="126,0" path="m6362,586l6488,586e" filled="false" stroked="true" strokeweight=".46pt" strokecolor="#131516">
                <v:path arrowok="t"/>
              </v:shape>
            </v:group>
            <v:group style="position:absolute;left:6404;top:604;width:182;height:2" coordorigin="6404,604" coordsize="182,2">
              <v:shape style="position:absolute;left:6404;top:604;width:182;height:2" coordorigin="6404,604" coordsize="182,0" path="m6404,604l6586,604e" filled="false" stroked="true" strokeweight=".46pt" strokecolor="#131516">
                <v:path arrowok="t"/>
              </v:shape>
            </v:group>
            <v:group style="position:absolute;left:6505;top:529;width:14;height:62" coordorigin="6505,529" coordsize="14,62">
              <v:shape style="position:absolute;left:6505;top:529;width:14;height:62" coordorigin="6505,529" coordsize="14,62" path="m6518,529l6512,529,6505,589,6512,590,6518,529xe" filled="true" fillcolor="#131516" stroked="false">
                <v:path arrowok="t"/>
                <v:fill type="solid"/>
              </v:shape>
            </v:group>
            <v:group style="position:absolute;left:6488;top:582;width:99;height:26" coordorigin="6488,582" coordsize="99,26">
              <v:shape style="position:absolute;left:6488;top:582;width:99;height:26" coordorigin="6488,582" coordsize="99,26" path="m6490,582l6488,589,6586,607,6587,601,6490,582xe" filled="true" fillcolor="#131516" stroked="false">
                <v:path arrowok="t"/>
                <v:fill type="solid"/>
              </v:shape>
            </v:group>
            <v:group style="position:absolute;left:6361;top:582;width:45;height:26" coordorigin="6361,582" coordsize="45,26">
              <v:shape style="position:absolute;left:6361;top:582;width:45;height:26" coordorigin="6361,582" coordsize="45,26" path="m6365,582l6361,588,6403,607,6406,600,6365,582xe" filled="true" fillcolor="#131516" stroked="false">
                <v:path arrowok="t"/>
                <v:fill type="solid"/>
              </v:shape>
            </v:group>
            <v:group style="position:absolute;left:6623;top:887;width:83;height:1125" coordorigin="6623,887" coordsize="83,1125">
              <v:shape style="position:absolute;left:6623;top:887;width:83;height:1125" coordorigin="6623,887" coordsize="83,1125" path="m6658,1932l6623,1932,6664,2011,6703,1937,6658,1937,6658,1932xe" filled="true" fillcolor="#1f1a17" stroked="false">
                <v:path arrowok="t"/>
                <v:fill type="solid"/>
              </v:shape>
              <v:shape style="position:absolute;left:6623;top:887;width:83;height:1125" coordorigin="6623,887" coordsize="83,1125" path="m6706,1932l6671,1932,6671,1937,6703,1937,6706,1932xe" filled="true" fillcolor="#1f1a17" stroked="false">
                <v:path arrowok="t"/>
                <v:fill type="solid"/>
              </v:shape>
              <v:shape style="position:absolute;left:6623;top:887;width:83;height:1125" coordorigin="6623,887" coordsize="83,1125" path="m6672,965l6659,965,6658,1932,6671,1932,6672,965xe" filled="true" fillcolor="#1f1a17" stroked="false">
                <v:path arrowok="t"/>
                <v:fill type="solid"/>
              </v:shape>
              <v:shape style="position:absolute;left:6623;top:887;width:83;height:1125" coordorigin="6623,887" coordsize="83,1125" path="m6665,887l6624,965,6659,965,6659,961,6704,961,6665,887xe" filled="true" fillcolor="#1f1a17" stroked="false">
                <v:path arrowok="t"/>
                <v:fill type="solid"/>
              </v:shape>
              <v:shape style="position:absolute;left:6623;top:887;width:83;height:1125" coordorigin="6623,887" coordsize="83,1125" path="m6704,961l6672,961,6672,965,6706,965,6704,961xe" filled="true" fillcolor="#1f1a17" stroked="false">
                <v:path arrowok="t"/>
                <v:fill type="solid"/>
              </v:shape>
            </v:group>
            <v:group style="position:absolute;left:2021;top:1589;width:7731;height:3" coordorigin="2021,1589" coordsize="7731,3">
              <v:shape style="position:absolute;left:2021;top:1589;width:7731;height:3" coordorigin="2021,1589" coordsize="7731,3" path="m9751,1589l2021,1591e" filled="false" stroked="true" strokeweight=".231pt" strokecolor="#1f1a17">
                <v:path arrowok="t"/>
              </v:shape>
              <v:shape style="position:absolute;left:2022;top:1588;width:156;height:2973" type="#_x0000_t75" stroked="false">
                <v:imagedata r:id="rId102" o:title=""/>
              </v:shape>
            </v:group>
            <v:group style="position:absolute;left:8461;top:5066;width:41;height:44" coordorigin="8461,5066" coordsize="41,44">
              <v:shape style="position:absolute;left:8461;top:5066;width:41;height:44" coordorigin="8461,5066" coordsize="41,44" path="m8502,5066l8461,5088,8502,5110,8502,5066xe" filled="true" fillcolor="#1f1a17" stroked="false">
                <v:path arrowok="t"/>
                <v:fill type="solid"/>
              </v:shape>
            </v:group>
            <v:group style="position:absolute;left:8820;top:4645;width:633;height:2" coordorigin="8820,4645" coordsize="633,2">
              <v:shape style="position:absolute;left:8820;top:4645;width:633;height:2" coordorigin="8820,4645" coordsize="633,0" path="m8820,4645l9452,4645e" filled="false" stroked="true" strokeweight=".404pt" strokecolor="#1f1a17">
                <v:path arrowok="t"/>
              </v:shape>
            </v:group>
            <v:group style="position:absolute;left:4914;top:8059;width:3800;height:2" coordorigin="4914,8059" coordsize="3800,2">
              <v:shape style="position:absolute;left:4914;top:8059;width:3800;height:2" coordorigin="4914,8059" coordsize="3800,0" path="m4914,8059l8713,8059e" filled="false" stroked="true" strokeweight=".404pt" strokecolor="#1f1a17">
                <v:path arrowok="t"/>
              </v:shape>
            </v:group>
            <v:group style="position:absolute;left:8500;top:5087;width:605;height:4168" coordorigin="8500,5087" coordsize="605,4168">
              <v:shape style="position:absolute;left:8500;top:5087;width:605;height:4168" coordorigin="8500,5087" coordsize="605,4168" path="m8500,5087l9104,5087,9104,9254e" filled="false" stroked="true" strokeweight=".404pt" strokecolor="#1f1a17">
                <v:path arrowok="t"/>
              </v:shape>
            </v:group>
            <v:group style="position:absolute;left:8461;top:5825;width:41;height:44" coordorigin="8461,5825" coordsize="41,44">
              <v:shape style="position:absolute;left:8461;top:5825;width:41;height:44" coordorigin="8461,5825" coordsize="41,44" path="m8502,5825l8461,5846,8502,5868,8502,5825xe" filled="true" fillcolor="#1f1a17" stroked="false">
                <v:path arrowok="t"/>
                <v:fill type="solid"/>
              </v:shape>
            </v:group>
            <v:group style="position:absolute;left:8490;top:5846;width:224;height:2213" coordorigin="8490,5846" coordsize="224,2213">
              <v:shape style="position:absolute;left:8490;top:5846;width:224;height:2213" coordorigin="8490,5846" coordsize="224,2213" path="m8490,5846l8713,5846,8713,8059e" filled="false" stroked="true" strokeweight=".404pt" strokecolor="#1f1a17">
                <v:path arrowok="t"/>
              </v:shape>
            </v:group>
            <v:group style="position:absolute;left:8461;top:6085;width:41;height:45" coordorigin="8461,6085" coordsize="41,45">
              <v:shape style="position:absolute;left:8461;top:6085;width:41;height:45" coordorigin="8461,6085" coordsize="41,45" path="m8502,6085l8461,6107,8502,6130,8502,6085xe" filled="true" fillcolor="#1f1a17" stroked="false">
                <v:path arrowok="t"/>
                <v:fill type="solid"/>
              </v:shape>
            </v:group>
            <v:group style="position:absolute;left:8490;top:6106;width:171;height:2" coordorigin="8490,6106" coordsize="171,2">
              <v:shape style="position:absolute;left:8490;top:6106;width:171;height:2" coordorigin="8490,6106" coordsize="171,0" path="m8490,6106l8660,6106e" filled="false" stroked="true" strokeweight=".404pt" strokecolor="#1f1a17">
                <v:path arrowok="t"/>
              </v:shape>
            </v:group>
            <v:group style="position:absolute;left:8660;top:6109;width:2;height:2055" coordorigin="8660,6109" coordsize="2,2055">
              <v:shape style="position:absolute;left:8660;top:6109;width:2;height:2055" coordorigin="8660,6109" coordsize="0,2055" path="m8660,6109l8660,8164e" filled="false" stroked="true" strokeweight=".404pt" strokecolor="#1f1a17">
                <v:path arrowok="t"/>
              </v:shape>
              <v:shape style="position:absolute;left:2159;top:6685;width:1103;height:2808" type="#_x0000_t75" stroked="false">
                <v:imagedata r:id="rId103" o:title=""/>
              </v:shape>
            </v:group>
            <v:group style="position:absolute;left:3852;top:9038;width:2;height:27" coordorigin="3852,9038" coordsize="2,27">
              <v:shape style="position:absolute;left:3852;top:9038;width:2;height:27" coordorigin="3852,9038" coordsize="0,27" path="m3852,9065l3852,9038e" filled="false" stroked="true" strokeweight=".404pt" strokecolor="#1f1a17">
                <v:path arrowok="t"/>
              </v:shape>
            </v:group>
            <v:group style="position:absolute;left:3839;top:9030;width:2;height:42" coordorigin="3839,9030" coordsize="2,42">
              <v:shape style="position:absolute;left:3839;top:9030;width:2;height:42" coordorigin="3839,9030" coordsize="0,42" path="m3839,9072l3839,9030e" filled="false" stroked="true" strokeweight=".404pt" strokecolor="#1f1a17">
                <v:path arrowok="t"/>
              </v:shape>
            </v:group>
            <v:group style="position:absolute;left:3824;top:9018;width:2;height:66" coordorigin="3824,9018" coordsize="2,66">
              <v:shape style="position:absolute;left:3824;top:9018;width:2;height:66" coordorigin="3824,9018" coordsize="0,66" path="m3824,9084l3824,9018e" filled="false" stroked="true" strokeweight=".404pt" strokecolor="#1f1a17">
                <v:path arrowok="t"/>
              </v:shape>
            </v:group>
            <v:group style="position:absolute;left:3172;top:9053;width:633;height:2" coordorigin="3172,9053" coordsize="633,2">
              <v:shape style="position:absolute;left:3172;top:9053;width:633;height:2" coordorigin="3172,9053" coordsize="633,0" path="m3804,9053l3172,9053e" filled="false" stroked="true" strokeweight=".231pt" strokecolor="#1f1a17">
                <v:path arrowok="t"/>
              </v:shape>
            </v:group>
            <v:group style="position:absolute;left:3156;top:9036;width:38;height:34" coordorigin="3156,9036" coordsize="38,34">
              <v:shape style="position:absolute;left:3156;top:9036;width:38;height:34" coordorigin="3156,9036" coordsize="38,34" path="m3179,9068l3170,9068,3173,9070,3178,9070,3179,9068xe" filled="true" fillcolor="#1f1a17" stroked="false">
                <v:path arrowok="t"/>
                <v:fill type="solid"/>
              </v:shape>
              <v:shape style="position:absolute;left:3156;top:9036;width:38;height:34" coordorigin="3156,9036" coordsize="38,34" path="m3182,9066l3164,9066,3167,9068,3182,9068,3182,9066xe" filled="true" fillcolor="#1f1a17" stroked="false">
                <v:path arrowok="t"/>
                <v:fill type="solid"/>
              </v:shape>
              <v:shape style="position:absolute;left:3156;top:9036;width:38;height:34" coordorigin="3156,9036" coordsize="38,34" path="m3185,9064l3163,9064,3163,9066,3185,9066,3185,9064xe" filled="true" fillcolor="#1f1a17" stroked="false">
                <v:path arrowok="t"/>
                <v:fill type="solid"/>
              </v:shape>
              <v:shape style="position:absolute;left:3156;top:9036;width:38;height:34" coordorigin="3156,9036" coordsize="38,34" path="m3175,9036l3169,9036,3167,9038,3164,9038,3163,9040,3163,9042,3161,9042,3161,9043,3158,9043,3158,9049,3156,9049,3156,9053,3158,9053,3158,9060,3161,9061,3161,9064,3186,9064,3190,9058,3191,9052,3175,9052,3175,9036xe" filled="true" fillcolor="#1f1a17" stroked="false">
                <v:path arrowok="t"/>
                <v:fill type="solid"/>
              </v:shape>
              <v:shape style="position:absolute;left:3156;top:9036;width:38;height:34" coordorigin="3156,9036" coordsize="38,34" path="m3193,9055l3190,9058,3190,9059,3193,9055xe" filled="true" fillcolor="#1f1a17" stroked="false">
                <v:path arrowok="t"/>
                <v:fill type="solid"/>
              </v:shape>
              <v:shape style="position:absolute;left:3156;top:9036;width:38;height:34" coordorigin="3156,9036" coordsize="38,34" path="m3180,9036l3175,9036,3175,9052,3191,9052,3191,9049,3191,9046,3188,9046,3188,9042,3186,9042,3186,9040,3185,9040,3185,9038,3180,9038,3180,9036xe" filled="true" fillcolor="#1f1a17" stroked="false">
                <v:path arrowok="t"/>
                <v:fill type="solid"/>
              </v:shape>
            </v:group>
            <v:group style="position:absolute;left:3312;top:8171;width:363;height:512" coordorigin="3312,8171" coordsize="363,512">
              <v:shape style="position:absolute;left:3312;top:8171;width:363;height:512" coordorigin="3312,8171" coordsize="363,512" path="m3661,8670l3324,8670,3324,8677,3312,8677,3318,8682,3668,8682,3661,8677,3661,8670xe" filled="true" fillcolor="#1f1a17" stroked="false">
                <v:path arrowok="t"/>
                <v:fill type="solid"/>
              </v:shape>
              <v:shape style="position:absolute;left:3312;top:8171;width:363;height:512" coordorigin="3312,8171" coordsize="363,512" path="m3674,8178l3668,8184,3661,8184,3661,8670,3668,8670,3668,8682,3674,8677,3674,8178xe" filled="true" fillcolor="#1f1a17" stroked="false">
                <v:path arrowok="t"/>
                <v:fill type="solid"/>
              </v:shape>
              <v:shape style="position:absolute;left:3312;top:8171;width:363;height:512" coordorigin="3312,8171" coordsize="363,512" path="m3318,8171l3312,8178,3312,8677,3318,8670,3324,8670,3324,8184,3318,8184,3318,8171xe" filled="true" fillcolor="#1f1a17" stroked="false">
                <v:path arrowok="t"/>
                <v:fill type="solid"/>
              </v:shape>
              <v:shape style="position:absolute;left:3312;top:8171;width:363;height:512" coordorigin="3312,8171" coordsize="363,512" path="m3668,8171l3318,8171,3324,8178,3324,8184,3661,8184,3661,8178,3674,8178,3668,8171xe" filled="true" fillcolor="#1f1a17" stroked="false">
                <v:path arrowok="t"/>
                <v:fill type="solid"/>
              </v:shape>
            </v:group>
            <v:group style="position:absolute;left:4088;top:9212;width:404;height:93" coordorigin="4088,9212" coordsize="404,93">
              <v:shape style="position:absolute;left:4088;top:9212;width:404;height:93" coordorigin="4088,9212" coordsize="404,93" path="m4492,9305l4088,9305,4088,9212,4492,9212,4492,9305xe" filled="false" stroked="true" strokeweight=".461pt" strokecolor="#1f1a17">
                <v:path arrowok="t"/>
              </v:shape>
            </v:group>
            <v:group style="position:absolute;left:4166;top:9125;width:225;height:315" coordorigin="4166,9125" coordsize="225,315">
              <v:shape style="position:absolute;left:4166;top:9125;width:225;height:315" coordorigin="4166,9125" coordsize="225,315" path="m4391,9439l4391,9355,4166,9125e" filled="false" stroked="true" strokeweight=".346pt" strokecolor="#1f1a17">
                <v:path arrowok="t"/>
              </v:shape>
            </v:group>
            <v:group style="position:absolute;left:4386;top:7934;width:536;height:986" coordorigin="4386,7934" coordsize="536,986">
              <v:shape style="position:absolute;left:4386;top:7934;width:536;height:986" coordorigin="4386,7934" coordsize="536,986" path="m4908,8906l4399,8906,4399,8914,4386,8914,4393,8920,4914,8920,4908,8914,4908,8906xe" filled="true" fillcolor="#1f1a17" stroked="false">
                <v:path arrowok="t"/>
                <v:fill type="solid"/>
              </v:shape>
              <v:shape style="position:absolute;left:4386;top:7934;width:536;height:986" coordorigin="4386,7934" coordsize="536,986" path="m4921,7940l4914,7948,4908,7948,4908,8906,4914,8906,4914,8920,4921,8914,4921,7940xe" filled="true" fillcolor="#1f1a17" stroked="false">
                <v:path arrowok="t"/>
                <v:fill type="solid"/>
              </v:shape>
              <v:shape style="position:absolute;left:4386;top:7934;width:536;height:986" coordorigin="4386,7934" coordsize="536,986" path="m4393,7934l4386,7940,4386,8914,4393,8906,4399,8906,4399,7948,4393,7948,4393,7934xe" filled="true" fillcolor="#1f1a17" stroked="false">
                <v:path arrowok="t"/>
                <v:fill type="solid"/>
              </v:shape>
              <v:shape style="position:absolute;left:4386;top:7934;width:536;height:986" coordorigin="4386,7934" coordsize="536,986" path="m4914,7934l4393,7934,4399,7940,4399,7948,4908,7948,4908,7940,4921,7940,4914,7934xe" filled="true" fillcolor="#1f1a17" stroked="false">
                <v:path arrowok="t"/>
                <v:fill type="solid"/>
              </v:shape>
            </v:group>
            <v:group style="position:absolute;left:3674;top:8422;width:716;height:2" coordorigin="3674,8422" coordsize="716,2">
              <v:shape style="position:absolute;left:3674;top:8422;width:716;height:2" coordorigin="3674,8422" coordsize="716,0" path="m4390,8422l3674,8422e" filled="false" stroked="true" strokeweight=".404pt" strokecolor="#1f1a17">
                <v:path arrowok="t"/>
              </v:shape>
            </v:group>
            <v:group style="position:absolute;left:4709;top:7940;width:2;height:974" coordorigin="4709,7940" coordsize="2,974">
              <v:shape style="position:absolute;left:4709;top:7940;width:2;height:974" coordorigin="4709,7940" coordsize="0,974" path="m4709,7940l4709,8914e" filled="false" stroked="true" strokeweight=".404pt" strokecolor="#1f1a17">
                <v:path arrowok="t"/>
              </v:shape>
            </v:group>
            <v:group style="position:absolute;left:3156;top:9247;width:35;height:35" coordorigin="3156,9247" coordsize="35,35">
              <v:shape style="position:absolute;left:3156;top:9247;width:35;height:35" coordorigin="3156,9247" coordsize="35,35" path="m3180,9280l3167,9280,3169,9282,3180,9282,3180,9280xe" filled="true" fillcolor="#1f1a17" stroked="false">
                <v:path arrowok="t"/>
                <v:fill type="solid"/>
              </v:shape>
              <v:shape style="position:absolute;left:3156;top:9247;width:35;height:35" coordorigin="3156,9247" coordsize="35,35" path="m3175,9247l3173,9247,3173,9250,3167,9250,3164,9252,3163,9252,3163,9253,3161,9254,3161,9257,3158,9257,3158,9263,3156,9263,3156,9266,3158,9266,3158,9274,3161,9274,3161,9275,3163,9277,3164,9280,3185,9280,3185,9277,3186,9277,3186,9275,3188,9275,3188,9274,3191,9271,3191,9265,3175,9265,3175,9247xe" filled="true" fillcolor="#1f1a17" stroked="false">
                <v:path arrowok="t"/>
                <v:fill type="solid"/>
              </v:shape>
              <v:shape style="position:absolute;left:3156;top:9247;width:35;height:35" coordorigin="3156,9247" coordsize="35,35" path="m3175,9247l3175,9265,3191,9265,3191,9258,3188,9257,3188,9254,3186,9254,3186,9253,3185,9253,3185,9252,3182,9252,3182,9250,3178,9250,3175,9247xe" filled="true" fillcolor="#1f1a17" stroked="false">
                <v:path arrowok="t"/>
                <v:fill type="solid"/>
              </v:shape>
            </v:group>
            <v:group style="position:absolute;left:3186;top:9263;width:897;height:2" coordorigin="3186,9263" coordsize="897,2">
              <v:shape style="position:absolute;left:3186;top:9263;width:897;height:2" coordorigin="3186,9263" coordsize="897,0" path="m4082,9263l3186,9263e" filled="false" stroked="true" strokeweight=".404pt" strokecolor="#1f1a17">
                <v:path arrowok="t"/>
              </v:shape>
            </v:group>
            <v:group style="position:absolute;left:4498;top:9254;width:4607;height:2" coordorigin="4498,9254" coordsize="4607,2">
              <v:shape style="position:absolute;left:4498;top:9254;width:4607;height:2" coordorigin="4498,9254" coordsize="4607,0" path="m9104,9254l4498,9254e" filled="false" stroked="true" strokeweight=".404pt" strokecolor="#1f1a17">
                <v:path arrowok="t"/>
              </v:shape>
            </v:group>
            <v:group style="position:absolute;left:4919;top:8164;width:3742;height:2" coordorigin="4919,8164" coordsize="3742,2">
              <v:shape style="position:absolute;left:4919;top:8164;width:3742;height:2" coordorigin="4919,8164" coordsize="3742,0" path="m4919,8164l8660,8164e" filled="false" stroked="true" strokeweight=".404pt" strokecolor="#1f1a17">
                <v:path arrowok="t"/>
              </v:shape>
            </v:group>
            <v:group style="position:absolute;left:8156;top:2641;width:263;height:134" coordorigin="8156,2641" coordsize="263,134">
              <v:shape style="position:absolute;left:8156;top:2641;width:263;height:134" coordorigin="8156,2641" coordsize="263,134" path="m8156,2774l8419,2774,8419,2641,8156,2641,8156,2774xe" filled="false" stroked="true" strokeweight=".288pt" strokecolor="#1f1a17">
                <v:path arrowok="t"/>
              </v:shape>
            </v:group>
            <v:group style="position:absolute;left:8206;top:2380;width:2;height:395" coordorigin="8206,2380" coordsize="2,395">
              <v:shape style="position:absolute;left:8206;top:2380;width:2;height:395" coordorigin="8206,2380" coordsize="0,395" path="m8206,2380l8206,2774e" filled="false" stroked="true" strokeweight=".288pt" strokecolor="#1f1a17">
                <v:path arrowok="t"/>
              </v:shape>
            </v:group>
            <v:group style="position:absolute;left:8401;top:2380;width:2;height:395" coordorigin="8401,2380" coordsize="2,395">
              <v:shape style="position:absolute;left:8401;top:2380;width:2;height:395" coordorigin="8401,2380" coordsize="0,395" path="m8401,2380l8401,2774e" filled="false" stroked="true" strokeweight=".407995pt" strokecolor="#1f1a17">
                <v:path arrowok="t"/>
              </v:shape>
            </v:group>
            <v:group style="position:absolute;left:8375;top:2680;width:28;height:54" coordorigin="8375,2680" coordsize="28,54">
              <v:shape style="position:absolute;left:8375;top:2680;width:28;height:54" coordorigin="8375,2680" coordsize="28,54" path="m8375,2734l8402,2734,8402,2680,8375,2680,8375,2734xe" filled="false" stroked="true" strokeweight=".288pt" strokecolor="#1f1a17">
                <v:path arrowok="t"/>
              </v:shape>
            </v:group>
            <v:group style="position:absolute;left:8216;top:2655;width:106;height:106" coordorigin="8216,2655" coordsize="106,106">
              <v:shape style="position:absolute;left:8216;top:2655;width:106;height:106" coordorigin="8216,2655" coordsize="106,106" path="m8322,2707l8322,2695,8317,2687,8307,2670,8292,2660,8275,2655,8258,2656,8241,2662,8227,2674,8217,2692,8216,2718,8225,2737,8239,2751,8255,2758,8273,2760,8290,2756,8305,2746,8316,2731,8322,2718,8322,2707xe" filled="false" stroked="true" strokeweight=".288pt" strokecolor="#1f1a17">
                <v:path arrowok="t"/>
              </v:shape>
            </v:group>
            <v:group style="position:absolute;left:8242;top:2674;width:69;height:81" coordorigin="8242,2674" coordsize="69,81">
              <v:shape style="position:absolute;left:8242;top:2674;width:69;height:81" coordorigin="8242,2674" coordsize="69,81" path="m8242,2754l8310,2674e" filled="false" stroked="true" strokeweight=".288pt" strokecolor="#1f1a17">
                <v:path arrowok="t"/>
              </v:shape>
            </v:group>
            <v:group style="position:absolute;left:8227;top:2662;width:68;height:80" coordorigin="8227,2662" coordsize="68,80">
              <v:shape style="position:absolute;left:8227;top:2662;width:68;height:80" coordorigin="8227,2662" coordsize="68,80" path="m8227,2741l8294,2662e" filled="false" stroked="true" strokeweight=".288pt" strokecolor="#1f1a17">
                <v:path arrowok="t"/>
              </v:shape>
            </v:group>
            <v:group style="position:absolute;left:8156;top:2510;width:263;height:134" coordorigin="8156,2510" coordsize="263,134">
              <v:shape style="position:absolute;left:8156;top:2510;width:263;height:134" coordorigin="8156,2510" coordsize="263,134" path="m8156,2644l8419,2644,8419,2510,8156,2510,8156,2644xe" filled="false" stroked="true" strokeweight=".288pt" strokecolor="#1f1a17">
                <v:path arrowok="t"/>
              </v:shape>
            </v:group>
            <v:group style="position:absolute;left:8375;top:2550;width:28;height:53" coordorigin="8375,2550" coordsize="28,53">
              <v:shape style="position:absolute;left:8375;top:2550;width:28;height:53" coordorigin="8375,2550" coordsize="28,53" path="m8375,2603l8402,2603,8402,2550,8375,2550,8375,2603xe" filled="false" stroked="true" strokeweight=".288pt" strokecolor="#1f1a17">
                <v:path arrowok="t"/>
              </v:shape>
            </v:group>
            <v:group style="position:absolute;left:8216;top:2523;width:106;height:107" coordorigin="8216,2523" coordsize="106,107">
              <v:shape style="position:absolute;left:8216;top:2523;width:106;height:107" coordorigin="8216,2523" coordsize="106,107" path="m8322,2576l8322,2566,8317,2556,8306,2539,8292,2528,8276,2523,8258,2524,8242,2530,8229,2542,8219,2558,8216,2588,8225,2606,8238,2619,8254,2627,8270,2630,8287,2627,8302,2618,8314,2602,8322,2588,8322,2576xe" filled="false" stroked="true" strokeweight=".288pt" strokecolor="#1f1a17">
                <v:path arrowok="t"/>
              </v:shape>
            </v:group>
            <v:group style="position:absolute;left:8242;top:2543;width:69;height:80" coordorigin="8242,2543" coordsize="69,80">
              <v:shape style="position:absolute;left:8242;top:2543;width:69;height:80" coordorigin="8242,2543" coordsize="69,80" path="m8242,2622l8310,2543e" filled="false" stroked="true" strokeweight=".288pt" strokecolor="#1f1a17">
                <v:path arrowok="t"/>
              </v:shape>
            </v:group>
            <v:group style="position:absolute;left:8227;top:2530;width:68;height:81" coordorigin="8227,2530" coordsize="68,81">
              <v:shape style="position:absolute;left:8227;top:2530;width:68;height:81" coordorigin="8227,2530" coordsize="68,81" path="m8227,2610l8294,2530e" filled="false" stroked="true" strokeweight=".288pt" strokecolor="#1f1a17">
                <v:path arrowok="t"/>
              </v:shape>
            </v:group>
            <v:group style="position:absolute;left:8156;top:2380;width:263;height:134" coordorigin="8156,2380" coordsize="263,134">
              <v:shape style="position:absolute;left:8156;top:2380;width:263;height:134" coordorigin="8156,2380" coordsize="263,134" path="m8156,2513l8419,2513,8419,2380,8156,2380,8156,2513xe" filled="false" stroked="true" strokeweight=".288pt" strokecolor="#1f1a17">
                <v:path arrowok="t"/>
              </v:shape>
            </v:group>
            <v:group style="position:absolute;left:8375;top:2419;width:28;height:52" coordorigin="8375,2419" coordsize="28,52">
              <v:shape style="position:absolute;left:8375;top:2419;width:28;height:52" coordorigin="8375,2419" coordsize="28,52" path="m8375,2471l8402,2471,8402,2419,8375,2419,8375,2471xe" filled="false" stroked="true" strokeweight=".288pt" strokecolor="#1f1a17">
                <v:path arrowok="t"/>
              </v:shape>
            </v:group>
            <v:group style="position:absolute;left:8216;top:2392;width:106;height:107" coordorigin="8216,2392" coordsize="106,107">
              <v:shape style="position:absolute;left:8216;top:2392;width:106;height:107" coordorigin="8216,2392" coordsize="106,107" path="m8322,2446l8320,2435,8317,2424,8305,2407,8290,2397,8274,2392,8258,2393,8242,2399,8229,2410,8219,2427,8216,2455,8225,2474,8237,2487,8251,2496,8267,2499,8284,2496,8299,2488,8313,2473,8320,2455,8322,2446xe" filled="false" stroked="true" strokeweight=".288pt" strokecolor="#1f1a17">
                <v:path arrowok="t"/>
              </v:shape>
            </v:group>
            <v:group style="position:absolute;left:8242;top:2413;width:69;height:78" coordorigin="8242,2413" coordsize="69,78">
              <v:shape style="position:absolute;left:8242;top:2413;width:69;height:78" coordorigin="8242,2413" coordsize="69,78" path="m8242,2491l8310,2413e" filled="false" stroked="true" strokeweight=".288pt" strokecolor="#1f1a17">
                <v:path arrowok="t"/>
              </v:shape>
            </v:group>
            <v:group style="position:absolute;left:8227;top:2399;width:68;height:81" coordorigin="8227,2399" coordsize="68,81">
              <v:shape style="position:absolute;left:8227;top:2399;width:68;height:81" coordorigin="8227,2399" coordsize="68,81" path="m8227,2479l8294,2399e" filled="false" stroked="true" strokeweight=".288pt" strokecolor="#1f1a17">
                <v:path arrowok="t"/>
              </v:shape>
            </v:group>
            <v:group style="position:absolute;left:5629;top:2952;width:266;height:132" coordorigin="5629,2952" coordsize="266,132">
              <v:shape style="position:absolute;left:5629;top:2952;width:266;height:132" coordorigin="5629,2952" coordsize="266,132" path="m5629,3084l5894,3084,5894,2952,5629,2952,5629,3084xe" filled="false" stroked="true" strokeweight=".288pt" strokecolor="#1f1a17">
                <v:path arrowok="t"/>
              </v:shape>
            </v:group>
            <v:group style="position:absolute;left:5868;top:2280;width:2;height:804" coordorigin="5868,2280" coordsize="2,804">
              <v:shape style="position:absolute;left:5868;top:2280;width:2;height:804" coordorigin="5868,2280" coordsize="0,804" path="m5868,2280l5868,3084e" filled="false" stroked="true" strokeweight=".288pt" strokecolor="#1f1a17">
                <v:path arrowok="t"/>
              </v:shape>
            </v:group>
            <v:group style="position:absolute;left:5672;top:2280;width:2;height:804" coordorigin="5672,2280" coordsize="2,804">
              <v:shape style="position:absolute;left:5672;top:2280;width:2;height:804" coordorigin="5672,2280" coordsize="0,804" path="m5672,2280l5672,3084e" filled="false" stroked="true" strokeweight=".288pt" strokecolor="#1f1a17">
                <v:path arrowok="t"/>
              </v:shape>
            </v:group>
            <v:group style="position:absolute;left:5672;top:2989;width:27;height:56" coordorigin="5672,2989" coordsize="27,56">
              <v:shape style="position:absolute;left:5672;top:2989;width:27;height:56" coordorigin="5672,2989" coordsize="27,56" path="m5672,3044l5699,3044,5699,2989,5672,2989,5672,3044xe" filled="false" stroked="true" strokeweight=".288pt" strokecolor="#1f1a17">
                <v:path arrowok="t"/>
              </v:shape>
            </v:group>
            <v:group style="position:absolute;left:5752;top:2964;width:106;height:106" coordorigin="5752,2964" coordsize="106,106">
              <v:shape style="position:absolute;left:5752;top:2964;width:106;height:106" coordorigin="5752,2964" coordsize="106,106" path="m5857,3018l5857,3006,5854,2996,5842,2980,5828,2969,5812,2964,5796,2964,5780,2970,5766,2981,5755,2997,5752,3025,5759,3044,5771,3057,5786,3066,5803,3069,5820,3067,5835,3060,5848,3046,5857,3025,5857,3018xe" filled="false" stroked="true" strokeweight=".288pt" strokecolor="#1f1a17">
                <v:path arrowok="t"/>
              </v:shape>
            </v:group>
            <v:group style="position:absolute;left:5764;top:2983;width:69;height:78" coordorigin="5764,2983" coordsize="69,78">
              <v:shape style="position:absolute;left:5764;top:2983;width:69;height:78" coordorigin="5764,2983" coordsize="69,78" path="m5832,3061l5764,2983e" filled="false" stroked="true" strokeweight=".288pt" strokecolor="#1f1a17">
                <v:path arrowok="t"/>
              </v:shape>
            </v:group>
            <v:group style="position:absolute;left:5779;top:2970;width:68;height:81" coordorigin="5779,2970" coordsize="68,81">
              <v:shape style="position:absolute;left:5779;top:2970;width:68;height:81" coordorigin="5779,2970" coordsize="68,81" path="m5846,3050l5779,2970e" filled="false" stroked="true" strokeweight=".288pt" strokecolor="#1f1a17">
                <v:path arrowok="t"/>
              </v:shape>
            </v:group>
            <v:group style="position:absolute;left:5629;top:2681;width:266;height:132" coordorigin="5629,2681" coordsize="266,132">
              <v:shape style="position:absolute;left:5629;top:2681;width:266;height:132" coordorigin="5629,2681" coordsize="266,132" path="m5629,2813l5894,2813,5894,2681,5629,2681,5629,2813xe" filled="false" stroked="true" strokeweight=".288pt" strokecolor="#1f1a17">
                <v:path arrowok="t"/>
              </v:shape>
            </v:group>
            <v:group style="position:absolute;left:5672;top:2720;width:27;height:52" coordorigin="5672,2720" coordsize="27,52">
              <v:shape style="position:absolute;left:5672;top:2720;width:27;height:52" coordorigin="5672,2720" coordsize="27,52" path="m5672,2772l5699,2772,5699,2720,5672,2720,5672,2772xe" filled="false" stroked="true" strokeweight=".288pt" strokecolor="#1f1a17">
                <v:path arrowok="t"/>
              </v:shape>
            </v:group>
            <v:group style="position:absolute;left:5752;top:2693;width:106;height:108" coordorigin="5752,2693" coordsize="106,108">
              <v:shape style="position:absolute;left:5752;top:2693;width:106;height:108" coordorigin="5752,2693" coordsize="106,108" path="m5857,2746l5857,2736,5854,2725,5841,2708,5827,2698,5811,2693,5796,2693,5781,2699,5767,2710,5756,2725,5752,2756,5760,2774,5772,2788,5787,2797,5802,2800,5818,2798,5834,2791,5848,2777,5857,2756,5857,2746xe" filled="false" stroked="true" strokeweight=".288pt" strokecolor="#1f1a17">
                <v:path arrowok="t"/>
              </v:shape>
            </v:group>
            <v:group style="position:absolute;left:5764;top:2712;width:69;height:81" coordorigin="5764,2712" coordsize="69,81">
              <v:shape style="position:absolute;left:5764;top:2712;width:69;height:81" coordorigin="5764,2712" coordsize="69,81" path="m5832,2792l5764,2712e" filled="false" stroked="true" strokeweight=".288pt" strokecolor="#1f1a17">
                <v:path arrowok="t"/>
              </v:shape>
            </v:group>
            <v:group style="position:absolute;left:5779;top:2700;width:68;height:81" coordorigin="5779,2700" coordsize="68,81">
              <v:shape style="position:absolute;left:5779;top:2700;width:68;height:81" coordorigin="5779,2700" coordsize="68,81" path="m5846,2780l5779,2700e" filled="false" stroked="true" strokeweight=".288pt" strokecolor="#1f1a17">
                <v:path arrowok="t"/>
              </v:shape>
            </v:group>
            <v:group style="position:absolute;left:5629;top:2814;width:266;height:134" coordorigin="5629,2814" coordsize="266,134">
              <v:shape style="position:absolute;left:5629;top:2814;width:266;height:134" coordorigin="5629,2814" coordsize="266,134" path="m5629,2947l5894,2947,5894,2814,5629,2814,5629,2947xe" filled="false" stroked="true" strokeweight=".288pt" strokecolor="#1f1a17">
                <v:path arrowok="t"/>
              </v:shape>
            </v:group>
            <v:group style="position:absolute;left:5672;top:2854;width:27;height:53" coordorigin="5672,2854" coordsize="27,53">
              <v:shape style="position:absolute;left:5672;top:2854;width:27;height:53" coordorigin="5672,2854" coordsize="27,53" path="m5672,2906l5699,2906,5699,2854,5672,2854,5672,2906xe" filled="false" stroked="true" strokeweight=".288pt" strokecolor="#1f1a17">
                <v:path arrowok="t"/>
              </v:shape>
            </v:group>
            <v:group style="position:absolute;left:5752;top:2828;width:106;height:107" coordorigin="5752,2828" coordsize="106,107">
              <v:shape style="position:absolute;left:5752;top:2828;width:106;height:107" coordorigin="5752,2828" coordsize="106,107" path="m5857,2880l5857,2868,5854,2860,5842,2843,5828,2832,5811,2828,5795,2829,5779,2835,5765,2846,5754,2863,5752,2892,5756,2899,5761,2909,5768,2918,5774,2926,5784,2929,5806,2934,5825,2930,5836,2925,5854,2899,5857,2892,5857,2880xe" filled="false" stroked="true" strokeweight=".288pt" strokecolor="#1f1a17">
                <v:path arrowok="t"/>
              </v:shape>
            </v:group>
            <v:group style="position:absolute;left:5764;top:2846;width:69;height:82" coordorigin="5764,2846" coordsize="69,82">
              <v:shape style="position:absolute;left:5764;top:2846;width:69;height:82" coordorigin="5764,2846" coordsize="69,82" path="m5832,2928l5764,2846e" filled="false" stroked="true" strokeweight=".288pt" strokecolor="#1f1a17">
                <v:path arrowok="t"/>
              </v:shape>
            </v:group>
            <v:group style="position:absolute;left:5779;top:2836;width:68;height:78" coordorigin="5779,2836" coordsize="68,78">
              <v:shape style="position:absolute;left:5779;top:2836;width:68;height:78" coordorigin="5779,2836" coordsize="68,78" path="m5846,2914l5779,2836e" filled="false" stroked="true" strokeweight=".288pt" strokecolor="#1f1a17">
                <v:path arrowok="t"/>
              </v:shape>
            </v:group>
            <v:group style="position:absolute;left:5629;top:2548;width:266;height:134" coordorigin="5629,2548" coordsize="266,134">
              <v:shape style="position:absolute;left:5629;top:2548;width:266;height:134" coordorigin="5629,2548" coordsize="266,134" path="m5629,2681l5894,2681,5894,2548,5629,2548,5629,2681xe" filled="false" stroked="true" strokeweight=".288pt" strokecolor="#1f1a17">
                <v:path arrowok="t"/>
              </v:shape>
            </v:group>
            <v:group style="position:absolute;left:5672;top:2588;width:27;height:52" coordorigin="5672,2588" coordsize="27,52">
              <v:shape style="position:absolute;left:5672;top:2588;width:27;height:52" coordorigin="5672,2588" coordsize="27,52" path="m5672,2640l5699,2640,5699,2588,5672,2588,5672,2640xe" filled="false" stroked="true" strokeweight=".288pt" strokecolor="#1f1a17">
                <v:path arrowok="t"/>
              </v:shape>
            </v:group>
            <v:group style="position:absolute;left:5752;top:2561;width:106;height:105" coordorigin="5752,2561" coordsize="106,105">
              <v:shape style="position:absolute;left:5752;top:2561;width:106;height:105" coordorigin="5752,2561" coordsize="106,105" path="m5857,2612l5857,2604,5854,2593,5843,2577,5828,2566,5812,2561,5794,2562,5778,2569,5763,2581,5753,2598,5752,2624,5760,2642,5773,2655,5789,2663,5806,2666,5823,2663,5839,2654,5852,2639,5857,2624,5857,2612xe" filled="false" stroked="true" strokeweight=".288pt" strokecolor="#1f1a17">
                <v:path arrowok="t"/>
              </v:shape>
            </v:group>
            <v:group style="position:absolute;left:5764;top:2579;width:69;height:81" coordorigin="5764,2579" coordsize="69,81">
              <v:shape style="position:absolute;left:5764;top:2579;width:69;height:81" coordorigin="5764,2579" coordsize="69,81" path="m5832,2659l5764,2579e" filled="false" stroked="true" strokeweight=".288pt" strokecolor="#1f1a17">
                <v:path arrowok="t"/>
              </v:shape>
            </v:group>
            <v:group style="position:absolute;left:5779;top:2567;width:68;height:82" coordorigin="5779,2567" coordsize="68,82">
              <v:shape style="position:absolute;left:5779;top:2567;width:68;height:82" coordorigin="5779,2567" coordsize="68,82" path="m5846,2648l5779,2567e" filled="false" stroked="true" strokeweight=".288pt" strokecolor="#1f1a17">
                <v:path arrowok="t"/>
              </v:shape>
            </v:group>
            <v:group style="position:absolute;left:5629;top:2280;width:266;height:134" coordorigin="5629,2280" coordsize="266,134">
              <v:shape style="position:absolute;left:5629;top:2280;width:266;height:134" coordorigin="5629,2280" coordsize="266,134" path="m5629,2413l5894,2413,5894,2280,5629,2280,5629,2413xe" filled="false" stroked="true" strokeweight=".288pt" strokecolor="#1f1a17">
                <v:path arrowok="t"/>
              </v:shape>
            </v:group>
            <v:group style="position:absolute;left:5672;top:2321;width:27;height:52" coordorigin="5672,2321" coordsize="27,52">
              <v:shape style="position:absolute;left:5672;top:2321;width:27;height:52" coordorigin="5672,2321" coordsize="27,52" path="m5672,2372l5699,2372,5699,2321,5672,2321,5672,2372xe" filled="false" stroked="true" strokeweight=".288pt" strokecolor="#1f1a17">
                <v:path arrowok="t"/>
              </v:shape>
            </v:group>
            <v:group style="position:absolute;left:5752;top:2293;width:106;height:107" coordorigin="5752,2293" coordsize="106,107">
              <v:shape style="position:absolute;left:5752;top:2293;width:106;height:107" coordorigin="5752,2293" coordsize="106,107" path="m5857,2346l5857,2336,5854,2324,5841,2308,5826,2298,5810,2293,5794,2294,5779,2300,5766,2311,5756,2327,5752,2357,5760,2375,5773,2389,5788,2397,5805,2400,5822,2397,5837,2388,5850,2374,5857,2357,5857,2346xe" filled="false" stroked="true" strokeweight=".288pt" strokecolor="#1f1a17">
                <v:path arrowok="t"/>
              </v:shape>
            </v:group>
            <v:group style="position:absolute;left:5764;top:2312;width:69;height:81" coordorigin="5764,2312" coordsize="69,81">
              <v:shape style="position:absolute;left:5764;top:2312;width:69;height:81" coordorigin="5764,2312" coordsize="69,81" path="m5832,2393l5764,2312e" filled="false" stroked="true" strokeweight=".288pt" strokecolor="#1f1a17">
                <v:path arrowok="t"/>
              </v:shape>
            </v:group>
            <v:group style="position:absolute;left:5779;top:2300;width:68;height:82" coordorigin="5779,2300" coordsize="68,82">
              <v:shape style="position:absolute;left:5779;top:2300;width:68;height:82" coordorigin="5779,2300" coordsize="68,82" path="m5846,2382l5779,2300e" filled="false" stroked="true" strokeweight=".288pt" strokecolor="#1f1a17">
                <v:path arrowok="t"/>
              </v:shape>
            </v:group>
            <v:group style="position:absolute;left:5629;top:2414;width:266;height:134" coordorigin="5629,2414" coordsize="266,134">
              <v:shape style="position:absolute;left:5629;top:2414;width:266;height:134" coordorigin="5629,2414" coordsize="266,134" path="m5629,2548l5894,2548,5894,2414,5629,2414,5629,2548xe" filled="false" stroked="true" strokeweight=".288pt" strokecolor="#1f1a17">
                <v:path arrowok="t"/>
              </v:shape>
            </v:group>
            <v:group style="position:absolute;left:5672;top:2453;width:27;height:54" coordorigin="5672,2453" coordsize="27,54">
              <v:shape style="position:absolute;left:5672;top:2453;width:27;height:54" coordorigin="5672,2453" coordsize="27,54" path="m5672,2507l5699,2507,5699,2453,5672,2453,5672,2507xe" filled="false" stroked="true" strokeweight=".288pt" strokecolor="#1f1a17">
                <v:path arrowok="t"/>
              </v:shape>
            </v:group>
            <v:group style="position:absolute;left:5752;top:2427;width:106;height:106" coordorigin="5752,2427" coordsize="106,106">
              <v:shape style="position:absolute;left:5752;top:2427;width:106;height:106" coordorigin="5752,2427" coordsize="106,106" path="m5857,2480l5857,2470,5854,2460,5843,2443,5829,2433,5812,2427,5795,2428,5779,2434,5764,2446,5754,2464,5752,2491,5761,2509,5773,2522,5789,2530,5805,2533,5822,2530,5837,2522,5850,2508,5857,2491,5857,2480xe" filled="false" stroked="true" strokeweight=".288pt" strokecolor="#1f1a17">
                <v:path arrowok="t"/>
              </v:shape>
            </v:group>
            <v:group style="position:absolute;left:5764;top:2446;width:69;height:80" coordorigin="5764,2446" coordsize="69,80">
              <v:shape style="position:absolute;left:5764;top:2446;width:69;height:80" coordorigin="5764,2446" coordsize="69,80" path="m5832,2525l5764,2446e" filled="false" stroked="true" strokeweight=".288pt" strokecolor="#1f1a17">
                <v:path arrowok="t"/>
              </v:shape>
            </v:group>
            <v:group style="position:absolute;left:5779;top:2434;width:68;height:81" coordorigin="5779,2434" coordsize="68,81">
              <v:shape style="position:absolute;left:5779;top:2434;width:68;height:81" coordorigin="5779,2434" coordsize="68,81" path="m5846,2514l5779,2434e" filled="false" stroked="true" strokeweight=".288pt" strokecolor="#1f1a17">
                <v:path arrowok="t"/>
              </v:shape>
            </v:group>
            <v:group style="position:absolute;left:8159;top:3697;width:263;height:134" coordorigin="8159,3697" coordsize="263,134">
              <v:shape style="position:absolute;left:8159;top:3697;width:263;height:134" coordorigin="8159,3697" coordsize="263,134" path="m8159,3830l8422,3830,8422,3697,8159,3697,8159,3830xe" filled="false" stroked="true" strokeweight=".288pt" strokecolor="#1f1a17">
                <v:path arrowok="t"/>
              </v:shape>
            </v:group>
            <v:group style="position:absolute;left:8377;top:3737;width:28;height:53" coordorigin="8377,3737" coordsize="28,53">
              <v:shape style="position:absolute;left:8377;top:3737;width:28;height:53" coordorigin="8377,3737" coordsize="28,53" path="m8377,3790l8405,3790,8405,3737,8377,3737,8377,3790xe" filled="false" stroked="true" strokeweight=".288pt" strokecolor="#1f1a17">
                <v:path arrowok="t"/>
              </v:shape>
            </v:group>
            <v:group style="position:absolute;left:8218;top:3709;width:107;height:108" coordorigin="8218,3709" coordsize="107,108">
              <v:shape style="position:absolute;left:8218;top:3709;width:107;height:108" coordorigin="8218,3709" coordsize="107,108" path="m8324,3763l8324,3751,8315,3734,8308,3725,8302,3718,8292,3714,8281,3712,8273,3709,8220,3751,8218,3763,8220,3775,8228,3794,8241,3807,8256,3814,8274,3816,8291,3813,8306,3803,8318,3787,8324,3775,8324,3763xe" filled="false" stroked="true" strokeweight=".288pt" strokecolor="#1f1a17">
                <v:path arrowok="t"/>
              </v:shape>
            </v:group>
            <v:group style="position:absolute;left:8245;top:3730;width:68;height:81" coordorigin="8245,3730" coordsize="68,81">
              <v:shape style="position:absolute;left:8245;top:3730;width:68;height:81" coordorigin="8245,3730" coordsize="68,81" path="m8245,3810l8312,3730e" filled="false" stroked="true" strokeweight=".288pt" strokecolor="#1f1a17">
                <v:path arrowok="t"/>
              </v:shape>
            </v:group>
            <v:group style="position:absolute;left:8230;top:3718;width:70;height:80" coordorigin="8230,3718" coordsize="70,80">
              <v:shape style="position:absolute;left:8230;top:3718;width:70;height:80" coordorigin="8230,3718" coordsize="70,80" path="m8230,3797l8299,3718e" filled="false" stroked="true" strokeweight=".288pt" strokecolor="#1f1a17">
                <v:path arrowok="t"/>
              </v:shape>
            </v:group>
            <v:group style="position:absolute;left:8159;top:3428;width:263;height:134" coordorigin="8159,3428" coordsize="263,134">
              <v:shape style="position:absolute;left:8159;top:3428;width:263;height:134" coordorigin="8159,3428" coordsize="263,134" path="m8159,3562l8422,3562,8422,3428,8159,3428,8159,3562xe" filled="false" stroked="true" strokeweight=".288pt" strokecolor="#1f1a17">
                <v:path arrowok="t"/>
              </v:shape>
            </v:group>
            <v:group style="position:absolute;left:8377;top:3467;width:28;height:52" coordorigin="8377,3467" coordsize="28,52">
              <v:shape style="position:absolute;left:8377;top:3467;width:28;height:52" coordorigin="8377,3467" coordsize="28,52" path="m8377,3518l8405,3518,8405,3467,8377,3467,8377,3518xe" filled="false" stroked="true" strokeweight=".288pt" strokecolor="#1f1a17">
                <v:path arrowok="t"/>
              </v:shape>
            </v:group>
            <v:group style="position:absolute;left:8218;top:3440;width:107;height:105" coordorigin="8218,3440" coordsize="107,105">
              <v:shape style="position:absolute;left:8218;top:3440;width:107;height:105" coordorigin="8218,3440" coordsize="107,105" path="m8324,3493l8324,3482,8320,3472,8309,3455,8294,3445,8277,3440,8259,3441,8242,3448,8229,3460,8221,3478,8218,3493,8220,3503,8226,3520,8238,3534,8253,3542,8270,3545,8287,3543,8303,3534,8316,3520,8324,3503,8324,3493xe" filled="false" stroked="true" strokeweight=".288pt" strokecolor="#1f1a17">
                <v:path arrowok="t"/>
              </v:shape>
            </v:group>
            <v:group style="position:absolute;left:8245;top:3460;width:68;height:78" coordorigin="8245,3460" coordsize="68,78">
              <v:shape style="position:absolute;left:8245;top:3460;width:68;height:78" coordorigin="8245,3460" coordsize="68,78" path="m8245,3538l8312,3460e" filled="false" stroked="true" strokeweight=".288pt" strokecolor="#1f1a17">
                <v:path arrowok="t"/>
              </v:shape>
            </v:group>
            <v:group style="position:absolute;left:8230;top:3446;width:70;height:82" coordorigin="8230,3446" coordsize="70,82">
              <v:shape style="position:absolute;left:8230;top:3446;width:70;height:82" coordorigin="8230,3446" coordsize="70,82" path="m8230,3528l8299,3446e" filled="false" stroked="true" strokeweight=".288pt" strokecolor="#1f1a17">
                <v:path arrowok="t"/>
              </v:shape>
            </v:group>
            <v:group style="position:absolute;left:8159;top:3562;width:263;height:132" coordorigin="8159,3562" coordsize="263,132">
              <v:shape style="position:absolute;left:8159;top:3562;width:263;height:132" coordorigin="8159,3562" coordsize="263,132" path="m8159,3694l8422,3694,8422,3562,8159,3562,8159,3694xe" filled="false" stroked="true" strokeweight=".288pt" strokecolor="#1f1a17">
                <v:path arrowok="t"/>
              </v:shape>
            </v:group>
            <v:group style="position:absolute;left:8377;top:3601;width:28;height:53" coordorigin="8377,3601" coordsize="28,53">
              <v:shape style="position:absolute;left:8377;top:3601;width:28;height:53" coordorigin="8377,3601" coordsize="28,53" path="m8377,3654l8405,3654,8405,3601,8377,3601,8377,3654xe" filled="false" stroked="true" strokeweight=".288pt" strokecolor="#1f1a17">
                <v:path arrowok="t"/>
              </v:shape>
            </v:group>
            <v:group style="position:absolute;left:8218;top:3574;width:107;height:108" coordorigin="8218,3574" coordsize="107,108">
              <v:shape style="position:absolute;left:8218;top:3574;width:107;height:108" coordorigin="8218,3574" coordsize="107,108" path="m8324,3625l8324,3617,8320,3606,8308,3589,8293,3578,8277,3574,8260,3574,8245,3581,8232,3592,8222,3608,8218,3625,8220,3637,8227,3656,8239,3670,8254,3678,8271,3681,8287,3678,8303,3669,8316,3655,8324,3637,8324,3625xe" filled="false" stroked="true" strokeweight=".288pt" strokecolor="#1f1a17">
                <v:path arrowok="t"/>
              </v:shape>
            </v:group>
            <v:group style="position:absolute;left:8245;top:3593;width:68;height:81" coordorigin="8245,3593" coordsize="68,81">
              <v:shape style="position:absolute;left:8245;top:3593;width:68;height:81" coordorigin="8245,3593" coordsize="68,81" path="m8245,3673l8312,3593e" filled="false" stroked="true" strokeweight=".288pt" strokecolor="#1f1a17">
                <v:path arrowok="t"/>
              </v:shape>
            </v:group>
            <v:group style="position:absolute;left:8230;top:3581;width:70;height:81" coordorigin="8230,3581" coordsize="70,81">
              <v:shape style="position:absolute;left:8230;top:3581;width:70;height:81" coordorigin="8230,3581" coordsize="70,81" path="m8230,3661l8299,3581e" filled="false" stroked="true" strokeweight=".288pt" strokecolor="#1f1a17">
                <v:path arrowok="t"/>
              </v:shape>
            </v:group>
            <v:group style="position:absolute;left:8159;top:3293;width:263;height:136" coordorigin="8159,3293" coordsize="263,136">
              <v:shape style="position:absolute;left:8159;top:3293;width:263;height:136" coordorigin="8159,3293" coordsize="263,136" path="m8159,3428l8422,3428,8422,3293,8159,3293,8159,3428xe" filled="false" stroked="true" strokeweight=".288pt" strokecolor="#1f1a17">
                <v:path arrowok="t"/>
              </v:shape>
            </v:group>
            <v:group style="position:absolute;left:8377;top:3334;width:28;height:52" coordorigin="8377,3334" coordsize="28,52">
              <v:shape style="position:absolute;left:8377;top:3334;width:28;height:52" coordorigin="8377,3334" coordsize="28,52" path="m8377,3385l8405,3385,8405,3334,8377,3334,8377,3385xe" filled="false" stroked="true" strokeweight=".288pt" strokecolor="#1f1a17">
                <v:path arrowok="t"/>
              </v:shape>
            </v:group>
            <v:group style="position:absolute;left:8218;top:3307;width:107;height:106" coordorigin="8218,3307" coordsize="107,106">
              <v:shape style="position:absolute;left:8218;top:3307;width:107;height:106" coordorigin="8218,3307" coordsize="107,106" path="m8324,3361l8324,3350,8320,3338,8308,3322,8293,3312,8276,3307,8258,3309,8242,3315,8229,3327,8221,3345,8218,3361,8220,3370,8227,3388,8238,3402,8254,3410,8271,3413,8288,3410,8304,3402,8317,3387,8324,3370,8324,3361xe" filled="false" stroked="true" strokeweight=".288pt" strokecolor="#1f1a17">
                <v:path arrowok="t"/>
              </v:shape>
            </v:group>
            <v:group style="position:absolute;left:8245;top:3326;width:68;height:81" coordorigin="8245,3326" coordsize="68,81">
              <v:shape style="position:absolute;left:8245;top:3326;width:68;height:81" coordorigin="8245,3326" coordsize="68,81" path="m8245,3407l8312,3326e" filled="false" stroked="true" strokeweight=".288pt" strokecolor="#1f1a17">
                <v:path arrowok="t"/>
              </v:shape>
            </v:group>
            <v:group style="position:absolute;left:8230;top:3314;width:70;height:81" coordorigin="8230,3314" coordsize="70,81">
              <v:shape style="position:absolute;left:8230;top:3314;width:70;height:81" coordorigin="8230,3314" coordsize="70,81" path="m8230,3395l8299,3314e" filled="false" stroked="true" strokeweight=".288pt" strokecolor="#1f1a17">
                <v:path arrowok="t"/>
              </v:shape>
            </v:group>
            <v:group style="position:absolute;left:5634;top:6294;width:264;height:136" coordorigin="5634,6294" coordsize="264,136">
              <v:shape style="position:absolute;left:5634;top:6294;width:264;height:136" coordorigin="5634,6294" coordsize="264,136" path="m5634,6430l5898,6430,5898,6294,5634,6294,5634,6430xe" filled="false" stroked="true" strokeweight=".288pt" strokecolor="#1f1a17">
                <v:path arrowok="t"/>
              </v:shape>
            </v:group>
            <v:group style="position:absolute;left:5878;top:5894;width:2;height:536" coordorigin="5878,5894" coordsize="2,536">
              <v:shape style="position:absolute;left:5878;top:5894;width:2;height:536" coordorigin="5878,5894" coordsize="0,536" path="m5878,5894l5878,6430e" filled="false" stroked="true" strokeweight=".288pt" strokecolor="#1f1a17">
                <v:path arrowok="t"/>
              </v:shape>
            </v:group>
            <v:group style="position:absolute;left:5681;top:5894;width:2;height:536" coordorigin="5681,5894" coordsize="2,536">
              <v:shape style="position:absolute;left:5681;top:5894;width:2;height:536" coordorigin="5681,5894" coordsize="0,536" path="m5681,5894l5681,6430e" filled="false" stroked="true" strokeweight=".288pt" strokecolor="#1f1a17">
                <v:path arrowok="t"/>
              </v:shape>
            </v:group>
            <v:group style="position:absolute;left:5681;top:6335;width:28;height:52" coordorigin="5681,6335" coordsize="28,52">
              <v:shape style="position:absolute;left:5681;top:6335;width:28;height:52" coordorigin="5681,6335" coordsize="28,52" path="m5681,6386l5708,6386,5708,6335,5681,6335,5681,6386xe" filled="false" stroked="true" strokeweight=".288pt" strokecolor="#1f1a17">
                <v:path arrowok="t"/>
              </v:shape>
            </v:group>
            <v:group style="position:absolute;left:5761;top:6309;width:106;height:105" coordorigin="5761,6309" coordsize="106,105">
              <v:shape style="position:absolute;left:5761;top:6309;width:106;height:105" coordorigin="5761,6309" coordsize="106,105" path="m5867,6362l5867,6350,5862,6340,5851,6323,5836,6313,5818,6309,5800,6310,5784,6317,5771,6330,5764,6348,5761,6362,5764,6371,5769,6389,5781,6403,5797,6411,5816,6413,5834,6410,5850,6401,5861,6385,5867,6371,5867,6362xe" filled="false" stroked="true" strokeweight=".288pt" strokecolor="#1f1a17">
                <v:path arrowok="t"/>
              </v:shape>
            </v:group>
            <v:group style="position:absolute;left:5772;top:6326;width:70;height:82" coordorigin="5772,6326" coordsize="70,82">
              <v:shape style="position:absolute;left:5772;top:6326;width:70;height:82" coordorigin="5772,6326" coordsize="70,82" path="m5842,6408l5772,6326e" filled="false" stroked="true" strokeweight=".288pt" strokecolor="#1f1a17">
                <v:path arrowok="t"/>
              </v:shape>
            </v:group>
            <v:group style="position:absolute;left:5789;top:6316;width:68;height:81" coordorigin="5789,6316" coordsize="68,81">
              <v:shape style="position:absolute;left:5789;top:6316;width:68;height:81" coordorigin="5789,6316" coordsize="68,81" path="m5856,6396l5789,6316e" filled="false" stroked="true" strokeweight=".288pt" strokecolor="#1f1a17">
                <v:path arrowok="t"/>
              </v:shape>
            </v:group>
            <v:group style="position:absolute;left:5634;top:6163;width:264;height:131" coordorigin="5634,6163" coordsize="264,131">
              <v:shape style="position:absolute;left:5634;top:6163;width:264;height:131" coordorigin="5634,6163" coordsize="264,131" path="m5634,6294l5898,6294,5898,6163,5634,6163,5634,6294xe" filled="false" stroked="true" strokeweight=".288pt" strokecolor="#1f1a17">
                <v:path arrowok="t"/>
              </v:shape>
            </v:group>
            <v:group style="position:absolute;left:5681;top:6200;width:28;height:54" coordorigin="5681,6200" coordsize="28,54">
              <v:shape style="position:absolute;left:5681;top:6200;width:28;height:54" coordorigin="5681,6200" coordsize="28,54" path="m5681,6254l5708,6254,5708,6200,5681,6200,5681,6254xe" filled="false" stroked="true" strokeweight=".288pt" strokecolor="#1f1a17">
                <v:path arrowok="t"/>
              </v:shape>
            </v:group>
            <v:group style="position:absolute;left:5761;top:6175;width:106;height:107" coordorigin="5761,6175" coordsize="106,107">
              <v:shape style="position:absolute;left:5761;top:6175;width:106;height:107" coordorigin="5761,6175" coordsize="106,107" path="m5867,6227l5867,6216,5862,6206,5851,6189,5836,6179,5819,6175,5802,6176,5786,6183,5773,6194,5765,6210,5761,6227,5764,6239,5770,6257,5782,6270,5797,6278,5814,6281,5831,6278,5847,6270,5859,6255,5867,6239,5867,6227xe" filled="false" stroked="true" strokeweight=".288pt" strokecolor="#1f1a17">
                <v:path arrowok="t"/>
              </v:shape>
            </v:group>
            <v:group style="position:absolute;left:5772;top:6194;width:70;height:81" coordorigin="5772,6194" coordsize="70,81">
              <v:shape style="position:absolute;left:5772;top:6194;width:70;height:81" coordorigin="5772,6194" coordsize="70,81" path="m5842,6275l5772,6194e" filled="false" stroked="true" strokeweight=".288pt" strokecolor="#1f1a17">
                <v:path arrowok="t"/>
              </v:shape>
            </v:group>
            <v:group style="position:absolute;left:5789;top:6182;width:68;height:78" coordorigin="5789,6182" coordsize="68,78">
              <v:shape style="position:absolute;left:5789;top:6182;width:68;height:78" coordorigin="5789,6182" coordsize="68,78" path="m5856,6260l5789,6182e" filled="false" stroked="true" strokeweight=".288pt" strokecolor="#1f1a17">
                <v:path arrowok="t"/>
              </v:shape>
            </v:group>
            <v:group style="position:absolute;left:5634;top:5894;width:264;height:134" coordorigin="5634,5894" coordsize="264,134">
              <v:shape style="position:absolute;left:5634;top:5894;width:264;height:134" coordorigin="5634,5894" coordsize="264,134" path="m5634,6028l5898,6028,5898,5894,5634,5894,5634,6028xe" filled="false" stroked="true" strokeweight=".288pt" strokecolor="#1f1a17">
                <v:path arrowok="t"/>
              </v:shape>
            </v:group>
            <v:group style="position:absolute;left:5681;top:5933;width:28;height:54" coordorigin="5681,5933" coordsize="28,54">
              <v:shape style="position:absolute;left:5681;top:5933;width:28;height:54" coordorigin="5681,5933" coordsize="28,54" path="m5681,5987l5708,5987,5708,5933,5681,5933,5681,5987xe" filled="false" stroked="true" strokeweight=".288pt" strokecolor="#1f1a17">
                <v:path arrowok="t"/>
              </v:shape>
            </v:group>
            <v:group style="position:absolute;left:5761;top:5908;width:106;height:106" coordorigin="5761,5908" coordsize="106,106">
              <v:shape style="position:absolute;left:5761;top:5908;width:106;height:106" coordorigin="5761,5908" coordsize="106,106" path="m5867,5959l5867,5950,5862,5940,5852,5923,5837,5913,5819,5908,5801,5910,5785,5917,5772,5929,5764,5946,5761,5959,5764,5971,5770,5989,5781,6002,5796,6010,5813,6013,5830,6011,5846,6003,5858,5988,5867,5971,5867,5959xe" filled="false" stroked="true" strokeweight=".288pt" strokecolor="#1f1a17">
                <v:path arrowok="t"/>
              </v:shape>
            </v:group>
            <v:group style="position:absolute;left:5772;top:5926;width:70;height:82" coordorigin="5772,5926" coordsize="70,82">
              <v:shape style="position:absolute;left:5772;top:5926;width:70;height:82" coordorigin="5772,5926" coordsize="70,82" path="m5842,6007l5772,5926e" filled="false" stroked="true" strokeweight=".288pt" strokecolor="#1f1a17">
                <v:path arrowok="t"/>
              </v:shape>
            </v:group>
            <v:group style="position:absolute;left:5789;top:5915;width:68;height:80" coordorigin="5789,5915" coordsize="68,80">
              <v:shape style="position:absolute;left:5789;top:5915;width:68;height:80" coordorigin="5789,5915" coordsize="68,80" path="m5856,5994l5789,5915e" filled="false" stroked="true" strokeweight=".288pt" strokecolor="#1f1a17">
                <v:path arrowok="t"/>
              </v:shape>
            </v:group>
            <v:group style="position:absolute;left:5634;top:6028;width:264;height:136" coordorigin="5634,6028" coordsize="264,136">
              <v:shape style="position:absolute;left:5634;top:6028;width:264;height:136" coordorigin="5634,6028" coordsize="264,136" path="m5634,6163l5898,6163,5898,6028,5634,6028,5634,6163xe" filled="false" stroked="true" strokeweight=".288pt" strokecolor="#1f1a17">
                <v:path arrowok="t"/>
              </v:shape>
            </v:group>
            <v:group style="position:absolute;left:5681;top:6068;width:28;height:52" coordorigin="5681,6068" coordsize="28,52">
              <v:shape style="position:absolute;left:5681;top:6068;width:28;height:52" coordorigin="5681,6068" coordsize="28,52" path="m5681,6120l5708,6120,5708,6068,5681,6068,5681,6120xe" filled="false" stroked="true" strokeweight=".288pt" strokecolor="#1f1a17">
                <v:path arrowok="t"/>
              </v:shape>
            </v:group>
            <v:group style="position:absolute;left:5761;top:6041;width:106;height:105" coordorigin="5761,6041" coordsize="106,105">
              <v:shape style="position:absolute;left:5761;top:6041;width:106;height:105" coordorigin="5761,6041" coordsize="106,105" path="m5867,6095l5867,6083,5862,6073,5852,6056,5837,6046,5820,6041,5802,6042,5785,6049,5772,6061,5764,6079,5761,6095,5764,6104,5770,6123,5782,6136,5798,6144,5816,6146,5833,6143,5849,6133,5861,6118,5867,6104,5867,6095xe" filled="false" stroked="true" strokeweight=".288pt" strokecolor="#1f1a17">
                <v:path arrowok="t"/>
              </v:shape>
            </v:group>
            <v:group style="position:absolute;left:5772;top:6061;width:70;height:78" coordorigin="5772,6061" coordsize="70,78">
              <v:shape style="position:absolute;left:5772;top:6061;width:70;height:78" coordorigin="5772,6061" coordsize="70,78" path="m5842,6139l5772,6061e" filled="false" stroked="true" strokeweight=".288pt" strokecolor="#1f1a17">
                <v:path arrowok="t"/>
              </v:shape>
            </v:group>
            <v:group style="position:absolute;left:5789;top:6047;width:68;height:82" coordorigin="5789,6047" coordsize="68,82">
              <v:shape style="position:absolute;left:5789;top:6047;width:68;height:82" coordorigin="5789,6047" coordsize="68,82" path="m5856,6128l5789,6047e" filled="false" stroked="true" strokeweight=".288pt" strokecolor="#1f1a17">
                <v:path arrowok="t"/>
              </v:shape>
            </v:group>
            <v:group style="position:absolute;left:5634;top:4790;width:264;height:214" coordorigin="5634,4790" coordsize="264,214">
              <v:shape style="position:absolute;left:5634;top:4790;width:264;height:214" coordorigin="5634,4790" coordsize="264,214" path="m5634,5004l5898,5004,5898,4790,5634,4790,5634,5004xe" filled="false" stroked="true" strokeweight=".288pt" strokecolor="#1f1a17">
                <v:path arrowok="t"/>
              </v:shape>
            </v:group>
            <v:group style="position:absolute;left:5878;top:4790;width:2;height:852" coordorigin="5878,4790" coordsize="2,852">
              <v:shape style="position:absolute;left:5878;top:4790;width:2;height:852" coordorigin="5878,4790" coordsize="0,852" path="m5878,4790l5878,5642e" filled="false" stroked="true" strokeweight=".288pt" strokecolor="#1f1a17">
                <v:path arrowok="t"/>
              </v:shape>
            </v:group>
            <v:group style="position:absolute;left:5683;top:4790;width:2;height:852" coordorigin="5683,4790" coordsize="2,852">
              <v:shape style="position:absolute;left:5683;top:4790;width:2;height:852" coordorigin="5683,4790" coordsize="0,852" path="m5683,4790l5683,5642e" filled="false" stroked="true" strokeweight=".288pt" strokecolor="#1f1a17">
                <v:path arrowok="t"/>
              </v:shape>
            </v:group>
            <v:group style="position:absolute;left:5681;top:4854;width:28;height:86" coordorigin="5681,4854" coordsize="28,86">
              <v:shape style="position:absolute;left:5681;top:4854;width:28;height:86" coordorigin="5681,4854" coordsize="28,86" path="m5681,4939l5708,4939,5708,4854,5681,4854,5681,4939xe" filled="false" stroked="true" strokeweight=".288pt" strokecolor="#1f1a17">
                <v:path arrowok="t"/>
              </v:shape>
            </v:group>
            <v:group style="position:absolute;left:5759;top:4845;width:108;height:107" coordorigin="5759,4845" coordsize="108,107">
              <v:shape style="position:absolute;left:5759;top:4845;width:108;height:107" coordorigin="5759,4845" coordsize="108,107" path="m5867,4898l5864,4888,5862,4876,5849,4859,5834,4849,5817,4845,5800,4846,5785,4852,5773,4863,5764,4878,5759,4898,5761,4908,5768,4926,5779,4939,5793,4948,5809,4951,5826,4950,5842,4942,5856,4929,5864,4908,5867,4898xe" filled="false" stroked="true" strokeweight=".288pt" strokecolor="#1f1a17">
                <v:path arrowok="t"/>
              </v:shape>
            </v:group>
            <v:group style="position:absolute;left:5772;top:4865;width:68;height:80" coordorigin="5772,4865" coordsize="68,80">
              <v:shape style="position:absolute;left:5772;top:4865;width:68;height:80" coordorigin="5772,4865" coordsize="68,80" path="m5839,4944l5772,4865e" filled="false" stroked="true" strokeweight=".288pt" strokecolor="#1f1a17">
                <v:path arrowok="t"/>
              </v:shape>
            </v:group>
            <v:group style="position:absolute;left:5786;top:4852;width:68;height:81" coordorigin="5786,4852" coordsize="68,81">
              <v:shape style="position:absolute;left:5786;top:4852;width:68;height:81" coordorigin="5786,4852" coordsize="68,81" path="m5854,4932l5786,4852e" filled="false" stroked="true" strokeweight=".288pt" strokecolor="#1f1a17">
                <v:path arrowok="t"/>
              </v:shape>
            </v:group>
            <v:group style="position:absolute;left:5634;top:5004;width:264;height:214" coordorigin="5634,5004" coordsize="264,214">
              <v:shape style="position:absolute;left:5634;top:5004;width:264;height:214" coordorigin="5634,5004" coordsize="264,214" path="m5634,5218l5898,5218,5898,5004,5634,5004,5634,5218xe" filled="false" stroked="true" strokeweight=".288pt" strokecolor="#1f1a17">
                <v:path arrowok="t"/>
              </v:shape>
            </v:group>
            <v:group style="position:absolute;left:5681;top:5068;width:28;height:86" coordorigin="5681,5068" coordsize="28,86">
              <v:shape style="position:absolute;left:5681;top:5068;width:28;height:86" coordorigin="5681,5068" coordsize="28,86" path="m5681,5153l5708,5153,5708,5068,5681,5068,5681,5153xe" filled="false" stroked="true" strokeweight=".288pt" strokecolor="#1f1a17">
                <v:path arrowok="t"/>
              </v:shape>
            </v:group>
            <v:group style="position:absolute;left:5759;top:5058;width:108;height:106" coordorigin="5759,5058" coordsize="108,106">
              <v:shape style="position:absolute;left:5759;top:5058;width:108;height:106" coordorigin="5759,5058" coordsize="108,106" path="m5867,5110l5818,5058,5801,5059,5784,5065,5771,5077,5762,5094,5759,5110,5761,5120,5768,5139,5780,5153,5796,5161,5814,5163,5832,5160,5847,5151,5859,5136,5864,5120,5867,5110xe" filled="false" stroked="true" strokeweight=".288pt" strokecolor="#1f1a17">
                <v:path arrowok="t"/>
              </v:shape>
            </v:group>
            <v:group style="position:absolute;left:5772;top:5077;width:68;height:81" coordorigin="5772,5077" coordsize="68,81">
              <v:shape style="position:absolute;left:5772;top:5077;width:68;height:81" coordorigin="5772,5077" coordsize="68,81" path="m5839,5158l5772,5077e" filled="false" stroked="true" strokeweight=".288pt" strokecolor="#1f1a17">
                <v:path arrowok="t"/>
              </v:shape>
            </v:group>
            <v:group style="position:absolute;left:5786;top:5065;width:68;height:78" coordorigin="5786,5065" coordsize="68,78">
              <v:shape style="position:absolute;left:5786;top:5065;width:68;height:78" coordorigin="5786,5065" coordsize="68,78" path="m5854,5143l5786,5065e" filled="false" stroked="true" strokeweight=".288pt" strokecolor="#1f1a17">
                <v:path arrowok="t"/>
              </v:shape>
            </v:group>
            <v:group style="position:absolute;left:5634;top:5218;width:264;height:212" coordorigin="5634,5218" coordsize="264,212">
              <v:shape style="position:absolute;left:5634;top:5218;width:264;height:212" coordorigin="5634,5218" coordsize="264,212" path="m5634,5429l5898,5429,5898,5218,5634,5218,5634,5429xe" filled="false" stroked="true" strokeweight=".288pt" strokecolor="#1f1a17">
                <v:path arrowok="t"/>
              </v:shape>
            </v:group>
            <v:group style="position:absolute;left:5681;top:5279;width:28;height:86" coordorigin="5681,5279" coordsize="28,86">
              <v:shape style="position:absolute;left:5681;top:5279;width:28;height:86" coordorigin="5681,5279" coordsize="28,86" path="m5681,5364l5708,5364,5708,5279,5681,5279,5681,5364xe" filled="false" stroked="true" strokeweight=".288pt" strokecolor="#1f1a17">
                <v:path arrowok="t"/>
              </v:shape>
            </v:group>
            <v:group style="position:absolute;left:5759;top:5270;width:108;height:105" coordorigin="5759,5270" coordsize="108,105">
              <v:shape style="position:absolute;left:5759;top:5270;width:108;height:105" coordorigin="5759,5270" coordsize="108,105" path="m5867,5323l5819,5270,5802,5271,5785,5278,5772,5289,5763,5305,5759,5323,5761,5332,5768,5350,5779,5364,5794,5372,5812,5375,5829,5373,5845,5365,5858,5351,5864,5332,5867,5323xe" filled="false" stroked="true" strokeweight=".288pt" strokecolor="#1f1a17">
                <v:path arrowok="t"/>
              </v:shape>
            </v:group>
            <v:group style="position:absolute;left:5772;top:5290;width:68;height:80" coordorigin="5772,5290" coordsize="68,80">
              <v:shape style="position:absolute;left:5772;top:5290;width:68;height:80" coordorigin="5772,5290" coordsize="68,80" path="m5839,5369l5772,5290e" filled="false" stroked="true" strokeweight=".288pt" strokecolor="#1f1a17">
                <v:path arrowok="t"/>
              </v:shape>
            </v:group>
            <v:group style="position:absolute;left:5786;top:5276;width:68;height:81" coordorigin="5786,5276" coordsize="68,81">
              <v:shape style="position:absolute;left:5786;top:5276;width:68;height:81" coordorigin="5786,5276" coordsize="68,81" path="m5854,5357l5786,5276e" filled="false" stroked="true" strokeweight=".288pt" strokecolor="#1f1a17">
                <v:path arrowok="t"/>
              </v:shape>
            </v:group>
            <v:group style="position:absolute;left:5634;top:5429;width:264;height:214" coordorigin="5634,5429" coordsize="264,214">
              <v:shape style="position:absolute;left:5634;top:5429;width:264;height:214" coordorigin="5634,5429" coordsize="264,214" path="m5634,5642l5898,5642,5898,5429,5634,5429,5634,5642xe" filled="false" stroked="true" strokeweight=".288pt" strokecolor="#1f1a17">
                <v:path arrowok="t"/>
              </v:shape>
            </v:group>
            <v:group style="position:absolute;left:5681;top:5492;width:28;height:86" coordorigin="5681,5492" coordsize="28,86">
              <v:shape style="position:absolute;left:5681;top:5492;width:28;height:86" coordorigin="5681,5492" coordsize="28,86" path="m5681,5578l5708,5578,5708,5492,5681,5492,5681,5578xe" filled="false" stroked="true" strokeweight=".288pt" strokecolor="#1f1a17">
                <v:path arrowok="t"/>
              </v:shape>
            </v:group>
            <v:group style="position:absolute;left:5759;top:5482;width:108;height:106" coordorigin="5759,5482" coordsize="108,106">
              <v:shape style="position:absolute;left:5759;top:5482;width:108;height:106" coordorigin="5759,5482" coordsize="108,106" path="m5867,5534l5864,5526,5862,5514,5850,5497,5835,5487,5818,5482,5801,5483,5785,5490,5772,5500,5764,5515,5759,5534,5761,5545,5768,5564,5780,5577,5796,5585,5814,5588,5832,5584,5848,5575,5859,5561,5864,5545,5867,5534xe" filled="false" stroked="true" strokeweight=".288pt" strokecolor="#1f1a17">
                <v:path arrowok="t"/>
              </v:shape>
            </v:group>
            <v:group style="position:absolute;left:5772;top:5501;width:68;height:81" coordorigin="5772,5501" coordsize="68,81">
              <v:shape style="position:absolute;left:5772;top:5501;width:68;height:81" coordorigin="5772,5501" coordsize="68,81" path="m5839,5581l5772,5501e" filled="false" stroked="true" strokeweight=".288pt" strokecolor="#1f1a17">
                <v:path arrowok="t"/>
              </v:shape>
            </v:group>
            <v:group style="position:absolute;left:5786;top:5490;width:68;height:78" coordorigin="5786,5490" coordsize="68,78">
              <v:shape style="position:absolute;left:5786;top:5490;width:68;height:78" coordorigin="5786,5490" coordsize="68,78" path="m5854,5568l5786,5490e" filled="false" stroked="true" strokeweight=".288pt" strokecolor="#1f1a17">
                <v:path arrowok="t"/>
              </v:shape>
            </v:group>
            <v:group style="position:absolute;left:8159;top:5128;width:263;height:132" coordorigin="8159,5128" coordsize="263,132">
              <v:shape style="position:absolute;left:8159;top:5128;width:263;height:132" coordorigin="8159,5128" coordsize="263,132" path="m8159,5260l8422,5260,8422,5128,8159,5128,8159,5260xe" filled="false" stroked="true" strokeweight=".288pt" strokecolor="#1f1a17">
                <v:path arrowok="t"/>
              </v:shape>
            </v:group>
            <v:group style="position:absolute;left:8159;top:4993;width:263;height:135" coordorigin="8159,4993" coordsize="263,135">
              <v:shape style="position:absolute;left:8159;top:4993;width:263;height:135" coordorigin="8159,4993" coordsize="263,135" path="m8159,5128l8422,5128,8422,4993,8159,4993,8159,5128xe" filled="false" stroked="true" strokeweight=".288pt" strokecolor="#1f1a17">
                <v:path arrowok="t"/>
              </v:shape>
            </v:group>
            <v:group style="position:absolute;left:8209;top:4993;width:2;height:536" coordorigin="8209,4993" coordsize="2,536">
              <v:shape style="position:absolute;left:8209;top:4993;width:2;height:536" coordorigin="8209,4993" coordsize="0,536" path="m8209,4993l8209,5528e" filled="false" stroked="true" strokeweight=".390013pt" strokecolor="#1f1a17">
                <v:path arrowok="t"/>
              </v:shape>
            </v:group>
            <v:group style="position:absolute;left:8405;top:4993;width:2;height:536" coordorigin="8405,4993" coordsize="2,536">
              <v:shape style="position:absolute;left:8405;top:4993;width:2;height:536" coordorigin="8405,4993" coordsize="0,536" path="m8405,4993l8405,5528e" filled="false" stroked="true" strokeweight=".372pt" strokecolor="#1f1a17">
                <v:path arrowok="t"/>
              </v:shape>
            </v:group>
            <v:group style="position:absolute;left:8377;top:5166;width:28;height:54" coordorigin="8377,5166" coordsize="28,54">
              <v:shape style="position:absolute;left:8377;top:5166;width:28;height:54" coordorigin="8377,5166" coordsize="28,54" path="m8377,5220l8405,5220,8405,5166,8377,5166,8377,5220xe" filled="false" stroked="true" strokeweight=".288pt" strokecolor="#1f1a17">
                <v:path arrowok="t"/>
              </v:shape>
            </v:group>
            <v:group style="position:absolute;left:8377;top:5034;width:28;height:51" coordorigin="8377,5034" coordsize="28,51">
              <v:shape style="position:absolute;left:8377;top:5034;width:28;height:51" coordorigin="8377,5034" coordsize="28,51" path="m8377,5084l8405,5084,8405,5034,8377,5034,8377,5084xe" filled="false" stroked="true" strokeweight=".288pt" strokecolor="#1f1a17">
                <v:path arrowok="t"/>
              </v:shape>
            </v:group>
            <v:group style="position:absolute;left:8218;top:5139;width:107;height:105" coordorigin="8218,5139" coordsize="107,105">
              <v:shape style="position:absolute;left:8218;top:5139;width:107;height:105" coordorigin="8218,5139" coordsize="107,105" path="m8324,5194l8324,5182,8320,5172,8308,5155,8294,5144,8278,5139,8262,5140,8246,5146,8232,5157,8221,5173,8218,5203,8227,5222,8234,5231,8242,5236,8249,5243,8261,5244,8270,5244,8292,5242,8306,5232,8324,5203,8324,5194xe" filled="false" stroked="true" strokeweight=".288pt" strokecolor="#1f1a17">
                <v:path arrowok="t"/>
              </v:shape>
            </v:group>
            <v:group style="position:absolute;left:8218;top:5006;width:107;height:107" coordorigin="8218,5006" coordsize="107,107">
              <v:shape style="position:absolute;left:8218;top:5006;width:107;height:107" coordorigin="8218,5006" coordsize="107,107" path="m8324,5060l8324,5048,8320,5038,8307,5021,8292,5011,8277,5006,8260,5007,8245,5013,8231,5025,8221,5041,8218,5070,8227,5088,8239,5101,8254,5110,8271,5113,8287,5110,8302,5102,8315,5088,8324,5070,8324,5060xe" filled="false" stroked="true" strokeweight=".288pt" strokecolor="#1f1a17">
                <v:path arrowok="t"/>
              </v:shape>
            </v:group>
            <v:group style="position:absolute;left:8245;top:5160;width:68;height:78" coordorigin="8245,5160" coordsize="68,78">
              <v:shape style="position:absolute;left:8245;top:5160;width:68;height:78" coordorigin="8245,5160" coordsize="68,78" path="m8245,5238l8312,5160e" filled="false" stroked="true" strokeweight=".288pt" strokecolor="#1f1a17">
                <v:path arrowok="t"/>
              </v:shape>
            </v:group>
            <v:group style="position:absolute;left:8245;top:5027;width:68;height:80" coordorigin="8245,5027" coordsize="68,80">
              <v:shape style="position:absolute;left:8245;top:5027;width:68;height:80" coordorigin="8245,5027" coordsize="68,80" path="m8245,5106l8312,5027e" filled="false" stroked="true" strokeweight=".288pt" strokecolor="#1f1a17">
                <v:path arrowok="t"/>
              </v:shape>
            </v:group>
            <v:group style="position:absolute;left:8230;top:5146;width:68;height:82" coordorigin="8230,5146" coordsize="68,82">
              <v:shape style="position:absolute;left:8230;top:5146;width:68;height:82" coordorigin="8230,5146" coordsize="68,82" path="m8230,5227l8297,5146e" filled="false" stroked="true" strokeweight=".288pt" strokecolor="#1f1a17">
                <v:path arrowok="t"/>
              </v:shape>
            </v:group>
            <v:group style="position:absolute;left:8230;top:5014;width:68;height:81" coordorigin="8230,5014" coordsize="68,81">
              <v:shape style="position:absolute;left:8230;top:5014;width:68;height:81" coordorigin="8230,5014" coordsize="68,81" path="m8230,5094l8297,5014e" filled="false" stroked="true" strokeweight=".288pt" strokecolor="#1f1a17">
                <v:path arrowok="t"/>
              </v:shape>
            </v:group>
            <v:group style="position:absolute;left:8159;top:5260;width:263;height:136" coordorigin="8159,5260" coordsize="263,136">
              <v:shape style="position:absolute;left:8159;top:5260;width:263;height:136" coordorigin="8159,5260" coordsize="263,136" path="m8159,5395l8422,5395,8422,5260,8159,5260,8159,5395xe" filled="false" stroked="true" strokeweight=".288pt" strokecolor="#1f1a17">
                <v:path arrowok="t"/>
              </v:shape>
            </v:group>
            <v:group style="position:absolute;left:8377;top:5300;width:28;height:52" coordorigin="8377,5300" coordsize="28,52">
              <v:shape style="position:absolute;left:8377;top:5300;width:28;height:52" coordorigin="8377,5300" coordsize="28,52" path="m8377,5352l8405,5352,8405,5300,8377,5300,8377,5352xe" filled="false" stroked="true" strokeweight=".288pt" strokecolor="#1f1a17">
                <v:path arrowok="t"/>
              </v:shape>
            </v:group>
            <v:group style="position:absolute;left:8218;top:5274;width:107;height:107" coordorigin="8218,5274" coordsize="107,107">
              <v:shape style="position:absolute;left:8218;top:5274;width:107;height:107" coordorigin="8218,5274" coordsize="107,107" path="m8324,5327l8324,5317,8320,5305,8308,5289,8293,5279,8277,5274,8260,5275,8244,5281,8230,5293,8220,5309,8218,5336,8226,5355,8238,5368,8253,5377,8269,5380,8285,5378,8301,5370,8314,5357,8324,5336,8324,5327xe" filled="false" stroked="true" strokeweight=".288pt" strokecolor="#1f1a17">
                <v:path arrowok="t"/>
              </v:shape>
            </v:group>
            <v:group style="position:absolute;left:8245;top:5293;width:68;height:80" coordorigin="8245,5293" coordsize="68,80">
              <v:shape style="position:absolute;left:8245;top:5293;width:68;height:80" coordorigin="8245,5293" coordsize="68,80" path="m8245,5372l8312,5293e" filled="false" stroked="true" strokeweight=".288pt" strokecolor="#1f1a17">
                <v:path arrowok="t"/>
              </v:shape>
            </v:group>
            <v:group style="position:absolute;left:8230;top:5281;width:68;height:81" coordorigin="8230,5281" coordsize="68,81">
              <v:shape style="position:absolute;left:8230;top:5281;width:68;height:81" coordorigin="8230,5281" coordsize="68,81" path="m8230,5362l8297,5281e" filled="false" stroked="true" strokeweight=".288pt" strokecolor="#1f1a17">
                <v:path arrowok="t"/>
              </v:shape>
            </v:group>
            <v:group style="position:absolute;left:8159;top:3966;width:263;height:134" coordorigin="8159,3966" coordsize="263,134">
              <v:shape style="position:absolute;left:8159;top:3966;width:263;height:134" coordorigin="8159,3966" coordsize="263,134" path="m8159,4099l8422,4099,8422,3966,8159,3966,8159,4099xe" filled="false" stroked="true" strokeweight=".288pt" strokecolor="#1f1a17">
                <v:path arrowok="t"/>
              </v:shape>
            </v:group>
            <v:group style="position:absolute;left:8208;top:3293;width:2;height:807" coordorigin="8208,3293" coordsize="2,807">
              <v:shape style="position:absolute;left:8208;top:3293;width:2;height:807" coordorigin="8208,3293" coordsize="0,807" path="m8208,3293l8208,4099e" filled="false" stroked="true" strokeweight=".288pt" strokecolor="#1f1a17">
                <v:path arrowok="t"/>
              </v:shape>
            </v:group>
            <v:group style="position:absolute;left:8405;top:3293;width:2;height:807" coordorigin="8405,3293" coordsize="2,807">
              <v:shape style="position:absolute;left:8405;top:3293;width:2;height:807" coordorigin="8405,3293" coordsize="0,807" path="m8405,3293l8405,4099e" filled="false" stroked="true" strokeweight=".288pt" strokecolor="#1f1a17">
                <v:path arrowok="t"/>
              </v:shape>
            </v:group>
            <v:group style="position:absolute;left:8380;top:4007;width:26;height:52" coordorigin="8380,4007" coordsize="26,52">
              <v:shape style="position:absolute;left:8380;top:4007;width:26;height:52" coordorigin="8380,4007" coordsize="26,52" path="m8377,4033l8408,4033e" filled="false" stroked="true" strokeweight="2.968pt" strokecolor="#1f1a17">
                <v:path arrowok="t"/>
              </v:shape>
            </v:group>
            <v:group style="position:absolute;left:8218;top:3981;width:110;height:104" coordorigin="8218,3981" coordsize="110,104">
              <v:shape style="position:absolute;left:8218;top:3981;width:110;height:104" coordorigin="8218,3981" coordsize="110,104" path="m8327,4032l8324,4022,8322,4012,8311,3996,8296,3985,8278,3981,8259,3982,8243,3989,8229,4000,8221,4018,8218,4032,8220,4043,8227,4061,8239,4074,8255,4082,8274,4085,8292,4081,8308,4073,8320,4058,8324,4043,8327,4032xe" filled="false" stroked="true" strokeweight=".288pt" strokecolor="#1f1a17">
                <v:path arrowok="t"/>
              </v:shape>
            </v:group>
            <v:group style="position:absolute;left:8245;top:3997;width:68;height:82" coordorigin="8245,3997" coordsize="68,82">
              <v:shape style="position:absolute;left:8245;top:3997;width:68;height:82" coordorigin="8245,3997" coordsize="68,82" path="m8245,4079l8312,3997e" filled="false" stroked="true" strokeweight=".288pt" strokecolor="#1f1a17">
                <v:path arrowok="t"/>
              </v:shape>
            </v:group>
            <v:group style="position:absolute;left:8232;top:3988;width:68;height:81" coordorigin="8232,3988" coordsize="68,81">
              <v:shape style="position:absolute;left:8232;top:3988;width:68;height:81" coordorigin="8232,3988" coordsize="68,81" path="m8232,4068l8299,3988e" filled="false" stroked="true" strokeweight=".288pt" strokecolor="#1f1a17">
                <v:path arrowok="t"/>
              </v:shape>
            </v:group>
            <v:group style="position:absolute;left:8159;top:3834;width:263;height:132" coordorigin="8159,3834" coordsize="263,132">
              <v:shape style="position:absolute;left:8159;top:3834;width:263;height:132" coordorigin="8159,3834" coordsize="263,132" path="m8159,3966l8422,3966,8422,3834,8159,3834,8159,3966xe" filled="false" stroked="true" strokeweight=".288pt" strokecolor="#1f1a17">
                <v:path arrowok="t"/>
              </v:shape>
            </v:group>
            <v:group style="position:absolute;left:8380;top:3874;width:26;height:53" coordorigin="8380,3874" coordsize="26,53">
              <v:shape style="position:absolute;left:8380;top:3874;width:26;height:53" coordorigin="8380,3874" coordsize="26,53" path="m8377,3900l8408,3900e" filled="false" stroked="true" strokeweight="3.028pt" strokecolor="#1f1a17">
                <v:path arrowok="t"/>
              </v:shape>
            </v:group>
            <v:group style="position:absolute;left:8218;top:3847;width:110;height:106" coordorigin="8218,3847" coordsize="110,106">
              <v:shape style="position:absolute;left:8218;top:3847;width:110;height:106" coordorigin="8218,3847" coordsize="110,106" path="m8327,3899l8324,3890,8322,3878,8317,3869,8310,3864,8302,3857,8292,3852,8284,3847,8261,3847,8251,3852,8244,3857,8234,3864,8227,3869,8222,3878,8220,3890,8218,3899,8254,3950,8271,3953,8289,3950,8305,3942,8318,3928,8324,3910,8327,3899xe" filled="false" stroked="true" strokeweight=".288pt" strokecolor="#1f1a17">
                <v:path arrowok="t"/>
              </v:shape>
            </v:group>
            <v:group style="position:absolute;left:8245;top:3866;width:68;height:81" coordorigin="8245,3866" coordsize="68,81">
              <v:shape style="position:absolute;left:8245;top:3866;width:68;height:81" coordorigin="8245,3866" coordsize="68,81" path="m8245,3947l8312,3866e" filled="false" stroked="true" strokeweight=".288pt" strokecolor="#1f1a17">
                <v:path arrowok="t"/>
              </v:shape>
            </v:group>
            <v:group style="position:absolute;left:8232;top:3854;width:68;height:81" coordorigin="8232,3854" coordsize="68,81">
              <v:shape style="position:absolute;left:8232;top:3854;width:68;height:81" coordorigin="8232,3854" coordsize="68,81" path="m8232,3935l8299,3854e" filled="false" stroked="true" strokeweight=".288pt" strokecolor="#1f1a17">
                <v:path arrowok="t"/>
              </v:shape>
            </v:group>
            <v:group style="position:absolute;left:8159;top:4562;width:263;height:135" coordorigin="8159,4562" coordsize="263,135">
              <v:shape style="position:absolute;left:8159;top:4562;width:263;height:135" coordorigin="8159,4562" coordsize="263,135" path="m8159,4697l8422,4697,8422,4562,8159,4562,8159,4697xe" filled="false" stroked="true" strokeweight=".288pt" strokecolor="#1f1a17">
                <v:path arrowok="t"/>
              </v:shape>
            </v:group>
            <v:group style="position:absolute;left:8208;top:4429;width:2;height:268" coordorigin="8208,4429" coordsize="2,268">
              <v:shape style="position:absolute;left:8208;top:4429;width:2;height:268" coordorigin="8208,4429" coordsize="0,268" path="m8208,4429l8208,4697e" filled="false" stroked="true" strokeweight=".288pt" strokecolor="#1f1a17">
                <v:path arrowok="t"/>
              </v:shape>
            </v:group>
            <v:group style="position:absolute;left:8405;top:4429;width:2;height:268" coordorigin="8405,4429" coordsize="2,268">
              <v:shape style="position:absolute;left:8405;top:4429;width:2;height:268" coordorigin="8405,4429" coordsize="0,268" path="m8405,4429l8405,4697e" filled="false" stroked="true" strokeweight=".288pt" strokecolor="#1f1a17">
                <v:path arrowok="t"/>
              </v:shape>
            </v:group>
            <v:group style="position:absolute;left:8377;top:4602;width:28;height:52" coordorigin="8377,4602" coordsize="28,52">
              <v:shape style="position:absolute;left:8377;top:4602;width:28;height:52" coordorigin="8377,4602" coordsize="28,52" path="m8377,4654l8405,4654,8405,4602,8377,4602,8377,4654xe" filled="false" stroked="true" strokeweight=".288pt" strokecolor="#1f1a17">
                <v:path arrowok="t"/>
              </v:shape>
            </v:group>
            <v:group style="position:absolute;left:8218;top:4575;width:107;height:107" coordorigin="8218,4575" coordsize="107,107">
              <v:shape style="position:absolute;left:8218;top:4575;width:107;height:107" coordorigin="8218,4575" coordsize="107,107" path="m8324,4628l8324,4619,8320,4607,8308,4591,8293,4580,8277,4575,8260,4576,8244,4583,8231,4594,8220,4611,8218,4638,8226,4656,8239,4669,8253,4678,8268,4682,8284,4680,8300,4672,8314,4659,8324,4638,8324,4628xe" filled="false" stroked="true" strokeweight=".288pt" strokecolor="#1f1a17">
                <v:path arrowok="t"/>
              </v:shape>
            </v:group>
            <v:group style="position:absolute;left:8244;top:4595;width:69;height:80" coordorigin="8244,4595" coordsize="69,80">
              <v:shape style="position:absolute;left:8244;top:4595;width:69;height:80" coordorigin="8244,4595" coordsize="69,80" path="m8244,4674l8312,4595e" filled="false" stroked="true" strokeweight=".288pt" strokecolor="#1f1a17">
                <v:path arrowok="t"/>
              </v:shape>
            </v:group>
            <v:group style="position:absolute;left:8230;top:4582;width:68;height:82" coordorigin="8230,4582" coordsize="68,82">
              <v:shape style="position:absolute;left:8230;top:4582;width:68;height:82" coordorigin="8230,4582" coordsize="68,82" path="m8230,4663l8297,4582e" filled="false" stroked="true" strokeweight=".288pt" strokecolor="#1f1a17">
                <v:path arrowok="t"/>
              </v:shape>
            </v:group>
            <v:group style="position:absolute;left:8159;top:4429;width:263;height:134" coordorigin="8159,4429" coordsize="263,134">
              <v:shape style="position:absolute;left:8159;top:4429;width:263;height:134" coordorigin="8159,4429" coordsize="263,134" path="m8159,4562l8422,4562,8422,4429,8159,4429,8159,4562xe" filled="false" stroked="true" strokeweight=".288pt" strokecolor="#1f1a17">
                <v:path arrowok="t"/>
              </v:shape>
            </v:group>
            <v:group style="position:absolute;left:8377;top:4470;width:28;height:52" coordorigin="8377,4470" coordsize="28,52">
              <v:shape style="position:absolute;left:8377;top:4470;width:28;height:52" coordorigin="8377,4470" coordsize="28,52" path="m8377,4522l8405,4522,8405,4470,8377,4470,8377,4522xe" filled="false" stroked="true" strokeweight=".288pt" strokecolor="#1f1a17">
                <v:path arrowok="t"/>
              </v:shape>
            </v:group>
            <v:group style="position:absolute;left:8218;top:4442;width:107;height:106" coordorigin="8218,4442" coordsize="107,106">
              <v:shape style="position:absolute;left:8218;top:4442;width:107;height:106" coordorigin="8218,4442" coordsize="107,106" path="m8324,4495l8324,4486,8320,4474,8307,4457,8293,4447,8277,4442,8260,4443,8245,4449,8232,4461,8221,4477,8218,4505,8226,4523,8238,4536,8253,4545,8269,4548,8286,4546,8302,4538,8315,4525,8324,4505,8324,4495xe" filled="false" stroked="true" strokeweight=".288pt" strokecolor="#1f1a17">
                <v:path arrowok="t"/>
              </v:shape>
            </v:group>
            <v:group style="position:absolute;left:8244;top:4460;width:69;height:81" coordorigin="8244,4460" coordsize="69,81">
              <v:shape style="position:absolute;left:8244;top:4460;width:69;height:81" coordorigin="8244,4460" coordsize="69,81" path="m8244,4541l8312,4460e" filled="false" stroked="true" strokeweight=".288pt" strokecolor="#1f1a17">
                <v:path arrowok="t"/>
              </v:shape>
            </v:group>
            <v:group style="position:absolute;left:8230;top:4450;width:68;height:82" coordorigin="8230,4450" coordsize="68,82">
              <v:shape style="position:absolute;left:8230;top:4450;width:68;height:82" coordorigin="8230,4450" coordsize="68,82" path="m8230,4531l8297,4450e" filled="false" stroked="true" strokeweight=".288pt" strokecolor="#1f1a17">
                <v:path arrowok="t"/>
              </v:shape>
            </v:group>
            <v:group style="position:absolute;left:5921;top:6611;width:2217;height:2" coordorigin="5921,6611" coordsize="2217,2">
              <v:shape style="position:absolute;left:5921;top:6611;width:2217;height:2" coordorigin="5921,6611" coordsize="2217,0" path="m5921,6611l8137,6611e" filled="false" stroked="true" strokeweight="1pt" strokecolor="#131516">
                <v:path arrowok="t"/>
              </v:shape>
            </v:group>
            <v:group style="position:absolute;left:5929;top:2032;width:2;height:4570" coordorigin="5929,2032" coordsize="2,4570">
              <v:shape style="position:absolute;left:5929;top:2032;width:2;height:4570" coordorigin="5929,2032" coordsize="0,4570" path="m5929,2032l5929,6602e" filled="false" stroked="true" strokeweight=".88pt" strokecolor="#131516">
                <v:path arrowok="t"/>
              </v:shape>
            </v:group>
            <v:group style="position:absolute;left:8131;top:2032;width:2;height:4570" coordorigin="8131,2032" coordsize="2,4570">
              <v:shape style="position:absolute;left:8131;top:2032;width:2;height:4570" coordorigin="8131,2032" coordsize="0,4570" path="m8131,2032l8131,6602e" filled="false" stroked="true" strokeweight=".76pt" strokecolor="#131516">
                <v:path arrowok="t"/>
              </v:shape>
            </v:group>
            <v:group style="position:absolute;left:5921;top:2022;width:2217;height:2" coordorigin="5921,2022" coordsize="2217,2">
              <v:shape style="position:absolute;left:5921;top:2022;width:2217;height:2" coordorigin="5921,2022" coordsize="2217,0" path="m5921,2022l8137,2022e" filled="false" stroked="true" strokeweight="1.1pt" strokecolor="#131516">
                <v:path arrowok="t"/>
              </v:shape>
            </v:group>
            <v:group style="position:absolute;left:5936;top:6607;width:2188;height:2" coordorigin="5936,6607" coordsize="2188,2">
              <v:shape style="position:absolute;left:5936;top:6607;width:2188;height:2" coordorigin="5936,6607" coordsize="2188,0" path="m5936,6607l8124,6607e" filled="false" stroked="true" strokeweight=".580pt" strokecolor="#131516">
                <v:path arrowok="t"/>
              </v:shape>
            </v:group>
            <v:group style="position:absolute;left:5936;top:2028;width:2188;height:2" coordorigin="5936,2028" coordsize="2188,2">
              <v:shape style="position:absolute;left:5936;top:2028;width:2188;height:2" coordorigin="5936,2028" coordsize="2188,0" path="m5936,2028l8124,2028e" filled="false" stroked="true" strokeweight=".580pt" strokecolor="#131516">
                <v:path arrowok="t"/>
              </v:shape>
              <v:shape style="position:absolute;left:6180;top:2062;width:1698;height:612" type="#_x0000_t75" stroked="false">
                <v:imagedata r:id="rId104" o:title=""/>
              </v:shape>
            </v:group>
            <v:group style="position:absolute;left:5604;top:6599;width:9;height:20" coordorigin="5604,6599" coordsize="9,20">
              <v:shape style="position:absolute;left:5604;top:6599;width:9;height:20" coordorigin="5604,6599" coordsize="9,20" path="m5604,6609l5612,6609e" filled="false" stroked="true" strokeweight="1.1pt" strokecolor="#131516">
                <v:path arrowok="t"/>
              </v:shape>
            </v:group>
            <v:group style="position:absolute;left:5614;top:2031;width:2;height:4568" coordorigin="5614,2031" coordsize="2,4568">
              <v:shape style="position:absolute;left:5614;top:2031;width:2;height:4568" coordorigin="5614,2031" coordsize="0,4568" path="m5614,2031l5614,6599e" filled="false" stroked="true" strokeweight="1.120pt" strokecolor="#131516">
                <v:path arrowok="t"/>
              </v:shape>
            </v:group>
            <v:group style="position:absolute;left:5604;top:2009;width:9;height:22" coordorigin="5604,2009" coordsize="9,22">
              <v:shape style="position:absolute;left:5604;top:2009;width:9;height:22" coordorigin="5604,2009" coordsize="9,22" path="m5604,2020l5612,2020e" filled="false" stroked="true" strokeweight="1.2pt" strokecolor="#131516">
                <v:path arrowok="t"/>
              </v:shape>
            </v:group>
            <v:group style="position:absolute;left:5612;top:6614;width:2834;height:2" coordorigin="5612,6614" coordsize="2834,2">
              <v:shape style="position:absolute;left:5612;top:6614;width:2834;height:2" coordorigin="5612,6614" coordsize="2834,0" path="m5612,6614l8446,6614e" filled="false" stroked="true" strokeweight=".580pt" strokecolor="#131516">
                <v:path arrowok="t"/>
              </v:shape>
            </v:group>
            <v:group style="position:absolute;left:8446;top:6599;width:9;height:20" coordorigin="8446,6599" coordsize="9,20">
              <v:shape style="position:absolute;left:8446;top:6599;width:9;height:20" coordorigin="8446,6599" coordsize="9,20" path="m8446,6609l8454,6609e" filled="false" stroked="true" strokeweight="1.1pt" strokecolor="#131516">
                <v:path arrowok="t"/>
              </v:shape>
            </v:group>
            <v:group style="position:absolute;left:8446;top:2031;width:2;height:4568" coordorigin="8446,2031" coordsize="2,4568">
              <v:shape style="position:absolute;left:8446;top:2031;width:2;height:4568" coordorigin="8446,2031" coordsize="0,4568" path="m8446,2031l8446,6599e" filled="false" stroked="true" strokeweight=".94pt" strokecolor="#131516">
                <v:path arrowok="t"/>
              </v:shape>
            </v:group>
            <v:group style="position:absolute;left:8446;top:2009;width:9;height:22" coordorigin="8446,2009" coordsize="9,22">
              <v:shape style="position:absolute;left:8446;top:2009;width:9;height:22" coordorigin="8446,2009" coordsize="9,22" path="m8446,2020l8454,2020e" filled="false" stroked="true" strokeweight="1.2pt" strokecolor="#131516">
                <v:path arrowok="t"/>
              </v:shape>
            </v:group>
            <v:group style="position:absolute;left:5624;top:6605;width:2813;height:2" coordorigin="5624,6605" coordsize="2813,2">
              <v:shape style="position:absolute;left:5624;top:6605;width:2813;height:2" coordorigin="5624,6605" coordsize="2813,0" path="m5624,6605l8437,6605e" filled="false" stroked="true" strokeweight=".580pt" strokecolor="#131516">
                <v:path arrowok="t"/>
              </v:shape>
            </v:group>
            <v:group style="position:absolute;left:5612;top:2020;width:2834;height:2" coordorigin="5612,2020" coordsize="2834,2">
              <v:shape style="position:absolute;left:5612;top:2020;width:2834;height:2" coordorigin="5612,2020" coordsize="2834,0" path="m5612,2020l8446,2020e" filled="false" stroked="true" strokeweight="1.120pt" strokecolor="#131516">
                <v:path arrowok="t"/>
              </v:shape>
            </v:group>
            <v:group style="position:absolute;left:8154;top:6012;width:264;height:131" coordorigin="8154,6012" coordsize="264,131">
              <v:shape style="position:absolute;left:8154;top:6012;width:264;height:131" coordorigin="8154,6012" coordsize="264,131" path="m8154,6143l8418,6143,8418,6012,8154,6012,8154,6143xe" filled="false" stroked="true" strokeweight=".288pt" strokecolor="#1f1a17">
                <v:path arrowok="t"/>
              </v:shape>
            </v:group>
            <v:group style="position:absolute;left:8203;top:5748;width:2;height:395" coordorigin="8203,5748" coordsize="2,395">
              <v:shape style="position:absolute;left:8203;top:5748;width:2;height:395" coordorigin="8203,5748" coordsize="0,395" path="m8203,5748l8203,6143e" filled="false" stroked="true" strokeweight=".288pt" strokecolor="#1f1a17">
                <v:path arrowok="t"/>
              </v:shape>
            </v:group>
            <v:group style="position:absolute;left:8399;top:5748;width:2;height:395" coordorigin="8399,5748" coordsize="2,395">
              <v:shape style="position:absolute;left:8399;top:5748;width:2;height:395" coordorigin="8399,5748" coordsize="0,395" path="m8399,5748l8399,6143e" filled="false" stroked="true" strokeweight=".407995pt" strokecolor="#1f1a17">
                <v:path arrowok="t"/>
              </v:shape>
            </v:group>
            <v:group style="position:absolute;left:8372;top:6049;width:28;height:54" coordorigin="8372,6049" coordsize="28,54">
              <v:shape style="position:absolute;left:8372;top:6049;width:28;height:54" coordorigin="8372,6049" coordsize="28,54" path="m8372,6103l8400,6103,8400,6049,8372,6049,8372,6103xe" filled="false" stroked="true" strokeweight=".288pt" strokecolor="#1f1a17">
                <v:path arrowok="t"/>
              </v:shape>
            </v:group>
            <v:group style="position:absolute;left:8215;top:6023;width:105;height:107" coordorigin="8215,6023" coordsize="105,107">
              <v:shape style="position:absolute;left:8215;top:6023;width:105;height:107" coordorigin="8215,6023" coordsize="105,107" path="m8320,6076l8320,6065,8315,6056,8304,6039,8290,6028,8273,6023,8256,6024,8240,6030,8227,6042,8217,6058,8215,6088,8223,6106,8235,6119,8250,6128,8267,6130,8284,6127,8299,6118,8312,6103,8320,6088,8320,6076xe" filled="false" stroked="true" strokeweight=".288pt" strokecolor="#1f1a17">
                <v:path arrowok="t"/>
              </v:shape>
            </v:group>
            <v:group style="position:absolute;left:8239;top:6043;width:69;height:81" coordorigin="8239,6043" coordsize="69,81">
              <v:shape style="position:absolute;left:8239;top:6043;width:69;height:81" coordorigin="8239,6043" coordsize="69,81" path="m8239,6124l8308,6043e" filled="false" stroked="true" strokeweight=".288pt" strokecolor="#1f1a17">
                <v:path arrowok="t"/>
              </v:shape>
            </v:group>
            <v:group style="position:absolute;left:8225;top:6031;width:69;height:78" coordorigin="8225,6031" coordsize="69,78">
              <v:shape style="position:absolute;left:8225;top:6031;width:69;height:78" coordorigin="8225,6031" coordsize="69,78" path="m8225,6109l8293,6031e" filled="false" stroked="true" strokeweight=".288pt" strokecolor="#1f1a17">
                <v:path arrowok="t"/>
              </v:shape>
            </v:group>
            <v:group style="position:absolute;left:8154;top:5881;width:264;height:134" coordorigin="8154,5881" coordsize="264,134">
              <v:shape style="position:absolute;left:8154;top:5881;width:264;height:134" coordorigin="8154,5881" coordsize="264,134" path="m8154,6014l8418,6014,8418,5881,8154,5881,8154,6014xe" filled="false" stroked="true" strokeweight=".288pt" strokecolor="#1f1a17">
                <v:path arrowok="t"/>
              </v:shape>
            </v:group>
            <v:group style="position:absolute;left:8372;top:5920;width:28;height:54" coordorigin="8372,5920" coordsize="28,54">
              <v:shape style="position:absolute;left:8372;top:5920;width:28;height:54" coordorigin="8372,5920" coordsize="28,54" path="m8372,5974l8400,5974,8400,5920,8372,5920,8372,5974xe" filled="false" stroked="true" strokeweight=".288pt" strokecolor="#1f1a17">
                <v:path arrowok="t"/>
              </v:shape>
            </v:group>
            <v:group style="position:absolute;left:8215;top:5893;width:105;height:106" coordorigin="8215,5893" coordsize="105,106">
              <v:shape style="position:absolute;left:8215;top:5893;width:105;height:106" coordorigin="8215,5893" coordsize="105,106" path="m8320,5946l8320,5935,8315,5926,8276,5894,8266,5893,8256,5894,8245,5896,8237,5900,8230,5908,8222,5917,8218,5926,8215,5935,8215,5957,8222,5974,8233,5987,8248,5996,8265,5999,8282,5997,8297,5989,8310,5975,8320,5957,8320,5946xe" filled="false" stroked="true" strokeweight=".288pt" strokecolor="#1f1a17">
                <v:path arrowok="t"/>
              </v:shape>
            </v:group>
            <v:group style="position:absolute;left:8239;top:5912;width:69;height:78" coordorigin="8239,5912" coordsize="69,78">
              <v:shape style="position:absolute;left:8239;top:5912;width:69;height:78" coordorigin="8239,5912" coordsize="69,78" path="m8239,5990l8308,5912e" filled="false" stroked="true" strokeweight=".288pt" strokecolor="#1f1a17">
                <v:path arrowok="t"/>
              </v:shape>
            </v:group>
            <v:group style="position:absolute;left:8225;top:5898;width:69;height:82" coordorigin="8225,5898" coordsize="69,82">
              <v:shape style="position:absolute;left:8225;top:5898;width:69;height:82" coordorigin="8225,5898" coordsize="69,82" path="m8225,5980l8293,5898e" filled="false" stroked="true" strokeweight=".288pt" strokecolor="#1f1a17">
                <v:path arrowok="t"/>
              </v:shape>
            </v:group>
            <v:group style="position:absolute;left:8154;top:5748;width:264;height:136" coordorigin="8154,5748" coordsize="264,136">
              <v:shape style="position:absolute;left:8154;top:5748;width:264;height:136" coordorigin="8154,5748" coordsize="264,136" path="m8154,5884l8418,5884,8418,5748,8154,5748,8154,5884xe" filled="false" stroked="true" strokeweight=".288pt" strokecolor="#1f1a17">
                <v:path arrowok="t"/>
              </v:shape>
            </v:group>
            <v:group style="position:absolute;left:8372;top:5789;width:28;height:52" coordorigin="8372,5789" coordsize="28,52">
              <v:shape style="position:absolute;left:8372;top:5789;width:28;height:52" coordorigin="8372,5789" coordsize="28,52" path="m8372,5840l8400,5840,8400,5789,8372,5789,8372,5840xe" filled="false" stroked="true" strokeweight=".288pt" strokecolor="#1f1a17">
                <v:path arrowok="t"/>
              </v:shape>
            </v:group>
            <v:group style="position:absolute;left:8215;top:5763;width:105;height:105" coordorigin="8215,5763" coordsize="105,105">
              <v:shape style="position:absolute;left:8215;top:5763;width:105;height:105" coordorigin="8215,5763" coordsize="105,105" path="m8320,5815l8315,5794,8303,5777,8288,5767,8271,5763,8253,5764,8237,5771,8224,5783,8216,5800,8215,5825,8222,5843,8234,5857,8249,5865,8266,5867,8284,5864,8300,5855,8312,5840,8317,5825,8320,5815xe" filled="false" stroked="true" strokeweight=".288pt" strokecolor="#1f1a17">
                <v:path arrowok="t"/>
              </v:shape>
            </v:group>
            <v:group style="position:absolute;left:8239;top:5782;width:69;height:80" coordorigin="8239,5782" coordsize="69,80">
              <v:shape style="position:absolute;left:8239;top:5782;width:69;height:80" coordorigin="8239,5782" coordsize="69,80" path="m8239,5861l8308,5782e" filled="false" stroked="true" strokeweight=".288pt" strokecolor="#1f1a17">
                <v:path arrowok="t"/>
              </v:shape>
            </v:group>
            <v:group style="position:absolute;left:8225;top:5770;width:69;height:81" coordorigin="8225,5770" coordsize="69,81">
              <v:shape style="position:absolute;left:8225;top:5770;width:69;height:81" coordorigin="8225,5770" coordsize="69,81" path="m8225,5850l8293,5770e" filled="false" stroked="true" strokeweight=".288pt" strokecolor="#1f1a17">
                <v:path arrowok="t"/>
              </v:shape>
            </v:group>
            <v:group style="position:absolute;left:6192;top:6538;width:21;height:22" coordorigin="6192,6538" coordsize="21,22">
              <v:shape style="position:absolute;left:6192;top:6538;width:21;height:22" coordorigin="6192,6538" coordsize="21,22" path="m6192,6549l6212,6549e" filled="false" stroked="true" strokeweight="1.2pt" strokecolor="#131516">
                <v:path arrowok="t"/>
              </v:shape>
            </v:group>
            <v:group style="position:absolute;left:6211;top:5994;width:2;height:544" coordorigin="6211,5994" coordsize="2,544">
              <v:shape style="position:absolute;left:6211;top:5994;width:2;height:544" coordorigin="6211,5994" coordsize="0,544" path="m6211,5994l6211,6538e" filled="false" stroked="true" strokeweight="1.96pt" strokecolor="#131516">
                <v:path arrowok="t"/>
              </v:shape>
            </v:group>
            <v:group style="position:absolute;left:6192;top:5972;width:21;height:22" coordorigin="6192,5972" coordsize="21,22">
              <v:shape style="position:absolute;left:6192;top:5972;width:21;height:22" coordorigin="6192,5972" coordsize="21,22" path="m6192,5983l6212,5983e" filled="false" stroked="true" strokeweight="1.2pt" strokecolor="#131516">
                <v:path arrowok="t"/>
              </v:shape>
            </v:group>
            <v:group style="position:absolute;left:6212;top:6554;width:1634;height:2" coordorigin="6212,6554" coordsize="1634,2">
              <v:shape style="position:absolute;left:6212;top:6554;width:1634;height:2" coordorigin="6212,6554" coordsize="1634,0" path="m6212,6554l7846,6554e" filled="false" stroked="true" strokeweight=".7pt" strokecolor="#131516">
                <v:path arrowok="t"/>
              </v:shape>
            </v:group>
            <v:group style="position:absolute;left:7846;top:6538;width:21;height:22" coordorigin="7846,6538" coordsize="21,22">
              <v:shape style="position:absolute;left:7846;top:6538;width:21;height:22" coordorigin="7846,6538" coordsize="21,22" path="m7846,6549l7866,6549e" filled="false" stroked="true" strokeweight="1.2pt" strokecolor="#131516">
                <v:path arrowok="t"/>
              </v:shape>
            </v:group>
            <v:group style="position:absolute;left:7848;top:5994;width:2;height:544" coordorigin="7848,5994" coordsize="2,544">
              <v:shape style="position:absolute;left:7848;top:5994;width:2;height:544" coordorigin="7848,5994" coordsize="0,544" path="m7848,5994l7848,6538e" filled="false" stroked="true" strokeweight="1.9pt" strokecolor="#131516">
                <v:path arrowok="t"/>
              </v:shape>
            </v:group>
            <v:group style="position:absolute;left:7846;top:5972;width:21;height:22" coordorigin="7846,5972" coordsize="21,22">
              <v:shape style="position:absolute;left:7846;top:5972;width:21;height:22" coordorigin="7846,5972" coordsize="21,22" path="m7846,5983l7866,5983e" filled="false" stroked="true" strokeweight="1.2pt" strokecolor="#131516">
                <v:path arrowok="t"/>
              </v:shape>
            </v:group>
            <v:group style="position:absolute;left:6229;top:6543;width:1601;height:2" coordorigin="6229,6543" coordsize="1601,2">
              <v:shape style="position:absolute;left:6229;top:6543;width:1601;height:2" coordorigin="6229,6543" coordsize="1601,0" path="m6229,6543l7830,6543e" filled="false" stroked="true" strokeweight=".64pt" strokecolor="#131516">
                <v:path arrowok="t"/>
              </v:shape>
            </v:group>
            <v:group style="position:absolute;left:6229;top:5989;width:1601;height:2" coordorigin="6229,5989" coordsize="1601,2">
              <v:shape style="position:absolute;left:6229;top:5989;width:1601;height:2" coordorigin="6229,5989" coordsize="1601,0" path="m6229,5989l7830,5989e" filled="false" stroked="true" strokeweight=".64pt" strokecolor="#131516">
                <v:path arrowok="t"/>
              </v:shape>
            </v:group>
            <v:group style="position:absolute;left:6212;top:5978;width:1634;height:2" coordorigin="6212,5978" coordsize="1634,2">
              <v:shape style="position:absolute;left:6212;top:5978;width:1634;height:2" coordorigin="6212,5978" coordsize="1634,0" path="m6212,5978l7846,5978e" filled="false" stroked="true" strokeweight=".64pt" strokecolor="#131516">
                <v:path arrowok="t"/>
              </v:shape>
            </v:group>
            <v:group style="position:absolute;left:6625;top:6193;width:132;height:264" coordorigin="6625,6193" coordsize="132,264">
              <v:shape style="position:absolute;left:6625;top:6193;width:132;height:264" coordorigin="6625,6193" coordsize="132,264" path="m6757,6193l6625,6193,6625,6457,6757,6457,6757,6193xe" filled="false" stroked="true" strokeweight=".288pt" strokecolor="#1f1a17">
                <v:path arrowok="t"/>
              </v:shape>
            </v:group>
            <v:group style="position:absolute;left:6662;top:6210;width:56;height:28" coordorigin="6662,6210" coordsize="56,28">
              <v:shape style="position:absolute;left:6662;top:6210;width:56;height:28" coordorigin="6662,6210" coordsize="56,28" path="m6718,6210l6662,6210,6662,6238,6718,6238,6718,6210xe" filled="false" stroked="true" strokeweight=".288pt" strokecolor="#1f1a17">
                <v:path arrowok="t"/>
              </v:shape>
            </v:group>
            <v:group style="position:absolute;left:6637;top:6290;width:107;height:106" coordorigin="6637,6290" coordsize="107,106">
              <v:shape style="position:absolute;left:6637;top:6290;width:107;height:106" coordorigin="6637,6290" coordsize="107,106" path="m6690,6290l6678,6290,6661,6300,6652,6307,6647,6314,6640,6322,6637,6334,6637,6353,6678,6396,6701,6396,6719,6387,6732,6375,6741,6360,6743,6343,6741,6327,6732,6312,6718,6299,6701,6290,6690,6290xe" filled="false" stroked="true" strokeweight=".288pt" strokecolor="#1f1a17">
                <v:path arrowok="t"/>
              </v:shape>
            </v:group>
            <v:group style="position:absolute;left:6656;top:6302;width:81;height:70" coordorigin="6656,6302" coordsize="81,70">
              <v:shape style="position:absolute;left:6656;top:6302;width:81;height:70" coordorigin="6656,6302" coordsize="81,70" path="m6737,6372l6656,6302e" filled="false" stroked="true" strokeweight=".288pt" strokecolor="#1f1a17">
                <v:path arrowok="t"/>
              </v:shape>
            </v:group>
            <v:group style="position:absolute;left:6644;top:6318;width:78;height:68" coordorigin="6644,6318" coordsize="78,68">
              <v:shape style="position:absolute;left:6644;top:6318;width:78;height:68" coordorigin="6644,6318" coordsize="78,68" path="m6722,6385l6644,6318e" filled="false" stroked="true" strokeweight=".288pt" strokecolor="#1f1a17">
                <v:path arrowok="t"/>
              </v:shape>
            </v:group>
            <v:group style="position:absolute;left:6494;top:6193;width:134;height:264" coordorigin="6494,6193" coordsize="134,264">
              <v:shape style="position:absolute;left:6494;top:6193;width:134;height:264" coordorigin="6494,6193" coordsize="134,264" path="m6628,6193l6494,6193,6494,6457,6628,6457,6628,6193xe" filled="false" stroked="true" strokeweight=".288pt" strokecolor="#1f1a17">
                <v:path arrowok="t"/>
              </v:shape>
            </v:group>
            <v:group style="position:absolute;left:6533;top:6210;width:53;height:28" coordorigin="6533,6210" coordsize="53,28">
              <v:shape style="position:absolute;left:6533;top:6210;width:53;height:28" coordorigin="6533,6210" coordsize="53,28" path="m6586,6210l6533,6210,6533,6238,6586,6238,6586,6210xe" filled="false" stroked="true" strokeweight=".288pt" strokecolor="#1f1a17">
                <v:path arrowok="t"/>
              </v:shape>
            </v:group>
            <v:group style="position:absolute;left:6505;top:6290;width:108;height:106" coordorigin="6505,6290" coordsize="108,106">
              <v:shape style="position:absolute;left:6505;top:6290;width:108;height:106" coordorigin="6505,6290" coordsize="108,106" path="m6559,6290l6547,6290,6540,6295,6530,6300,6521,6307,6515,6314,6510,6322,6505,6346,6508,6353,6514,6374,6529,6386,6547,6396,6571,6396,6590,6386,6604,6372,6611,6356,6612,6339,6608,6323,6598,6308,6582,6296,6571,6290,6559,6290xe" filled="false" stroked="true" strokeweight=".288pt" strokecolor="#1f1a17">
                <v:path arrowok="t"/>
              </v:shape>
            </v:group>
            <v:group style="position:absolute;left:6526;top:6302;width:80;height:70" coordorigin="6526,6302" coordsize="80,70">
              <v:shape style="position:absolute;left:6526;top:6302;width:80;height:70" coordorigin="6526,6302" coordsize="80,70" path="m6605,6372l6526,6302e" filled="false" stroked="true" strokeweight=".288pt" strokecolor="#1f1a17">
                <v:path arrowok="t"/>
              </v:shape>
            </v:group>
            <v:group style="position:absolute;left:6512;top:6318;width:81;height:68" coordorigin="6512,6318" coordsize="81,68">
              <v:shape style="position:absolute;left:6512;top:6318;width:81;height:68" coordorigin="6512,6318" coordsize="81,68" path="m6593,6385l6512,6318e" filled="false" stroked="true" strokeweight=".288pt" strokecolor="#1f1a17">
                <v:path arrowok="t"/>
              </v:shape>
            </v:group>
            <v:group style="position:absolute;left:6361;top:6193;width:135;height:264" coordorigin="6361,6193" coordsize="135,264">
              <v:shape style="position:absolute;left:6361;top:6193;width:135;height:264" coordorigin="6361,6193" coordsize="135,264" path="m6496,6193l6361,6193,6361,6457,6496,6457,6496,6193xe" filled="false" stroked="true" strokeweight=".288pt" strokecolor="#1f1a17">
                <v:path arrowok="t"/>
              </v:shape>
            </v:group>
            <v:group style="position:absolute;left:6403;top:6210;width:51;height:28" coordorigin="6403,6210" coordsize="51,28">
              <v:shape style="position:absolute;left:6403;top:6210;width:51;height:28" coordorigin="6403,6210" coordsize="51,28" path="m6454,6210l6403,6210,6403,6238,6454,6238,6454,6210xe" filled="false" stroked="true" strokeweight=".288pt" strokecolor="#1f1a17">
                <v:path arrowok="t"/>
              </v:shape>
            </v:group>
            <v:group style="position:absolute;left:6374;top:6290;width:108;height:106" coordorigin="6374,6290" coordsize="108,106">
              <v:shape style="position:absolute;left:6374;top:6290;width:108;height:106" coordorigin="6374,6290" coordsize="108,106" path="m6430,6290l6406,6295,6389,6309,6379,6324,6374,6340,6375,6355,6382,6370,6393,6383,6410,6393,6438,6396,6457,6387,6471,6375,6479,6360,6482,6345,6479,6329,6470,6313,6456,6299,6438,6293,6430,6290xe" filled="false" stroked="true" strokeweight=".288pt" strokecolor="#1f1a17">
                <v:path arrowok="t"/>
              </v:shape>
            </v:group>
            <v:group style="position:absolute;left:6396;top:6302;width:78;height:70" coordorigin="6396,6302" coordsize="78,70">
              <v:shape style="position:absolute;left:6396;top:6302;width:78;height:70" coordorigin="6396,6302" coordsize="78,70" path="m6474,6372l6396,6302e" filled="false" stroked="true" strokeweight=".288pt" strokecolor="#1f1a17">
                <v:path arrowok="t"/>
              </v:shape>
            </v:group>
            <v:group style="position:absolute;left:6382;top:6318;width:81;height:68" coordorigin="6382,6318" coordsize="81,68">
              <v:shape style="position:absolute;left:6382;top:6318;width:81;height:68" coordorigin="6382,6318" coordsize="81,68" path="m6462,6385l6382,6318e" filled="false" stroked="true" strokeweight=".288pt" strokecolor="#1f1a17">
                <v:path arrowok="t"/>
              </v:shape>
            </v:group>
            <v:group style="position:absolute;left:7295;top:6193;width:134;height:264" coordorigin="7295,6193" coordsize="134,264">
              <v:shape style="position:absolute;left:7295;top:6193;width:134;height:264" coordorigin="7295,6193" coordsize="134,264" path="m7428,6193l7295,6193,7295,6457,7428,6457,7428,6193xe" filled="false" stroked="true" strokeweight=".288pt" strokecolor="#1f1a17">
                <v:path arrowok="t"/>
              </v:shape>
            </v:group>
            <v:group style="position:absolute;left:7333;top:6210;width:54;height:28" coordorigin="7333,6210" coordsize="54,28">
              <v:shape style="position:absolute;left:7333;top:6210;width:54;height:28" coordorigin="7333,6210" coordsize="54,28" path="m7387,6210l7333,6210,7333,6238,7387,6238,7387,6210xe" filled="false" stroked="true" strokeweight=".288pt" strokecolor="#1f1a17">
                <v:path arrowok="t"/>
              </v:shape>
            </v:group>
            <v:group style="position:absolute;left:7307;top:6290;width:107;height:106" coordorigin="7307,6290" coordsize="107,106">
              <v:shape style="position:absolute;left:7307;top:6290;width:107;height:106" coordorigin="7307,6290" coordsize="107,106" path="m7360,6290l7349,6290,7340,6295,7323,6306,7312,6320,7307,6337,7307,6354,7314,6371,7326,6384,7344,6392,7360,6396,7372,6394,7390,6387,7404,6375,7411,6358,7413,6340,7409,6322,7399,6307,7383,6296,7372,6290,7360,6290xe" filled="false" stroked="true" strokeweight=".288pt" strokecolor="#1f1a17">
                <v:path arrowok="t"/>
              </v:shape>
            </v:group>
            <v:group style="position:absolute;left:7326;top:6302;width:82;height:68" coordorigin="7326,6302" coordsize="82,68">
              <v:shape style="position:absolute;left:7326;top:6302;width:82;height:68" coordorigin="7326,6302" coordsize="82,68" path="m7408,6370l7326,6302e" filled="false" stroked="true" strokeweight=".288pt" strokecolor="#1f1a17">
                <v:path arrowok="t"/>
              </v:shape>
            </v:group>
            <v:group style="position:absolute;left:7315;top:6316;width:78;height:70" coordorigin="7315,6316" coordsize="78,70">
              <v:shape style="position:absolute;left:7315;top:6316;width:78;height:70" coordorigin="7315,6316" coordsize="78,70" path="m7393,6385l7315,6316e" filled="false" stroked="true" strokeweight=".288pt" strokecolor="#1f1a17">
                <v:path arrowok="t"/>
              </v:shape>
            </v:group>
            <v:group style="position:absolute;left:7026;top:6193;width:132;height:264" coordorigin="7026,6193" coordsize="132,264">
              <v:shape style="position:absolute;left:7026;top:6193;width:132;height:264" coordorigin="7026,6193" coordsize="132,264" path="m7158,6193l7026,6193,7026,6457,7158,6457,7158,6193xe" filled="false" stroked="true" strokeweight=".288pt" strokecolor="#1f1a17">
                <v:path arrowok="t"/>
              </v:shape>
            </v:group>
            <v:group style="position:absolute;left:7064;top:6210;width:52;height:28" coordorigin="7064,6210" coordsize="52,28">
              <v:shape style="position:absolute;left:7064;top:6210;width:52;height:28" coordorigin="7064,6210" coordsize="52,28" path="m7116,6210l7064,6210,7064,6238,7116,6238,7116,6210xe" filled="false" stroked="true" strokeweight=".288pt" strokecolor="#1f1a17">
                <v:path arrowok="t"/>
              </v:shape>
            </v:group>
            <v:group style="position:absolute;left:7035;top:6290;width:108;height:106" coordorigin="7035,6290" coordsize="108,106">
              <v:shape style="position:absolute;left:7035;top:6290;width:108;height:106" coordorigin="7035,6290" coordsize="108,106" path="m7091,6290l7079,6290,7068,6295,7051,6308,7040,6323,7035,6339,7036,6355,7043,6370,7054,6382,7070,6391,7091,6396,7099,6394,7117,6388,7130,6377,7139,6363,7143,6347,7141,6330,7133,6314,7119,6300,7099,6290,7091,6290xe" filled="false" stroked="true" strokeweight=".288pt" strokecolor="#1f1a17">
                <v:path arrowok="t"/>
              </v:shape>
            </v:group>
            <v:group style="position:absolute;left:7057;top:6302;width:78;height:68" coordorigin="7057,6302" coordsize="78,68">
              <v:shape style="position:absolute;left:7057;top:6302;width:78;height:68" coordorigin="7057,6302" coordsize="78,68" path="m7135,6370l7057,6302e" filled="false" stroked="true" strokeweight=".288pt" strokecolor="#1f1a17">
                <v:path arrowok="t"/>
              </v:shape>
            </v:group>
            <v:group style="position:absolute;left:7043;top:6316;width:81;height:70" coordorigin="7043,6316" coordsize="81,70">
              <v:shape style="position:absolute;left:7043;top:6316;width:81;height:70" coordorigin="7043,6316" coordsize="81,70" path="m7123,6385l7043,6316e" filled="false" stroked="true" strokeweight=".288pt" strokecolor="#1f1a17">
                <v:path arrowok="t"/>
              </v:shape>
            </v:group>
            <v:group style="position:absolute;left:7158;top:6193;width:134;height:264" coordorigin="7158,6193" coordsize="134,264">
              <v:shape style="position:absolute;left:7158;top:6193;width:134;height:264" coordorigin="7158,6193" coordsize="134,264" path="m7291,6193l7158,6193,7158,6457,7291,6457,7291,6193xe" filled="false" stroked="true" strokeweight=".288pt" strokecolor="#1f1a17">
                <v:path arrowok="t"/>
              </v:shape>
            </v:group>
            <v:group style="position:absolute;left:7199;top:6210;width:52;height:28" coordorigin="7199,6210" coordsize="52,28">
              <v:shape style="position:absolute;left:7199;top:6210;width:52;height:28" coordorigin="7199,6210" coordsize="52,28" path="m7250,6210l7199,6210,7199,6238,7250,6238,7250,6210xe" filled="false" stroked="true" strokeweight=".288pt" strokecolor="#1f1a17">
                <v:path arrowok="t"/>
              </v:shape>
            </v:group>
            <v:group style="position:absolute;left:7171;top:6290;width:106;height:106" coordorigin="7171,6290" coordsize="106,106">
              <v:shape style="position:absolute;left:7171;top:6290;width:106;height:106" coordorigin="7171,6290" coordsize="106,106" path="m7223,6290l7213,6290,7204,6295,7187,6306,7176,6321,7171,6338,7172,6356,7179,6372,7191,6385,7209,6393,7223,6396,7235,6394,7254,6387,7267,6375,7275,6359,7277,6342,7273,6324,7264,6309,7248,6296,7235,6290,7223,6290xe" filled="false" stroked="true" strokeweight=".288pt" strokecolor="#1f1a17">
                <v:path arrowok="t"/>
              </v:shape>
            </v:group>
            <v:group style="position:absolute;left:7189;top:6302;width:81;height:68" coordorigin="7189,6302" coordsize="81,68">
              <v:shape style="position:absolute;left:7189;top:6302;width:81;height:68" coordorigin="7189,6302" coordsize="81,68" path="m7270,6370l7189,6302e" filled="false" stroked="true" strokeweight=".288pt" strokecolor="#1f1a17">
                <v:path arrowok="t"/>
              </v:shape>
            </v:group>
            <v:group style="position:absolute;left:7178;top:6316;width:81;height:70" coordorigin="7178,6316" coordsize="81,70">
              <v:shape style="position:absolute;left:7178;top:6316;width:81;height:70" coordorigin="7178,6316" coordsize="81,70" path="m7259,6385l7178,6316e" filled="false" stroked="true" strokeweight=".288pt" strokecolor="#1f1a17">
                <v:path arrowok="t"/>
              </v:shape>
            </v:group>
            <v:group style="position:absolute;left:6892;top:6193;width:135;height:264" coordorigin="6892,6193" coordsize="135,264">
              <v:shape style="position:absolute;left:6892;top:6193;width:135;height:264" coordorigin="6892,6193" coordsize="135,264" path="m7026,6193l6892,6193,6892,6457,7026,6457,7026,6193xe" filled="false" stroked="true" strokeweight=".288pt" strokecolor="#1f1a17">
                <v:path arrowok="t"/>
              </v:shape>
            </v:group>
            <v:group style="position:absolute;left:6931;top:6210;width:52;height:28" coordorigin="6931,6210" coordsize="52,28">
              <v:shape style="position:absolute;left:6931;top:6210;width:52;height:28" coordorigin="6931,6210" coordsize="52,28" path="m6983,6210l6931,6210,6931,6238,6983,6238,6983,6210xe" filled="false" stroked="true" strokeweight=".288pt" strokecolor="#1f1a17">
                <v:path arrowok="t"/>
              </v:shape>
            </v:group>
            <v:group style="position:absolute;left:6903;top:6290;width:107;height:106" coordorigin="6903,6290" coordsize="107,106">
              <v:shape style="position:absolute;left:6903;top:6290;width:107;height:106" coordorigin="6903,6290" coordsize="107,106" path="m6958,6290l6947,6290,6936,6295,6919,6307,6908,6322,6903,6339,6904,6355,6911,6370,6922,6383,6939,6392,6958,6396,6967,6394,6986,6387,6999,6375,7007,6360,7010,6343,7007,6326,6998,6310,6982,6297,6967,6290,6958,6290xe" filled="false" stroked="true" strokeweight=".288pt" strokecolor="#1f1a17">
                <v:path arrowok="t"/>
              </v:shape>
            </v:group>
            <v:group style="position:absolute;left:6924;top:6302;width:80;height:68" coordorigin="6924,6302" coordsize="80,68">
              <v:shape style="position:absolute;left:6924;top:6302;width:80;height:68" coordorigin="6924,6302" coordsize="80,68" path="m7003,6370l6924,6302e" filled="false" stroked="true" strokeweight=".288pt" strokecolor="#1f1a17">
                <v:path arrowok="t"/>
              </v:shape>
            </v:group>
            <v:group style="position:absolute;left:6911;top:6316;width:81;height:70" coordorigin="6911,6316" coordsize="81,70">
              <v:shape style="position:absolute;left:6911;top:6316;width:81;height:70" coordorigin="6911,6316" coordsize="81,70" path="m6991,6385l6911,6316e" filled="false" stroked="true" strokeweight=".288pt" strokecolor="#1f1a17">
                <v:path arrowok="t"/>
              </v:shape>
            </v:group>
            <v:group style="position:absolute;left:6758;top:6193;width:134;height:264" coordorigin="6758,6193" coordsize="134,264">
              <v:shape style="position:absolute;left:6758;top:6193;width:134;height:264" coordorigin="6758,6193" coordsize="134,264" path="m6892,6193l6758,6193,6758,6457,6892,6457,6892,6193xe" filled="false" stroked="true" strokeweight=".288pt" strokecolor="#1f1a17">
                <v:path arrowok="t"/>
              </v:shape>
            </v:group>
            <v:group style="position:absolute;left:6797;top:6210;width:54;height:28" coordorigin="6797,6210" coordsize="54,28">
              <v:shape style="position:absolute;left:6797;top:6210;width:54;height:28" coordorigin="6797,6210" coordsize="54,28" path="m6851,6210l6797,6210,6797,6238,6851,6238,6851,6210xe" filled="false" stroked="true" strokeweight=".288pt" strokecolor="#1f1a17">
                <v:path arrowok="t"/>
              </v:shape>
            </v:group>
            <v:group style="position:absolute;left:6770;top:6290;width:106;height:106" coordorigin="6770,6290" coordsize="106,106">
              <v:shape style="position:absolute;left:6770;top:6290;width:106;height:106" coordorigin="6770,6290" coordsize="106,106" path="m6823,6290l6811,6290,6804,6295,6787,6305,6776,6319,6770,6337,6771,6355,6778,6371,6790,6385,6807,6393,6823,6396,6834,6394,6853,6387,6867,6375,6874,6359,6876,6341,6872,6323,6863,6308,6847,6297,6834,6290,6823,6290xe" filled="false" stroked="true" strokeweight=".288pt" strokecolor="#1f1a17">
                <v:path arrowok="t"/>
              </v:shape>
            </v:group>
            <v:group style="position:absolute;left:6790;top:6302;width:81;height:68" coordorigin="6790,6302" coordsize="81,68">
              <v:shape style="position:absolute;left:6790;top:6302;width:81;height:68" coordorigin="6790,6302" coordsize="81,68" path="m6870,6370l6790,6302e" filled="false" stroked="true" strokeweight=".288pt" strokecolor="#1f1a17">
                <v:path arrowok="t"/>
              </v:shape>
            </v:group>
            <v:group style="position:absolute;left:6778;top:6316;width:80;height:70" coordorigin="6778,6316" coordsize="80,70">
              <v:shape style="position:absolute;left:6778;top:6316;width:80;height:70" coordorigin="6778,6316" coordsize="80,70" path="m6857,6385l6778,6316e" filled="false" stroked="true" strokeweight=".288pt" strokecolor="#1f1a17">
                <v:path arrowok="t"/>
              </v:shape>
            </v:group>
            <v:group style="position:absolute;left:7564;top:6193;width:134;height:264" coordorigin="7564,6193" coordsize="134,264">
              <v:shape style="position:absolute;left:7564;top:6193;width:134;height:264" coordorigin="7564,6193" coordsize="134,264" path="m7697,6193l7564,6193,7564,6457,7697,6457,7697,6193xe" filled="false" stroked="true" strokeweight=".288pt" strokecolor="#1f1a17">
                <v:path arrowok="t"/>
              </v:shape>
            </v:group>
            <v:group style="position:absolute;left:6361;top:6408;width:1336;height:2" coordorigin="6361,6408" coordsize="1336,2">
              <v:shape style="position:absolute;left:6361;top:6408;width:1336;height:2" coordorigin="6361,6408" coordsize="1336,0" path="m6361,6408l7697,6408e" filled="false" stroked="true" strokeweight=".288pt" strokecolor="#1f1a17">
                <v:path arrowok="t"/>
              </v:shape>
            </v:group>
            <v:group style="position:absolute;left:6361;top:6210;width:1336;height:2" coordorigin="6361,6210" coordsize="1336,2">
              <v:shape style="position:absolute;left:6361;top:6210;width:1336;height:2" coordorigin="6361,6210" coordsize="1336,0" path="m6361,6210l7697,6210e" filled="false" stroked="true" strokeweight=".288pt" strokecolor="#1f1a17">
                <v:path arrowok="t"/>
              </v:shape>
            </v:group>
            <v:group style="position:absolute;left:7604;top:6210;width:52;height:26" coordorigin="7604,6210" coordsize="52,26">
              <v:shape style="position:absolute;left:7604;top:6210;width:52;height:26" coordorigin="7604,6210" coordsize="52,26" path="m7602,6223l7659,6223e" filled="false" stroked="true" strokeweight="1.648pt" strokecolor="#1f1a17">
                <v:path arrowok="t"/>
              </v:shape>
            </v:group>
            <v:group style="position:absolute;left:7577;top:6288;width:106;height:108" coordorigin="7577,6288" coordsize="106,108">
              <v:shape style="position:absolute;left:7577;top:6288;width:106;height:108" coordorigin="7577,6288" coordsize="106,108" path="m7628,6288l7620,6290,7609,6293,7593,6304,7582,6319,7577,6337,7578,6354,7584,6371,7596,6384,7614,6392,7628,6396,7640,6394,7659,6387,7672,6374,7680,6359,7682,6341,7679,6324,7670,6308,7655,6295,7640,6290,7628,6288xe" filled="false" stroked="true" strokeweight=".288pt" strokecolor="#1f1a17">
                <v:path arrowok="t"/>
              </v:shape>
            </v:group>
            <v:group style="position:absolute;left:7595;top:6302;width:81;height:68" coordorigin="7595,6302" coordsize="81,68">
              <v:shape style="position:absolute;left:7595;top:6302;width:81;height:68" coordorigin="7595,6302" coordsize="81,68" path="m7675,6370l7595,6302e" filled="false" stroked="true" strokeweight=".288pt" strokecolor="#1f1a17">
                <v:path arrowok="t"/>
              </v:shape>
            </v:group>
            <v:group style="position:absolute;left:7583;top:6316;width:83;height:68" coordorigin="7583,6316" coordsize="83,68">
              <v:shape style="position:absolute;left:7583;top:6316;width:83;height:68" coordorigin="7583,6316" coordsize="83,68" path="m7666,6383l7583,6316e" filled="false" stroked="true" strokeweight=".288pt" strokecolor="#1f1a17">
                <v:path arrowok="t"/>
              </v:shape>
            </v:group>
            <v:group style="position:absolute;left:7432;top:6193;width:132;height:264" coordorigin="7432,6193" coordsize="132,264">
              <v:shape style="position:absolute;left:7432;top:6193;width:132;height:264" coordorigin="7432,6193" coordsize="132,264" path="m7564,6193l7432,6193,7432,6457,7564,6457,7564,6193xe" filled="false" stroked="true" strokeweight=".288pt" strokecolor="#1f1a17">
                <v:path arrowok="t"/>
              </v:shape>
            </v:group>
            <v:group style="position:absolute;left:7471;top:6210;width:53;height:26" coordorigin="7471,6210" coordsize="53,26">
              <v:shape style="position:absolute;left:7471;top:6210;width:53;height:26" coordorigin="7471,6210" coordsize="53,26" path="m7468,6223l7527,6223e" filled="false" stroked="true" strokeweight="1.648pt" strokecolor="#1f1a17">
                <v:path arrowok="t"/>
              </v:shape>
            </v:group>
            <v:group style="position:absolute;left:7444;top:6288;width:107;height:108" coordorigin="7444,6288" coordsize="107,108">
              <v:shape style="position:absolute;left:7444;top:6288;width:107;height:108" coordorigin="7444,6288" coordsize="107,108" path="m7496,6288l7487,6290,7476,6293,7459,6306,7448,6321,7444,6337,7445,6354,7451,6369,7461,6381,7477,6391,7496,6396,7507,6394,7524,6388,7538,6377,7546,6363,7550,6347,7549,6331,7542,6314,7529,6300,7507,6290,7496,6288xe" filled="false" stroked="true" strokeweight=".288pt" strokecolor="#1f1a17">
                <v:path arrowok="t"/>
              </v:shape>
            </v:group>
            <v:group style="position:absolute;left:7463;top:6302;width:81;height:68" coordorigin="7463,6302" coordsize="81,68">
              <v:shape style="position:absolute;left:7463;top:6302;width:81;height:68" coordorigin="7463,6302" coordsize="81,68" path="m7543,6370l7463,6302e" filled="false" stroked="true" strokeweight=".288pt" strokecolor="#1f1a17">
                <v:path arrowok="t"/>
              </v:shape>
            </v:group>
            <v:group style="position:absolute;left:7451;top:6316;width:81;height:68" coordorigin="7451,6316" coordsize="81,68">
              <v:shape style="position:absolute;left:7451;top:6316;width:81;height:68" coordorigin="7451,6316" coordsize="81,68" path="m7531,6383l7451,6316e" filled="false" stroked="true" strokeweight=".288pt" strokecolor="#1f1a17">
                <v:path arrowok="t"/>
              </v:shape>
              <v:shape style="position:absolute;left:6030;top:2678;width:2004;height:3233" type="#_x0000_t75" stroked="false">
                <v:imagedata r:id="rId105" o:title=""/>
              </v:shape>
              <v:shape style="position:absolute;left:6030;top:2678;width:2004;height:3233" type="#_x0000_t75" stroked="false">
                <v:imagedata r:id="rId106" o:title=""/>
              </v:shape>
              <v:shape style="position:absolute;left:8449;top:3344;width:1319;height:512" type="#_x0000_t75" stroked="false">
                <v:imagedata r:id="rId107" o:title=""/>
              </v:shape>
            </v:group>
            <v:group style="position:absolute;left:3174;top:5956;width:56;height:100" coordorigin="3174,5956" coordsize="56,100">
              <v:shape style="position:absolute;left:3174;top:5956;width:56;height:100" coordorigin="3174,5956" coordsize="56,100" path="m3174,6055l3230,6055,3230,5956,3174,5956,3174,6055xe" filled="true" fillcolor="#1f1a17" stroked="false">
                <v:path arrowok="t"/>
                <v:fill type="solid"/>
              </v:shape>
            </v:group>
            <v:group style="position:absolute;left:3175;top:5956;width:54;height:100" coordorigin="3175,5956" coordsize="54,100">
              <v:shape style="position:absolute;left:3175;top:5956;width:54;height:100" coordorigin="3175,5956" coordsize="54,100" path="m3229,6055l3175,6055,3175,5956,3229,5956,3229,6055xe" filled="false" stroked="true" strokeweight=".115pt" strokecolor="#1f1a17">
                <v:path arrowok="t"/>
              </v:shape>
            </v:group>
            <v:group style="position:absolute;left:2627;top:6246;width:55;height:110" coordorigin="2627,6246" coordsize="55,110">
              <v:shape style="position:absolute;left:2627;top:6246;width:55;height:110" coordorigin="2627,6246" coordsize="55,110" path="m2627,6355l2682,6355,2682,6246,2627,6246,2627,6355xe" filled="true" fillcolor="#1f1a17" stroked="false">
                <v:path arrowok="t"/>
                <v:fill type="solid"/>
              </v:shape>
            </v:group>
            <v:group style="position:absolute;left:2874;top:6095;width:55;height:100" coordorigin="2874,6095" coordsize="55,100">
              <v:shape style="position:absolute;left:2874;top:6095;width:55;height:100" coordorigin="2874,6095" coordsize="55,100" path="m2874,6194l2929,6194,2929,6095,2874,6095,2874,6194xe" filled="true" fillcolor="#1f1a17" stroked="false">
                <v:path arrowok="t"/>
                <v:fill type="solid"/>
              </v:shape>
            </v:group>
            <v:group style="position:absolute;left:3181;top:5958;width:56;height:99" coordorigin="3181,5958" coordsize="56,99">
              <v:shape style="position:absolute;left:3181;top:5958;width:56;height:99" coordorigin="3181,5958" coordsize="56,99" path="m3181,6056l3237,6056,3237,5958,3181,5958,3181,6056xe" filled="true" fillcolor="#1f1a17" stroked="false">
                <v:path arrowok="t"/>
                <v:fill type="solid"/>
              </v:shape>
            </v:group>
            <v:group style="position:absolute;left:3182;top:5958;width:54;height:99" coordorigin="3182,5958" coordsize="54,99">
              <v:shape style="position:absolute;left:3182;top:5958;width:54;height:99" coordorigin="3182,5958" coordsize="54,99" path="m3236,6056l3182,6056,3182,5958,3236,5958,3236,6056xe" filled="false" stroked="true" strokeweight=".115pt" strokecolor="#1f1a17">
                <v:path arrowok="t"/>
              </v:shape>
            </v:group>
            <v:group style="position:absolute;left:2633;top:6248;width:58;height:110" coordorigin="2633,6248" coordsize="58,110">
              <v:shape style="position:absolute;left:2633;top:6248;width:58;height:110" coordorigin="2633,6248" coordsize="58,110" path="m2633,6358l2690,6358,2690,6248,2633,6248,2633,6358xe" filled="true" fillcolor="#1f1a17" stroked="false">
                <v:path arrowok="t"/>
                <v:fill type="solid"/>
              </v:shape>
            </v:group>
            <v:group style="position:absolute;left:2881;top:6097;width:56;height:100" coordorigin="2881,6097" coordsize="56,100">
              <v:shape style="position:absolute;left:2881;top:6097;width:56;height:100" coordorigin="2881,6097" coordsize="56,100" path="m2881,6197l2937,6197,2937,6097,2881,6097,2881,6197xe" filled="true" fillcolor="#1f1a17" stroked="false">
                <v:path arrowok="t"/>
                <v:fill type="solid"/>
              </v:shape>
            </v:group>
            <v:group style="position:absolute;left:2848;top:3564;width:2;height:628" coordorigin="2848,3564" coordsize="2,628">
              <v:shape style="position:absolute;left:2848;top:3564;width:2;height:628" coordorigin="2848,3564" coordsize="0,628" path="m2848,3564l2848,4192e" filled="false" stroked="true" strokeweight=".404pt" strokecolor="#1f1a17">
                <v:path arrowok="t"/>
              </v:shape>
            </v:group>
            <v:group style="position:absolute;left:2848;top:4362;width:2;height:2667" coordorigin="2848,4362" coordsize="2,2667">
              <v:shape style="position:absolute;left:2848;top:4362;width:2;height:2667" coordorigin="2848,4362" coordsize="0,2667" path="m2848,4362l2848,7028e" filled="false" stroked="true" strokeweight=".404pt" strokecolor="#1f1a17">
                <v:path arrowok="t"/>
              </v:shape>
            </v:group>
            <v:group style="position:absolute;left:2408;top:4063;width:874;height:464" coordorigin="2408,4063" coordsize="874,464">
              <v:shape style="position:absolute;left:2408;top:4063;width:874;height:464" coordorigin="2408,4063" coordsize="874,464" path="m2408,4526l3282,4526,3282,4063,2408,4063,2408,4526xe" filled="false" stroked="true" strokeweight=".404pt" strokecolor="#1f1a17">
                <v:path arrowok="t"/>
              </v:shape>
            </v:group>
            <v:group style="position:absolute;left:2574;top:3416;width:2;height:778" coordorigin="2574,3416" coordsize="2,778">
              <v:shape style="position:absolute;left:2574;top:3416;width:2;height:778" coordorigin="2574,3416" coordsize="0,778" path="m2574,3416l2574,4194e" filled="false" stroked="true" strokeweight=".404pt" strokecolor="#1f1a17">
                <v:path arrowok="t"/>
              </v:shape>
            </v:group>
            <v:group style="position:absolute;left:2482;top:4189;width:93;height:176" coordorigin="2482,4189" coordsize="93,176">
              <v:shape style="position:absolute;left:2482;top:4189;width:93;height:176" coordorigin="2482,4189" coordsize="93,176" path="m2574,4364l2482,4189e" filled="false" stroked="true" strokeweight=".404pt" strokecolor="#1f1a17">
                <v:path arrowok="t"/>
              </v:shape>
            </v:group>
            <v:group style="position:absolute;left:2574;top:4363;width:2;height:2132" coordorigin="2574,4363" coordsize="2,2132">
              <v:shape style="position:absolute;left:2574;top:4363;width:2;height:2132" coordorigin="2574,4363" coordsize="0,2132" path="m2574,4363l2574,6494e" filled="false" stroked="true" strokeweight=".404pt" strokecolor="#1f1a17">
                <v:path arrowok="t"/>
              </v:shape>
            </v:group>
            <v:group style="position:absolute;left:2753;top:4187;width:95;height:177" coordorigin="2753,4187" coordsize="95,177">
              <v:shape style="position:absolute;left:2753;top:4187;width:95;height:177" coordorigin="2753,4187" coordsize="95,177" path="m2848,4363l2753,4187e" filled="false" stroked="true" strokeweight=".404pt" strokecolor="#1f1a17">
                <v:path arrowok="t"/>
              </v:shape>
            </v:group>
            <v:group style="position:absolute;left:3118;top:3768;width:2;height:424" coordorigin="3118,3768" coordsize="2,424">
              <v:shape style="position:absolute;left:3118;top:3768;width:2;height:424" coordorigin="3118,3768" coordsize="0,424" path="m3118,3768l3118,4192e" filled="false" stroked="true" strokeweight=".434998pt" strokecolor="#1f1a17">
                <v:path arrowok="t"/>
              </v:shape>
            </v:group>
            <v:group style="position:absolute;left:3024;top:4187;width:94;height:177" coordorigin="3024,4187" coordsize="94,177">
              <v:shape style="position:absolute;left:3024;top:4187;width:94;height:177" coordorigin="3024,4187" coordsize="94,177" path="m3118,4363l3024,4187e" filled="false" stroked="true" strokeweight=".404pt" strokecolor="#1f1a17">
                <v:path arrowok="t"/>
              </v:shape>
            </v:group>
            <v:group style="position:absolute;left:3118;top:4362;width:2;height:2133" coordorigin="3118,4362" coordsize="2,2133">
              <v:shape style="position:absolute;left:3118;top:4362;width:2;height:2133" coordorigin="3118,4362" coordsize="0,2133" path="m3118,4362l3118,6494e" filled="false" stroked="true" strokeweight=".434998pt" strokecolor="#1f1a17">
                <v:path arrowok="t"/>
              </v:shape>
            </v:group>
            <v:group style="position:absolute;left:2963;top:6496;width:156;height:578" coordorigin="2963,6496" coordsize="156,578">
              <v:shape style="position:absolute;left:2963;top:6496;width:156;height:578" coordorigin="2963,6496" coordsize="156,578" path="m2963,7073l3119,6496e" filled="false" stroked="true" strokeweight=".404pt" strokecolor="#1f1a17">
                <v:path arrowok="t"/>
              </v:shape>
            </v:group>
            <v:group style="position:absolute;left:2574;top:6494;width:154;height:575" coordorigin="2574,6494" coordsize="154,575">
              <v:shape style="position:absolute;left:2574;top:6494;width:154;height:575" coordorigin="2574,6494" coordsize="154,575" path="m2728,7069l2574,6494e" filled="false" stroked="true" strokeweight=".404pt" strokecolor="#1f1a17">
                <v:path arrowok="t"/>
              </v:shape>
            </v:group>
            <v:group style="position:absolute;left:2320;top:4283;width:882;height:2" coordorigin="2320,4283" coordsize="882,2">
              <v:shape style="position:absolute;left:2320;top:4283;width:882;height:2" coordorigin="2320,4283" coordsize="882,0" path="m2320,4283l3202,4283e" filled="false" stroked="true" strokeweight=".46pt" strokecolor="#1f1a17">
                <v:path arrowok="t"/>
              </v:shape>
            </v:group>
            <v:group style="position:absolute;left:3023;top:7205;width:384;height:2" coordorigin="3023,7205" coordsize="384,2">
              <v:shape style="position:absolute;left:3023;top:7205;width:384;height:2" coordorigin="3023,7205" coordsize="384,0" path="m3023,7205l3407,7205e" filled="false" stroked="true" strokeweight=".404pt" strokecolor="#1f1a17">
                <v:path arrowok="t"/>
              </v:shape>
            </v:group>
            <v:group style="position:absolute;left:3407;top:3949;width:2;height:3254" coordorigin="3407,3949" coordsize="2,3254">
              <v:shape style="position:absolute;left:3407;top:3949;width:2;height:3254" coordorigin="3407,3949" coordsize="0,3254" path="m3407,3949l3407,7202e" filled="false" stroked="true" strokeweight=".404pt" strokecolor="#1f1a17">
                <v:path arrowok="t"/>
              </v:shape>
            </v:group>
            <v:group style="position:absolute;left:1440;top:3094;width:393;height:1164" coordorigin="1440,3094" coordsize="393,1164">
              <v:shape style="position:absolute;left:1440;top:3094;width:393;height:1164" coordorigin="1440,3094" coordsize="393,1164" path="m1637,3094l1488,3365,1488,3736,1440,3736,1440,3811,1488,3811,1488,4258,1628,4258,1628,4247,1832,4247,1832,3137,1637,3137,1637,3094xe" filled="true" fillcolor="#1f1a17" stroked="false">
                <v:path arrowok="t"/>
                <v:fill type="solid"/>
              </v:shape>
            </v:group>
            <v:group style="position:absolute;left:1440;top:3094;width:393;height:1164" coordorigin="1440,3094" coordsize="393,1164">
              <v:shape style="position:absolute;left:1440;top:3094;width:393;height:1164" coordorigin="1440,3094" coordsize="393,1164" path="m1832,3137l1637,3137,1637,3094,1488,3365,1488,3736,1440,3736,1440,3811,1488,3811,1488,4258,1628,4258,1628,4247,1832,4247,1832,3137xe" filled="false" stroked="true" strokeweight="0pt" strokecolor="#24211d">
                <v:path arrowok="t"/>
              </v:shape>
            </v:group>
            <v:group style="position:absolute;left:1444;top:3116;width:383;height:1120" coordorigin="1444,3116" coordsize="383,1120">
              <v:shape style="position:absolute;left:1444;top:3116;width:383;height:1120" coordorigin="1444,3116" coordsize="383,1120" path="m1826,3146l1628,3146,1628,4236,1826,4236,1826,4186,1656,4186,1656,3863,1826,3863,1826,3764,1669,3764,1669,3670,1826,3670,1826,3146xe" filled="true" fillcolor="#ffffff" stroked="false">
                <v:path arrowok="t"/>
                <v:fill type="solid"/>
              </v:shape>
              <v:shape style="position:absolute;left:1444;top:3116;width:383;height:1120" coordorigin="1444,3116" coordsize="383,1120" path="m1538,3739l1444,3739,1444,3806,1538,3806,1538,3739xe" filled="true" fillcolor="#ffffff" stroked="false">
                <v:path arrowok="t"/>
                <v:fill type="solid"/>
              </v:shape>
              <v:shape style="position:absolute;left:1444;top:3116;width:383;height:1120" coordorigin="1444,3116" coordsize="383,1120" path="m1628,3116l1495,3364,1628,3611,1628,3116xe" filled="true" fillcolor="#ffffff" stroked="false">
                <v:path arrowok="t"/>
                <v:fill type="solid"/>
              </v:shape>
            </v:group>
            <v:group style="position:absolute;left:1441;top:3114;width:388;height:1125" coordorigin="1441,3114" coordsize="388,1125">
              <v:shape style="position:absolute;left:1441;top:3114;width:388;height:1125" coordorigin="1441,3114" coordsize="388,1125" path="m1626,4236l1626,4237,1627,4238,1628,4238,1626,423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5,4232l1632,4232,1632,4236,1628,4236,1628,4238,1825,4238,1825,4232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6,4236l1825,4236,1826,4238,1826,423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9,4236l1826,4238,1829,4238,1829,423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28,4232l1626,4236,1628,4236,1628,4232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9,4188l1825,4188,1825,4232,1826,4232,1826,4236,1829,4236,1829,4188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26,3612l1626,4234,1627,4234,1627,4232,1632,4232,1632,3613,1627,3613,1626,3612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54,4186l1654,4188,1655,4188,1656,4189,1654,418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58,4186l1656,4186,1656,4189,1658,418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6,4183l1658,4183,1658,4188,1657,4188,1656,4189,1825,4188,1825,4186,1826,4186,1826,4183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9,4186l1826,4186,1826,4188,1829,418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54,3864l1654,4186,1656,4186,1656,4183,1658,4183,1658,3865,1655,3865,1654,3864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9,4183l1826,4183,1829,4186,1829,4183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56,3863l1654,3863,1656,3865,1656,3863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5,3859l1656,3859,1656,3863,1658,3863,1658,3865,1825,3865,1825,3859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6,3863l1825,3863,1826,3865,1826,3863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9,3863l1826,3865,1828,3865,1829,3864,1829,3863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56,3859l1655,3859,1655,3860,1654,3860,1654,3863,1656,3859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9,3767l1825,3767,1825,3859,1826,3859,1826,3863,1829,3863,1829,3767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41,3806l1441,3809,1442,3810,1444,3810,1441,380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536,3805l1446,3805,1446,3806,1444,3806,1444,3810,1537,3810,1536,3809,1536,3805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538,3806l1536,3806,1538,3810,1538,380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540,3806l1538,3810,1540,3809,1540,380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44,3739l1441,3739,1441,3806,1442,3805,1446,3805,1446,3743,1444,3743,1444,3739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44,3805l1441,3806,1444,3806,1444,3805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540,3742l1538,3743,1536,3743,1536,3805,1538,3805,1538,3806,1540,3806,1540,3742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67,3765l1667,3767,1669,3767,1667,3765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73,3764l1669,3764,1669,3767,1673,3764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6,3761l1673,3761,1673,3766,1672,3766,1672,3767,1825,3767,1825,3764,1826,3764,1826,3761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9,3764l1826,3764,1826,3767,1829,3764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66,3670l1666,3764,1667,3765,1667,3764,1669,3764,1669,3761,1673,3761,1673,3672,1667,3672,1667,3670,1666,3670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8,3761l1826,3761,1829,3764,1829,3762,1828,3761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538,3737l1446,3737,1446,3743,1536,3743,1536,3739,1538,3739,1538,3737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540,3739l1538,3739,1538,3743,1540,3739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44,3737l1441,3737,1441,3739,1444,3737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44,3737l1444,3739,1446,3739,1444,3737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540,3737l1538,3737,1540,3739,1540,3737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69,3670l1667,3670,1667,3670,1669,3672,1669,3670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5,3666l1669,3666,1669,3670,1673,3670,1673,3672,1825,3672,1825,366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6,3670l1825,3670,1826,3672,1826,3670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9,3670l1826,3672,1829,3672,1829,3670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9,3149l1828,3149,1826,3150,1825,3150,1825,3666,1826,3666,1826,3670,1829,3670,1829,3149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69,3666l1668,3666,1667,3667,1667,3668,1669,366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32,3612l1631,3612,1631,3613,1632,3613,1632,3612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98,3364l1498,3365,1498,3366,1496,3366,1496,3367,1494,3367,1626,3612,1626,3601,1498,3364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32,3611l1628,3611,1626,3612,1632,3611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26,3601l1626,3611,1628,3611,1631,3610,1626,3601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32,3610l1631,3610,1632,3611,1632,3610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94,3367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94,3366l1493,3366,1494,3367,1494,336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93,3365l1493,3366,1493,3366,1493,3365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95,3364l1493,3365,1498,3365,1495,3364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499,3362l1498,3362,1498,3364,1499,3362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26,3115l1493,3362,1495,3364,1498,3362,1499,3362,1626,3128,1626,3115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32,3146l1628,3146,1628,3150,1632,3150,1632,314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6,3143l1632,3143,1632,3150,1825,3150,1825,3146,1826,3146,1826,3143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9,3146l1826,3146,1826,3150,1829,314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28,3143l1626,3146,1628,3146,1628,3143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30,3143l1628,3143,1632,3146,1632,3145,1630,3143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828,3143l1826,3143,1829,3146,1829,3144,1828,3144,1828,3143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32,3116l1628,3116,1631,3119,1626,3128,1626,3145,1628,3143,1632,3143,1632,3116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26,3115l1626,3116,1628,3116,1626,3115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32,3115l1626,3115,1632,3116,1632,3115xe" filled="true" fillcolor="#1f1a17" stroked="false">
                <v:path arrowok="t"/>
                <v:fill type="solid"/>
              </v:shape>
              <v:shape style="position:absolute;left:1441;top:3114;width:388;height:1125" coordorigin="1441,3114" coordsize="388,1125" path="m1631,3114l1627,3114,1627,3115,1631,3115,1631,3114xe" filled="true" fillcolor="#1f1a17" stroked="false">
                <v:path arrowok="t"/>
                <v:fill type="solid"/>
              </v:shape>
            </v:group>
            <v:group style="position:absolute;left:1679;top:3191;width:64;height:364" coordorigin="1679,3191" coordsize="64,364">
              <v:shape style="position:absolute;left:1679;top:3191;width:64;height:364" coordorigin="1679,3191" coordsize="64,364" path="m1742,3427l1679,3427,1679,3554,1742,3554,1742,3547,1682,3547,1682,3493,1742,3493,1742,3488,1682,3488,1682,3434,1742,3434,1742,3427xe" filled="true" fillcolor="#1f1a17" stroked="false">
                <v:path arrowok="t"/>
                <v:fill type="solid"/>
              </v:shape>
              <v:shape style="position:absolute;left:1679;top:3191;width:64;height:364" coordorigin="1679,3191" coordsize="64,364" path="m1742,3493l1740,3493,1740,3547,1742,3547,1742,3493xe" filled="true" fillcolor="#1f1a17" stroked="false">
                <v:path arrowok="t"/>
                <v:fill type="solid"/>
              </v:shape>
              <v:shape style="position:absolute;left:1679;top:3191;width:64;height:364" coordorigin="1679,3191" coordsize="64,364" path="m1742,3434l1740,3434,1740,3488,1742,3488,1742,3434xe" filled="true" fillcolor="#1f1a17" stroked="false">
                <v:path arrowok="t"/>
                <v:fill type="solid"/>
              </v:shape>
              <v:shape style="position:absolute;left:1679;top:3191;width:64;height:364" coordorigin="1679,3191" coordsize="64,364" path="m1742,3191l1679,3191,1679,3317,1742,3317,1742,3311,1682,3311,1682,3256,1742,3256,1742,3252,1682,3252,1682,3198,1742,3198,1742,3191xe" filled="true" fillcolor="#1f1a17" stroked="false">
                <v:path arrowok="t"/>
                <v:fill type="solid"/>
              </v:shape>
              <v:shape style="position:absolute;left:1679;top:3191;width:64;height:364" coordorigin="1679,3191" coordsize="64,364" path="m1742,3256l1740,3256,1740,3311,1742,3311,1742,3256xe" filled="true" fillcolor="#1f1a17" stroked="false">
                <v:path arrowok="t"/>
                <v:fill type="solid"/>
              </v:shape>
              <v:shape style="position:absolute;left:1679;top:3191;width:64;height:364" coordorigin="1679,3191" coordsize="64,364" path="m1742,3198l1740,3198,1740,3252,1742,3252,1742,3198xe" filled="true" fillcolor="#1f1a17" stroked="false">
                <v:path arrowok="t"/>
                <v:fill type="solid"/>
              </v:shape>
            </v:group>
            <v:group style="position:absolute;left:1682;top:3493;width:58;height:54" coordorigin="1682,3493" coordsize="58,54">
              <v:shape style="position:absolute;left:1682;top:3493;width:58;height:54" coordorigin="1682,3493" coordsize="58,54" path="m1740,3547l1682,3547,1682,3493,1740,3493,1740,3547xe" filled="false" stroked="true" strokeweight="0pt" strokecolor="#24211d">
                <v:path arrowok="t"/>
              </v:shape>
            </v:group>
            <v:group style="position:absolute;left:1682;top:3434;width:58;height:54" coordorigin="1682,3434" coordsize="58,54">
              <v:shape style="position:absolute;left:1682;top:3434;width:58;height:54" coordorigin="1682,3434" coordsize="58,54" path="m1740,3488l1682,3488,1682,3434,1740,3434,1740,3488xe" filled="false" stroked="true" strokeweight="0pt" strokecolor="#24211d">
                <v:path arrowok="t"/>
              </v:shape>
            </v:group>
            <v:group style="position:absolute;left:1679;top:3427;width:64;height:128" coordorigin="1679,3427" coordsize="64,128">
              <v:shape style="position:absolute;left:1679;top:3427;width:64;height:128" coordorigin="1679,3427" coordsize="64,128" path="m1742,3554l1679,3554,1679,3427,1742,3427,1742,3554xe" filled="false" stroked="true" strokeweight="0pt" strokecolor="#24211d">
                <v:path arrowok="t"/>
              </v:shape>
            </v:group>
            <v:group style="position:absolute;left:1682;top:3256;width:58;height:56" coordorigin="1682,3256" coordsize="58,56">
              <v:shape style="position:absolute;left:1682;top:3256;width:58;height:56" coordorigin="1682,3256" coordsize="58,56" path="m1740,3311l1682,3311,1682,3256,1740,3256,1740,3311xe" filled="false" stroked="true" strokeweight="0pt" strokecolor="#24211d">
                <v:path arrowok="t"/>
              </v:shape>
            </v:group>
            <v:group style="position:absolute;left:1682;top:3198;width:58;height:54" coordorigin="1682,3198" coordsize="58,54">
              <v:shape style="position:absolute;left:1682;top:3198;width:58;height:54" coordorigin="1682,3198" coordsize="58,54" path="m1740,3252l1682,3252,1682,3198,1740,3198,1740,3252xe" filled="false" stroked="true" strokeweight="0pt" strokecolor="#24211d">
                <v:path arrowok="t"/>
              </v:shape>
            </v:group>
            <v:group style="position:absolute;left:1679;top:3191;width:64;height:126" coordorigin="1679,3191" coordsize="64,126">
              <v:shape style="position:absolute;left:1679;top:3191;width:64;height:126" coordorigin="1679,3191" coordsize="64,126" path="m1742,3317l1679,3317,1679,3191,1742,3191,1742,3317xe" filled="false" stroked="true" strokeweight="0pt" strokecolor="#24211d">
                <v:path arrowok="t"/>
              </v:shape>
            </v:group>
            <v:group style="position:absolute;left:1787;top:3870;width:2;height:308" coordorigin="1787,3870" coordsize="2,308">
              <v:shape style="position:absolute;left:1787;top:3870;width:2;height:308" coordorigin="1787,3870" coordsize="0,308" path="m1787,3870l1787,4177e" filled="false" stroked="true" strokeweight=".46pt" strokecolor="#ffffff">
                <v:path arrowok="t"/>
              </v:shape>
            </v:group>
            <v:group style="position:absolute;left:1745;top:3870;width:2;height:308" coordorigin="1745,3870" coordsize="2,308">
              <v:shape style="position:absolute;left:1745;top:3870;width:2;height:308" coordorigin="1745,3870" coordsize="0,308" path="m1745,3870l1745,4177e" filled="false" stroked="true" strokeweight=".46pt" strokecolor="#ffffff">
                <v:path arrowok="t"/>
              </v:shape>
            </v:group>
            <v:group style="position:absolute;left:1704;top:3870;width:2;height:308" coordorigin="1704,3870" coordsize="2,308">
              <v:shape style="position:absolute;left:1704;top:3870;width:2;height:308" coordorigin="1704,3870" coordsize="0,308" path="m1704,3870l1704,4177e" filled="false" stroked="true" strokeweight=".46pt" strokecolor="#ffffff">
                <v:path arrowok="t"/>
              </v:shape>
            </v:group>
            <v:group style="position:absolute;left:1787;top:3870;width:2;height:308" coordorigin="1787,3870" coordsize="2,308">
              <v:shape style="position:absolute;left:1787;top:3870;width:2;height:308" coordorigin="1787,3870" coordsize="0,308" path="m1787,3870l1787,4177e" filled="false" stroked="true" strokeweight=".46pt" strokecolor="#24211d">
                <v:path arrowok="t"/>
              </v:shape>
            </v:group>
            <v:group style="position:absolute;left:1745;top:3870;width:2;height:308" coordorigin="1745,3870" coordsize="2,308">
              <v:shape style="position:absolute;left:1745;top:3870;width:2;height:308" coordorigin="1745,3870" coordsize="0,308" path="m1745,3870l1745,4177e" filled="false" stroked="true" strokeweight=".46pt" strokecolor="#24211d">
                <v:path arrowok="t"/>
              </v:shape>
            </v:group>
            <v:group style="position:absolute;left:1704;top:3870;width:2;height:308" coordorigin="1704,3870" coordsize="2,308">
              <v:shape style="position:absolute;left:1704;top:3870;width:2;height:308" coordorigin="1704,3870" coordsize="0,308" path="m1704,3870l1704,4177e" filled="false" stroked="true" strokeweight=".46pt" strokecolor="#24211d">
                <v:path arrowok="t"/>
              </v:shape>
            </v:group>
            <v:group style="position:absolute;left:1844;top:3766;width:1272;height:2" coordorigin="1844,3766" coordsize="1272,2">
              <v:shape style="position:absolute;left:1844;top:3766;width:1272;height:2" coordorigin="1844,3766" coordsize="1272,0" path="m1844,3766l3116,3766e" filled="false" stroked="true" strokeweight=".404pt" strokecolor="#1f1a17">
                <v:path arrowok="t"/>
              </v:shape>
            </v:group>
            <v:group style="position:absolute;left:1835;top:3744;width:41;height:44" coordorigin="1835,3744" coordsize="41,44">
              <v:shape style="position:absolute;left:1835;top:3744;width:41;height:44" coordorigin="1835,3744" coordsize="41,44" path="m1876,3744l1835,3766,1876,3787,1876,3744xe" filled="true" fillcolor="#1f1a17" stroked="false">
                <v:path arrowok="t"/>
                <v:fill type="solid"/>
              </v:shape>
            </v:group>
            <v:group style="position:absolute;left:1861;top:3946;width:1547;height:2" coordorigin="1861,3946" coordsize="1547,2">
              <v:shape style="position:absolute;left:1861;top:3946;width:1547;height:2" coordorigin="1861,3946" coordsize="1547,0" path="m1861,3946l3408,3946e" filled="false" stroked="true" strokeweight=".404pt" strokecolor="#1f1a17">
                <v:path arrowok="t"/>
              </v:shape>
            </v:group>
            <v:group style="position:absolute;left:1838;top:3923;width:41;height:44" coordorigin="1838,3923" coordsize="41,44">
              <v:shape style="position:absolute;left:1838;top:3923;width:41;height:44" coordorigin="1838,3923" coordsize="41,44" path="m1879,3923l1838,3944,1879,3966,1879,3923xe" filled="true" fillcolor="#1f1a17" stroked="false">
                <v:path arrowok="t"/>
                <v:fill type="solid"/>
              </v:shape>
            </v:group>
            <v:group style="position:absolute;left:1847;top:3565;width:999;height:2" coordorigin="1847,3565" coordsize="999,2">
              <v:shape style="position:absolute;left:1847;top:3565;width:999;height:2" coordorigin="1847,3565" coordsize="999,0" path="m1847,3565l2845,3565e" filled="false" stroked="true" strokeweight=".404pt" strokecolor="#1f1a17">
                <v:path arrowok="t"/>
              </v:shape>
            </v:group>
            <v:group style="position:absolute;left:1838;top:3542;width:41;height:45" coordorigin="1838,3542" coordsize="41,45">
              <v:shape style="position:absolute;left:1838;top:3542;width:41;height:45" coordorigin="1838,3542" coordsize="41,45" path="m1879,3542l1838,3564,1879,3587,1879,3542xe" filled="true" fillcolor="#1f1a17" stroked="false">
                <v:path arrowok="t"/>
                <v:fill type="solid"/>
              </v:shape>
            </v:group>
            <v:group style="position:absolute;left:1854;top:3416;width:718;height:2" coordorigin="1854,3416" coordsize="718,2">
              <v:shape style="position:absolute;left:1854;top:3416;width:718;height:2" coordorigin="1854,3416" coordsize="718,0" path="m1854,3416l2572,3416e" filled="false" stroked="true" strokeweight=".404pt" strokecolor="#1f1a17">
                <v:path arrowok="t"/>
              </v:shape>
            </v:group>
            <v:group style="position:absolute;left:1841;top:3395;width:40;height:45" coordorigin="1841,3395" coordsize="40,45">
              <v:shape style="position:absolute;left:1841;top:3395;width:40;height:45" coordorigin="1841,3395" coordsize="40,45" path="m1880,3395l1841,3416,1880,3439,1880,3395xe" filled="true" fillcolor="#1f1a17" stroked="false">
                <v:path arrowok="t"/>
                <v:fill type="solid"/>
              </v:shape>
              <v:shape style="position:absolute;left:3946;top:1812;width:1664;height:1215" type="#_x0000_t75" stroked="false">
                <v:imagedata r:id="rId108" o:title=""/>
              </v:shape>
            </v:group>
            <v:group style="position:absolute;left:3954;top:1825;width:5639;height:2" coordorigin="3954,1825" coordsize="5639,2">
              <v:shape style="position:absolute;left:3954;top:1825;width:5639;height:2" coordorigin="3954,1825" coordsize="5639,0" path="m9593,1825l3954,1825e" filled="false" stroked="true" strokeweight=".404pt" strokecolor="#1f1a17">
                <v:path arrowok="t"/>
              </v:shape>
            </v:group>
            <v:group style="position:absolute;left:9593;top:1825;width:2;height:606" coordorigin="9593,1825" coordsize="2,606">
              <v:shape style="position:absolute;left:9593;top:1825;width:2;height:606" coordorigin="9593,1825" coordsize="0,606" path="m9593,2431l9593,1825e" filled="false" stroked="true" strokeweight=".404pt" strokecolor="#1f1a17">
                <v:path arrowok="t"/>
              </v:shape>
            </v:group>
            <v:group style="position:absolute;left:9575;top:2414;width:35;height:34" coordorigin="9575,2414" coordsize="35,34">
              <v:shape style="position:absolute;left:9575;top:2414;width:35;height:34" coordorigin="9575,2414" coordsize="35,34" path="m9598,2446l9590,2446,9592,2448,9596,2448,9598,2446xe" filled="true" fillcolor="#1f1a17" stroked="false">
                <v:path arrowok="t"/>
                <v:fill type="solid"/>
              </v:shape>
              <v:shape style="position:absolute;left:9575;top:2414;width:35;height:34" coordorigin="9575,2414" coordsize="35,34" path="m9601,2444l9583,2444,9586,2446,9601,2446,9601,2444xe" filled="true" fillcolor="#1f1a17" stroked="false">
                <v:path arrowok="t"/>
                <v:fill type="solid"/>
              </v:shape>
              <v:shape style="position:absolute;left:9575;top:2414;width:35;height:34" coordorigin="9575,2414" coordsize="35,34" path="m9604,2443l9582,2443,9582,2444,9604,2444,9604,2443xe" filled="true" fillcolor="#1f1a17" stroked="false">
                <v:path arrowok="t"/>
                <v:fill type="solid"/>
              </v:shape>
              <v:shape style="position:absolute;left:9575;top:2414;width:35;height:34" coordorigin="9575,2414" coordsize="35,34" path="m9594,2414l9588,2414,9586,2416,9583,2416,9582,2418,9582,2420,9580,2420,9580,2423,9577,2423,9577,2429,9575,2429,9575,2432,9577,2432,9577,2438,9580,2441,9580,2443,9605,2443,9607,2441,9607,2438,9610,2437,9610,2431,9594,2431,9594,2414xe" filled="true" fillcolor="#1f1a17" stroked="false">
                <v:path arrowok="t"/>
                <v:fill type="solid"/>
              </v:shape>
              <v:shape style="position:absolute;left:9575;top:2414;width:35;height:34" coordorigin="9575,2414" coordsize="35,34" path="m9599,2414l9594,2414,9594,2431,9610,2431,9610,2424,9607,2424,9607,2420,9605,2420,9605,2418,9604,2418,9604,2416,9599,2416,9599,2414xe" filled="true" fillcolor="#1f1a17" stroked="false">
                <v:path arrowok="t"/>
                <v:fill type="solid"/>
              </v:shape>
              <v:shape style="position:absolute;left:7806;top:5214;width:167;height:167" type="#_x0000_t75" stroked="false">
                <v:imagedata r:id="rId109" o:title=""/>
              </v:shape>
              <v:shape style="position:absolute;left:7645;top:4907;width:168;height:284" type="#_x0000_t75" stroked="false">
                <v:imagedata r:id="rId110" o:title=""/>
              </v:shape>
            </v:group>
            <v:group style="position:absolute;left:8462;top:5465;width:27;height:2" coordorigin="8462,5465" coordsize="27,2">
              <v:shape style="position:absolute;left:8462;top:5465;width:27;height:2" coordorigin="8462,5465" coordsize="27,0" path="m8489,5465l8462,5465e" filled="false" stroked="true" strokeweight=".223pt" strokecolor="#000000">
                <v:path arrowok="t"/>
              </v:shape>
            </v:group>
            <v:group style="position:absolute;left:8160;top:5393;width:266;height:136" coordorigin="8160,5393" coordsize="266,136">
              <v:shape style="position:absolute;left:8160;top:5393;width:266;height:136" coordorigin="8160,5393" coordsize="266,136" path="m8160,5528l8425,5528,8425,5393,8160,5393,8160,5528xe" filled="false" stroked="true" strokeweight=".372pt" strokecolor="#1f1a17">
                <v:path arrowok="t"/>
              </v:shape>
            </v:group>
            <v:group style="position:absolute;left:8371;top:5434;width:27;height:53" coordorigin="8371,5434" coordsize="27,53">
              <v:shape style="position:absolute;left:8371;top:5434;width:27;height:53" coordorigin="8371,5434" coordsize="27,53" path="m8367,5460l8401,5460e" filled="false" stroked="true" strokeweight="3.112pt" strokecolor="#1f1a17">
                <v:path arrowok="t"/>
              </v:shape>
            </v:group>
            <v:group style="position:absolute;left:8221;top:5407;width:106;height:107" coordorigin="8221,5407" coordsize="106,107">
              <v:shape style="position:absolute;left:8221;top:5407;width:106;height:107" coordorigin="8221,5407" coordsize="106,107" path="m8327,5461l8327,5449,8322,5438,8311,5422,8296,5411,8280,5407,8263,5408,8247,5414,8233,5426,8224,5442,8221,5471,8226,5480,8230,5490,8236,5497,8252,5509,8263,5513,8273,5513,8292,5511,8309,5500,8327,5471,8327,5461xe" filled="false" stroked="true" strokeweight=".372pt" strokecolor="#1f1a17">
                <v:path arrowok="t"/>
              </v:shape>
            </v:group>
            <v:group style="position:absolute;left:8248;top:5426;width:68;height:80" coordorigin="8248,5426" coordsize="68,80">
              <v:shape style="position:absolute;left:8248;top:5426;width:68;height:80" coordorigin="8248,5426" coordsize="68,80" path="m8248,5506l8315,5426e" filled="false" stroked="true" strokeweight=".372pt" strokecolor="#1f1a17">
                <v:path arrowok="t"/>
              </v:shape>
            </v:group>
            <v:group style="position:absolute;left:8232;top:5413;width:68;height:81" coordorigin="8232,5413" coordsize="68,81">
              <v:shape style="position:absolute;left:8232;top:5413;width:68;height:81" coordorigin="8232,5413" coordsize="68,81" path="m8232,5494l8299,5413e" filled="false" stroked="true" strokeweight=".372pt" strokecolor="#1f1a17">
                <v:path arrowok="t"/>
              </v:shape>
            </v:group>
            <v:group style="position:absolute;left:3970;top:9467;width:4904;height:2" coordorigin="3970,9467" coordsize="4904,2">
              <v:shape style="position:absolute;left:3970;top:9467;width:4904;height:2" coordorigin="3970,9467" coordsize="4904,0" path="m3970,9467l8873,9467e" filled="false" stroked="true" strokeweight=".372pt" strokecolor="#1f1a17">
                <v:path arrowok="t"/>
              </v:shape>
            </v:group>
            <v:group style="position:absolute;left:8879;top:5465;width:2;height:4002" coordorigin="8879,5465" coordsize="2,4002">
              <v:shape style="position:absolute;left:8879;top:5465;width:2;height:4002" coordorigin="8879,5465" coordsize="0,4002" path="m8879,5465l8879,9467e" filled="false" stroked="true" strokeweight=".372pt" strokecolor="#1f1a17">
                <v:path arrowok="t"/>
              </v:shape>
            </v:group>
            <v:group style="position:absolute;left:8461;top:5443;width:40;height:44" coordorigin="8461,5443" coordsize="40,44">
              <v:shape style="position:absolute;left:8461;top:5443;width:40;height:44" coordorigin="8461,5443" coordsize="40,44" path="m8501,5443l8461,5464,8501,5486,8501,5443xe" filled="true" fillcolor="#1f1a17" stroked="false">
                <v:path arrowok="t"/>
                <v:fill type="solid"/>
              </v:shape>
            </v:group>
            <v:group style="position:absolute;left:8489;top:5464;width:386;height:2" coordorigin="8489,5464" coordsize="386,2">
              <v:shape style="position:absolute;left:8489;top:5464;width:386;height:2" coordorigin="8489,5464" coordsize="386,0" path="m8489,5464l8874,5464e" filled="false" stroked="true" strokeweight=".372pt" strokecolor="#1f1a17">
                <v:path arrowok="t"/>
              </v:shape>
            </v:group>
            <v:group style="position:absolute;left:3973;top:9242;width:2;height:220" coordorigin="3973,9242" coordsize="2,220">
              <v:shape style="position:absolute;left:3973;top:9242;width:2;height:220" coordorigin="3973,9242" coordsize="0,220" path="m3973,9242l3973,9462e" filled="false" stroked="true" strokeweight=".372pt" strokecolor="#1f1a17">
                <v:path arrowok="t"/>
              </v:shape>
            </v:group>
            <v:group style="position:absolute;left:3955;top:9226;width:34;height:38" coordorigin="3955,9226" coordsize="34,38">
              <v:shape style="position:absolute;left:3955;top:9226;width:34;height:38" coordorigin="3955,9226" coordsize="34,38" path="m3979,9260l3967,9260,3967,9263,3979,9263,3979,9260xe" filled="true" fillcolor="#1f1a17" stroked="false">
                <v:path arrowok="t"/>
                <v:fill type="solid"/>
              </v:shape>
              <v:shape style="position:absolute;left:3955;top:9226;width:34;height:38" coordorigin="3955,9226" coordsize="34,38" path="m3983,9258l3962,9258,3962,9260,3983,9260,3983,9258xe" filled="true" fillcolor="#1f1a17" stroked="false">
                <v:path arrowok="t"/>
                <v:fill type="solid"/>
              </v:shape>
              <v:shape style="position:absolute;left:3955;top:9226;width:34;height:38" coordorigin="3955,9226" coordsize="34,38" path="m3985,9256l3960,9256,3960,9258,3985,9258,3985,9256xe" filled="true" fillcolor="#1f1a17" stroked="false">
                <v:path arrowok="t"/>
                <v:fill type="solid"/>
              </v:shape>
              <v:shape style="position:absolute;left:3955;top:9226;width:34;height:38" coordorigin="3955,9226" coordsize="34,38" path="m3985,9230l3960,9230,3960,9232,3959,9232,3959,9234,3956,9236,3956,9242,3955,9242,3955,9246,3956,9246,3956,9254,3959,9254,3959,9256,3986,9256,3986,9251,3989,9251,3989,9236,3986,9236,3986,9234,3985,9232,3985,9230xe" filled="true" fillcolor="#1f1a17" stroked="false">
                <v:path arrowok="t"/>
                <v:fill type="solid"/>
              </v:shape>
              <v:shape style="position:absolute;left:3955;top:9226;width:34;height:38" coordorigin="3955,9226" coordsize="34,38" path="m3982,9227l3965,9227,3962,9230,3983,9230,3982,9227xe" filled="true" fillcolor="#1f1a17" stroked="false">
                <v:path arrowok="t"/>
                <v:fill type="solid"/>
              </v:shape>
              <v:shape style="position:absolute;left:3955;top:9226;width:34;height:38" coordorigin="3955,9226" coordsize="34,38" path="m3978,9226l3970,9226,3967,9227,3978,9227,3978,9226xe" filled="true" fillcolor="#1f1a17" stroked="false">
                <v:path arrowok="t"/>
                <v:fill type="solid"/>
              </v:shape>
              <v:shape style="position:absolute;left:4574;top:2356;width:604;height:737" type="#_x0000_t202" filled="false" stroked="false">
                <v:textbox inset="0,0,0,0">
                  <w:txbxContent>
                    <w:p>
                      <w:pPr>
                        <w:spacing w:line="74" w:lineRule="exact" w:before="0"/>
                        <w:ind w:left="232" w:right="0" w:firstLine="63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NOT</w:t>
                      </w:r>
                      <w:r>
                        <w:rPr>
                          <w:rFonts w:ascii="Arial Narrow"/>
                          <w:color w:val="1F1A17"/>
                          <w:spacing w:val="-4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USED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380" w:lineRule="auto" w:before="0"/>
                        <w:ind w:left="173" w:right="14" w:firstLine="58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SPRINKLER</w:t>
                      </w:r>
                      <w:r>
                        <w:rPr>
                          <w:rFonts w:ascii="Arial Narrow"/>
                          <w:color w:val="1F1A17"/>
                          <w:spacing w:val="28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REMOTE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OFF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380" w:lineRule="auto" w:before="6"/>
                        <w:ind w:left="172" w:right="2" w:hanging="173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EMERGENCY</w:t>
                      </w:r>
                      <w:r>
                        <w:rPr>
                          <w:rFonts w:ascii="Arial Narrow"/>
                          <w:color w:val="1F1A17"/>
                          <w:spacing w:val="-6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STOP</w:t>
                      </w:r>
                      <w:r>
                        <w:rPr>
                          <w:rFonts w:ascii="Arial Narrow"/>
                          <w:color w:val="1F1A17"/>
                          <w:spacing w:val="22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ACCESS</w:t>
                      </w:r>
                      <w:r>
                        <w:rPr>
                          <w:rFonts w:ascii="Arial Narrow"/>
                          <w:color w:val="1F1A17"/>
                          <w:spacing w:val="-5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LOCK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79" w:lineRule="exact" w:before="13"/>
                        <w:ind w:left="224" w:right="0" w:firstLine="0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REMOTE</w:t>
                      </w:r>
                      <w:r>
                        <w:rPr>
                          <w:rFonts w:ascii="Arial Narrow"/>
                          <w:color w:val="1F1A17"/>
                          <w:spacing w:val="-2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8"/>
                          <w:w w:val="105"/>
                          <w:sz w:val="7"/>
                        </w:rPr>
                        <w:t>S/S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207;top:3169;width:318;height:137" type="#_x0000_t202" filled="false" stroked="false">
                <v:textbox inset="0,0,0,0">
                  <w:txbxContent>
                    <w:p>
                      <w:pPr>
                        <w:spacing w:line="64" w:lineRule="exact" w:before="0"/>
                        <w:ind w:left="15" w:right="0" w:hanging="16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b/>
                          <w:color w:val="1F1A17"/>
                          <w:spacing w:val="-1"/>
                          <w:w w:val="105"/>
                          <w:sz w:val="6"/>
                        </w:rPr>
                        <w:t>CONTROL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  <w:p>
                      <w:pPr>
                        <w:spacing w:line="68" w:lineRule="exact" w:before="4"/>
                        <w:ind w:left="15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b/>
                          <w:color w:val="1F1A17"/>
                          <w:spacing w:val="-1"/>
                          <w:w w:val="105"/>
                          <w:sz w:val="6"/>
                        </w:rPr>
                        <w:t>SIGNALS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8621;top:3401;width:512;height:465" type="#_x0000_t202" filled="false" stroked="false">
                <v:textbox inset="0,0,0,0">
                  <w:txbxContent>
                    <w:p>
                      <w:pPr>
                        <w:spacing w:line="74" w:lineRule="exact" w:before="0"/>
                        <w:ind w:left="0" w:right="6" w:firstLine="0"/>
                        <w:jc w:val="righ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z w:val="7"/>
                        </w:rPr>
                        <w:t>ALA</w:t>
                      </w:r>
                      <w:r>
                        <w:rPr>
                          <w:rFonts w:ascii="Arial Narrow"/>
                          <w:color w:val="1F1A17"/>
                          <w:spacing w:val="2"/>
                          <w:sz w:val="7"/>
                        </w:rPr>
                        <w:t>R</w:t>
                      </w:r>
                      <w:r>
                        <w:rPr>
                          <w:rFonts w:ascii="Arial Narrow"/>
                          <w:color w:val="1F1A17"/>
                          <w:sz w:val="7"/>
                        </w:rPr>
                        <w:t>M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365" w:lineRule="auto" w:before="44"/>
                        <w:ind w:left="170" w:right="0" w:hanging="171"/>
                        <w:jc w:val="righ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READY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TO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LOAD</w:t>
                      </w:r>
                      <w:r>
                        <w:rPr>
                          <w:rFonts w:ascii="Arial Narrow"/>
                          <w:color w:val="1F1A17"/>
                          <w:spacing w:val="27"/>
                          <w:w w:val="104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z w:val="7"/>
                        </w:rPr>
                        <w:t>PRESTART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  <w:p>
                      <w:pPr>
                        <w:spacing w:line="79" w:lineRule="exact" w:before="22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GEN</w:t>
                      </w:r>
                      <w:r>
                        <w:rPr>
                          <w:rFonts w:ascii="Arial Narrow"/>
                          <w:color w:val="1F1A17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spacing w:val="-1"/>
                          <w:w w:val="105"/>
                          <w:sz w:val="7"/>
                        </w:rPr>
                        <w:t>C.B.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4236;top:7058;width:139;height:74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spacing w:val="1"/>
                          <w:w w:val="105"/>
                          <w:sz w:val="7"/>
                        </w:rPr>
                        <w:t>RPM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676;top:8307;width:166;height:75" type="#_x0000_t202" filled="false" stroked="false">
                <v:textbox inset="0,0,0,0">
                  <w:txbxContent>
                    <w:p>
                      <w:pPr>
                        <w:spacing w:line="7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7"/>
                        </w:rPr>
                        <w:t>GND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668;top:8808;width:334;height:75" type="#_x0000_t202" filled="false" stroked="false">
                <v:textbox inset="0,0,0,0">
                  <w:txbxContent>
                    <w:p>
                      <w:pPr>
                        <w:spacing w:line="7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1"/>
                          <w:w w:val="105"/>
                          <w:sz w:val="7"/>
                        </w:rPr>
                        <w:t>+</w:t>
                      </w:r>
                      <w:r>
                        <w:rPr>
                          <w:rFonts w:ascii="Arial"/>
                          <w:w w:val="105"/>
                          <w:sz w:val="7"/>
                        </w:rPr>
                        <w:t>24</w:t>
                      </w:r>
                      <w:r>
                        <w:rPr>
                          <w:rFonts w:ascii="Arial"/>
                          <w:spacing w:val="-4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7"/>
                        </w:rPr>
                        <w:t>V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7"/>
                        </w:rPr>
                        <w:t>DC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4670;top:9153;width:366;height:74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FUEL</w:t>
                      </w:r>
                      <w:r>
                        <w:rPr>
                          <w:rFonts w:ascii="Arial Narrow"/>
                          <w:color w:val="1F1A17"/>
                          <w:spacing w:val="-4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 Narrow"/>
                          <w:color w:val="1F1A17"/>
                          <w:w w:val="105"/>
                          <w:sz w:val="7"/>
                        </w:rPr>
                        <w:t>LEVEL</w:t>
                      </w:r>
                      <w:r>
                        <w:rPr>
                          <w:rFonts w:ascii="Arial Narrow"/>
                          <w:sz w:val="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23.647064pt;margin-top:52.583599pt;width:9.950pt;height:17.5pt;mso-position-horizontal-relative:page;mso-position-vertical-relative:paragraph;z-index:9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4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7"/>
                    </w:rPr>
                    <w:t>RS-232C</w:t>
                  </w:r>
                  <w:r>
                    <w:rPr>
                      <w:rFonts w:ascii="Arial"/>
                      <w:sz w:val="7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b/>
                      <w:color w:val="1F1A17"/>
                      <w:spacing w:val="-1"/>
                      <w:w w:val="106"/>
                      <w:sz w:val="7"/>
                    </w:rPr>
                    <w:t>Interface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394135pt;margin-top:31.359512pt;width:5.75pt;height:20.5pt;mso-position-horizontal-relative:page;mso-position-vertical-relative:paragraph;z-index:9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7"/>
                      <w:szCs w:val="7"/>
                    </w:rPr>
                  </w:pPr>
                  <w:r>
                    <w:rPr>
                      <w:rFonts w:ascii="Arial Narrow"/>
                      <w:color w:val="1F1A17"/>
                      <w:spacing w:val="-1"/>
                      <w:w w:val="106"/>
                      <w:sz w:val="7"/>
                    </w:rPr>
                    <w:t>Modem</w:t>
                  </w:r>
                  <w:r>
                    <w:rPr>
                      <w:rFonts w:ascii="Arial Narrow"/>
                      <w:color w:val="1F1A17"/>
                      <w:spacing w:val="-4"/>
                      <w:sz w:val="7"/>
                    </w:rPr>
                    <w:t> </w:t>
                  </w:r>
                  <w:r>
                    <w:rPr>
                      <w:rFonts w:ascii="Arial Narrow"/>
                      <w:color w:val="1F1A17"/>
                      <w:spacing w:val="-2"/>
                      <w:w w:val="106"/>
                      <w:sz w:val="7"/>
                    </w:rPr>
                    <w:t>or</w:t>
                  </w:r>
                  <w:r>
                    <w:rPr>
                      <w:rFonts w:ascii="Arial Narrow"/>
                      <w:color w:val="1F1A17"/>
                      <w:spacing w:val="3"/>
                      <w:sz w:val="7"/>
                    </w:rPr>
                    <w:t> </w:t>
                  </w:r>
                  <w:r>
                    <w:rPr>
                      <w:rFonts w:ascii="Arial Narrow"/>
                      <w:color w:val="1F1A17"/>
                      <w:w w:val="106"/>
                      <w:sz w:val="7"/>
                    </w:rPr>
                    <w:t>PC</w:t>
                  </w:r>
                  <w:r>
                    <w:rPr>
                      <w:rFonts w:ascii="Arial Narrow"/>
                      <w:sz w:val="7"/>
                    </w:rPr>
                  </w:r>
                </w:p>
              </w:txbxContent>
            </v:textbox>
            <w10:wrap type="none"/>
          </v:shape>
        </w:pict>
      </w:r>
      <w:bookmarkStart w:name="SCANIA S6" w:id="305"/>
      <w:bookmarkEnd w:id="305"/>
      <w:r>
        <w:rPr>
          <w:b w:val="0"/>
        </w:rPr>
      </w:r>
      <w:r>
        <w:rPr>
          <w:rFonts w:ascii="Arial"/>
          <w:spacing w:val="-1"/>
        </w:rPr>
        <w:t>SCANIA S6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36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"/>
        <w:gridCol w:w="211"/>
        <w:gridCol w:w="210"/>
      </w:tblGrid>
      <w:tr>
        <w:trPr>
          <w:trHeight w:val="84" w:hRule="exact"/>
        </w:trPr>
        <w:tc>
          <w:tcPr>
            <w:tcW w:w="26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10" w:type="dxa"/>
            <w:vMerge w:val="restart"/>
            <w:tcBorders>
              <w:top w:val="single" w:sz="3" w:space="0" w:color="000000"/>
              <w:left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26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1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10" w:type="dxa"/>
            <w:vMerge/>
            <w:tcBorders>
              <w:left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84" w:hRule="exact"/>
        </w:trPr>
        <w:tc>
          <w:tcPr>
            <w:tcW w:w="26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10" w:type="dxa"/>
            <w:vMerge/>
            <w:tcBorders>
              <w:left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84" w:hRule="exact"/>
        </w:trPr>
        <w:tc>
          <w:tcPr>
            <w:tcW w:w="26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0" w:type="dxa"/>
            <w:vMerge/>
            <w:tcBorders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tabs>
          <w:tab w:pos="9189" w:val="right" w:leader="none"/>
        </w:tabs>
        <w:spacing w:line="264" w:lineRule="exact" w:before="82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58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9376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5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before="64"/>
        <w:ind w:left="196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 Двигатели Cummins с поддержкой MODBUS" w:id="306"/>
      <w:bookmarkEnd w:id="306"/>
      <w:r>
        <w:rPr/>
      </w:r>
      <w:r>
        <w:rPr>
          <w:rFonts w:ascii="Arial" w:hAnsi="Arial"/>
          <w:b/>
          <w:spacing w:val="-1"/>
          <w:sz w:val="28"/>
        </w:rPr>
        <w:t>Двигатели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Cummins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с</w:t>
      </w:r>
      <w:r>
        <w:rPr>
          <w:rFonts w:ascii="Arial" w:hAnsi="Arial"/>
          <w:b/>
          <w:spacing w:val="-14"/>
          <w:sz w:val="28"/>
        </w:rPr>
        <w:t> </w:t>
      </w:r>
      <w:r>
        <w:rPr>
          <w:rFonts w:ascii="Arial" w:hAnsi="Arial"/>
          <w:b/>
          <w:sz w:val="28"/>
        </w:rPr>
        <w:t>поддержкой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MODBUS</w:t>
      </w:r>
      <w:r>
        <w:rPr>
          <w:rFonts w:ascii="Arial" w:hAnsi="Arial"/>
          <w:sz w:val="28"/>
        </w:rPr>
      </w:r>
    </w:p>
    <w:p>
      <w:pPr>
        <w:pStyle w:val="BodyText"/>
        <w:spacing w:line="240" w:lineRule="auto" w:before="58"/>
        <w:ind w:left="118" w:right="0"/>
        <w:jc w:val="left"/>
        <w:rPr>
          <w:rFonts w:ascii="Arial" w:hAnsi="Arial" w:cs="Arial" w:eastAsia="Arial"/>
        </w:rPr>
      </w:pPr>
      <w:r>
        <w:rPr>
          <w:spacing w:val="-1"/>
        </w:rPr>
        <w:t>Настройки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InteliLite:</w:t>
      </w:r>
      <w:r>
        <w:rPr>
          <w:rFonts w:ascii="Arial" w:hAnsi="Arial"/>
        </w:rPr>
      </w:r>
    </w:p>
    <w:p>
      <w:pPr>
        <w:spacing w:before="0"/>
        <w:ind w:left="118" w:right="1337" w:firstLine="70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Basic Settings (</w:t>
      </w:r>
      <w:r>
        <w:rPr>
          <w:rFonts w:ascii="Arial" w:hAnsi="Arial"/>
          <w:b/>
          <w:spacing w:val="-1"/>
          <w:sz w:val="20"/>
        </w:rPr>
        <w:t>Уставки</w:t>
      </w:r>
      <w:r>
        <w:rPr>
          <w:rFonts w:ascii="Arial" w:hAnsi="Arial"/>
          <w:b/>
          <w:spacing w:val="-1"/>
          <w:sz w:val="20"/>
        </w:rPr>
        <w:t>):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Basic settings (</w:t>
      </w:r>
      <w:r>
        <w:rPr>
          <w:rFonts w:ascii="Arial" w:hAnsi="Arial"/>
          <w:b/>
          <w:spacing w:val="-1"/>
          <w:sz w:val="20"/>
        </w:rPr>
        <w:t>Уставки</w:t>
      </w:r>
      <w:r>
        <w:rPr>
          <w:rFonts w:ascii="Arial" w:hAnsi="Arial"/>
          <w:b/>
          <w:spacing w:val="-1"/>
          <w:sz w:val="20"/>
        </w:rPr>
        <w:t>)</w:t>
      </w:r>
      <w:r>
        <w:rPr>
          <w:rFonts w:ascii="Arial" w:hAnsi="Arial"/>
          <w:spacing w:val="-1"/>
          <w:sz w:val="20"/>
        </w:rPr>
        <w:t>: </w:t>
      </w:r>
      <w:r>
        <w:rPr>
          <w:rFonts w:ascii="Arial" w:hAnsi="Arial"/>
          <w:i/>
          <w:spacing w:val="-1"/>
          <w:sz w:val="20"/>
        </w:rPr>
        <w:t>COM1 Mode </w:t>
      </w:r>
      <w:r>
        <w:rPr>
          <w:rFonts w:ascii="Arial" w:hAnsi="Arial"/>
          <w:i/>
          <w:sz w:val="20"/>
        </w:rPr>
        <w:t>(COM1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pacing w:val="-1"/>
          <w:sz w:val="20"/>
        </w:rPr>
        <w:t>Режим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z w:val="20"/>
        </w:rPr>
        <w:t>= </w:t>
      </w:r>
      <w:r>
        <w:rPr>
          <w:rFonts w:ascii="Arial" w:hAnsi="Arial"/>
          <w:spacing w:val="-1"/>
          <w:sz w:val="20"/>
        </w:rPr>
        <w:t>ECU</w:t>
      </w:r>
      <w:r>
        <w:rPr>
          <w:rFonts w:ascii="Arial" w:hAnsi="Arial"/>
          <w:spacing w:val="47"/>
          <w:sz w:val="20"/>
        </w:rPr>
        <w:t> </w:t>
      </w:r>
      <w:r>
        <w:rPr>
          <w:rFonts w:ascii="Arial" w:hAnsi="Arial"/>
          <w:spacing w:val="-1"/>
          <w:sz w:val="20"/>
        </w:rPr>
        <w:t>LINK (ECU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СВЯЗЬ</w:t>
      </w:r>
      <w:r>
        <w:rPr>
          <w:rFonts w:ascii="Arial" w:hAnsi="Arial"/>
          <w:spacing w:val="-1"/>
          <w:sz w:val="20"/>
        </w:rPr>
        <w:t>)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или </w:t>
      </w:r>
      <w:r>
        <w:rPr>
          <w:rFonts w:ascii="Arial" w:hAnsi="Arial"/>
          <w:i/>
          <w:spacing w:val="-1"/>
          <w:sz w:val="20"/>
        </w:rPr>
        <w:t>COM2 Mode (COM2 </w:t>
      </w:r>
      <w:r>
        <w:rPr>
          <w:rFonts w:ascii="Arial" w:hAnsi="Arial"/>
          <w:i/>
          <w:spacing w:val="-1"/>
          <w:sz w:val="20"/>
        </w:rPr>
        <w:t>Режим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z w:val="20"/>
        </w:rPr>
        <w:t>=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ECU</w:t>
      </w:r>
      <w:r>
        <w:rPr>
          <w:rFonts w:ascii="Arial" w:hAnsi="Arial"/>
          <w:spacing w:val="-1"/>
          <w:sz w:val="20"/>
        </w:rPr>
        <w:t> LINK </w:t>
      </w:r>
      <w:r>
        <w:rPr>
          <w:rFonts w:ascii="Arial" w:hAnsi="Arial"/>
          <w:sz w:val="20"/>
        </w:rPr>
        <w:t>(ECU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СВЯЗЬ</w:t>
      </w:r>
      <w:r>
        <w:rPr>
          <w:rFonts w:ascii="Arial" w:hAnsi="Arial"/>
          <w:spacing w:val="-1"/>
          <w:sz w:val="20"/>
        </w:rPr>
        <w:t>)</w:t>
      </w:r>
    </w:p>
    <w:p>
      <w:pPr>
        <w:pStyle w:val="BodyText"/>
        <w:spacing w:line="240" w:lineRule="auto"/>
        <w:ind w:left="117" w:right="0" w:firstLine="709"/>
        <w:jc w:val="left"/>
        <w:rPr>
          <w:rFonts w:ascii="Arial" w:hAnsi="Arial" w:cs="Arial" w:eastAsia="Arial"/>
        </w:rPr>
      </w:pPr>
      <w:r>
        <w:rPr>
          <w:spacing w:val="-1"/>
        </w:rPr>
        <w:t>Программные настройки</w:t>
      </w:r>
      <w:r>
        <w:rPr>
          <w:rFonts w:ascii="Arial" w:hAnsi="Arial" w:cs="Arial" w:eastAsia="Arial"/>
          <w:spacing w:val="-1"/>
        </w:rPr>
        <w:t>: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ECU </w:t>
      </w:r>
      <w:r>
        <w:rPr/>
        <w:t>→</w:t>
      </w:r>
      <w:r>
        <w:rPr>
          <w:spacing w:val="-1"/>
        </w:rPr>
        <w:t> </w:t>
      </w:r>
      <w:r>
        <w:rPr>
          <w:rFonts w:ascii="Arial" w:hAnsi="Arial" w:cs="Arial" w:eastAsia="Arial"/>
          <w:spacing w:val="-1"/>
        </w:rPr>
        <w:t>ECU</w:t>
      </w:r>
      <w:r>
        <w:rPr>
          <w:rFonts w:ascii="Arial" w:hAnsi="Arial" w:cs="Arial" w:eastAsia="Arial"/>
          <w:spacing w:val="-3"/>
        </w:rPr>
        <w:t> </w:t>
      </w:r>
      <w:r>
        <w:rPr>
          <w:spacing w:val="-1"/>
        </w:rPr>
        <w:t>двигателя</w:t>
      </w:r>
      <w:r>
        <w:rPr>
          <w:spacing w:val="-2"/>
        </w:rPr>
        <w:t> </w:t>
      </w:r>
      <w:r>
        <w:rPr>
          <w:spacing w:val="-1"/>
        </w:rPr>
        <w:t>подключено </w:t>
      </w:r>
      <w:r>
        <w:rPr/>
        <w:t>→</w:t>
      </w:r>
      <w:r>
        <w:rPr>
          <w:spacing w:val="-1"/>
        </w:rPr>
        <w:t> Тип</w:t>
      </w:r>
      <w:r>
        <w:rPr>
          <w:rFonts w:ascii="Arial" w:hAnsi="Arial" w:cs="Arial" w:eastAsia="Arial"/>
          <w:spacing w:val="-1"/>
        </w:rPr>
        <w:t>: Cummins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MODBUS</w:t>
      </w:r>
      <w:r>
        <w:rPr>
          <w:rFonts w:ascii="Arial" w:hAnsi="Arial" w:cs="Arial" w:eastAsia="Arial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17" w:right="0"/>
        <w:jc w:val="left"/>
        <w:rPr>
          <w:rFonts w:ascii="Arial" w:hAnsi="Arial" w:cs="Arial" w:eastAsia="Arial"/>
        </w:rPr>
      </w:pPr>
      <w:r>
        <w:rPr>
          <w:spacing w:val="-1"/>
        </w:rPr>
        <w:t>Установка </w:t>
      </w:r>
      <w:r>
        <w:rPr>
          <w:spacing w:val="-2"/>
        </w:rPr>
        <w:t>конвертора</w:t>
      </w:r>
      <w:r>
        <w:rPr>
          <w:spacing w:val="-1"/>
        </w:rPr>
        <w:t> </w:t>
      </w:r>
      <w:r>
        <w:rPr>
          <w:rFonts w:ascii="Arial" w:hAnsi="Arial"/>
          <w:spacing w:val="-1"/>
        </w:rPr>
        <w:t>RS232/RS485 (</w:t>
      </w:r>
      <w:r>
        <w:rPr>
          <w:spacing w:val="-1"/>
        </w:rPr>
        <w:t>см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рисунок ниже</w:t>
      </w:r>
      <w:r>
        <w:rPr>
          <w:rFonts w:ascii="Arial" w:hAnsi="Arial"/>
          <w:spacing w:val="-1"/>
        </w:rPr>
        <w:t>):</w:t>
      </w:r>
      <w:r>
        <w:rPr>
          <w:rFonts w:ascii="Arial" w:hAnsi="Arial"/>
        </w:rPr>
      </w:r>
    </w:p>
    <w:p>
      <w:pPr>
        <w:pStyle w:val="BodyText"/>
        <w:tabs>
          <w:tab w:pos="4370" w:val="left" w:leader="none"/>
        </w:tabs>
        <w:spacing w:line="240" w:lineRule="auto"/>
        <w:ind w:left="825" w:right="0"/>
        <w:jc w:val="left"/>
        <w:rPr>
          <w:rFonts w:ascii="Arial" w:hAnsi="Arial" w:cs="Arial" w:eastAsia="Arial"/>
        </w:rPr>
      </w:pPr>
      <w:r>
        <w:rPr>
          <w:spacing w:val="-1"/>
        </w:rPr>
        <w:t>Установки формата данных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(SW1)</w:t>
        <w:tab/>
        <w:t>11</w:t>
      </w:r>
      <w:r>
        <w:rPr>
          <w:rFonts w:ascii="Arial" w:hAnsi="Arial"/>
        </w:rPr>
        <w:t> </w:t>
      </w:r>
      <w:r>
        <w:rPr>
          <w:spacing w:val="-1"/>
        </w:rPr>
        <w:t>битов </w:t>
      </w:r>
      <w:r>
        <w:rPr>
          <w:rFonts w:ascii="Arial" w:hAnsi="Arial"/>
          <w:spacing w:val="-1"/>
        </w:rPr>
        <w:t>(1 </w:t>
      </w:r>
      <w:r>
        <w:rPr>
          <w:spacing w:val="-1"/>
        </w:rPr>
        <w:t>старт</w:t>
      </w:r>
      <w:r>
        <w:rPr>
          <w:spacing w:val="-2"/>
        </w:rPr>
        <w:t> </w:t>
      </w:r>
      <w:r>
        <w:rPr>
          <w:spacing w:val="-1"/>
        </w:rPr>
        <w:t>бит</w:t>
      </w:r>
      <w:r>
        <w:rPr>
          <w:rFonts w:ascii="Arial" w:hAnsi="Arial"/>
          <w:spacing w:val="-1"/>
        </w:rPr>
        <w:t>, </w:t>
      </w:r>
      <w:r>
        <w:rPr>
          <w:rFonts w:ascii="Arial" w:hAnsi="Arial"/>
        </w:rPr>
        <w:t>8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битов данных</w:t>
      </w:r>
      <w:r>
        <w:rPr>
          <w:rFonts w:ascii="Arial" w:hAnsi="Arial"/>
          <w:spacing w:val="-1"/>
        </w:rPr>
        <w:t>,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spacing w:val="-1"/>
        </w:rPr>
        <w:t>стоп</w:t>
      </w:r>
      <w:r>
        <w:rPr>
          <w:spacing w:val="-2"/>
        </w:rPr>
        <w:t> </w:t>
      </w:r>
      <w:r>
        <w:rPr>
          <w:spacing w:val="-1"/>
        </w:rPr>
        <w:t>бита</w:t>
      </w:r>
      <w:r>
        <w:rPr>
          <w:rFonts w:ascii="Arial" w:hAnsi="Arial"/>
          <w:spacing w:val="-1"/>
        </w:rPr>
        <w:t>)</w:t>
      </w:r>
    </w:p>
    <w:p>
      <w:pPr>
        <w:pStyle w:val="BodyText"/>
        <w:spacing w:line="230" w:lineRule="exact"/>
        <w:ind w:left="825" w:right="0"/>
        <w:jc w:val="left"/>
      </w:pPr>
      <w:r>
        <w:rPr>
          <w:spacing w:val="-1"/>
        </w:rPr>
        <w:t>Установки скорости</w:t>
      </w:r>
      <w:r>
        <w:rPr>
          <w:spacing w:val="-2"/>
        </w:rPr>
        <w:t> </w:t>
      </w:r>
      <w:r>
        <w:rPr>
          <w:spacing w:val="-1"/>
        </w:rPr>
        <w:t>передачи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(SW2)</w:t>
      </w:r>
      <w:r>
        <w:rPr>
          <w:rFonts w:ascii="Arial" w:hAnsi="Arial"/>
        </w:rPr>
        <w:t> </w:t>
      </w:r>
      <w:r>
        <w:rPr>
          <w:rFonts w:ascii="Arial" w:hAnsi="Arial"/>
          <w:spacing w:val="33"/>
        </w:rPr>
        <w:t> </w:t>
      </w:r>
      <w:r>
        <w:rPr>
          <w:rFonts w:ascii="Arial" w:hAnsi="Arial"/>
          <w:spacing w:val="-1"/>
        </w:rPr>
        <w:t>9600</w:t>
      </w:r>
      <w:r>
        <w:rPr>
          <w:rFonts w:ascii="Arial" w:hAnsi="Arial"/>
        </w:rPr>
        <w:t> </w:t>
      </w:r>
      <w:r>
        <w:rPr>
          <w:spacing w:val="-1"/>
        </w:rPr>
        <w:t>бит</w:t>
      </w:r>
      <w:r>
        <w:rPr>
          <w:rFonts w:ascii="Arial" w:hAnsi="Arial"/>
          <w:spacing w:val="-1"/>
        </w:rPr>
        <w:t>/</w:t>
      </w:r>
      <w:r>
        <w:rPr>
          <w:spacing w:val="-1"/>
        </w:rPr>
        <w:t>с</w:t>
      </w:r>
    </w:p>
    <w:p>
      <w:pPr>
        <w:pStyle w:val="BodyText"/>
        <w:spacing w:line="240" w:lineRule="auto"/>
        <w:ind w:left="118" w:right="1277" w:hanging="2"/>
        <w:jc w:val="left"/>
        <w:rPr>
          <w:rFonts w:ascii="Arial" w:hAnsi="Arial" w:cs="Arial" w:eastAsia="Arial"/>
        </w:rPr>
      </w:pPr>
      <w:r>
        <w:rPr/>
        <w:pict>
          <v:group style="position:absolute;margin-left:71.999992pt;margin-top:36.118629pt;width:442.95pt;height:462.5pt;mso-position-horizontal-relative:page;mso-position-vertical-relative:paragraph;z-index:9400" coordorigin="1440,722" coordsize="8859,9250">
            <v:group style="position:absolute;left:7111;top:1540;width:184;height:38" coordorigin="7111,1540" coordsize="184,38">
              <v:shape style="position:absolute;left:7111;top:1540;width:184;height:38" coordorigin="7111,1540" coordsize="184,38" path="m7129,1569l7114,1569,7114,1570,7115,1570,7115,1572,7116,1572,7116,1573,7117,1573,7117,1574,7118,1574,7120,1575,7121,1575,7121,1576,7123,1576,7123,1578,7129,1578,7129,1569xe" filled="true" fillcolor="#1f1a17" stroked="false">
                <v:path arrowok="t"/>
                <v:fill type="solid"/>
              </v:shape>
              <v:shape style="position:absolute;left:7111;top:1540;width:184;height:38" coordorigin="7111,1540" coordsize="184,38" path="m7145,1569l7129,1569,7129,1578,7134,1578,7135,1576,7138,1576,7138,1575,7140,1575,7140,1574,7141,1574,7141,1573,7142,1573,7142,1572,7144,1572,7144,1570,7145,1570,7145,1569xe" filled="true" fillcolor="#1f1a17" stroked="false">
                <v:path arrowok="t"/>
                <v:fill type="solid"/>
              </v:shape>
              <v:shape style="position:absolute;left:7111;top:1540;width:184;height:38" coordorigin="7111,1540" coordsize="184,38" path="m7123,1567l7112,1567,7112,1569,7126,1569,7124,1568,7123,1568,7123,1567xe" filled="true" fillcolor="#1f1a17" stroked="false">
                <v:path arrowok="t"/>
                <v:fill type="solid"/>
              </v:shape>
              <v:shape style="position:absolute;left:7111;top:1540;width:184;height:38" coordorigin="7111,1540" coordsize="184,38" path="m7147,1554l7136,1554,7136,1555,7138,1555,7138,1557,7139,1557,7139,1562,7138,1562,7138,1564,7136,1564,7136,1567,7134,1567,7134,1568,7133,1568,7133,1569,7146,1569,7146,1567,7147,1566,7147,1563,7142,1563,7142,1556,7147,1556,7147,1554xe" filled="true" fillcolor="#1f1a17" stroked="false">
                <v:path arrowok="t"/>
                <v:fill type="solid"/>
              </v:shape>
              <v:shape style="position:absolute;left:7111;top:1540;width:184;height:38" coordorigin="7111,1540" coordsize="184,38" path="m7122,1552l7111,1552,7111,1567,7122,1567,7122,1564,7121,1564,7121,1561,7120,1561,7120,1558,7121,1558,7121,1555,7122,1555,7122,1552xe" filled="true" fillcolor="#1f1a17" stroked="false">
                <v:path arrowok="t"/>
                <v:fill type="solid"/>
              </v:shape>
              <v:shape style="position:absolute;left:7111;top:1540;width:184;height:38" coordorigin="7111,1540" coordsize="184,38" path="m7295,1556l7147,1556,7147,1563,7295,1563,7295,1556xe" filled="true" fillcolor="#1f1a17" stroked="false">
                <v:path arrowok="t"/>
                <v:fill type="solid"/>
              </v:shape>
              <v:shape style="position:absolute;left:7111;top:1540;width:184;height:38" coordorigin="7111,1540" coordsize="184,38" path="m7146,1551l7134,1551,7134,1552,7135,1552,7135,1554,7146,1554,7146,1551xe" filled="true" fillcolor="#1f1a17" stroked="false">
                <v:path arrowok="t"/>
                <v:fill type="solid"/>
              </v:shape>
              <v:shape style="position:absolute;left:7111;top:1540;width:184;height:38" coordorigin="7111,1540" coordsize="184,38" path="m7127,1550l7112,1550,7112,1552,7123,1552,7123,1551,7127,1551,7127,1550xe" filled="true" fillcolor="#1f1a17" stroked="false">
                <v:path arrowok="t"/>
                <v:fill type="solid"/>
              </v:shape>
              <v:shape style="position:absolute;left:7111;top:1540;width:184;height:38" coordorigin="7111,1540" coordsize="184,38" path="m7133,1540l7129,1540,7129,1550,7130,1550,7132,1551,7145,1551,7145,1549,7144,1549,7144,1546,7142,1546,7142,1545,7141,1545,7141,1544,7139,1544,7139,1543,7136,1543,7136,1542,7133,1542,7133,1540xe" filled="true" fillcolor="#1f1a17" stroked="false">
                <v:path arrowok="t"/>
                <v:fill type="solid"/>
              </v:shape>
              <v:shape style="position:absolute;left:7111;top:1540;width:184;height:38" coordorigin="7111,1540" coordsize="184,38" path="m7129,1540l7124,1540,7124,1542,7122,1542,7122,1543,7120,1543,7120,1544,7118,1544,7118,1545,7116,1545,7116,1546,7115,1548,7115,1549,7114,1549,7114,1550,7129,1550,7129,1540xe" filled="true" fillcolor="#1f1a17" stroked="false">
                <v:path arrowok="t"/>
                <v:fill type="solid"/>
              </v:shape>
            </v:group>
            <v:group style="position:absolute;left:7111;top:1418;width:184;height:36" coordorigin="7111,1418" coordsize="184,36">
              <v:shape style="position:absolute;left:7111;top:1418;width:184;height:36" coordorigin="7111,1418" coordsize="184,36" path="m7129,1446l7115,1446,7115,1448,7116,1448,7116,1449,7120,1449,7120,1450,7121,1450,7121,1452,7122,1452,7122,1453,7127,1453,7127,1454,7129,1454,7129,1446xe" filled="true" fillcolor="#1f1a17" stroked="false">
                <v:path arrowok="t"/>
                <v:fill type="solid"/>
              </v:shape>
              <v:shape style="position:absolute;left:7111;top:1418;width:184;height:36" coordorigin="7111,1418" coordsize="184,36" path="m7146,1446l7129,1446,7129,1454,7133,1454,7133,1453,7136,1453,7136,1452,7139,1452,7140,1450,7141,1450,7141,1449,7144,1449,7145,1448,7145,1447,7146,1447,7146,1446xe" filled="true" fillcolor="#1f1a17" stroked="false">
                <v:path arrowok="t"/>
                <v:fill type="solid"/>
              </v:shape>
              <v:shape style="position:absolute;left:7111;top:1418;width:184;height:36" coordorigin="7111,1418" coordsize="184,36" path="m7124,1443l7114,1443,7114,1446,7127,1446,7126,1444,7124,1444,7124,1443xe" filled="true" fillcolor="#1f1a17" stroked="false">
                <v:path arrowok="t"/>
                <v:fill type="solid"/>
              </v:shape>
              <v:shape style="position:absolute;left:7111;top:1418;width:184;height:36" coordorigin="7111,1418" coordsize="184,36" path="m7148,1440l7138,1440,7138,1442,7136,1442,7136,1443,7135,1443,7135,1444,7133,1444,7133,1446,7147,1446,7147,1443,7148,1442,7148,1440xe" filled="true" fillcolor="#1f1a17" stroked="false">
                <v:path arrowok="t"/>
                <v:fill type="solid"/>
              </v:shape>
              <v:shape style="position:absolute;left:7111;top:1418;width:184;height:36" coordorigin="7111,1418" coordsize="184,36" path="m7123,1429l7112,1429,7112,1432,7111,1432,7111,1440,7112,1440,7112,1443,7123,1443,7123,1442,7122,1442,7122,1437,7121,1437,7121,1435,7122,1435,7122,1430,7123,1430,7123,1429xe" filled="true" fillcolor="#1f1a17" stroked="false">
                <v:path arrowok="t"/>
                <v:fill type="solid"/>
              </v:shape>
              <v:shape style="position:absolute;left:7111;top:1418;width:184;height:36" coordorigin="7111,1418" coordsize="184,36" path="m7147,1428l7135,1428,7135,1429,7136,1429,7136,1430,7138,1430,7138,1431,7139,1431,7139,1440,7142,1440,7142,1432,7148,1432,7148,1430,7147,1429,7147,1428xe" filled="true" fillcolor="#1f1a17" stroked="false">
                <v:path arrowok="t"/>
                <v:fill type="solid"/>
              </v:shape>
              <v:shape style="position:absolute;left:7111;top:1418;width:184;height:36" coordorigin="7111,1418" coordsize="184,36" path="m7295,1432l7148,1432,7148,1440,7295,1440,7295,1432xe" filled="true" fillcolor="#1f1a17" stroked="false">
                <v:path arrowok="t"/>
                <v:fill type="solid"/>
              </v:shape>
              <v:shape style="position:absolute;left:7111;top:1418;width:184;height:36" coordorigin="7111,1418" coordsize="184,36" path="m7128,1426l7114,1426,7114,1429,7124,1429,7124,1428,7128,1428,7128,1426xe" filled="true" fillcolor="#1f1a17" stroked="false">
                <v:path arrowok="t"/>
                <v:fill type="solid"/>
              </v:shape>
              <v:shape style="position:absolute;left:7111;top:1418;width:184;height:36" coordorigin="7111,1418" coordsize="184,36" path="m7134,1418l7129,1418,7129,1426,7132,1426,7132,1428,7146,1428,7146,1425,7145,1425,7145,1424,7144,1424,7144,1423,7142,1423,7142,1422,7141,1422,7141,1420,7140,1420,7140,1419,7134,1419,7134,1418xe" filled="true" fillcolor="#1f1a17" stroked="false">
                <v:path arrowok="t"/>
                <v:fill type="solid"/>
              </v:shape>
              <v:shape style="position:absolute;left:7111;top:1418;width:184;height:36" coordorigin="7111,1418" coordsize="184,36" path="m7129,1418l7126,1418,7126,1419,7121,1419,7121,1420,7120,1420,7120,1422,7117,1422,7117,1423,7116,1424,7116,1425,7115,1425,7115,1426,7129,1426,7129,1418xe" filled="true" fillcolor="#1f1a17" stroked="false">
                <v:path arrowok="t"/>
                <v:fill type="solid"/>
              </v:shape>
            </v:group>
            <v:group style="position:absolute;left:4790;top:9360;width:222;height:221" coordorigin="4790,9360" coordsize="222,221">
              <v:shape style="position:absolute;left:4790;top:9360;width:222;height:221" coordorigin="4790,9360" coordsize="222,221" path="m5012,9470l4994,9410,4938,9366,4904,9360,4886,9361,4824,9391,4790,9482,4795,9503,4840,9562,4906,9580,4924,9578,4984,9543,5011,9482,5012,9470xe" filled="false" stroked="true" strokeweight=".692pt" strokecolor="#000000">
                <v:path arrowok="t"/>
              </v:shape>
            </v:group>
            <v:group style="position:absolute;left:3210;top:6205;width:1019;height:321" coordorigin="3210,6205" coordsize="1019,321">
              <v:shape style="position:absolute;left:3210;top:6205;width:1019;height:321" coordorigin="3210,6205" coordsize="1019,321" path="m4214,6524l4205,6524,4205,6525,4214,6525,4214,6524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18,6523l4201,6523,4201,6524,4218,6524,4218,6523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20,6522l4199,6522,4199,6523,4219,6523,4220,6522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22,6520l4198,6520,4198,6522,4222,6522,4222,6520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23,6519l4196,6519,4196,6520,4223,6520,4223,6519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24,6518l4195,6518,4195,6519,4224,6519,4224,6518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25,6517l4194,6517,4194,6518,4225,6518,4225,6517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06,6490l4204,6490,4202,6492,4200,6492,4200,6493,4199,6493,4199,6494,4196,6494,4196,6495,4195,6495,4195,6496,4194,6496,4194,6498,4193,6498,4193,6500,4192,6500,4192,6502,4190,6504,4190,6512,4192,6512,4192,6516,4193,6516,4193,6517,4226,6517,4226,6514,4228,6514,4228,6511,4229,6511,4229,6507,4206,6507,4206,6490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16,6490l4214,6490,4214,6507,4229,6507,4229,6504,4228,6504,4228,6501,4226,6500,4226,6499,4225,6499,4225,6496,4223,6496,4223,6495,4222,6495,4222,6494,4220,6494,4220,6493,4219,6493,4218,6492,4216,6492,4216,6490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14,6208l4211,6212,4206,6212,4206,6490,4208,6490,4208,6489,4214,6489,4214,6208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14,6489l4212,6489,4212,6490,4214,6490,4214,6489xe" filled="true" fillcolor="#1f1a17" stroked="false">
                <v:path arrowok="t"/>
                <v:fill type="solid"/>
              </v:shape>
              <v:shape style="position:absolute;left:3210;top:6205;width:1019;height:321" coordorigin="3210,6205" coordsize="1019,321" path="m4211,6205l3210,6205,3210,6212,4206,6212,4206,6208,4214,6208,4211,6205xe" filled="true" fillcolor="#1f1a17" stroked="false">
                <v:path arrowok="t"/>
                <v:fill type="solid"/>
              </v:shape>
            </v:group>
            <v:group style="position:absolute;left:2642;top:6512;width:2962;height:2" coordorigin="2642,6512" coordsize="2962,2">
              <v:shape style="position:absolute;left:2642;top:6512;width:2962;height:2" coordorigin="2642,6512" coordsize="2962,0" path="m2642,6512l5604,6512e" filled="false" stroked="true" strokeweight=".404pt" strokecolor="#1f1a17">
                <v:path arrowok="t"/>
              </v:shape>
            </v:group>
            <v:group style="position:absolute;left:2659;top:6408;width:2945;height:2" coordorigin="2659,6408" coordsize="2945,2">
              <v:shape style="position:absolute;left:2659;top:6408;width:2945;height:2" coordorigin="2659,6408" coordsize="2945,0" path="m2659,6408l5604,6408e" filled="false" stroked="true" strokeweight=".404pt" strokecolor="#1f1a17">
                <v:path arrowok="t"/>
              </v:shape>
            </v:group>
            <v:group style="position:absolute;left:3208;top:6118;width:2397;height:2" coordorigin="3208,6118" coordsize="2397,2">
              <v:shape style="position:absolute;left:3208;top:6118;width:2397;height:2" coordorigin="3208,6118" coordsize="2397,0" path="m3208,6118l5604,6118e" filled="false" stroked="true" strokeweight=".404pt" strokecolor="#1f1a17">
                <v:path arrowok="t"/>
              </v:shape>
            </v:group>
            <v:group style="position:absolute;left:3177;top:6115;width:56;height:100" coordorigin="3177,6115" coordsize="56,100">
              <v:shape style="position:absolute;left:3177;top:6115;width:56;height:100" coordorigin="3177,6115" coordsize="56,100" path="m3177,6214l3233,6214,3233,6115,3177,6115,3177,6214xe" filled="true" fillcolor="#1f1a17" stroked="false">
                <v:path arrowok="t"/>
                <v:fill type="solid"/>
              </v:shape>
            </v:group>
            <v:group style="position:absolute;left:3178;top:6115;width:54;height:100" coordorigin="3178,6115" coordsize="54,100">
              <v:shape style="position:absolute;left:3178;top:6115;width:54;height:100" coordorigin="3178,6115" coordsize="54,100" path="m3232,6214l3178,6214,3178,6115,3232,6115,3232,6214xe" filled="false" stroked="true" strokeweight=".115pt" strokecolor="#1f1a17">
                <v:path arrowok="t"/>
              </v:shape>
            </v:group>
            <v:group style="position:absolute;left:2629;top:6405;width:56;height:110" coordorigin="2629,6405" coordsize="56,110">
              <v:shape style="position:absolute;left:2629;top:6405;width:56;height:110" coordorigin="2629,6405" coordsize="56,110" path="m2629,6514l2685,6514,2685,6405,2629,6405,2629,6514xe" filled="true" fillcolor="#1f1a17" stroked="false">
                <v:path arrowok="t"/>
                <v:fill type="solid"/>
              </v:shape>
            </v:group>
            <v:group style="position:absolute;left:2877;top:6254;width:56;height:100" coordorigin="2877,6254" coordsize="56,100">
              <v:shape style="position:absolute;left:2877;top:6254;width:56;height:100" coordorigin="2877,6254" coordsize="56,100" path="m2877,6354l2933,6354,2933,6254,2877,6254,2877,6354xe" filled="true" fillcolor="#1f1a17" stroked="false">
                <v:path arrowok="t"/>
                <v:fill type="solid"/>
              </v:shape>
            </v:group>
            <v:group style="position:absolute;left:2916;top:6256;width:2688;height:2" coordorigin="2916,6256" coordsize="2688,2">
              <v:shape style="position:absolute;left:2916;top:6256;width:2688;height:2" coordorigin="2916,6256" coordsize="2688,0" path="m2916,6256l5604,6256e" filled="false" stroked="true" strokeweight=".404pt" strokecolor="#1f1a17">
                <v:path arrowok="t"/>
              </v:shape>
            </v:group>
            <v:group style="position:absolute;left:2916;top:6348;width:1313;height:2" coordorigin="2916,6348" coordsize="1313,2">
              <v:shape style="position:absolute;left:2916;top:6348;width:1313;height:2" coordorigin="2916,6348" coordsize="1313,0" path="m2916,6348l4229,6348e" filled="false" stroked="true" strokeweight="1.96pt" strokecolor="#1f1a17">
                <v:path arrowok="t"/>
              </v:shape>
              <v:shape style="position:absolute;left:4242;top:7015;width:137;height:317" type="#_x0000_t75" stroked="false">
                <v:imagedata r:id="rId111" o:title=""/>
              </v:shape>
              <v:shape style="position:absolute;left:3576;top:6993;width:960;height:624" type="#_x0000_t75" stroked="false">
                <v:imagedata r:id="rId112" o:title=""/>
              </v:shape>
            </v:group>
            <v:group style="position:absolute;left:9583;top:2828;width:2;height:1421" coordorigin="9583,2828" coordsize="2,1421">
              <v:shape style="position:absolute;left:9583;top:2828;width:2;height:1421" coordorigin="9583,2828" coordsize="0,1421" path="m9583,2828l9583,4249e" filled="false" stroked="true" strokeweight="1.96pt" strokecolor="#1f1a17">
                <v:path arrowok="t"/>
              </v:shape>
            </v:group>
            <v:group style="position:absolute;left:8449;top:2846;width:1456;height:2" coordorigin="8449,2846" coordsize="1456,2">
              <v:shape style="position:absolute;left:8449;top:2846;width:1456;height:2" coordorigin="8449,2846" coordsize="1456,0" path="m8449,2846l9905,2846e" filled="false" stroked="true" strokeweight="1.9pt" strokecolor="#1f1a17">
                <v:path arrowok="t"/>
              </v:shape>
              <v:shape style="position:absolute;left:8902;top:3565;width:217;height:317" type="#_x0000_t75" stroked="false">
                <v:imagedata r:id="rId113" o:title=""/>
              </v:shape>
            </v:group>
            <v:group style="position:absolute;left:8449;top:3537;width:1134;height:3" coordorigin="8449,3537" coordsize="1134,3">
              <v:shape style="position:absolute;left:8449;top:3537;width:1134;height:3" coordorigin="8449,3537" coordsize="1134,3" path="m9583,3537l8449,3540e" filled="false" stroked="true" strokeweight=".404pt" strokecolor="#1f1a17">
                <v:path arrowok="t"/>
              </v:shape>
            </v:group>
            <v:group style="position:absolute;left:9120;top:3505;width:69;height:66" coordorigin="9120,3505" coordsize="69,66">
              <v:shape style="position:absolute;left:9120;top:3505;width:69;height:66" coordorigin="9120,3505" coordsize="69,66" path="m9161,3570l9148,3570,9151,3571,9158,3571,9161,3570xe" filled="true" fillcolor="#ffffff" stroked="false">
                <v:path arrowok="t"/>
                <v:fill type="solid"/>
              </v:shape>
              <v:shape style="position:absolute;left:9120;top:3505;width:69;height:66" coordorigin="9120,3505" coordsize="69,66" path="m9158,3505l9151,3505,9148,3506,9143,3507,9140,3507,9137,3508,9136,3511,9133,3512,9131,3514,9128,3516,9124,3524,9121,3528,9121,3530,9120,3534,9120,3541,9121,3544,9121,3548,9122,3552,9137,3566,9140,3568,9143,3570,9164,3570,9167,3568,9169,3566,9173,3565,9182,3555,9185,3554,9186,3552,9188,3544,9188,3530,9187,3528,9179,3513,9174,3510,9158,3505xe" filled="true" fillcolor="#ffffff" stroked="false">
                <v:path arrowok="t"/>
                <v:fill type="solid"/>
              </v:shape>
            </v:group>
            <v:group style="position:absolute;left:9120;top:3505;width:69;height:66" coordorigin="9120,3505" coordsize="69,66">
              <v:shape style="position:absolute;left:9120;top:3505;width:69;height:66" coordorigin="9120,3505" coordsize="69,66" path="m9188,3537l9188,3530,9187,3528,9179,3513,9174,3510,9158,3505,9151,3505,9148,3506,9143,3507,9140,3507,9137,3508,9136,3511,9133,3512,9131,3514,9128,3516,9124,3524,9121,3528,9121,3530,9120,3534,9120,3541,9121,3544,9121,3548,9122,3552,9137,3566,9140,3568,9143,3570,9148,3570,9151,3571,9158,3571,9161,3570,9164,3570,9167,3568,9169,3566,9173,3565,9175,3562,9182,3555,9185,3554,9186,3552,9188,3544,9188,3537xe" filled="false" stroked="true" strokeweight=".115pt" strokecolor="#1f1a17">
                <v:path arrowok="t"/>
              </v:shape>
            </v:group>
            <v:group style="position:absolute;left:9116;top:3501;width:77;height:74" coordorigin="9116,3501" coordsize="77,74">
              <v:shape style="position:absolute;left:9116;top:3501;width:77;height:74" coordorigin="9116,3501" coordsize="77,74" path="m9159,3501l9140,3504,9125,3514,9119,3523,9116,3543,9125,3560,9127,3564,9131,3566,9133,3568,9137,3570,9139,3572,9143,3573,9148,3574,9162,3574,9166,3573,9168,3572,9169,3572,9161,3572,9147,3570,9138,3564,9134,3561,9139,3556,9131,3556,9127,3553,9120,3542,9120,3534,9127,3523,9131,3518,9138,3518,9134,3514,9138,3511,9143,3508,9149,3507,9175,3507,9159,3501xe" filled="true" fillcolor="#1f1a17" stroked="false">
                <v:path arrowok="t"/>
                <v:fill type="solid"/>
              </v:shape>
              <v:shape style="position:absolute;left:9116;top:3501;width:77;height:74" coordorigin="9116,3501" coordsize="77,74" path="m9163,3542l9155,3542,9174,3561,9169,3564,9161,3572,9169,3572,9175,3567,9179,3566,9181,3564,9186,3557,9187,3556,9179,3556,9163,3542xe" filled="true" fillcolor="#1f1a17" stroked="false">
                <v:path arrowok="t"/>
                <v:fill type="solid"/>
              </v:shape>
              <v:shape style="position:absolute;left:9116;top:3501;width:77;height:74" coordorigin="9116,3501" coordsize="77,74" path="m9138,3518l9131,3518,9150,3537,9131,3556,9139,3556,9155,3542,9163,3542,9158,3537,9162,3534,9155,3534,9138,3518xe" filled="true" fillcolor="#1f1a17" stroked="false">
                <v:path arrowok="t"/>
                <v:fill type="solid"/>
              </v:shape>
              <v:shape style="position:absolute;left:9116;top:3501;width:77;height:74" coordorigin="9116,3501" coordsize="77,74" path="m9187,3518l9179,3518,9181,3523,9185,3526,9186,3531,9186,3543,9185,3548,9181,3553,9179,3556,9187,3556,9193,3540,9188,3520,9187,3518xe" filled="true" fillcolor="#1f1a17" stroked="false">
                <v:path arrowok="t"/>
                <v:fill type="solid"/>
              </v:shape>
              <v:shape style="position:absolute;left:9116;top:3501;width:77;height:74" coordorigin="9116,3501" coordsize="77,74" path="m9175,3507l9162,3507,9166,3508,9168,3511,9172,3512,9174,3514,9155,3534,9162,3534,9179,3518,9187,3518,9186,3517,9181,3512,9178,3510,9175,3507xe" filled="true" fillcolor="#1f1a17" stroked="false">
                <v:path arrowok="t"/>
                <v:fill type="solid"/>
              </v:shape>
            </v:group>
            <v:group style="position:absolute;left:9116;top:3501;width:77;height:74" coordorigin="9116,3501" coordsize="77,74">
              <v:shape style="position:absolute;left:9116;top:3501;width:77;height:74" coordorigin="9116,3501" coordsize="77,74" path="m9181,3512l9186,3517,9188,3520,9193,3540,9186,3557,9181,3564,9179,3566,9175,3567,9168,3572,9166,3573,9162,3574,9148,3574,9143,3573,9139,3572,9137,3570,9133,3568,9131,3566,9127,3564,9125,3560,9116,3543,9119,3523,9125,3514,9140,3504,9159,3501,9175,3507,9178,3510,9181,3512xe" filled="false" stroked="true" strokeweight=".115pt" strokecolor="#1f1a17">
                <v:path arrowok="t"/>
              </v:shape>
            </v:group>
            <v:group style="position:absolute;left:9158;top:3518;width:28;height:39" coordorigin="9158,3518" coordsize="28,39">
              <v:shape style="position:absolute;left:9158;top:3518;width:28;height:39" coordorigin="9158,3518" coordsize="28,39" path="m9179,3556l9181,3553,9185,3548,9186,3543,9186,3531,9185,3526,9181,3523,9179,3518,9158,3537,9179,3556xe" filled="false" stroked="true" strokeweight=".115pt" strokecolor="#1f1a17">
                <v:path arrowok="t"/>
              </v:shape>
            </v:group>
            <v:group style="position:absolute;left:9134;top:3507;width:40;height:27" coordorigin="9134,3507" coordsize="40,27">
              <v:shape style="position:absolute;left:9134;top:3507;width:40;height:27" coordorigin="9134,3507" coordsize="40,27" path="m9134,3514l9155,3534,9174,3514,9172,3512,9168,3511,9166,3508,9162,3507,9149,3507,9143,3508,9138,3511,9134,3514xe" filled="false" stroked="true" strokeweight=".115pt" strokecolor="#1f1a17">
                <v:path arrowok="t"/>
              </v:shape>
            </v:group>
            <v:group style="position:absolute;left:9120;top:3518;width:30;height:39" coordorigin="9120,3518" coordsize="30,39">
              <v:shape style="position:absolute;left:9120;top:3518;width:30;height:39" coordorigin="9120,3518" coordsize="30,39" path="m9131,3518l9127,3523,9120,3534,9120,3542,9127,3553,9131,3556,9150,3537,9131,3518xe" filled="false" stroked="true" strokeweight=".115pt" strokecolor="#1f1a17">
                <v:path arrowok="t"/>
              </v:shape>
            </v:group>
            <v:group style="position:absolute;left:9134;top:3542;width:40;height:30" coordorigin="9134,3542" coordsize="40,30">
              <v:shape style="position:absolute;left:9134;top:3542;width:40;height:30" coordorigin="9134,3542" coordsize="40,30" path="m9134,3561l9138,3564,9147,3570,9161,3572,9169,3564,9174,3561,9155,3542,9134,3561xe" filled="false" stroked="true" strokeweight=".115pt" strokecolor="#1f1a17">
                <v:path arrowok="t"/>
              </v:shape>
            </v:group>
            <v:group style="position:absolute;left:9271;top:3721;width:327;height:94" coordorigin="9271,3721" coordsize="327,94">
              <v:shape style="position:absolute;left:9271;top:3721;width:327;height:94" coordorigin="9271,3721" coordsize="327,94" path="m9289,3813l9283,3813,9283,3814,9288,3814,9289,3813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293,3812l9281,3812,9281,3813,9293,3813,9293,3812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295,3811l9278,3811,9278,3812,9295,3812,9295,3811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296,3810l9277,3810,9277,3811,9296,3811,9296,3810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299,3807l9275,3807,9275,3808,9276,3810,9298,3810,9299,3808,9299,3807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300,3806l9274,3806,9274,3807,9300,3807,9300,3806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282,3784l9281,3784,9281,3786,9278,3786,9278,3787,9277,3787,9275,3789,9275,3790,9274,3790,9274,3792,9272,3792,9272,3794,9271,3795,9271,3802,9272,3804,9272,3806,9301,3806,9301,3804,9302,3802,9302,3799,9282,3799,9282,3784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293,3784l9290,3784,9290,3799,9302,3799,9302,3795,9301,3794,9301,3792,9300,3792,9300,3790,9299,3790,9299,3789,9296,3787,9295,3787,9295,3786,9293,3786,9293,3784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286,3733l9282,3736,9282,3784,9283,3784,9283,3783,9290,3783,9290,3739,9286,3739,9286,3733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290,3783l9288,3783,9289,3784,9290,3784,9290,3783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586,3751l9581,3751,9581,3752,9584,3752,9586,3751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589,3750l9576,3750,9576,3751,9589,3751,9589,3750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592,3748l9574,3748,9574,3750,9592,3750,9592,3748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595,3745l9570,3745,9570,3746,9572,3748,9593,3748,9593,3747,9594,3747,9594,3746,9595,3746,9595,3745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594,3726l9570,3726,9570,3727,9569,3728,9569,3732,9568,3732,9568,3733,9583,3733,9583,3739,9568,3739,9568,3741,9569,3741,9569,3745,9596,3745,9596,3744,9598,3742,9598,3729,9596,3729,9596,3728,9595,3728,9595,3727,9594,3727,9594,3726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568,3733l9286,3733,9290,3736,9290,3739,9568,3739,9568,3733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593,3724l9571,3724,9571,3726,9593,3726,9593,3724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592,3723l9574,3723,9574,3724,9592,3724,9592,3723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589,3722l9576,3722,9575,3723,9589,3723,9589,3722xe" filled="true" fillcolor="#1f1a17" stroked="false">
                <v:path arrowok="t"/>
                <v:fill type="solid"/>
              </v:shape>
              <v:shape style="position:absolute;left:9271;top:3721;width:327;height:94" coordorigin="9271,3721" coordsize="327,94" path="m9586,3721l9580,3721,9580,3722,9586,3722,9586,3721xe" filled="true" fillcolor="#1f1a17" stroked="false">
                <v:path arrowok="t"/>
                <v:fill type="solid"/>
              </v:shape>
            </v:group>
            <v:group style="position:absolute;left:9502;top:3753;width:45;height:83" coordorigin="9502,3753" coordsize="45,83">
              <v:shape style="position:absolute;left:9502;top:3753;width:45;height:83" coordorigin="9502,3753" coordsize="45,83" path="m9524,3753l9524,3836e" filled="false" stroked="true" strokeweight="2.320pt" strokecolor="#ffffff">
                <v:path arrowok="t"/>
              </v:shape>
            </v:group>
            <v:group style="position:absolute;left:9366;top:3720;width:34;height:34" coordorigin="9366,3720" coordsize="34,34">
              <v:shape style="position:absolute;left:9366;top:3720;width:34;height:34" coordorigin="9366,3720" coordsize="34,34" path="m9366,3720l9366,3753,9400,3735,9366,3720xe" filled="true" fillcolor="#1f1a17" stroked="false">
                <v:path arrowok="t"/>
                <v:fill type="solid"/>
              </v:shape>
            </v:group>
            <v:group style="position:absolute;left:9366;top:3720;width:34;height:34" coordorigin="9366,3720" coordsize="34,34">
              <v:shape style="position:absolute;left:9366;top:3720;width:34;height:34" coordorigin="9366,3720" coordsize="34,34" path="m9366,3720l9366,3753,9400,3735,9366,3720xe" filled="false" stroked="true" strokeweight=".288pt" strokecolor="#1f1a17">
                <v:path arrowok="t"/>
              </v:shape>
            </v:group>
            <v:group style="position:absolute;left:9400;top:3720;width:2;height:33" coordorigin="9400,3720" coordsize="2,33">
              <v:shape style="position:absolute;left:9400;top:3720;width:2;height:33" coordorigin="9400,3720" coordsize="0,33" path="m9400,3752l9400,3720e" filled="false" stroked="true" strokeweight=".404pt" strokecolor="#1f1a17">
                <v:path arrowok="t"/>
              </v:shape>
            </v:group>
            <v:group style="position:absolute;left:9271;top:3870;width:327;height:94" coordorigin="9271,3870" coordsize="327,94">
              <v:shape style="position:absolute;left:9271;top:3870;width:327;height:94" coordorigin="9271,3870" coordsize="327,94" path="m9289,3962l9283,3962,9283,3963,9289,3963,9289,3962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294,3961l9280,3961,9281,3962,9293,3962,9294,3961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295,3960l9278,3960,9278,3961,9295,3961,9295,3960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299,3956l9275,3956,9275,3957,9277,3960,9296,3960,9299,3957,9299,3956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300,3955l9274,3955,9274,3956,9300,3956,9300,3955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282,3933l9281,3933,9281,3934,9278,3934,9278,3936,9277,3936,9277,3937,9276,3937,9276,3938,9275,3938,9275,3939,9274,3939,9274,3940,9272,3940,9272,3944,9271,3944,9271,3951,9272,3952,9272,3955,9301,3955,9301,3952,9302,3951,9302,3946,9282,3946,9282,3933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293,3933l9289,3933,9289,3946,9302,3946,9302,3944,9301,3944,9301,3940,9300,3940,9300,3939,9299,3939,9299,3938,9298,3938,9298,3937,9296,3937,9296,3936,9295,3936,9295,3934,9293,3934,9293,3933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286,3882l9282,3885,9282,3933,9283,3933,9284,3932,9289,3932,9289,3888,9286,3888,9286,3882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289,3932l9288,3932,9288,3933,9289,3933,9289,3932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86,3900l9580,3900,9580,3901,9584,3901,9586,3900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89,3898l9575,3898,9575,3900,9589,3900,9589,3898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92,3897l9572,3897,9572,3898,9590,3898,9592,3897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93,3896l9571,3896,9571,3897,9593,3897,9593,3896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94,3895l9570,3895,9570,3896,9594,3896,9594,3895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98,3879l9568,3879,9568,3882,9582,3882,9582,3888,9568,3888,9568,3891,9569,3891,9569,3895,9595,3895,9595,3892,9596,3892,9596,3891,9598,3890,9598,3879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68,3882l9286,3882,9289,3885,9289,3888,9566,3888,9566,3883,9568,3882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95,3876l9569,3876,9569,3879,9596,3879,9596,3878,9595,3878,9595,3876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94,3874l9570,3874,9570,3876,9594,3876,9594,3874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93,3873l9571,3873,9571,3874,9593,3874,9593,3873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90,3872l9572,3872,9572,3873,9592,3873,9590,3872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89,3871l9575,3871,9575,3872,9589,3872,9589,3871xe" filled="true" fillcolor="#1f1a17" stroked="false">
                <v:path arrowok="t"/>
                <v:fill type="solid"/>
              </v:shape>
              <v:shape style="position:absolute;left:9271;top:3870;width:327;height:94" coordorigin="9271,3870" coordsize="327,94" path="m9584,3870l9580,3870,9580,3871,9586,3871,9584,3870xe" filled="true" fillcolor="#1f1a17" stroked="false">
                <v:path arrowok="t"/>
                <v:fill type="solid"/>
              </v:shape>
            </v:group>
            <v:group style="position:absolute;left:8449;top:3946;width:1133;height:3" coordorigin="8449,3946" coordsize="1133,3">
              <v:shape style="position:absolute;left:8449;top:3946;width:1133;height:3" coordorigin="8449,3946" coordsize="1133,3" path="m8449,3946l9582,3949e" filled="false" stroked="true" strokeweight=".288pt" strokecolor="#1f1a17">
                <v:path arrowok="t"/>
              </v:shape>
            </v:group>
            <v:group style="position:absolute;left:9436;top:3890;width:46;height:83" coordorigin="9436,3890" coordsize="46,83">
              <v:shape style="position:absolute;left:9436;top:3890;width:46;height:83" coordorigin="9436,3890" coordsize="46,83" path="m9458,3890l9458,3973e" filled="false" stroked="true" strokeweight="2.38pt" strokecolor="#ffffff">
                <v:path arrowok="t"/>
              </v:shape>
            </v:group>
            <v:group style="position:absolute;left:9436;top:3908;width:46;height:82" coordorigin="9436,3908" coordsize="46,82">
              <v:shape style="position:absolute;left:9436;top:3908;width:46;height:82" coordorigin="9436,3908" coordsize="46,82" path="m9481,3908l9436,3908,9436,3990,9481,3990,9481,3908xe" filled="false" stroked="true" strokeweight=".404pt" strokecolor="#1f1a17">
                <v:path arrowok="t"/>
              </v:shape>
            </v:group>
            <v:group style="position:absolute;left:9365;top:3868;width:33;height:34" coordorigin="9365,3868" coordsize="33,34">
              <v:shape style="position:absolute;left:9365;top:3868;width:33;height:34" coordorigin="9365,3868" coordsize="33,34" path="m9365,3868l9365,3902,9397,3884,9365,3868xe" filled="true" fillcolor="#1f1a17" stroked="false">
                <v:path arrowok="t"/>
                <v:fill type="solid"/>
              </v:shape>
            </v:group>
            <v:group style="position:absolute;left:9365;top:3868;width:33;height:34" coordorigin="9365,3868" coordsize="33,34">
              <v:shape style="position:absolute;left:9365;top:3868;width:33;height:34" coordorigin="9365,3868" coordsize="33,34" path="m9365,3868l9365,3902,9397,3884,9365,3868xe" filled="false" stroked="true" strokeweight=".288pt" strokecolor="#1f1a17">
                <v:path arrowok="t"/>
              </v:shape>
            </v:group>
            <v:group style="position:absolute;left:9397;top:3868;width:2;height:33" coordorigin="9397,3868" coordsize="2,33">
              <v:shape style="position:absolute;left:9397;top:3868;width:2;height:33" coordorigin="9397,3868" coordsize="0,33" path="m9397,3901l9397,3868e" filled="false" stroked="true" strokeweight=".404pt" strokecolor="#1f1a17">
                <v:path arrowok="t"/>
              </v:shape>
              <v:shape style="position:absolute;left:8622;top:3690;width:505;height:602" type="#_x0000_t75" stroked="false">
                <v:imagedata r:id="rId114" o:title=""/>
              </v:shape>
            </v:group>
            <v:group style="position:absolute;left:8449;top:3666;width:1133;height:2" coordorigin="8449,3666" coordsize="1133,2">
              <v:shape style="position:absolute;left:8449;top:3666;width:1133;height:2" coordorigin="8449,3666" coordsize="1133,2" path="m9582,3666l8449,3667e" filled="false" stroked="true" strokeweight=".404pt" strokecolor="#1f1a17">
                <v:path arrowok="t"/>
              </v:shape>
            </v:group>
            <v:group style="position:absolute;left:9120;top:3631;width:69;height:66" coordorigin="9120,3631" coordsize="69,66">
              <v:shape style="position:absolute;left:9120;top:3631;width:69;height:66" coordorigin="9120,3631" coordsize="69,66" path="m9161,3696l9148,3696,9151,3697,9158,3697,9161,3696xe" filled="true" fillcolor="#ffffff" stroked="false">
                <v:path arrowok="t"/>
                <v:fill type="solid"/>
              </v:shape>
              <v:shape style="position:absolute;left:9120;top:3631;width:69;height:66" coordorigin="9120,3631" coordsize="69,66" path="m9158,3631l9151,3631,9148,3632,9143,3633,9140,3634,9137,3636,9131,3642,9127,3645,9122,3648,9121,3654,9121,3657,9120,3661,9120,3668,9121,3670,9121,3674,9122,3676,9125,3679,9126,3682,9133,3690,9136,3691,9137,3692,9140,3694,9143,3696,9164,3696,9167,3694,9169,3692,9173,3691,9175,3690,9180,3685,9183,3683,9186,3676,9187,3674,9188,3670,9188,3657,9186,3650,9185,3648,9182,3645,9180,3644,9173,3637,9169,3636,9164,3633,9161,3632,9158,3631xe" filled="true" fillcolor="#ffffff" stroked="false">
                <v:path arrowok="t"/>
                <v:fill type="solid"/>
              </v:shape>
            </v:group>
            <v:group style="position:absolute;left:9120;top:3631;width:69;height:66" coordorigin="9120,3631" coordsize="69,66">
              <v:shape style="position:absolute;left:9120;top:3631;width:69;height:66" coordorigin="9120,3631" coordsize="69,66" path="m9188,3664l9188,3657,9187,3654,9186,3650,9185,3648,9182,3645,9180,3644,9173,3637,9169,3636,9164,3633,9161,3632,9158,3631,9151,3631,9148,3632,9143,3633,9140,3634,9137,3636,9131,3642,9127,3645,9122,3648,9121,3654,9121,3657,9120,3661,9120,3668,9121,3670,9121,3674,9122,3676,9125,3679,9126,3682,9133,3690,9136,3691,9137,3692,9140,3694,9143,3696,9148,3696,9151,3697,9158,3697,9161,3696,9164,3696,9167,3694,9169,3692,9173,3691,9175,3690,9180,3685,9183,3683,9186,3676,9187,3674,9188,3670,9188,3664xe" filled="false" stroked="true" strokeweight=".115pt" strokecolor="#1f1a17">
                <v:path arrowok="t"/>
              </v:shape>
            </v:group>
            <v:group style="position:absolute;left:9117;top:3627;width:76;height:74" coordorigin="9117,3627" coordsize="76,74">
              <v:shape style="position:absolute;left:9117;top:3627;width:76;height:74" coordorigin="9117,3627" coordsize="76,74" path="m9158,3627l9139,3630,9125,3642,9118,3652,9117,3670,9125,3687,9127,3690,9131,3692,9133,3694,9137,3696,9139,3698,9143,3699,9148,3700,9162,3700,9166,3699,9168,3698,9169,3697,9156,3697,9151,3695,9138,3691,9134,3687,9138,3684,9131,3684,9127,3679,9119,3666,9121,3661,9127,3648,9131,3645,9138,3645,9134,3642,9138,3638,9149,3631,9168,3631,9158,3627xe" filled="true" fillcolor="#1f1a17" stroked="false">
                <v:path arrowok="t"/>
                <v:fill type="solid"/>
              </v:shape>
              <v:shape style="position:absolute;left:9117;top:3627;width:76;height:74" coordorigin="9117,3627" coordsize="76,74" path="m9162,3668l9155,3668,9174,3687,9169,3691,9156,3697,9169,3697,9175,3693,9179,3692,9186,3684,9179,3684,9162,3668xe" filled="true" fillcolor="#1f1a17" stroked="false">
                <v:path arrowok="t"/>
                <v:fill type="solid"/>
              </v:shape>
              <v:shape style="position:absolute;left:9117;top:3627;width:76;height:74" coordorigin="9117,3627" coordsize="76,74" path="m9138,3645l9131,3645,9150,3664,9131,3684,9138,3684,9155,3668,9162,3668,9158,3664,9164,3660,9155,3660,9138,3645xe" filled="true" fillcolor="#1f1a17" stroked="false">
                <v:path arrowok="t"/>
                <v:fill type="solid"/>
              </v:shape>
              <v:shape style="position:absolute;left:9117;top:3627;width:76;height:74" coordorigin="9117,3627" coordsize="76,74" path="m9188,3645l9179,3645,9181,3648,9185,3652,9186,3658,9186,3670,9185,3674,9181,3679,9179,3684,9186,3684,9187,3682,9193,3665,9188,3645xe" filled="true" fillcolor="#1f1a17" stroked="false">
                <v:path arrowok="t"/>
                <v:fill type="solid"/>
              </v:shape>
              <v:shape style="position:absolute;left:9117;top:3627;width:76;height:74" coordorigin="9117,3627" coordsize="76,74" path="m9168,3631l9149,3631,9161,3632,9172,3639,9174,3640,9155,3660,9164,3660,9179,3645,9188,3645,9186,3644,9184,3642,9181,3638,9178,3636,9175,3633,9168,3631xe" filled="true" fillcolor="#1f1a17" stroked="false">
                <v:path arrowok="t"/>
                <v:fill type="solid"/>
              </v:shape>
            </v:group>
            <v:group style="position:absolute;left:9117;top:3627;width:76;height:74" coordorigin="9117,3627" coordsize="76,74">
              <v:shape style="position:absolute;left:9117;top:3627;width:76;height:74" coordorigin="9117,3627" coordsize="76,74" path="m9181,3638l9184,3642,9186,3644,9188,3645,9193,3665,9187,3682,9179,3692,9175,3693,9168,3698,9166,3699,9162,3700,9148,3700,9143,3699,9139,3698,9137,3696,9133,3694,9131,3692,9127,3690,9125,3687,9117,3670,9118,3652,9125,3642,9139,3630,9158,3627,9175,3633,9178,3636,9181,3638xe" filled="false" stroked="true" strokeweight=".115pt" strokecolor="#1f1a17">
                <v:path arrowok="t"/>
              </v:shape>
            </v:group>
            <v:group style="position:absolute;left:9158;top:3645;width:28;height:39" coordorigin="9158,3645" coordsize="28,39">
              <v:shape style="position:absolute;left:9158;top:3645;width:28;height:39" coordorigin="9158,3645" coordsize="28,39" path="m9179,3684l9181,3679,9185,3674,9186,3669,9186,3658,9185,3652,9181,3648,9179,3645,9158,3664,9179,3684xe" filled="false" stroked="true" strokeweight=".115pt" strokecolor="#1f1a17">
                <v:path arrowok="t"/>
              </v:shape>
            </v:group>
            <v:group style="position:absolute;left:9134;top:3631;width:40;height:29" coordorigin="9134,3631" coordsize="40,29">
              <v:shape style="position:absolute;left:9134;top:3631;width:40;height:29" coordorigin="9134,3631" coordsize="40,29" path="m9134,3642l9155,3660,9174,3640,9172,3639,9161,3632,9149,3631,9138,3638,9134,3642xe" filled="false" stroked="true" strokeweight=".115pt" strokecolor="#1f1a17">
                <v:path arrowok="t"/>
              </v:shape>
            </v:group>
            <v:group style="position:absolute;left:9119;top:3645;width:31;height:39" coordorigin="9119,3645" coordsize="31,39">
              <v:shape style="position:absolute;left:9119;top:3645;width:31;height:39" coordorigin="9119,3645" coordsize="31,39" path="m9131,3645l9127,3648,9121,3661,9119,3666,9127,3679,9131,3684,9150,3664,9131,3645xe" filled="false" stroked="true" strokeweight=".115pt" strokecolor="#1f1a17">
                <v:path arrowok="t"/>
              </v:shape>
            </v:group>
            <v:group style="position:absolute;left:9134;top:3668;width:40;height:30" coordorigin="9134,3668" coordsize="40,30">
              <v:shape style="position:absolute;left:9134;top:3668;width:40;height:30" coordorigin="9134,3668" coordsize="40,30" path="m9134,3687l9138,3691,9151,3695,9156,3697,9169,3691,9174,3687,9155,3668,9134,3687xe" filled="false" stroked="true" strokeweight=".115pt" strokecolor="#1f1a17">
                <v:path arrowok="t"/>
              </v:shape>
            </v:group>
            <v:group style="position:absolute;left:9454;top:4012;width:306;height:2" coordorigin="9454,4012" coordsize="306,2">
              <v:shape style="position:absolute;left:9454;top:4012;width:306;height:2" coordorigin="9454,4012" coordsize="306,0" path="m9454,4012l9760,4012e" filled="false" stroked="true" strokeweight=".52pt" strokecolor="#1f1a17">
                <v:path arrowok="t"/>
              </v:shape>
            </v:group>
            <v:group style="position:absolute;left:9742;top:4008;width:18;height:5" coordorigin="9742,4008" coordsize="18,5">
              <v:shape style="position:absolute;left:9742;top:4008;width:18;height:5" coordorigin="9742,4008" coordsize="18,5" path="m9757,4012l9742,4012,9742,4009,9743,4008,9757,4008,9760,4010,9758,4012,9757,4012xe" filled="false" stroked="true" strokeweight=".058pt" strokecolor="#1f1a17">
                <v:path arrowok="t"/>
              </v:shape>
            </v:group>
            <v:group style="position:absolute;left:9714;top:4009;width:20;height:5" coordorigin="9714,4009" coordsize="20,5">
              <v:shape style="position:absolute;left:9714;top:4009;width:20;height:5" coordorigin="9714,4009" coordsize="20,5" path="m9731,4012l9716,4014,9714,4011,9715,4009,9732,4009,9733,4011,9732,4012,9731,4012xe" filled="false" stroked="true" strokeweight=".058pt" strokecolor="#1f1a17">
                <v:path arrowok="t"/>
              </v:shape>
            </v:group>
            <v:group style="position:absolute;left:9688;top:4009;width:18;height:5" coordorigin="9688,4009" coordsize="18,5">
              <v:shape style="position:absolute;left:9688;top:4009;width:18;height:5" coordorigin="9688,4009" coordsize="18,5" path="m9704,4014l9690,4014,9688,4011,9690,4009,9706,4009,9706,4012,9704,4014xe" filled="false" stroked="true" strokeweight=".058pt" strokecolor="#1f1a17">
                <v:path arrowok="t"/>
              </v:shape>
            </v:group>
            <v:group style="position:absolute;left:9661;top:4009;width:18;height:5" coordorigin="9661,4009" coordsize="18,5">
              <v:shape style="position:absolute;left:9661;top:4009;width:18;height:5" coordorigin="9661,4009" coordsize="18,5" path="m9677,4014l9664,4014,9661,4012,9661,4010,9664,4009,9677,4009,9679,4010,9679,4012,9677,4014xe" filled="false" stroked="true" strokeweight=".058pt" strokecolor="#1f1a17">
                <v:path arrowok="t"/>
              </v:shape>
            </v:group>
            <v:group style="position:absolute;left:9634;top:4009;width:20;height:5" coordorigin="9634,4009" coordsize="20,5">
              <v:shape style="position:absolute;left:9634;top:4009;width:20;height:5" coordorigin="9634,4009" coordsize="20,5" path="m9650,4014l9635,4014,9634,4011,9636,4009,9650,4009,9653,4011,9652,4014,9650,4014xe" filled="false" stroked="true" strokeweight=".058pt" strokecolor="#1f1a17">
                <v:path arrowok="t"/>
              </v:shape>
            </v:group>
            <v:group style="position:absolute;left:9607;top:4009;width:20;height:5" coordorigin="9607,4009" coordsize="20,5">
              <v:shape style="position:absolute;left:9607;top:4009;width:20;height:5" coordorigin="9607,4009" coordsize="20,5" path="m9624,4014l9608,4014,9607,4011,9610,4009,9624,4009,9626,4011,9625,4014,9624,4014xe" filled="false" stroked="true" strokeweight=".058pt" strokecolor="#1f1a17">
                <v:path arrowok="t"/>
              </v:shape>
            </v:group>
            <v:group style="position:absolute;left:9581;top:4010;width:17;height:5" coordorigin="9581,4010" coordsize="17,5">
              <v:shape style="position:absolute;left:9581;top:4010;width:17;height:5" coordorigin="9581,4010" coordsize="17,5" path="m9598,4014l9583,4015,9582,4014,9581,4012,9582,4010,9598,4010,9598,4014xe" filled="false" stroked="true" strokeweight=".058pt" strokecolor="#1f1a17">
                <v:path arrowok="t"/>
              </v:shape>
            </v:group>
            <v:group style="position:absolute;left:9554;top:4010;width:17;height:5" coordorigin="9554,4010" coordsize="17,5">
              <v:shape style="position:absolute;left:9554;top:4010;width:17;height:5" coordorigin="9554,4010" coordsize="17,5" path="m9569,4015l9557,4015,9554,4014,9554,4011,9557,4010,9571,4010,9571,4014,9569,4015xe" filled="false" stroked="true" strokeweight=".058pt" strokecolor="#1f1a17">
                <v:path arrowok="t"/>
              </v:shape>
            </v:group>
            <v:group style="position:absolute;left:9528;top:4010;width:17;height:5" coordorigin="9528,4010" coordsize="17,5">
              <v:shape style="position:absolute;left:9528;top:4010;width:17;height:5" coordorigin="9528,4010" coordsize="17,5" path="m9542,4015l9529,4015,9528,4014,9528,4011,9529,4010,9542,4010,9545,4011,9545,4014,9542,4015xe" filled="false" stroked="true" strokeweight=".058pt" strokecolor="#1f1a17">
                <v:path arrowok="t"/>
              </v:shape>
            </v:group>
            <v:group style="position:absolute;left:9500;top:4010;width:18;height:5" coordorigin="9500,4010" coordsize="18,5">
              <v:shape style="position:absolute;left:9500;top:4010;width:18;height:5" coordorigin="9500,4010" coordsize="18,5" path="m9516,4015l9502,4015,9500,4012,9503,4010,9516,4010,9518,4012,9517,4015,9516,4015xe" filled="false" stroked="true" strokeweight=".058pt" strokecolor="#1f1a17">
                <v:path arrowok="t"/>
              </v:shape>
            </v:group>
            <v:group style="position:absolute;left:9474;top:4010;width:18;height:5" coordorigin="9474,4010" coordsize="18,5">
              <v:shape style="position:absolute;left:9474;top:4010;width:18;height:5" coordorigin="9474,4010" coordsize="18,5" path="m9490,4015l9475,4015,9474,4012,9476,4010,9490,4010,9492,4012,9491,4015,9490,4015xe" filled="false" stroked="true" strokeweight=".058pt" strokecolor="#1f1a17">
                <v:path arrowok="t"/>
              </v:shape>
            </v:group>
            <v:group style="position:absolute;left:9454;top:4011;width:11;height:5" coordorigin="9454,4011" coordsize="11,5">
              <v:shape style="position:absolute;left:9454;top:4011;width:11;height:5" coordorigin="9454,4011" coordsize="11,5" path="m9462,4015l9456,4016,9455,4015,9454,4014,9455,4011,9464,4011,9464,4015,9462,4015xe" filled="false" stroked="true" strokeweight=".058pt" strokecolor="#1f1a17">
                <v:path arrowok="t"/>
              </v:shape>
            </v:group>
            <v:group style="position:absolute;left:8454;top:2727;width:1524;height:2" coordorigin="8454,2727" coordsize="1524,2">
              <v:shape style="position:absolute;left:8454;top:2727;width:1524;height:2" coordorigin="8454,2727" coordsize="1524,0" path="m8454,2727l9978,2727e" filled="false" stroked="true" strokeweight=".404pt" strokecolor="#1f1a17">
                <v:path arrowok="t"/>
              </v:shape>
            </v:group>
            <v:group style="position:absolute;left:9978;top:2731;width:2;height:6734" coordorigin="9978,2731" coordsize="2,6734">
              <v:shape style="position:absolute;left:9978;top:2731;width:2;height:6734" coordorigin="9978,2731" coordsize="0,6734" path="m9978,2731l9978,9464e" filled="false" stroked="true" strokeweight=".404pt" strokecolor="#1f1a17">
                <v:path arrowok="t"/>
              </v:shape>
            </v:group>
            <v:group style="position:absolute;left:8473;top:4651;width:347;height:48" coordorigin="8473,4651" coordsize="347,48">
              <v:shape style="position:absolute;left:8473;top:4651;width:347;height:48" coordorigin="8473,4651" coordsize="347,48" path="m8525,4651l8473,4675,8525,4699,8525,4678,8520,4678,8520,4671,8525,4671,8525,4651xe" filled="true" fillcolor="#1f1a17" stroked="false">
                <v:path arrowok="t"/>
                <v:fill type="solid"/>
              </v:shape>
              <v:shape style="position:absolute;left:8473;top:4651;width:347;height:48" coordorigin="8473,4651" coordsize="347,48" path="m8820,4671l8525,4671,8525,4678,8820,4678,8820,4671xe" filled="true" fillcolor="#1f1a17" stroked="false">
                <v:path arrowok="t"/>
                <v:fill type="solid"/>
              </v:shape>
            </v:group>
            <v:group style="position:absolute;left:8820;top:4676;width:758;height:2650" coordorigin="8820,4676" coordsize="758,2650">
              <v:shape style="position:absolute;left:8820;top:4676;width:758;height:2650" coordorigin="8820,4676" coordsize="758,2650" path="m8820,4676l9577,4676,9577,7326e" filled="false" stroked="true" strokeweight=".404pt" strokecolor="#1f1a17">
                <v:path arrowok="t"/>
              </v:shape>
            </v:group>
            <v:group style="position:absolute;left:4391;top:7327;width:5187;height:2" coordorigin="4391,7327" coordsize="5187,2">
              <v:shape style="position:absolute;left:4391;top:7327;width:5187;height:2" coordorigin="4391,7327" coordsize="5187,0" path="m9577,7327l4391,7327e" filled="false" stroked="true" strokeweight=".404pt" strokecolor="#1f1a17">
                <v:path arrowok="t"/>
              </v:shape>
            </v:group>
            <v:group style="position:absolute;left:4386;top:7222;width:5067;height:2" coordorigin="4386,7222" coordsize="5067,2">
              <v:shape style="position:absolute;left:4386;top:7222;width:5067;height:2" coordorigin="4386,7222" coordsize="5067,0" path="m9452,7222l4386,7222e" filled="false" stroked="true" strokeweight=".404pt" strokecolor="#1f1a17">
                <v:path arrowok="t"/>
              </v:shape>
            </v:group>
            <v:group style="position:absolute;left:9452;top:4808;width:2;height:2414" coordorigin="9452,4808" coordsize="2,2414">
              <v:shape style="position:absolute;left:9452;top:4808;width:2;height:2414" coordorigin="9452,4808" coordsize="0,2414" path="m9452,4808l9452,7221e" filled="false" stroked="true" strokeweight=".404pt" strokecolor="#1f1a17">
                <v:path arrowok="t"/>
              </v:shape>
            </v:group>
            <v:group style="position:absolute;left:8473;top:4783;width:347;height:48" coordorigin="8473,4783" coordsize="347,48">
              <v:shape style="position:absolute;left:8473;top:4783;width:347;height:48" coordorigin="8473,4783" coordsize="347,48" path="m8525,4783l8473,4807,8525,4831,8525,4810,8520,4810,8520,4803,8525,4803,8525,4783xe" filled="true" fillcolor="#1f1a17" stroked="false">
                <v:path arrowok="t"/>
                <v:fill type="solid"/>
              </v:shape>
              <v:shape style="position:absolute;left:8473;top:4783;width:347;height:48" coordorigin="8473,4783" coordsize="347,48" path="m8820,4803l8525,4803,8525,4810,8820,4810,8820,4803xe" filled="true" fillcolor="#1f1a17" stroked="false">
                <v:path arrowok="t"/>
                <v:fill type="solid"/>
              </v:shape>
            </v:group>
            <v:group style="position:absolute;left:5166;top:7444;width:2;height:27" coordorigin="5166,7444" coordsize="2,27">
              <v:shape style="position:absolute;left:5166;top:7444;width:2;height:27" coordorigin="5166,7444" coordsize="0,27" path="m5166,7471l5166,7444e" filled="false" stroked="true" strokeweight=".404pt" strokecolor="#1f1a17">
                <v:path arrowok="t"/>
              </v:shape>
            </v:group>
            <v:group style="position:absolute;left:5153;top:7436;width:2;height:44" coordorigin="5153,7436" coordsize="2,44">
              <v:shape style="position:absolute;left:5153;top:7436;width:2;height:44" coordorigin="5153,7436" coordsize="0,44" path="m5153,7479l5153,7436e" filled="false" stroked="true" strokeweight=".404pt" strokecolor="#1f1a17">
                <v:path arrowok="t"/>
              </v:shape>
            </v:group>
            <v:group style="position:absolute;left:5138;top:7425;width:2;height:66" coordorigin="5138,7425" coordsize="2,66">
              <v:shape style="position:absolute;left:5138;top:7425;width:2;height:66" coordorigin="5138,7425" coordsize="0,66" path="m5138,7491l5138,7425e" filled="false" stroked="true" strokeweight=".404pt" strokecolor="#1f1a17">
                <v:path arrowok="t"/>
              </v:shape>
            </v:group>
            <v:group style="position:absolute;left:4471;top:6657;width:2;height:28" coordorigin="4471,6657" coordsize="2,28">
              <v:shape style="position:absolute;left:4471;top:6657;width:2;height:28" coordorigin="4471,6657" coordsize="0,28" path="m4471,6685l4471,6657e" filled="false" stroked="true" strokeweight=".404pt" strokecolor="#1f1a17">
                <v:path arrowok="t"/>
              </v:shape>
            </v:group>
            <v:group style="position:absolute;left:4457;top:6650;width:2;height:42" coordorigin="4457,6650" coordsize="2,42">
              <v:shape style="position:absolute;left:4457;top:6650;width:2;height:42" coordorigin="4457,6650" coordsize="0,42" path="m4457,6692l4457,6650e" filled="false" stroked="true" strokeweight=".404pt" strokecolor="#1f1a17">
                <v:path arrowok="t"/>
              </v:shape>
            </v:group>
            <v:group style="position:absolute;left:4444;top:6638;width:2;height:66" coordorigin="4444,6638" coordsize="2,66">
              <v:shape style="position:absolute;left:4444;top:6638;width:2;height:66" coordorigin="4444,6638" coordsize="0,66" path="m4444,6704l4444,6638e" filled="false" stroked="true" strokeweight=".404pt" strokecolor="#1f1a17">
                <v:path arrowok="t"/>
              </v:shape>
            </v:group>
            <v:group style="position:absolute;left:4210;top:6513;width:2;height:154" coordorigin="4210,6513" coordsize="2,154">
              <v:shape style="position:absolute;left:4210;top:6513;width:2;height:154" coordorigin="4210,6513" coordsize="0,154" path="m4210,6667l4210,6513e" filled="false" stroked="true" strokeweight=".404pt" strokecolor="#1f1a17">
                <v:path arrowok="t"/>
              </v:shape>
            </v:group>
            <v:group style="position:absolute;left:4212;top:6669;width:227;height:2" coordorigin="4212,6669" coordsize="227,2">
              <v:shape style="position:absolute;left:4212;top:6669;width:227;height:2" coordorigin="4212,6669" coordsize="227,0" path="m4212,6669l4439,6669e" filled="false" stroked="true" strokeweight=".404pt" strokecolor="#1f1a17">
                <v:path arrowok="t"/>
              </v:shape>
            </v:group>
            <v:group style="position:absolute;left:3703;top:8798;width:6;height:26" coordorigin="3703,8798" coordsize="6,26">
              <v:shape style="position:absolute;left:3703;top:8798;width:6;height:26" coordorigin="3703,8798" coordsize="6,26" path="m3703,8811l3709,8811e" filled="false" stroked="true" strokeweight="1.36pt" strokecolor="#1f1a17">
                <v:path arrowok="t"/>
              </v:shape>
            </v:group>
            <v:group style="position:absolute;left:3703;top:8840;width:6;height:27" coordorigin="3703,8840" coordsize="6,27">
              <v:shape style="position:absolute;left:3703;top:8840;width:6;height:27" coordorigin="3703,8840" coordsize="6,27" path="m3703,8853l3709,8853e" filled="false" stroked="true" strokeweight="1.42pt" strokecolor="#1f1a17">
                <v:path arrowok="t"/>
              </v:shape>
            </v:group>
            <v:group style="position:absolute;left:3703;top:8910;width:6;height:2" coordorigin="3703,8910" coordsize="6,2">
              <v:shape style="position:absolute;left:3703;top:8910;width:6;height:2" coordorigin="3703,8910" coordsize="6,0" path="m3703,8910l3709,8910e" filled="false" stroked="true" strokeweight="3.28pt" strokecolor="#1f1a17">
                <v:path arrowok="t"/>
              </v:shape>
            </v:group>
            <v:group style="position:absolute;left:3684;top:8952;width:44;height:41" coordorigin="3684,8952" coordsize="44,41">
              <v:shape style="position:absolute;left:3684;top:8952;width:44;height:41" coordorigin="3684,8952" coordsize="44,41" path="m3727,8952l3684,8952,3706,8992,3727,8952xe" filled="true" fillcolor="#1f1a17" stroked="false">
                <v:path arrowok="t"/>
                <v:fill type="solid"/>
              </v:shape>
              <v:shape style="position:absolute;left:5231;top:9357;width:250;height:295" type="#_x0000_t75" stroked="false">
                <v:imagedata r:id="rId115" o:title=""/>
              </v:shape>
              <v:shape style="position:absolute;left:4348;top:9450;width:29;height:50" type="#_x0000_t75" stroked="false">
                <v:imagedata r:id="rId116" o:title=""/>
              </v:shape>
              <v:shape style="position:absolute;left:4327;top:9440;width:245;height:532" type="#_x0000_t75" stroked="false">
                <v:imagedata r:id="rId117" o:title=""/>
              </v:shape>
              <v:shape style="position:absolute;left:3503;top:9129;width:433;height:295" type="#_x0000_t75" stroked="false">
                <v:imagedata r:id="rId118" o:title=""/>
              </v:shape>
            </v:group>
            <v:group style="position:absolute;left:5203;top:8732;width:34;height:34" coordorigin="5203,8732" coordsize="34,34">
              <v:shape style="position:absolute;left:5203;top:8732;width:34;height:34" coordorigin="5203,8732" coordsize="34,34" path="m5227,8764l5215,8764,5215,8766,5227,8766,5227,8764xe" filled="true" fillcolor="#1f1a17" stroked="false">
                <v:path arrowok="t"/>
                <v:fill type="solid"/>
              </v:shape>
              <v:shape style="position:absolute;left:5203;top:8732;width:34;height:34" coordorigin="5203,8732" coordsize="34,34" path="m5231,8762l5212,8762,5212,8764,5231,8764,5231,8762xe" filled="true" fillcolor="#1f1a17" stroked="false">
                <v:path arrowok="t"/>
                <v:fill type="solid"/>
              </v:shape>
              <v:shape style="position:absolute;left:5203;top:8732;width:34;height:34" coordorigin="5203,8732" coordsize="34,34" path="m5233,8760l5209,8760,5209,8762,5233,8762,5233,8760xe" filled="true" fillcolor="#1f1a17" stroked="false">
                <v:path arrowok="t"/>
                <v:fill type="solid"/>
              </v:shape>
              <v:shape style="position:absolute;left:5203;top:8732;width:34;height:34" coordorigin="5203,8732" coordsize="34,34" path="m5233,8736l5209,8736,5209,8738,5207,8738,5207,8740,5206,8743,5206,8749,5203,8749,5203,8750,5206,8750,5206,8758,5207,8758,5207,8760,5236,8760,5236,8757,5237,8757,5237,8743,5236,8743,5236,8740,5233,8738,5233,8736xe" filled="true" fillcolor="#1f1a17" stroked="false">
                <v:path arrowok="t"/>
                <v:fill type="solid"/>
              </v:shape>
              <v:shape style="position:absolute;left:5203;top:8732;width:34;height:34" coordorigin="5203,8732" coordsize="34,34" path="m5228,8734l5214,8734,5212,8736,5231,8736,5228,8734xe" filled="true" fillcolor="#1f1a17" stroked="false">
                <v:path arrowok="t"/>
                <v:fill type="solid"/>
              </v:shape>
              <v:shape style="position:absolute;left:5203;top:8732;width:34;height:34" coordorigin="5203,8732" coordsize="34,34" path="m5225,8732l5218,8732,5215,8734,5225,8734,5225,8732xe" filled="true" fillcolor="#1f1a17" stroked="false">
                <v:path arrowok="t"/>
                <v:fill type="solid"/>
              </v:shape>
              <v:shape style="position:absolute;left:2159;top:6848;width:1103;height:2807" type="#_x0000_t75" stroked="false">
                <v:imagedata r:id="rId119" o:title=""/>
              </v:shape>
            </v:group>
            <v:group style="position:absolute;left:3162;top:8734;width:35;height:35" coordorigin="3162,8734" coordsize="35,35">
              <v:shape style="position:absolute;left:3162;top:8734;width:35;height:35" coordorigin="3162,8734" coordsize="35,35" path="m3186,8767l3173,8767,3175,8769,3186,8769,3186,8767xe" filled="true" fillcolor="#1f1a17" stroked="false">
                <v:path arrowok="t"/>
                <v:fill type="solid"/>
              </v:shape>
              <v:shape style="position:absolute;left:3162;top:8734;width:35;height:35" coordorigin="3162,8734" coordsize="35,35" path="m3180,8734l3179,8734,3179,8737,3173,8737,3170,8739,3169,8739,3169,8740,3167,8743,3167,8745,3164,8745,3164,8751,3162,8751,3162,8755,3164,8755,3164,8761,3167,8761,3167,8762,3169,8764,3170,8767,3191,8767,3191,8764,3192,8764,3192,8762,3194,8762,3194,8761,3197,8760,3197,8754,3180,8754,3180,8734xe" filled="true" fillcolor="#1f1a17" stroked="false">
                <v:path arrowok="t"/>
                <v:fill type="solid"/>
              </v:shape>
              <v:shape style="position:absolute;left:3162;top:8734;width:35;height:35" coordorigin="3162,8734" coordsize="35,35" path="m3180,8734l3180,8754,3197,8754,3197,8746,3194,8745,3194,8743,3192,8743,3192,8740,3191,8740,3191,8739,3188,8739,3188,8737,3182,8737,3180,8734xe" filled="true" fillcolor="#1f1a17" stroked="false">
                <v:path arrowok="t"/>
                <v:fill type="solid"/>
              </v:shape>
            </v:group>
            <v:group style="position:absolute;left:3698;top:8698;width:2;height:119" coordorigin="3698,8698" coordsize="2,119">
              <v:shape style="position:absolute;left:3698;top:8698;width:2;height:119" coordorigin="3698,8698" coordsize="0,119" path="m3698,8698l3698,8817e" filled="false" stroked="true" strokeweight="3.1pt" strokecolor="#ffffff">
                <v:path arrowok="t"/>
              </v:shape>
            </v:group>
            <v:group style="position:absolute;left:3668;top:8698;width:60;height:119" coordorigin="3668,8698" coordsize="60,119">
              <v:shape style="position:absolute;left:3668;top:8698;width:60;height:119" coordorigin="3668,8698" coordsize="60,119" path="m3728,8698l3668,8698,3668,8817,3728,8817,3728,8698xe" filled="false" stroked="true" strokeweight=".288pt" strokecolor="#1f1a17">
                <v:path arrowok="t"/>
              </v:shape>
            </v:group>
            <v:group style="position:absolute;left:3670;top:8719;width:59;height:83" coordorigin="3670,8719" coordsize="59,83">
              <v:shape style="position:absolute;left:3670;top:8719;width:59;height:83" coordorigin="3670,8719" coordsize="59,83" path="m3728,8802l3670,8719e" filled="false" stroked="true" strokeweight=".288pt" strokecolor="#1f1a17">
                <v:path arrowok="t"/>
              </v:shape>
            </v:group>
            <v:group style="position:absolute;left:3518;top:9026;width:388;height:2" coordorigin="3518,9026" coordsize="388,2">
              <v:shape style="position:absolute;left:3518;top:9026;width:388;height:2" coordorigin="3518,9026" coordsize="388,0" path="m3518,9026l3906,9026e" filled="false" stroked="true" strokeweight="1.06pt" strokecolor="#1f1a17">
                <v:path arrowok="t"/>
              </v:shape>
            </v:group>
            <v:group style="position:absolute;left:3611;top:8950;width:189;height:148" coordorigin="3611,8950" coordsize="189,148">
              <v:shape style="position:absolute;left:3611;top:8950;width:189;height:148" coordorigin="3611,8950" coordsize="189,148" path="m3611,8950l3611,9098,3705,9024,3611,8950xe" filled="true" fillcolor="#ffffff" stroked="false">
                <v:path arrowok="t"/>
                <v:fill type="solid"/>
              </v:shape>
              <v:shape style="position:absolute;left:3611;top:8950;width:189;height:148" coordorigin="3611,8950" coordsize="189,148" path="m3799,8950l3705,9024,3799,9098,3799,8950xe" filled="true" fillcolor="#ffffff" stroked="false">
                <v:path arrowok="t"/>
                <v:fill type="solid"/>
              </v:shape>
            </v:group>
            <v:group style="position:absolute;left:3799;top:8950;width:2;height:160" coordorigin="3799,8950" coordsize="2,160">
              <v:shape style="position:absolute;left:3799;top:8950;width:2;height:160" coordorigin="3799,8950" coordsize="0,160" path="m3799,8950l3799,9110e" filled="false" stroked="true" strokeweight=".7pt" strokecolor="#1f1a17">
                <v:path arrowok="t"/>
              </v:shape>
            </v:group>
            <v:group style="position:absolute;left:3606;top:8938;width:197;height:164" coordorigin="3606,8938" coordsize="197,164">
              <v:shape style="position:absolute;left:3606;top:8938;width:197;height:164" coordorigin="3606,8938" coordsize="197,164" path="m3616,8946l3606,8950,3608,8954,3797,9102,3803,9092,3616,8946xe" filled="true" fillcolor="#1f1a17" stroked="false">
                <v:path arrowok="t"/>
                <v:fill type="solid"/>
              </v:shape>
              <v:shape style="position:absolute;left:3606;top:8938;width:197;height:164" coordorigin="3606,8938" coordsize="197,164" path="m3606,8938l3606,8950,3616,8946,3606,8938xe" filled="true" fillcolor="#1f1a17" stroked="false">
                <v:path arrowok="t"/>
                <v:fill type="solid"/>
              </v:shape>
            </v:group>
            <v:group style="position:absolute;left:3612;top:8950;width:2;height:160" coordorigin="3612,8950" coordsize="2,160">
              <v:shape style="position:absolute;left:3612;top:8950;width:2;height:160" coordorigin="3612,8950" coordsize="0,160" path="m3612,8950l3612,9110e" filled="false" stroked="true" strokeweight=".7pt" strokecolor="#1f1a17">
                <v:path arrowok="t"/>
              </v:shape>
            </v:group>
            <v:group style="position:absolute;left:3608;top:8938;width:197;height:164" coordorigin="3608,8938" coordsize="197,164">
              <v:shape style="position:absolute;left:3608;top:8938;width:197;height:164" coordorigin="3608,8938" coordsize="197,164" path="m3797,8946l3608,9092,3616,9102,3803,8954,3805,8950,3797,8946xe" filled="true" fillcolor="#1f1a17" stroked="false">
                <v:path arrowok="t"/>
                <v:fill type="solid"/>
              </v:shape>
              <v:shape style="position:absolute;left:3608;top:8938;width:197;height:164" coordorigin="3608,8938" coordsize="197,164" path="m3805,8938l3797,8946,3805,8950,3805,8938xe" filled="true" fillcolor="#1f1a17" stroked="false">
                <v:path arrowok="t"/>
                <v:fill type="solid"/>
              </v:shape>
            </v:group>
            <v:group style="position:absolute;left:4294;top:9414;width:335;height:2" coordorigin="4294,9414" coordsize="335,2">
              <v:shape style="position:absolute;left:4294;top:9414;width:335;height:2" coordorigin="4294,9414" coordsize="335,0" path="m4294,9414l4628,9414e" filled="false" stroked="true" strokeweight=".64pt" strokecolor="#1f1a17">
                <v:path arrowok="t"/>
              </v:shape>
            </v:group>
            <v:group style="position:absolute;left:4623;top:9414;width:2;height:222" coordorigin="4623,9414" coordsize="2,222">
              <v:shape style="position:absolute;left:4623;top:9414;width:2;height:222" coordorigin="4623,9414" coordsize="0,222" path="m4623,9414l4623,9636e" filled="false" stroked="true" strokeweight=".64pt" strokecolor="#1f1a17">
                <v:path arrowok="t"/>
              </v:shape>
            </v:group>
            <v:group style="position:absolute;left:4289;top:9630;width:334;height:2" coordorigin="4289,9630" coordsize="334,2">
              <v:shape style="position:absolute;left:4289;top:9630;width:334;height:2" coordorigin="4289,9630" coordsize="334,0" path="m4289,9630l4622,9630e" filled="false" stroked="true" strokeweight=".64pt" strokecolor="#1f1a17">
                <v:path arrowok="t"/>
              </v:shape>
            </v:group>
            <v:group style="position:absolute;left:4294;top:9409;width:2;height:222" coordorigin="4294,9409" coordsize="2,222">
              <v:shape style="position:absolute;left:4294;top:9409;width:2;height:222" coordorigin="4294,9409" coordsize="0,222" path="m4294,9409l4294,9631e" filled="false" stroked="true" strokeweight=".64pt" strokecolor="#1f1a17">
                <v:path arrowok="t"/>
              </v:shape>
            </v:group>
            <v:group style="position:absolute;left:5311;top:9040;width:118;height:62" coordorigin="5311,9040" coordsize="118,62">
              <v:shape style="position:absolute;left:5311;top:9040;width:118;height:62" coordorigin="5311,9040" coordsize="118,62" path="m5429,9040l5311,9040,5311,9102,5429,9102,5429,9040xe" filled="false" stroked="true" strokeweight=".288pt" strokecolor="#1f1a17">
                <v:path arrowok="t"/>
              </v:shape>
            </v:group>
            <v:group style="position:absolute;left:5326;top:9040;width:87;height:62" coordorigin="5326,9040" coordsize="87,62">
              <v:shape style="position:absolute;left:5326;top:9040;width:87;height:62" coordorigin="5326,9040" coordsize="87,62" path="m5326,9102l5412,9040e" filled="false" stroked="true" strokeweight=".288pt" strokecolor="#1f1a17">
                <v:path arrowok="t"/>
              </v:shape>
            </v:group>
            <v:group style="position:absolute;left:5165;top:9111;width:354;height:2" coordorigin="5165,9111" coordsize="354,2">
              <v:shape style="position:absolute;left:5165;top:9111;width:354;height:2" coordorigin="5165,9111" coordsize="354,0" path="m5165,9111l5519,9111e" filled="false" stroked="true" strokeweight=".76pt" strokecolor="#1f1a17">
                <v:path arrowok="t"/>
              </v:shape>
            </v:group>
            <v:group style="position:absolute;left:5513;top:9110;width:2;height:194" coordorigin="5513,9110" coordsize="2,194">
              <v:shape style="position:absolute;left:5513;top:9110;width:2;height:194" coordorigin="5513,9110" coordsize="0,194" path="m5513,9110l5513,9303e" filled="false" stroked="true" strokeweight=".64pt" strokecolor="#1f1a17">
                <v:path arrowok="t"/>
              </v:shape>
            </v:group>
            <v:group style="position:absolute;left:5160;top:9298;width:353;height:2" coordorigin="5160,9298" coordsize="353,2">
              <v:shape style="position:absolute;left:5160;top:9298;width:353;height:2" coordorigin="5160,9298" coordsize="353,0" path="m5160,9298l5513,9298e" filled="false" stroked="true" strokeweight=".64pt" strokecolor="#1f1a17">
                <v:path arrowok="t"/>
              </v:shape>
            </v:group>
            <v:group style="position:absolute;left:5165;top:9104;width:2;height:195" coordorigin="5165,9104" coordsize="2,195">
              <v:shape style="position:absolute;left:5165;top:9104;width:2;height:195" coordorigin="5165,9104" coordsize="0,195" path="m5165,9104l5165,9298e" filled="false" stroked="true" strokeweight=".64pt" strokecolor="#1f1a17">
                <v:path arrowok="t"/>
              </v:shape>
            </v:group>
            <v:group style="position:absolute;left:5513;top:9198;width:200;height:2" coordorigin="5513,9198" coordsize="200,2">
              <v:shape style="position:absolute;left:5513;top:9198;width:200;height:2" coordorigin="5513,9198" coordsize="200,0" path="m5513,9198l5712,9198e" filled="false" stroked="true" strokeweight=".76pt" strokecolor="#1f1a17">
                <v:path arrowok="t"/>
              </v:shape>
            </v:group>
            <v:group style="position:absolute;left:5700;top:9200;width:12;height:64" coordorigin="5700,9200" coordsize="12,64">
              <v:shape style="position:absolute;left:5700;top:9200;width:12;height:64" coordorigin="5700,9200" coordsize="12,64" path="m5712,9200l5700,9200,5700,9258,5708,9264,5712,9258,5712,9200xe" filled="true" fillcolor="#1f1a17" stroked="false">
                <v:path arrowok="t"/>
                <v:fill type="solid"/>
              </v:shape>
              <v:shape style="position:absolute;left:5700;top:9200;width:12;height:64" coordorigin="5700,9200" coordsize="12,64" path="m5712,9258l5708,9264,5712,9262,5712,9258xe" filled="true" fillcolor="#1f1a17" stroked="false">
                <v:path arrowok="t"/>
                <v:fill type="solid"/>
              </v:shape>
            </v:group>
            <v:group style="position:absolute;left:5614;top:9252;width:95;height:54" coordorigin="5614,9252" coordsize="95,54">
              <v:shape style="position:absolute;left:5614;top:9252;width:95;height:54" coordorigin="5614,9252" coordsize="95,54" path="m5704,9252l5614,9294,5616,9306,5617,9303,5708,9264,5704,9252xe" filled="true" fillcolor="#1f1a17" stroked="false">
                <v:path arrowok="t"/>
                <v:fill type="solid"/>
              </v:shape>
            </v:group>
            <v:group style="position:absolute;left:5508;top:9294;width:108;height:12" coordorigin="5508,9294" coordsize="108,12">
              <v:shape style="position:absolute;left:5508;top:9294;width:108;height:12" coordorigin="5508,9294" coordsize="108,12" path="m5616,9294l5513,9294,5508,9298,5513,9303,5616,9306,5616,9294xe" filled="true" fillcolor="#1f1a17" stroked="false">
                <v:path arrowok="t"/>
                <v:fill type="solid"/>
              </v:shape>
              <v:shape style="position:absolute;left:5508;top:9294;width:108;height:12" coordorigin="5508,9294" coordsize="108,12" path="m5508,9298l5510,9303,5513,9303,5508,9298xe" filled="true" fillcolor="#1f1a17" stroked="false">
                <v:path arrowok="t"/>
                <v:fill type="solid"/>
              </v:shape>
            </v:group>
            <v:group style="position:absolute;left:5508;top:9192;width:11;height:107" coordorigin="5508,9192" coordsize="11,107">
              <v:shape style="position:absolute;left:5508;top:9192;width:11;height:107" coordorigin="5508,9192" coordsize="11,107" path="m5513,9192l5508,9198,5508,9298,5519,9298,5519,9198,5513,9192xe" filled="true" fillcolor="#1f1a17" stroked="false">
                <v:path arrowok="t"/>
                <v:fill type="solid"/>
              </v:shape>
              <v:shape style="position:absolute;left:5508;top:9192;width:11;height:107" coordorigin="5508,9192" coordsize="11,107" path="m5513,9192l5508,9192,5508,9198,5513,9192xe" filled="true" fillcolor="#1f1a17" stroked="false">
                <v:path arrowok="t"/>
                <v:fill type="solid"/>
              </v:shape>
            </v:group>
            <v:group style="position:absolute;left:5579;top:9145;width:108;height:50" coordorigin="5579,9145" coordsize="108,50">
              <v:shape style="position:absolute;left:5579;top:9145;width:108;height:50" coordorigin="5579,9145" coordsize="108,50" path="m5687,9194l5579,9194,5579,9145,5687,9145,5687,9194xe" filled="false" stroked="true" strokeweight=".288pt" strokecolor="#1f1a17">
                <v:path arrowok="t"/>
              </v:shape>
            </v:group>
            <v:group style="position:absolute;left:3176;top:9467;width:1110;height:2" coordorigin="3176,9467" coordsize="1110,2">
              <v:shape style="position:absolute;left:3176;top:9467;width:1110;height:2" coordorigin="3176,9467" coordsize="1110,0" path="m3176,9467l4286,9467e" filled="false" stroked="true" strokeweight=".4pt" strokecolor="#1f1a17">
                <v:path arrowok="t"/>
              </v:shape>
            </v:group>
            <v:group style="position:absolute;left:3158;top:9452;width:34;height:35" coordorigin="3158,9452" coordsize="34,35">
              <v:shape style="position:absolute;left:3158;top:9452;width:34;height:35" coordorigin="3158,9452" coordsize="34,35" path="m3184,9454l3167,9454,3167,9457,3164,9457,3164,9458,3162,9458,3162,9460,3161,9463,3161,9466,3158,9469,3158,9471,3161,9474,3161,9480,3162,9480,3162,9482,3167,9482,3167,9484,3170,9484,3170,9487,3176,9487,3176,9471,3192,9471,3192,9463,3191,9463,3191,9460,3188,9458,3186,9457,3184,9454xe" filled="true" fillcolor="#1f1a17" stroked="false">
                <v:path arrowok="t"/>
                <v:fill type="solid"/>
              </v:shape>
              <v:shape style="position:absolute;left:3158;top:9452;width:34;height:35" coordorigin="3158,9452" coordsize="34,35" path="m3192,9471l3176,9471,3176,9487,3180,9487,3182,9484,3186,9484,3186,9482,3191,9482,3191,9477,3192,9477,3192,9471xe" filled="true" fillcolor="#1f1a17" stroked="false">
                <v:path arrowok="t"/>
                <v:fill type="solid"/>
              </v:shape>
              <v:shape style="position:absolute;left:3158;top:9452;width:34;height:35" coordorigin="3158,9452" coordsize="34,35" path="m3180,9452l3173,9452,3170,9454,3180,9454,3180,9452xe" filled="true" fillcolor="#1f1a17" stroked="false">
                <v:path arrowok="t"/>
                <v:fill type="solid"/>
              </v:shape>
            </v:group>
            <v:group style="position:absolute;left:9271;top:4168;width:327;height:94" coordorigin="9271,4168" coordsize="327,94">
              <v:shape style="position:absolute;left:9271;top:4168;width:327;height:94" coordorigin="9271,4168" coordsize="327,94" path="m9289,4261l9283,4261,9283,4262,9289,4262,9289,4261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294,4260l9280,4260,9281,4261,9293,4261,9294,4260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295,4258l9278,4258,9278,4260,9295,4260,9295,4258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299,4255l9275,4255,9275,4256,9277,4258,9296,4258,9299,4256,9299,4255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301,4251l9272,4251,9272,4254,9274,4254,9274,4255,9300,4255,9301,4254,9301,4251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282,4232l9281,4232,9281,4233,9278,4233,9278,4234,9277,4234,9277,4236,9276,4236,9276,4237,9275,4237,9275,4238,9274,4238,9274,4239,9272,4239,9272,4243,9271,4243,9271,4251,9302,4251,9302,4248,9282,4248,9282,4232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293,4232l9289,4232,9289,4248,9302,4248,9302,4243,9301,4243,9301,4239,9300,4239,9300,4238,9299,4238,9299,4237,9298,4237,9298,4236,9296,4236,9296,4234,9295,4234,9295,4233,9293,4233,9293,4232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286,4182l9282,4185,9282,4232,9289,4232,9289,4188,9286,4188,9286,4182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86,4198l9580,4198,9580,4200,9584,4200,9586,4198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89,4197l9575,4197,9575,4198,9589,4198,9589,4197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92,4196l9572,4196,9572,4197,9590,4197,9592,4196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93,4195l9571,4195,9571,4196,9593,4196,9593,4195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94,4194l9570,4194,9570,4195,9594,4195,9594,4194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95,4174l9569,4174,9569,4178,9568,4178,9568,4182,9582,4182,9582,4188,9568,4188,9568,4190,9569,4190,9569,4194,9595,4194,9595,4191,9596,4191,9596,4190,9598,4189,9598,4179,9596,4178,9596,4177,9595,4177,9595,4174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66,4182l9286,4182,9289,4185,9289,4188,9566,4188,9566,4182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94,4173l9570,4173,9570,4174,9594,4174,9594,4173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93,4172l9571,4172,9571,4173,9593,4173,9593,4172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90,4171l9572,4171,9572,4172,9592,4172,9590,4171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89,4170l9575,4170,9575,4171,9589,4171,9589,4170xe" filled="true" fillcolor="#1f1a17" stroked="false">
                <v:path arrowok="t"/>
                <v:fill type="solid"/>
              </v:shape>
              <v:shape style="position:absolute;left:9271;top:4168;width:327;height:94" coordorigin="9271,4168" coordsize="327,94" path="m9584,4168l9580,4168,9580,4170,9586,4170,9584,4168xe" filled="true" fillcolor="#1f1a17" stroked="false">
                <v:path arrowok="t"/>
                <v:fill type="solid"/>
              </v:shape>
            </v:group>
            <v:group style="position:absolute;left:8449;top:4248;width:1133;height:2" coordorigin="8449,4248" coordsize="1133,2">
              <v:shape style="position:absolute;left:8449;top:4248;width:1133;height:2" coordorigin="8449,4248" coordsize="1133,2" path="m8449,4248l9582,4249e" filled="false" stroked="true" strokeweight=".288pt" strokecolor="#1f1a17">
                <v:path arrowok="t"/>
              </v:shape>
            </v:group>
            <v:group style="position:absolute;left:9436;top:4207;width:46;height:82" coordorigin="9436,4207" coordsize="46,82">
              <v:shape style="position:absolute;left:9436;top:4207;width:46;height:82" coordorigin="9436,4207" coordsize="46,82" path="m9481,4207l9436,4207,9436,4288,9481,4288,9481,4207xe" filled="false" stroked="true" strokeweight=".404pt" strokecolor="#1f1a17">
                <v:path arrowok="t"/>
              </v:shape>
            </v:group>
            <v:group style="position:absolute;left:9365;top:4168;width:33;height:34" coordorigin="9365,4168" coordsize="33,34">
              <v:shape style="position:absolute;left:9365;top:4168;width:33;height:34" coordorigin="9365,4168" coordsize="33,34" path="m9365,4168l9365,4202,9397,4185,9365,4168xe" filled="false" stroked="true" strokeweight=".288pt" strokecolor="#1f1a17">
                <v:path arrowok="t"/>
              </v:shape>
            </v:group>
            <v:group style="position:absolute;left:9454;top:3997;width:5;height:17" coordorigin="9454,3997" coordsize="5,17">
              <v:shape style="position:absolute;left:9454;top:3997;width:5;height:17" coordorigin="9454,3997" coordsize="5,17" path="m9456,3997l9454,3999,9454,4011,9455,4014,9458,4014,9458,3998,9456,3997xe" filled="true" fillcolor="#1f1a17" stroked="false">
                <v:path arrowok="t"/>
                <v:fill type="solid"/>
              </v:shape>
            </v:group>
            <v:group style="position:absolute;left:9454;top:3997;width:5;height:17" coordorigin="9454,3997" coordsize="5,17">
              <v:shape style="position:absolute;left:9454;top:3997;width:5;height:17" coordorigin="9454,3997" coordsize="5,17" path="m9454,4011l9454,3999,9456,3997,9458,3998,9458,4014,9455,4014,9454,4011xe" filled="false" stroked="true" strokeweight=".058pt" strokecolor="#1f1a17">
                <v:path arrowok="t"/>
              </v:shape>
            </v:group>
            <v:group style="position:absolute;left:8449;top:2593;width:1456;height:2" coordorigin="8449,2593" coordsize="1456,2">
              <v:shape style="position:absolute;left:8449;top:2593;width:1456;height:2" coordorigin="8449,2593" coordsize="1456,0" path="m8449,2593l9905,2593e" filled="false" stroked="true" strokeweight="1.9pt" strokecolor="#1f1a17">
                <v:path arrowok="t"/>
              </v:shape>
            </v:group>
            <v:group style="position:absolute;left:2032;top:1762;width:7722;height:2" coordorigin="2032,1762" coordsize="7722,2">
              <v:shape style="position:absolute;left:2032;top:1762;width:7722;height:2" coordorigin="2032,1762" coordsize="7722,0" path="m9754,1762l2032,1762e" filled="false" stroked="true" strokeweight=".231pt" strokecolor="#1f1a17">
                <v:path arrowok="t"/>
              </v:shape>
              <v:shape style="position:absolute;left:9753;top:1767;width:9;height:2248" type="#_x0000_t75" stroked="false">
                <v:imagedata r:id="rId120" o:title=""/>
              </v:shape>
            </v:group>
            <v:group style="position:absolute;left:2234;top:4281;width:2;height:376" coordorigin="2234,4281" coordsize="2,376">
              <v:shape style="position:absolute;left:2234;top:4281;width:2;height:376" coordorigin="2234,4281" coordsize="0,376" path="m2234,4281l2234,4657e" filled="false" stroked="true" strokeweight=".46pt" strokecolor="#1f1a17">
                <v:path arrowok="t"/>
              </v:shape>
            </v:group>
            <v:group style="position:absolute;left:2195;top:4276;width:81;height:2" coordorigin="2195,4276" coordsize="81,2">
              <v:shape style="position:absolute;left:2195;top:4276;width:81;height:2" coordorigin="2195,4276" coordsize="81,0" path="m2195,4276l2275,4276e" filled="false" stroked="true" strokeweight=".35pt" strokecolor="#1f1a17">
                <v:path arrowok="t"/>
              </v:shape>
            </v:group>
            <v:group style="position:absolute;left:2190;top:4654;width:45;height:105" coordorigin="2190,4654" coordsize="45,105">
              <v:shape style="position:absolute;left:2190;top:4654;width:45;height:105" coordorigin="2190,4654" coordsize="45,105" path="m2234,4759l2190,4654e" filled="false" stroked="true" strokeweight=".461pt" strokecolor="#1f1a17">
                <v:path arrowok="t"/>
              </v:shape>
            </v:group>
            <v:group style="position:absolute;left:2236;top:4762;width:336;height:460" coordorigin="2236,4762" coordsize="336,460">
              <v:shape style="position:absolute;left:2236;top:4762;width:336;height:460" coordorigin="2236,4762" coordsize="336,460" path="m2236,4762l2236,5222,2572,5222e" filled="false" stroked="true" strokeweight=".346pt" strokecolor="#1f1a17">
                <v:path arrowok="t"/>
              </v:shape>
            </v:group>
            <v:group style="position:absolute;left:2161;top:4441;width:161;height:2" coordorigin="2161,4441" coordsize="161,2">
              <v:shape style="position:absolute;left:2161;top:4441;width:161;height:2" coordorigin="2161,4441" coordsize="161,0" path="m2161,4441l2322,4441e" filled="false" stroked="true" strokeweight="3.34pt" strokecolor="#ffffff">
                <v:path arrowok="t"/>
              </v:shape>
            </v:group>
            <v:group style="position:absolute;left:2161;top:4408;width:161;height:65" coordorigin="2161,4408" coordsize="161,65">
              <v:shape style="position:absolute;left:2161;top:4408;width:161;height:65" coordorigin="2161,4408" coordsize="161,65" path="m2322,4473l2161,4473,2161,4408,2322,4408,2322,4473xe" filled="false" stroked="true" strokeweight=".288pt" strokecolor="#1f1a17">
                <v:path arrowok="t"/>
              </v:shape>
              <v:shape style="position:absolute;left:2022;top:1751;width:156;height:2973" type="#_x0000_t75" stroked="false">
                <v:imagedata r:id="rId121" o:title=""/>
              </v:shape>
            </v:group>
            <v:group style="position:absolute;left:4493;top:7460;width:629;height:2" coordorigin="4493,7460" coordsize="629,2">
              <v:shape style="position:absolute;left:4493;top:7460;width:629;height:2" coordorigin="4493,7460" coordsize="629,0" path="m4493,7460l5122,7460e" filled="false" stroked="true" strokeweight=".34pt" strokecolor="#1f1a17">
                <v:path arrowok="t"/>
              </v:shape>
            </v:group>
            <v:group style="position:absolute;left:5117;top:7458;width:5;height:5" coordorigin="5117,7458" coordsize="5,5">
              <v:shape style="position:absolute;left:5117;top:7458;width:5;height:5" coordorigin="5117,7458" coordsize="5,5" path="m5119,7462l5117,7460,5118,7458,5120,7458,5122,7460,5120,7461,5119,7462xe" filled="false" stroked="true" strokeweight=".058pt" strokecolor="#1f1a17">
                <v:path arrowok="t"/>
              </v:shape>
            </v:group>
            <v:group style="position:absolute;left:5095;top:7458;width:4;height:5" coordorigin="5095,7458" coordsize="4,5">
              <v:shape style="position:absolute;left:5095;top:7458;width:4;height:5" coordorigin="5095,7458" coordsize="4,5" path="m5096,7462l5095,7461,5095,7458,5099,7458,5099,7461,5096,7462xe" filled="false" stroked="true" strokeweight=".058pt" strokecolor="#1f1a17">
                <v:path arrowok="t"/>
              </v:shape>
            </v:group>
            <v:group style="position:absolute;left:5072;top:7458;width:5;height:5" coordorigin="5072,7458" coordsize="5,5">
              <v:shape style="position:absolute;left:5072;top:7458;width:5;height:5" coordorigin="5072,7458" coordsize="5,5" path="m5075,7462l5072,7460,5074,7458,5077,7458,5077,7461,5075,7462xe" filled="false" stroked="true" strokeweight=".058pt" strokecolor="#1f1a17">
                <v:path arrowok="t"/>
              </v:shape>
            </v:group>
            <v:group style="position:absolute;left:5050;top:7458;width:5;height:5" coordorigin="5050,7458" coordsize="5,5">
              <v:shape style="position:absolute;left:5050;top:7458;width:5;height:5" coordorigin="5050,7458" coordsize="5,5" path="m5052,7462l5050,7461,5050,7458,5053,7458,5054,7460,5052,7462xe" filled="false" stroked="true" strokeweight=".058pt" strokecolor="#1f1a17">
                <v:path arrowok="t"/>
              </v:shape>
            </v:group>
            <v:group style="position:absolute;left:5027;top:7458;width:5;height:5" coordorigin="5027,7458" coordsize="5,5">
              <v:shape style="position:absolute;left:5027;top:7458;width:5;height:5" coordorigin="5027,7458" coordsize="5,5" path="m5029,7462l5027,7460,5028,7458,5032,7458,5032,7461,5029,7462xe" filled="false" stroked="true" strokeweight=".058pt" strokecolor="#1f1a17">
                <v:path arrowok="t"/>
              </v:shape>
            </v:group>
            <v:group style="position:absolute;left:5005;top:7458;width:5;height:5" coordorigin="5005,7458" coordsize="5,5">
              <v:shape style="position:absolute;left:5005;top:7458;width:5;height:5" coordorigin="5005,7458" coordsize="5,5" path="m5008,7462l5005,7460,5006,7458,5009,7458,5010,7460,5008,7462xe" filled="false" stroked="true" strokeweight=".058pt" strokecolor="#1f1a17">
                <v:path arrowok="t"/>
              </v:shape>
            </v:group>
            <v:group style="position:absolute;left:4984;top:7458;width:5;height:5" coordorigin="4984,7458" coordsize="5,5">
              <v:shape style="position:absolute;left:4984;top:7458;width:5;height:5" coordorigin="4984,7458" coordsize="5,5" path="m4986,7462l4984,7461,4984,7458,4987,7458,4988,7460,4986,7462xe" filled="false" stroked="true" strokeweight=".058pt" strokecolor="#1f1a17">
                <v:path arrowok="t"/>
              </v:shape>
            </v:group>
            <v:group style="position:absolute;left:4961;top:7458;width:4;height:5" coordorigin="4961,7458" coordsize="4,5">
              <v:shape style="position:absolute;left:4961;top:7458;width:4;height:5" coordorigin="4961,7458" coordsize="4,5" path="m4963,7462l4961,7460,4962,7458,4964,7458,4964,7461,4963,7462xe" filled="false" stroked="true" strokeweight=".058pt" strokecolor="#1f1a17">
                <v:path arrowok="t"/>
              </v:shape>
            </v:group>
            <v:group style="position:absolute;left:4938;top:7458;width:5;height:5" coordorigin="4938,7458" coordsize="5,5">
              <v:shape style="position:absolute;left:4938;top:7458;width:5;height:5" coordorigin="4938,7458" coordsize="5,5" path="m4940,7462l4938,7460,4939,7458,4942,7458,4943,7460,4940,7462xe" filled="false" stroked="true" strokeweight=".058pt" strokecolor="#1f1a17">
                <v:path arrowok="t"/>
              </v:shape>
            </v:group>
            <v:group style="position:absolute;left:4916;top:7458;width:4;height:5" coordorigin="4916,7458" coordsize="4,5">
              <v:shape style="position:absolute;left:4916;top:7458;width:4;height:5" coordorigin="4916,7458" coordsize="4,5" path="m4919,7462l4916,7461,4916,7458,4920,7458,4920,7461,4919,7462xe" filled="false" stroked="true" strokeweight=".058pt" strokecolor="#1f1a17">
                <v:path arrowok="t"/>
              </v:shape>
            </v:group>
            <v:group style="position:absolute;left:4894;top:7458;width:5;height:5" coordorigin="4894,7458" coordsize="5,5">
              <v:shape style="position:absolute;left:4894;top:7458;width:5;height:5" coordorigin="4894,7458" coordsize="5,5" path="m4896,7462l4894,7460,4895,7458,4898,7458,4898,7461,4896,7462xe" filled="false" stroked="true" strokeweight=".058pt" strokecolor="#1f1a17">
                <v:path arrowok="t"/>
              </v:shape>
            </v:group>
            <v:group style="position:absolute;left:4872;top:7458;width:5;height:5" coordorigin="4872,7458" coordsize="5,5">
              <v:shape style="position:absolute;left:4872;top:7458;width:5;height:5" coordorigin="4872,7458" coordsize="5,5" path="m4874,7462l4872,7461,4872,7458,4876,7458,4877,7460,4874,7462xe" filled="false" stroked="true" strokeweight=".058pt" strokecolor="#1f1a17">
                <v:path arrowok="t"/>
              </v:shape>
            </v:group>
            <v:group style="position:absolute;left:4848;top:7458;width:5;height:5" coordorigin="4848,7458" coordsize="5,5">
              <v:shape style="position:absolute;left:4848;top:7458;width:5;height:5" coordorigin="4848,7458" coordsize="5,5" path="m4850,7462l4848,7460,4849,7458,4853,7458,4853,7461,4850,7462xe" filled="false" stroked="true" strokeweight=".058pt" strokecolor="#1f1a17">
                <v:path arrowok="t"/>
              </v:shape>
            </v:group>
            <v:group style="position:absolute;left:4826;top:7458;width:5;height:5" coordorigin="4826,7458" coordsize="5,5">
              <v:shape style="position:absolute;left:4826;top:7458;width:5;height:5" coordorigin="4826,7458" coordsize="5,5" path="m4829,7462l4826,7460,4828,7458,4830,7458,4831,7460,4829,7462xe" filled="false" stroked="true" strokeweight=".058pt" strokecolor="#1f1a17">
                <v:path arrowok="t"/>
              </v:shape>
            </v:group>
            <v:group style="position:absolute;left:4805;top:7458;width:5;height:5" coordorigin="4805,7458" coordsize="5,5">
              <v:shape style="position:absolute;left:4805;top:7458;width:5;height:5" coordorigin="4805,7458" coordsize="5,5" path="m4807,7462l4805,7461,4805,7458,4808,7458,4810,7460,4807,7462xe" filled="false" stroked="true" strokeweight=".058pt" strokecolor="#1f1a17">
                <v:path arrowok="t"/>
              </v:shape>
            </v:group>
            <v:group style="position:absolute;left:4782;top:7458;width:5;height:5" coordorigin="4782,7458" coordsize="5,5">
              <v:shape style="position:absolute;left:4782;top:7458;width:5;height:5" coordorigin="4782,7458" coordsize="5,5" path="m4784,7462l4782,7460,4783,7458,4787,7458,4787,7461,4784,7462xe" filled="false" stroked="true" strokeweight=".058pt" strokecolor="#1f1a17">
                <v:path arrowok="t"/>
              </v:shape>
            </v:group>
            <v:group style="position:absolute;left:4760;top:7458;width:4;height:5" coordorigin="4760,7458" coordsize="4,5">
              <v:shape style="position:absolute;left:4760;top:7458;width:4;height:5" coordorigin="4760,7458" coordsize="4,5" path="m4762,7462l4762,7461,4760,7460,4762,7458,4763,7458,4764,7460,4762,7462xe" filled="false" stroked="true" strokeweight=".058pt" strokecolor="#1f1a17">
                <v:path arrowok="t"/>
              </v:shape>
            </v:group>
            <v:group style="position:absolute;left:4738;top:7458;width:4;height:5" coordorigin="4738,7458" coordsize="4,5">
              <v:shape style="position:absolute;left:4738;top:7458;width:4;height:5" coordorigin="4738,7458" coordsize="4,5" path="m4740,7462l4738,7461,4738,7458,4741,7458,4741,7461,4740,7462xe" filled="false" stroked="true" strokeweight=".058pt" strokecolor="#1f1a17">
                <v:path arrowok="t"/>
              </v:shape>
            </v:group>
            <v:group style="position:absolute;left:4715;top:7458;width:5;height:5" coordorigin="4715,7458" coordsize="5,5">
              <v:shape style="position:absolute;left:4715;top:7458;width:5;height:5" coordorigin="4715,7458" coordsize="5,5" path="m4717,7462l4715,7460,4716,7458,4720,7458,4720,7461,4717,7462xe" filled="false" stroked="true" strokeweight=".058pt" strokecolor="#1f1a17">
                <v:path arrowok="t"/>
              </v:shape>
            </v:group>
            <v:group style="position:absolute;left:4693;top:7458;width:5;height:5" coordorigin="4693,7458" coordsize="5,5">
              <v:shape style="position:absolute;left:4693;top:7458;width:5;height:5" coordorigin="4693,7458" coordsize="5,5" path="m4696,7462l4693,7461,4693,7458,4697,7458,4698,7460,4696,7462xe" filled="false" stroked="true" strokeweight=".058pt" strokecolor="#1f1a17">
                <v:path arrowok="t"/>
              </v:shape>
            </v:group>
            <v:group style="position:absolute;left:4670;top:7458;width:5;height:5" coordorigin="4670,7458" coordsize="5,5">
              <v:shape style="position:absolute;left:4670;top:7458;width:5;height:5" coordorigin="4670,7458" coordsize="5,5" path="m4673,7462l4670,7460,4672,7458,4675,7458,4675,7461,4673,7462xe" filled="false" stroked="true" strokeweight=".058pt" strokecolor="#1f1a17">
                <v:path arrowok="t"/>
              </v:shape>
            </v:group>
            <v:group style="position:absolute;left:4648;top:7458;width:5;height:5" coordorigin="4648,7458" coordsize="5,5">
              <v:shape style="position:absolute;left:4648;top:7458;width:5;height:5" coordorigin="4648,7458" coordsize="5,5" path="m4650,7462l4648,7460,4649,7458,4651,7458,4652,7460,4650,7462xe" filled="false" stroked="true" strokeweight=".058pt" strokecolor="#1f1a17">
                <v:path arrowok="t"/>
              </v:shape>
            </v:group>
            <v:group style="position:absolute;left:4626;top:7458;width:5;height:5" coordorigin="4626,7458" coordsize="5,5">
              <v:shape style="position:absolute;left:4626;top:7458;width:5;height:5" coordorigin="4626,7458" coordsize="5,5" path="m4628,7462l4626,7461,4626,7458,4630,7458,4631,7460,4628,7462xe" filled="false" stroked="true" strokeweight=".058pt" strokecolor="#1f1a17">
                <v:path arrowok="t"/>
              </v:shape>
            </v:group>
            <v:group style="position:absolute;left:4603;top:7458;width:5;height:5" coordorigin="4603,7458" coordsize="5,5">
              <v:shape style="position:absolute;left:4603;top:7458;width:5;height:5" coordorigin="4603,7458" coordsize="5,5" path="m4606,7462l4603,7460,4604,7458,4608,7458,4608,7461,4606,7462xe" filled="false" stroked="true" strokeweight=".058pt" strokecolor="#1f1a17">
                <v:path arrowok="t"/>
              </v:shape>
            </v:group>
            <v:group style="position:absolute;left:4582;top:7458;width:5;height:5" coordorigin="4582,7458" coordsize="5,5">
              <v:shape style="position:absolute;left:4582;top:7458;width:5;height:5" coordorigin="4582,7458" coordsize="5,5" path="m4584,7462l4582,7460,4583,7458,4585,7458,4586,7460,4584,7462xe" filled="false" stroked="true" strokeweight=".058pt" strokecolor="#1f1a17">
                <v:path arrowok="t"/>
              </v:shape>
            </v:group>
            <v:group style="position:absolute;left:4560;top:7458;width:3;height:5" coordorigin="4560,7458" coordsize="3,5">
              <v:shape style="position:absolute;left:4560;top:7458;width:3;height:5" coordorigin="4560,7458" coordsize="3,5" path="m4561,7462l4560,7461,4560,7458,4562,7458,4562,7461,4561,7462xe" filled="false" stroked="true" strokeweight=".058pt" strokecolor="#1f1a17">
                <v:path arrowok="t"/>
              </v:shape>
            </v:group>
            <v:group style="position:absolute;left:4536;top:7458;width:5;height:5" coordorigin="4536,7458" coordsize="5,5">
              <v:shape style="position:absolute;left:4536;top:7458;width:5;height:5" coordorigin="4536,7458" coordsize="5,5" path="m4538,7462l4536,7460,4537,7458,4541,7458,4541,7461,4538,7462xe" filled="false" stroked="true" strokeweight=".058pt" strokecolor="#1f1a17">
                <v:path arrowok="t"/>
              </v:shape>
            </v:group>
            <v:group style="position:absolute;left:4514;top:7458;width:5;height:5" coordorigin="4514,7458" coordsize="5,5">
              <v:shape style="position:absolute;left:4514;top:7458;width:5;height:5" coordorigin="4514,7458" coordsize="5,5" path="m4517,7462l4514,7461,4514,7458,4518,7458,4519,7460,4517,7462xe" filled="false" stroked="true" strokeweight=".058pt" strokecolor="#1f1a17">
                <v:path arrowok="t"/>
              </v:shape>
            </v:group>
            <v:group style="position:absolute;left:4493;top:7458;width:4;height:5" coordorigin="4493,7458" coordsize="4,5">
              <v:shape style="position:absolute;left:4493;top:7458;width:4;height:5" coordorigin="4493,7458" coordsize="4,5" path="m4494,7462l4493,7461,4493,7458,4496,7458,4496,7461,4494,7462xe" filled="false" stroked="true" strokeweight=".058pt" strokecolor="#1f1a17">
                <v:path arrowok="t"/>
              </v:shape>
            </v:group>
            <v:group style="position:absolute;left:4481;top:7412;width:5;height:51" coordorigin="4481,7412" coordsize="5,51">
              <v:shape style="position:absolute;left:4481;top:7412;width:5;height:51" coordorigin="4481,7412" coordsize="5,51" path="m4481,7437l4486,7437e" filled="false" stroked="true" strokeweight="2.62pt" strokecolor="#1f1a17">
                <v:path arrowok="t"/>
              </v:shape>
            </v:group>
            <v:group style="position:absolute;left:4481;top:7458;width:5;height:5" coordorigin="4481,7458" coordsize="5,5">
              <v:shape style="position:absolute;left:4481;top:7458;width:5;height:5" coordorigin="4481,7458" coordsize="5,5" path="m4481,7460l4481,7458,4484,7458,4486,7460,4483,7462,4481,7461,4481,7460xe" filled="false" stroked="true" strokeweight=".058pt" strokecolor="#1f1a17">
                <v:path arrowok="t"/>
              </v:shape>
            </v:group>
            <v:group style="position:absolute;left:4481;top:7435;width:5;height:4" coordorigin="4481,7435" coordsize="5,4">
              <v:shape style="position:absolute;left:4481;top:7435;width:5;height:4" coordorigin="4481,7435" coordsize="5,4" path="m4481,7436l4483,7435,4484,7436,4486,7436,4484,7438,4481,7438,4481,7436xe" filled="false" stroked="true" strokeweight=".058pt" strokecolor="#1f1a17">
                <v:path arrowok="t"/>
              </v:shape>
            </v:group>
            <v:group style="position:absolute;left:4481;top:7412;width:5;height:5" coordorigin="4481,7412" coordsize="5,5">
              <v:shape style="position:absolute;left:4481;top:7412;width:5;height:5" coordorigin="4481,7412" coordsize="5,5" path="m4481,7414l4481,7413,4483,7412,4484,7413,4486,7414,4483,7417,4481,7416,4481,7414xe" filled="false" stroked="true" strokeweight=".058pt" strokecolor="#1f1a17">
                <v:path arrowok="t"/>
              </v:shape>
            </v:group>
            <v:group style="position:absolute;left:3179;top:8760;width:2;height:705" coordorigin="3179,8760" coordsize="2,705">
              <v:shape style="position:absolute;left:3179;top:8760;width:2;height:705" coordorigin="3179,8760" coordsize="0,705" path="m3179,9464l3179,8760e" filled="false" stroked="true" strokeweight=".404pt" strokecolor="#1f1a17">
                <v:path arrowok="t"/>
              </v:shape>
            </v:group>
            <v:group style="position:absolute;left:3976;top:8638;width:5786;height:2" coordorigin="3976,8638" coordsize="5786,2">
              <v:shape style="position:absolute;left:3976;top:8638;width:5786;height:2" coordorigin="3976,8638" coordsize="5786,0" path="m3976,8638l9761,8638e" filled="false" stroked="true" strokeweight=".231pt" strokecolor="#1f1a17">
                <v:path arrowok="t"/>
              </v:shape>
            </v:group>
            <v:group style="position:absolute;left:3182;top:8756;width:483;height:2" coordorigin="3182,8756" coordsize="483,2">
              <v:shape style="position:absolute;left:3182;top:8756;width:483;height:2" coordorigin="3182,8756" coordsize="483,0" path="m3182,8756l3665,8756e" filled="false" stroked="true" strokeweight=".404pt" strokecolor="#1f1a17">
                <v:path arrowok="t"/>
              </v:shape>
            </v:group>
            <v:group style="position:absolute;left:3731;top:8756;width:188;height:2" coordorigin="3731,8756" coordsize="188,2">
              <v:shape style="position:absolute;left:3731;top:8756;width:188;height:2" coordorigin="3731,8756" coordsize="188,0" path="m3731,8756l3918,8756e" filled="false" stroked="true" strokeweight=".404pt" strokecolor="#1f1a17">
                <v:path arrowok="t"/>
              </v:shape>
            </v:group>
            <v:group style="position:absolute;left:4022;top:8754;width:1352;height:2" coordorigin="4022,8754" coordsize="1352,2">
              <v:shape style="position:absolute;left:4022;top:8754;width:1352;height:2" coordorigin="4022,8754" coordsize="1352,0" path="m4022,8754l5374,8754e" filled="false" stroked="true" strokeweight=".404pt" strokecolor="#1f1a17">
                <v:path arrowok="t"/>
              </v:shape>
            </v:group>
            <v:group style="position:absolute;left:3928;top:8730;width:95;height:26" coordorigin="3928,8730" coordsize="95,26">
              <v:shape style="position:absolute;left:3928;top:8730;width:95;height:26" coordorigin="3928,8730" coordsize="95,26" path="m3928,8730l4022,8755e" filled="false" stroked="true" strokeweight=".404pt" strokecolor="#1f1a17">
                <v:path arrowok="t"/>
              </v:shape>
            </v:group>
            <v:group style="position:absolute;left:3953;top:8678;width:44;height:41" coordorigin="3953,8678" coordsize="44,41">
              <v:shape style="position:absolute;left:3953;top:8678;width:44;height:41" coordorigin="3953,8678" coordsize="44,41" path="m3996,8678l3953,8678,3974,8719,3996,8678xe" filled="true" fillcolor="#1f1a17" stroked="false">
                <v:path arrowok="t"/>
                <v:fill type="solid"/>
              </v:shape>
            </v:group>
            <v:group style="position:absolute;left:4524;top:8760;width:2;height:647" coordorigin="4524,8760" coordsize="2,647">
              <v:shape style="position:absolute;left:4524;top:8760;width:2;height:647" coordorigin="4524,8760" coordsize="0,647" path="m4524,8760l4524,9406e" filled="false" stroked="true" strokeweight=".404pt" strokecolor="#1f1a17">
                <v:path arrowok="t"/>
              </v:shape>
            </v:group>
            <v:group style="position:absolute;left:5220;top:8760;width:2;height:347" coordorigin="5220,8760" coordsize="2,347">
              <v:shape style="position:absolute;left:5220;top:8760;width:2;height:347" coordorigin="5220,8760" coordsize="0,347" path="m5220,8760l5220,9106e" filled="false" stroked="true" strokeweight=".404pt" strokecolor="#1f1a17">
                <v:path arrowok="t"/>
              </v:shape>
            </v:group>
            <v:group style="position:absolute;left:5374;top:8942;width:2;height:101" coordorigin="5374,8942" coordsize="2,101">
              <v:shape style="position:absolute;left:5374;top:8942;width:2;height:101" coordorigin="5374,8942" coordsize="0,101" path="m5374,8942l5374,9043e" filled="false" stroked="true" strokeweight=".404pt" strokecolor="#1f1a17">
                <v:path arrowok="t"/>
              </v:shape>
            </v:group>
            <v:group style="position:absolute;left:5374;top:8853;width:51;height:86" coordorigin="5374,8853" coordsize="51,86">
              <v:shape style="position:absolute;left:5374;top:8853;width:51;height:86" coordorigin="5374,8853" coordsize="51,86" path="m5424,8853l5374,8938e" filled="false" stroked="true" strokeweight=".404pt" strokecolor="#1f1a17">
                <v:path arrowok="t"/>
              </v:shape>
            </v:group>
            <v:group style="position:absolute;left:5374;top:8754;width:2;height:99" coordorigin="5374,8754" coordsize="2,99">
              <v:shape style="position:absolute;left:5374;top:8754;width:2;height:99" coordorigin="5374,8754" coordsize="0,99" path="m5374,8754l5374,8852e" filled="false" stroked="true" strokeweight=".404pt" strokecolor="#1f1a17">
                <v:path arrowok="t"/>
              </v:shape>
            </v:group>
            <v:group style="position:absolute;left:5429;top:8877;width:41;height:44" coordorigin="5429,8877" coordsize="41,44">
              <v:shape style="position:absolute;left:5429;top:8877;width:41;height:44" coordorigin="5429,8877" coordsize="41,44" path="m5470,8877l5429,8899,5470,8920,5470,8877xe" filled="true" fillcolor="#1f1a17" stroked="false">
                <v:path arrowok="t"/>
                <v:fill type="solid"/>
              </v:shape>
            </v:group>
            <v:group style="position:absolute;left:4902;top:8760;width:2;height:600" coordorigin="4902,8760" coordsize="2,600">
              <v:shape style="position:absolute;left:4902;top:8760;width:2;height:600" coordorigin="4902,8760" coordsize="0,600" path="m4902,8760l4902,9360e" filled="false" stroked="true" strokeweight=".404pt" strokecolor="#1f1a17">
                <v:path arrowok="t"/>
              </v:shape>
            </v:group>
            <v:group style="position:absolute;left:4884;top:8734;width:34;height:35" coordorigin="4884,8734" coordsize="34,35">
              <v:shape style="position:absolute;left:4884;top:8734;width:34;height:35" coordorigin="4884,8734" coordsize="34,35" path="m4908,8767l4896,8767,4896,8769,4908,8769,4908,8767xe" filled="true" fillcolor="#1f1a17" stroked="false">
                <v:path arrowok="t"/>
                <v:fill type="solid"/>
              </v:shape>
              <v:shape style="position:absolute;left:4884;top:8734;width:34;height:35" coordorigin="4884,8734" coordsize="34,35" path="m4912,8764l4892,8764,4892,8767,4912,8767,4912,8764xe" filled="true" fillcolor="#1f1a17" stroked="false">
                <v:path arrowok="t"/>
                <v:fill type="solid"/>
              </v:shape>
              <v:shape style="position:absolute;left:4884;top:8734;width:34;height:35" coordorigin="4884,8734" coordsize="34,35" path="m4914,8763l4890,8763,4890,8764,4914,8764,4914,8763xe" filled="true" fillcolor="#1f1a17" stroked="false">
                <v:path arrowok="t"/>
                <v:fill type="solid"/>
              </v:shape>
              <v:shape style="position:absolute;left:4884;top:8734;width:34;height:35" coordorigin="4884,8734" coordsize="34,35" path="m4914,8739l4890,8739,4890,8742,4889,8742,4889,8743,4886,8745,4886,8751,4884,8751,4884,8754,4886,8754,4886,8761,4889,8761,4889,8763,4916,8763,4916,8760,4918,8760,4918,8745,4916,8745,4916,8743,4914,8742,4914,8739xe" filled="true" fillcolor="#1f1a17" stroked="false">
                <v:path arrowok="t"/>
                <v:fill type="solid"/>
              </v:shape>
              <v:shape style="position:absolute;left:4884;top:8734;width:34;height:35" coordorigin="4884,8734" coordsize="34,35" path="m4910,8737l4895,8737,4892,8739,4912,8739,4910,8737xe" filled="true" fillcolor="#1f1a17" stroked="false">
                <v:path arrowok="t"/>
                <v:fill type="solid"/>
              </v:shape>
              <v:shape style="position:absolute;left:4884;top:8734;width:34;height:35" coordorigin="4884,8734" coordsize="34,35" path="m4906,8734l4898,8734,4896,8737,4906,8737,4906,8734xe" filled="true" fillcolor="#1f1a17" stroked="false">
                <v:path arrowok="t"/>
                <v:fill type="solid"/>
              </v:shape>
            </v:group>
            <v:group style="position:absolute;left:4506;top:8734;width:35;height:35" coordorigin="4506,8734" coordsize="35,35">
              <v:shape style="position:absolute;left:4506;top:8734;width:35;height:35" coordorigin="4506,8734" coordsize="35,35" path="m4531,8767l4519,8767,4519,8769,4531,8769,4531,8767xe" filled="true" fillcolor="#1f1a17" stroked="false">
                <v:path arrowok="t"/>
                <v:fill type="solid"/>
              </v:shape>
              <v:shape style="position:absolute;left:4506;top:8734;width:35;height:35" coordorigin="4506,8734" coordsize="35,35" path="m4534,8764l4514,8764,4514,8767,4534,8767,4534,8764xe" filled="true" fillcolor="#1f1a17" stroked="false">
                <v:path arrowok="t"/>
                <v:fill type="solid"/>
              </v:shape>
              <v:shape style="position:absolute;left:4506;top:8734;width:35;height:35" coordorigin="4506,8734" coordsize="35,35" path="m4536,8763l4512,8763,4512,8764,4536,8764,4536,8763xe" filled="true" fillcolor="#1f1a17" stroked="false">
                <v:path arrowok="t"/>
                <v:fill type="solid"/>
              </v:shape>
              <v:shape style="position:absolute;left:4506;top:8734;width:35;height:35" coordorigin="4506,8734" coordsize="35,35" path="m4536,8739l4512,8739,4512,8742,4511,8742,4511,8743,4508,8745,4508,8751,4506,8751,4506,8754,4508,8754,4508,8761,4511,8761,4511,8763,4538,8763,4538,8760,4541,8760,4541,8745,4538,8745,4538,8743,4536,8742,4536,8739xe" filled="true" fillcolor="#1f1a17" stroked="false">
                <v:path arrowok="t"/>
                <v:fill type="solid"/>
              </v:shape>
              <v:shape style="position:absolute;left:4506;top:8734;width:35;height:35" coordorigin="4506,8734" coordsize="35,35" path="m4532,8737l4517,8737,4514,8739,4534,8739,4532,8737xe" filled="true" fillcolor="#1f1a17" stroked="false">
                <v:path arrowok="t"/>
                <v:fill type="solid"/>
              </v:shape>
              <v:shape style="position:absolute;left:4506;top:8734;width:35;height:35" coordorigin="4506,8734" coordsize="35,35" path="m4529,8734l4520,8734,4519,8737,4529,8737,4529,8734xe" filled="true" fillcolor="#1f1a17" stroked="false">
                <v:path arrowok="t"/>
                <v:fill type="solid"/>
              </v:shape>
            </v:group>
            <v:group style="position:absolute;left:4866;top:9453;width:74;height:2" coordorigin="4866,9453" coordsize="74,2">
              <v:shape style="position:absolute;left:4866;top:9453;width:74;height:2" coordorigin="4866,9453" coordsize="74,0" path="m4866,9453l4939,9453e" filled="false" stroked="true" strokeweight=".404pt" strokecolor="#1f1a17">
                <v:path arrowok="t"/>
              </v:shape>
            </v:group>
            <v:group style="position:absolute;left:4866;top:9486;width:74;height:2" coordorigin="4866,9486" coordsize="74,2">
              <v:shape style="position:absolute;left:4866;top:9486;width:74;height:2" coordorigin="4866,9486" coordsize="74,0" path="m4866,9486l4939,9486e" filled="false" stroked="true" strokeweight=".404pt" strokecolor="#1f1a17">
                <v:path arrowok="t"/>
              </v:shape>
            </v:group>
            <v:group style="position:absolute;left:4866;top:9664;width:74;height:2" coordorigin="4866,9664" coordsize="74,2">
              <v:shape style="position:absolute;left:4866;top:9664;width:74;height:2" coordorigin="4866,9664" coordsize="74,0" path="m4866,9664l4939,9664e" filled="false" stroked="true" strokeweight=".404pt" strokecolor="#1f1a17">
                <v:path arrowok="t"/>
              </v:shape>
            </v:group>
            <v:group style="position:absolute;left:4902;top:9486;width:2;height:179" coordorigin="4902,9486" coordsize="2,179">
              <v:shape style="position:absolute;left:4902;top:9486;width:2;height:179" coordorigin="4902,9486" coordsize="0,179" path="m4902,9486l4902,9664e" filled="false" stroked="true" strokeweight=".404pt" strokecolor="#1f1a17">
                <v:path arrowok="t"/>
              </v:shape>
            </v:group>
            <v:group style="position:absolute;left:5014;top:9464;width:4965;height:2" coordorigin="5014,9464" coordsize="4965,2">
              <v:shape style="position:absolute;left:5014;top:9464;width:4965;height:2" coordorigin="5014,9464" coordsize="4965,0" path="m5014,9464l9978,9464e" filled="false" stroked="true" strokeweight=".404pt" strokecolor="#1f1a17">
                <v:path arrowok="t"/>
              </v:shape>
              <v:shape style="position:absolute;left:5075;top:9506;width:90;height:324" type="#_x0000_t75" stroked="false">
                <v:imagedata r:id="rId122" o:title=""/>
              </v:shape>
            </v:group>
            <v:group style="position:absolute;left:3179;top:9234;width:1983;height:2" coordorigin="3179,9234" coordsize="1983,2">
              <v:shape style="position:absolute;left:3179;top:9234;width:1983;height:2" coordorigin="3179,9234" coordsize="1983,0" path="m3179,9234l5161,9234e" filled="false" stroked="true" strokeweight=".404pt" strokecolor="#1f1a17">
                <v:path arrowok="t"/>
              </v:shape>
            </v:group>
            <v:group style="position:absolute;left:3972;top:8640;width:4;height:45" coordorigin="3972,8640" coordsize="4,45">
              <v:shape style="position:absolute;left:3972;top:8640;width:4;height:45" coordorigin="3972,8640" coordsize="4,45" path="m3972,8662l3976,8662e" filled="false" stroked="true" strokeweight="2.320pt" strokecolor="#1f1a17">
                <v:path arrowok="t"/>
              </v:shape>
            </v:group>
            <v:group style="position:absolute;left:3972;top:8640;width:4;height:20" coordorigin="3972,8640" coordsize="4,20">
              <v:shape style="position:absolute;left:3972;top:8640;width:4;height:20" coordorigin="3972,8640" coordsize="4,20" path="m3976,8642l3976,8658,3974,8659,3972,8658,3972,8641,3974,8640,3976,8641,3976,8642xe" filled="false" stroked="true" strokeweight=".058pt" strokecolor="#1f1a17">
                <v:path arrowok="t"/>
              </v:shape>
            </v:group>
            <v:group style="position:absolute;left:3972;top:8668;width:4;height:16" coordorigin="3972,8668" coordsize="4,16">
              <v:shape style="position:absolute;left:3972;top:8668;width:4;height:16" coordorigin="3972,8668" coordsize="4,16" path="m3976,8670l3976,8683,3974,8684,3972,8683,3972,8668,3976,8668,3976,8670xe" filled="false" stroked="true" strokeweight=".058pt" strokecolor="#1f1a17">
                <v:path arrowok="t"/>
              </v:shape>
            </v:group>
            <v:group style="position:absolute;left:5465;top:8898;width:4222;height:2" coordorigin="5465,8898" coordsize="4222,2">
              <v:shape style="position:absolute;left:5465;top:8898;width:4222;height:2" coordorigin="5465,8898" coordsize="4222,0" path="m5465,8898l9686,8898e" filled="false" stroked="true" strokeweight=".34pt" strokecolor="#1f1a17">
                <v:path arrowok="t"/>
              </v:shape>
              <v:shape style="position:absolute;left:5464;top:8895;width:4223;height:6" type="#_x0000_t75" stroked="false">
                <v:imagedata r:id="rId123" o:title=""/>
              </v:shape>
            </v:group>
            <v:group style="position:absolute;left:9272;top:4018;width:327;height:93" coordorigin="9272,4018" coordsize="327,93">
              <v:shape style="position:absolute;left:9272;top:4018;width:327;height:93" coordorigin="9272,4018" coordsize="327,93" path="m9290,4110l9284,4110,9284,4111,9290,4111,9290,4110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295,4108l9281,4108,9281,4110,9295,4110,9295,4108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298,4107l9278,4107,9278,4108,9298,4108,9298,4107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299,4106l9277,4106,9277,4107,9299,4107,9299,4106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300,4105l9276,4105,9276,4106,9300,4106,9300,4105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302,4100l9274,4100,9274,4102,9275,4102,9275,4105,9301,4105,9301,4104,9302,4102,9302,4100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283,4081l9282,4081,9282,4082,9281,4082,9281,4083,9278,4083,9278,4084,9277,4084,9277,4086,9276,4086,9276,4087,9275,4087,9275,4088,9274,4088,9274,4092,9272,4092,9272,4100,9304,4100,9304,4096,9283,4096,9283,4081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292,4081l9290,4081,9290,4096,9304,4096,9304,4092,9302,4092,9302,4088,9301,4088,9301,4087,9300,4087,9300,4086,9299,4086,9299,4084,9298,4084,9298,4083,9295,4083,9295,4082,9292,4082,9292,4081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287,4030l9283,4034,9283,4081,9290,4081,9290,4036,9287,4036,9287,4030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87,4047l9580,4047,9580,4048,9586,4048,9587,4047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90,4046l9576,4046,9576,4047,9590,4047,9590,4046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93,4045l9574,4045,9574,4046,9592,4046,9593,4045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94,4044l9572,4044,9572,4045,9594,4045,9594,4044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95,4042l9571,4042,9571,4044,9595,4044,9595,4042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96,4041l9570,4041,9570,4042,9596,4042,9596,4041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96,4023l9570,4023,9570,4024,9569,4024,9569,4030,9583,4030,9583,4036,9569,4036,9569,4041,9598,4041,9598,4035,9599,4035,9599,4032,9598,4032,9598,4026,9596,4026,9596,4023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68,4030l9287,4030,9290,4034,9290,4036,9568,4036,9568,4030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95,4022l9571,4022,9571,4023,9595,4023,9595,4022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94,4021l9572,4021,9572,4022,9594,4022,9594,4021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92,4020l9574,4020,9574,4021,9593,4021,9592,4020xe" filled="true" fillcolor="#1f1a17" stroked="false">
                <v:path arrowok="t"/>
                <v:fill type="solid"/>
              </v:shape>
              <v:shape style="position:absolute;left:9272;top:4018;width:327;height:93" coordorigin="9272,4018" coordsize="327,93" path="m9590,4018l9576,4018,9576,4020,9590,4020,9590,4018xe" filled="true" fillcolor="#1f1a17" stroked="false">
                <v:path arrowok="t"/>
                <v:fill type="solid"/>
              </v:shape>
            </v:group>
            <v:group style="position:absolute;left:8450;top:4096;width:1133;height:2" coordorigin="8450,4096" coordsize="1133,2">
              <v:shape style="position:absolute;left:8450;top:4096;width:1133;height:2" coordorigin="8450,4096" coordsize="1133,2" path="m8450,4096l9583,4098e" filled="false" stroked="true" strokeweight=".288pt" strokecolor="#1f1a17">
                <v:path arrowok="t"/>
              </v:shape>
            </v:group>
            <v:group style="position:absolute;left:9437;top:4056;width:46;height:82" coordorigin="9437,4056" coordsize="46,82">
              <v:shape style="position:absolute;left:9437;top:4056;width:46;height:82" coordorigin="9437,4056" coordsize="46,82" path="m9482,4056l9437,4056,9437,4137,9482,4137,9482,4056xe" filled="false" stroked="true" strokeweight=".404pt" strokecolor="#1f1a17">
                <v:path arrowok="t"/>
              </v:shape>
            </v:group>
            <v:group style="position:absolute;left:9362;top:4017;width:34;height:34" coordorigin="9362,4017" coordsize="34,34">
              <v:shape style="position:absolute;left:9362;top:4017;width:34;height:34" coordorigin="9362,4017" coordsize="34,34" path="m9362,4017l9362,4051,9396,4034,9362,4017xe" filled="false" stroked="true" strokeweight=".288pt" strokecolor="#1f1a17">
                <v:path arrowok="t"/>
              </v:shape>
            </v:group>
            <v:group style="position:absolute;left:8449;top:3796;width:1133;height:2" coordorigin="8449,3796" coordsize="1133,2">
              <v:shape style="position:absolute;left:8449;top:3796;width:1133;height:2" coordorigin="8449,3796" coordsize="1133,2" path="m8449,3796l9582,3798e" filled="false" stroked="true" strokeweight=".288pt" strokecolor="#1f1a17">
                <v:path arrowok="t"/>
              </v:shape>
            </v:group>
            <v:group style="position:absolute;left:9436;top:3757;width:46;height:82" coordorigin="9436,3757" coordsize="46,82">
              <v:shape style="position:absolute;left:9436;top:3757;width:46;height:82" coordorigin="9436,3757" coordsize="46,82" path="m9481,3757l9436,3757,9436,3838,9481,3838,9481,3757xe" filled="false" stroked="true" strokeweight=".404pt" strokecolor="#1f1a17">
                <v:path arrowok="t"/>
              </v:shape>
            </v:group>
            <v:group style="position:absolute;left:9464;top:4158;width:296;height:2" coordorigin="9464,4158" coordsize="296,2">
              <v:shape style="position:absolute;left:9464;top:4158;width:296;height:2" coordorigin="9464,4158" coordsize="296,0" path="m9464,4158l9760,4158e" filled="false" stroked="true" strokeweight=".4pt" strokecolor="#1f1a17">
                <v:path arrowok="t"/>
              </v:shape>
            </v:group>
            <v:group style="position:absolute;left:9755;top:4155;width:5;height:4" coordorigin="9755,4155" coordsize="5,4">
              <v:shape style="position:absolute;left:9755;top:4155;width:5;height:4" coordorigin="9755,4155" coordsize="5,4" path="m9757,4159l9756,4158,9755,4158,9757,4155,9760,4158,9758,4158,9757,4159xe" filled="false" stroked="true" strokeweight=".058pt" strokecolor="#1f1a17">
                <v:path arrowok="t"/>
              </v:shape>
            </v:group>
            <v:group style="position:absolute;left:9733;top:4155;width:5;height:4" coordorigin="9733,4155" coordsize="5,4">
              <v:shape style="position:absolute;left:9733;top:4155;width:5;height:4" coordorigin="9733,4155" coordsize="5,4" path="m9736,4159l9733,4159,9733,4156,9736,4155,9738,4158,9737,4159,9736,4159xe" filled="false" stroked="true" strokeweight=".058pt" strokecolor="#1f1a17">
                <v:path arrowok="t"/>
              </v:shape>
            </v:group>
            <v:group style="position:absolute;left:9710;top:4155;width:4;height:4" coordorigin="9710,4155" coordsize="4,4">
              <v:shape style="position:absolute;left:9710;top:4155;width:4;height:4" coordorigin="9710,4155" coordsize="4,4" path="m9713,4159l9712,4159,9710,4158,9713,4155,9714,4156,9714,4159,9713,4159xe" filled="false" stroked="true" strokeweight=".058pt" strokecolor="#1f1a17">
                <v:path arrowok="t"/>
              </v:shape>
            </v:group>
            <v:group style="position:absolute;left:9688;top:4156;width:5;height:3" coordorigin="9688,4156" coordsize="5,3">
              <v:shape style="position:absolute;left:9688;top:4156;width:5;height:3" coordorigin="9688,4156" coordsize="5,3" path="m9690,4159l9689,4159,9688,4158,9689,4156,9691,4156,9692,4158,9691,4159,9690,4159xe" filled="false" stroked="true" strokeweight=".058pt" strokecolor="#1f1a17">
                <v:path arrowok="t"/>
              </v:shape>
            </v:group>
            <v:group style="position:absolute;left:9666;top:4156;width:4;height:4" coordorigin="9666,4156" coordsize="4,4">
              <v:shape style="position:absolute;left:9666;top:4156;width:4;height:4" coordorigin="9666,4156" coordsize="4,4" path="m9668,4160l9666,4159,9666,4156,9670,4156,9670,4159,9668,4160xe" filled="false" stroked="true" strokeweight=".058pt" strokecolor="#1f1a17">
                <v:path arrowok="t"/>
              </v:shape>
            </v:group>
            <v:group style="position:absolute;left:9643;top:4156;width:5;height:4" coordorigin="9643,4156" coordsize="5,4">
              <v:shape style="position:absolute;left:9643;top:4156;width:5;height:4" coordorigin="9643,4156" coordsize="5,4" path="m9646,4160l9643,4158,9644,4158,9646,4156,9648,4158,9648,4159,9646,4160xe" filled="false" stroked="true" strokeweight=".058pt" strokecolor="#1f1a17">
                <v:path arrowok="t"/>
              </v:shape>
            </v:group>
            <v:group style="position:absolute;left:9622;top:4156;width:5;height:4" coordorigin="9622,4156" coordsize="5,4">
              <v:shape style="position:absolute;left:9622;top:4156;width:5;height:4" coordorigin="9622,4156" coordsize="5,4" path="m9624,4160l9622,4159,9622,4158,9624,4156,9625,4158,9626,4158,9624,4160xe" filled="false" stroked="true" strokeweight=".058pt" strokecolor="#1f1a17">
                <v:path arrowok="t"/>
              </v:shape>
            </v:group>
            <v:group style="position:absolute;left:9598;top:4156;width:5;height:4" coordorigin="9598,4156" coordsize="5,4">
              <v:shape style="position:absolute;left:9598;top:4156;width:5;height:4" coordorigin="9598,4156" coordsize="5,4" path="m9600,4160l9599,4160,9598,4158,9599,4158,9600,4156,9602,4158,9602,4160,9600,4160xe" filled="false" stroked="true" strokeweight=".058pt" strokecolor="#1f1a17">
                <v:path arrowok="t"/>
              </v:shape>
            </v:group>
            <v:group style="position:absolute;left:9576;top:4156;width:5;height:4" coordorigin="9576,4156" coordsize="5,4">
              <v:shape style="position:absolute;left:9576;top:4156;width:5;height:4" coordorigin="9576,4156" coordsize="5,4" path="m9578,4160l9577,4160,9576,4158,9577,4158,9578,4156,9580,4158,9581,4158,9580,4160,9578,4160xe" filled="false" stroked="true" strokeweight=".058pt" strokecolor="#1f1a17">
                <v:path arrowok="t"/>
              </v:shape>
            </v:group>
            <v:group style="position:absolute;left:9554;top:4158;width:5;height:3" coordorigin="9554,4158" coordsize="5,3">
              <v:shape style="position:absolute;left:9554;top:4158;width:5;height:3" coordorigin="9554,4158" coordsize="5,3" path="m9557,4160l9554,4160,9554,4158,9558,4158,9559,4159,9558,4160,9557,4160xe" filled="false" stroked="true" strokeweight=".058pt" strokecolor="#1f1a17">
                <v:path arrowok="t"/>
              </v:shape>
            </v:group>
            <v:group style="position:absolute;left:9532;top:4158;width:5;height:4" coordorigin="9532,4158" coordsize="5,4">
              <v:shape style="position:absolute;left:9532;top:4158;width:5;height:4" coordorigin="9532,4158" coordsize="5,4" path="m9534,4161l9532,4159,9533,4158,9536,4158,9536,4160,9534,4161xe" filled="false" stroked="true" strokeweight=".058pt" strokecolor="#1f1a17">
                <v:path arrowok="t"/>
              </v:shape>
            </v:group>
            <v:group style="position:absolute;left:9510;top:4158;width:4;height:4" coordorigin="9510,4158" coordsize="4,4">
              <v:shape style="position:absolute;left:9510;top:4158;width:4;height:4" coordorigin="9510,4158" coordsize="4,4" path="m9511,4161l9511,4160,9510,4159,9511,4158,9512,4158,9514,4159,9511,4161xe" filled="false" stroked="true" strokeweight=".058pt" strokecolor="#1f1a17">
                <v:path arrowok="t"/>
              </v:shape>
            </v:group>
            <v:group style="position:absolute;left:9487;top:4158;width:4;height:4" coordorigin="9487,4158" coordsize="4,4">
              <v:shape style="position:absolute;left:9487;top:4158;width:4;height:4" coordorigin="9487,4158" coordsize="4,4" path="m9490,4161l9487,4160,9487,4158,9491,4158,9491,4160,9490,4161xe" filled="false" stroked="true" strokeweight=".058pt" strokecolor="#1f1a17">
                <v:path arrowok="t"/>
              </v:shape>
            </v:group>
            <v:group style="position:absolute;left:9464;top:4158;width:5;height:4" coordorigin="9464,4158" coordsize="5,4">
              <v:shape style="position:absolute;left:9464;top:4158;width:5;height:4" coordorigin="9464,4158" coordsize="5,4" path="m9467,4161l9466,4161,9464,4159,9466,4158,9469,4158,9469,4161,9467,4161xe" filled="false" stroked="true" strokeweight=".058pt" strokecolor="#1f1a17">
                <v:path arrowok="t"/>
              </v:shape>
            </v:group>
            <v:group style="position:absolute;left:9457;top:4143;width:4;height:17" coordorigin="9457,4143" coordsize="4,17">
              <v:shape style="position:absolute;left:9457;top:4143;width:4;height:17" coordorigin="9457,4143" coordsize="4,17" path="m9457,4152l9461,4152e" filled="false" stroked="true" strokeweight=".94pt" strokecolor="#1f1a17">
                <v:path arrowok="t"/>
              </v:shape>
            </v:group>
            <v:group style="position:absolute;left:9457;top:4143;width:4;height:17" coordorigin="9457,4143" coordsize="4,17">
              <v:shape style="position:absolute;left:9457;top:4143;width:4;height:17" coordorigin="9457,4143" coordsize="4,17" path="m9457,4158l9457,4143,9461,4143,9461,4160,9457,4160,9457,4158xe" filled="false" stroked="true" strokeweight=".058pt" strokecolor="#1f1a17">
                <v:path arrowok="t"/>
              </v:shape>
            </v:group>
            <v:group style="position:absolute;left:9468;top:4312;width:228;height:2" coordorigin="9468,4312" coordsize="228,2">
              <v:shape style="position:absolute;left:9468;top:4312;width:228;height:2" coordorigin="9468,4312" coordsize="228,0" path="m9468,4312l9696,4312e" filled="false" stroked="true" strokeweight=".46pt" strokecolor="#1f1a17">
                <v:path arrowok="t"/>
              </v:shape>
            </v:group>
            <v:group style="position:absolute;left:9691;top:4309;width:5;height:4" coordorigin="9691,4309" coordsize="5,4">
              <v:shape style="position:absolute;left:9691;top:4309;width:5;height:4" coordorigin="9691,4309" coordsize="5,4" path="m9694,4312l9692,4312,9691,4311,9692,4309,9696,4309,9696,4312,9694,4312xe" filled="false" stroked="true" strokeweight=".058pt" strokecolor="#1f1a17">
                <v:path arrowok="t"/>
              </v:shape>
            </v:group>
            <v:group style="position:absolute;left:9670;top:4309;width:5;height:5" coordorigin="9670,4309" coordsize="5,5">
              <v:shape style="position:absolute;left:9670;top:4309;width:5;height:5" coordorigin="9670,4309" coordsize="5,5" path="m9672,4314l9670,4312,9670,4309,9673,4309,9674,4311,9672,4314xe" filled="false" stroked="true" strokeweight=".058pt" strokecolor="#1f1a17">
                <v:path arrowok="t"/>
              </v:shape>
            </v:group>
            <v:group style="position:absolute;left:9647;top:4309;width:5;height:5" coordorigin="9647,4309" coordsize="5,5">
              <v:shape style="position:absolute;left:9647;top:4309;width:5;height:5" coordorigin="9647,4309" coordsize="5,5" path="m9649,4314l9648,4312,9647,4311,9648,4310,9649,4309,9652,4310,9652,4312,9649,4314xe" filled="false" stroked="true" strokeweight=".058pt" strokecolor="#1f1a17">
                <v:path arrowok="t"/>
              </v:shape>
            </v:group>
            <v:group style="position:absolute;left:9625;top:4309;width:4;height:5" coordorigin="9625,4309" coordsize="4,5">
              <v:shape style="position:absolute;left:9625;top:4309;width:4;height:5" coordorigin="9625,4309" coordsize="4,5" path="m9626,4314l9625,4311,9626,4310,9626,4309,9628,4310,9629,4311,9628,4314,9626,4314xe" filled="false" stroked="true" strokeweight=".058pt" strokecolor="#1f1a17">
                <v:path arrowok="t"/>
              </v:shape>
            </v:group>
            <v:group style="position:absolute;left:9602;top:4309;width:5;height:5" coordorigin="9602,4309" coordsize="5,5">
              <v:shape style="position:absolute;left:9602;top:4309;width:5;height:5" coordorigin="9602,4309" coordsize="5,5" path="m9605,4314l9602,4314,9602,4310,9605,4309,9607,4311,9606,4314,9605,4314xe" filled="false" stroked="true" strokeweight=".058pt" strokecolor="#1f1a17">
                <v:path arrowok="t"/>
              </v:shape>
            </v:group>
            <v:group style="position:absolute;left:9580;top:4310;width:5;height:5" coordorigin="9580,4310" coordsize="5,5">
              <v:shape style="position:absolute;left:9580;top:4310;width:5;height:5" coordorigin="9580,4310" coordsize="5,5" path="m9582,4315l9581,4314,9580,4312,9581,4310,9584,4310,9584,4314,9582,4315xe" filled="false" stroked="true" strokeweight=".058pt" strokecolor="#1f1a17">
                <v:path arrowok="t"/>
              </v:shape>
            </v:group>
            <v:group style="position:absolute;left:9558;top:4310;width:5;height:5" coordorigin="9558,4310" coordsize="5,5">
              <v:shape style="position:absolute;left:9558;top:4310;width:5;height:5" coordorigin="9558,4310" coordsize="5,5" path="m9560,4315l9559,4314,9558,4312,9559,4311,9560,4310,9563,4312,9562,4314,9560,4315xe" filled="false" stroked="true" strokeweight=".058pt" strokecolor="#1f1a17">
                <v:path arrowok="t"/>
              </v:shape>
            </v:group>
            <v:group style="position:absolute;left:9536;top:4310;width:4;height:5" coordorigin="9536,4310" coordsize="4,5">
              <v:shape style="position:absolute;left:9536;top:4310;width:4;height:5" coordorigin="9536,4310" coordsize="4,5" path="m9539,4315l9536,4314,9536,4311,9539,4310,9540,4311,9540,4314,9539,4315xe" filled="false" stroked="true" strokeweight=".058pt" strokecolor="#1f1a17">
                <v:path arrowok="t"/>
              </v:shape>
            </v:group>
            <v:group style="position:absolute;left:9512;top:4310;width:5;height:5" coordorigin="9512,4310" coordsize="5,5">
              <v:shape style="position:absolute;left:9512;top:4310;width:5;height:5" coordorigin="9512,4310" coordsize="5,5" path="m9515,4315l9514,4315,9512,4312,9515,4310,9517,4311,9517,4315,9515,4315xe" filled="false" stroked="true" strokeweight=".058pt" strokecolor="#1f1a17">
                <v:path arrowok="t"/>
              </v:shape>
            </v:group>
            <v:group style="position:absolute;left:9491;top:4311;width:5;height:4" coordorigin="9491,4311" coordsize="5,4">
              <v:shape style="position:absolute;left:9491;top:4311;width:5;height:4" coordorigin="9491,4311" coordsize="5,4" path="m9493,4315l9491,4315,9491,4311,9494,4311,9496,4312,9494,4315,9493,4315xe" filled="false" stroked="true" strokeweight=".058pt" strokecolor="#1f1a17">
                <v:path arrowok="t"/>
              </v:shape>
            </v:group>
            <v:group style="position:absolute;left:9468;top:4311;width:5;height:5" coordorigin="9468,4311" coordsize="5,5">
              <v:shape style="position:absolute;left:9468;top:4311;width:5;height:5" coordorigin="9468,4311" coordsize="5,5" path="m9470,4316l9469,4315,9468,4314,9469,4311,9473,4311,9473,4315,9470,4316xe" filled="false" stroked="true" strokeweight=".058pt" strokecolor="#1f1a17">
                <v:path arrowok="t"/>
              </v:shape>
            </v:group>
            <v:group style="position:absolute;left:9457;top:4297;width:4;height:18" coordorigin="9457,4297" coordsize="4,18">
              <v:shape style="position:absolute;left:9457;top:4297;width:4;height:18" coordorigin="9457,4297" coordsize="4,18" path="m9460,4297l9457,4298,9457,4314,9460,4315,9461,4314,9461,4298,9460,4297xe" filled="true" fillcolor="#1f1a17" stroked="false">
                <v:path arrowok="t"/>
                <v:fill type="solid"/>
              </v:shape>
            </v:group>
            <v:group style="position:absolute;left:9457;top:4297;width:4;height:18" coordorigin="9457,4297" coordsize="4,18">
              <v:shape style="position:absolute;left:9457;top:4297;width:4;height:18" coordorigin="9457,4297" coordsize="4,18" path="m9457,4312l9457,4298,9460,4297,9461,4298,9461,4314,9460,4315,9457,4314,9457,4312xe" filled="false" stroked="true" strokeweight=".058pt" strokecolor="#1f1a17">
                <v:path arrowok="t"/>
              </v:shape>
            </v:group>
            <v:group style="position:absolute;left:9760;top:4158;width:4;height:4481" coordorigin="9760,4158" coordsize="4,4481">
              <v:shape style="position:absolute;left:9760;top:4158;width:4;height:4481" coordorigin="9760,4158" coordsize="4,4481" path="m9763,8638l9760,4158e" filled="false" stroked="true" strokeweight=".231pt" strokecolor="#1f1a17">
                <v:path arrowok="t"/>
              </v:shape>
            </v:group>
            <v:group style="position:absolute;left:9702;top:4312;width:3;height:4578" coordorigin="9702,4312" coordsize="3,4578">
              <v:shape style="position:absolute;left:9702;top:4312;width:3;height:4578" coordorigin="9702,4312" coordsize="3,4578" path="m9704,8890l9702,4312e" filled="false" stroked="true" strokeweight=".231pt" strokecolor="#1f1a17">
                <v:path arrowok="t"/>
              </v:shape>
            </v:group>
            <v:group style="position:absolute;left:9362;top:4017;width:34;height:34" coordorigin="9362,4017" coordsize="34,34">
              <v:shape style="position:absolute;left:9362;top:4017;width:34;height:34" coordorigin="9362,4017" coordsize="34,34" path="m9362,4017l9362,4051,9396,4034,9362,4017xe" filled="true" fillcolor="#1f1a17" stroked="false">
                <v:path arrowok="t"/>
                <v:fill type="solid"/>
              </v:shape>
            </v:group>
            <v:group style="position:absolute;left:9394;top:4017;width:2;height:33" coordorigin="9394,4017" coordsize="2,33">
              <v:shape style="position:absolute;left:9394;top:4017;width:2;height:33" coordorigin="9394,4017" coordsize="0,33" path="m9394,4050l9394,4017e" filled="false" stroked="true" strokeweight=".404pt" strokecolor="#1f1a17">
                <v:path arrowok="t"/>
              </v:shape>
            </v:group>
            <v:group style="position:absolute;left:9362;top:4168;width:34;height:34" coordorigin="9362,4168" coordsize="34,34">
              <v:shape style="position:absolute;left:9362;top:4168;width:34;height:34" coordorigin="9362,4168" coordsize="34,34" path="m9362,4168l9362,4202,9396,4185,9362,4168xe" filled="false" stroked="true" strokeweight=".288pt" strokecolor="#1f1a17">
                <v:path arrowok="t"/>
              </v:shape>
            </v:group>
            <v:group style="position:absolute;left:9362;top:4168;width:34;height:34" coordorigin="9362,4168" coordsize="34,34">
              <v:shape style="position:absolute;left:9362;top:4168;width:34;height:34" coordorigin="9362,4168" coordsize="34,34" path="m9362,4168l9362,4202,9396,4185,9362,4168xe" filled="true" fillcolor="#1f1a17" stroked="false">
                <v:path arrowok="t"/>
                <v:fill type="solid"/>
              </v:shape>
            </v:group>
            <v:group style="position:absolute;left:9398;top:4168;width:2;height:33" coordorigin="9398,4168" coordsize="2,33">
              <v:shape style="position:absolute;left:9398;top:4168;width:2;height:33" coordorigin="9398,4168" coordsize="0,33" path="m9398,4201l9398,4168e" filled="false" stroked="true" strokeweight=".404pt" strokecolor="#1f1a17">
                <v:path arrowok="t"/>
              </v:shape>
              <v:shape style="position:absolute;left:8682;top:4111;width:433;height:462" type="#_x0000_t75" stroked="false">
                <v:imagedata r:id="rId124" o:title=""/>
              </v:shape>
            </v:group>
            <v:group style="position:absolute;left:3863;top:7696;width:2;height:27" coordorigin="3863,7696" coordsize="2,27">
              <v:shape style="position:absolute;left:3863;top:7696;width:2;height:27" coordorigin="3863,7696" coordsize="0,27" path="m3863,7723l3863,7696e" filled="false" stroked="true" strokeweight=".404pt" strokecolor="#1f1a17">
                <v:path arrowok="t"/>
              </v:shape>
            </v:group>
            <v:group style="position:absolute;left:3848;top:7688;width:2;height:42" coordorigin="3848,7688" coordsize="2,42">
              <v:shape style="position:absolute;left:3848;top:7688;width:2;height:42" coordorigin="3848,7688" coordsize="0,42" path="m3848,7730l3848,7688e" filled="false" stroked="true" strokeweight=".404pt" strokecolor="#1f1a17">
                <v:path arrowok="t"/>
              </v:shape>
            </v:group>
            <v:group style="position:absolute;left:3835;top:7677;width:2;height:65" coordorigin="3835,7677" coordsize="2,65">
              <v:shape style="position:absolute;left:3835;top:7677;width:2;height:65" coordorigin="3835,7677" coordsize="0,65" path="m3835,7742l3835,7677e" filled="false" stroked="true" strokeweight=".404pt" strokecolor="#1f1a17">
                <v:path arrowok="t"/>
              </v:shape>
            </v:group>
            <v:group style="position:absolute;left:3181;top:7710;width:634;height:2" coordorigin="3181,7710" coordsize="634,2">
              <v:shape style="position:absolute;left:3181;top:7710;width:634;height:2" coordorigin="3181,7710" coordsize="634,0" path="m3815,7710l3181,7710e" filled="false" stroked="true" strokeweight=".231pt" strokecolor="#1f1a17">
                <v:path arrowok="t"/>
              </v:shape>
            </v:group>
            <v:group style="position:absolute;left:3163;top:7694;width:35;height:34" coordorigin="3163,7694" coordsize="35,34">
              <v:shape style="position:absolute;left:3163;top:7694;width:35;height:34" coordorigin="3163,7694" coordsize="35,34" path="m3186,7725l3179,7725,3179,7728,3184,7728,3186,7725xe" filled="true" fillcolor="#1f1a17" stroked="false">
                <v:path arrowok="t"/>
                <v:fill type="solid"/>
              </v:shape>
              <v:shape style="position:absolute;left:3163;top:7694;width:35;height:34" coordorigin="3163,7694" coordsize="35,34" path="m3190,7724l3172,7724,3174,7725,3190,7725,3190,7724xe" filled="true" fillcolor="#1f1a17" stroked="false">
                <v:path arrowok="t"/>
                <v:fill type="solid"/>
              </v:shape>
              <v:shape style="position:absolute;left:3163;top:7694;width:35;height:34" coordorigin="3163,7694" coordsize="35,34" path="m3192,7722l3170,7722,3170,7724,3192,7724,3192,7722xe" filled="true" fillcolor="#1f1a17" stroked="false">
                <v:path arrowok="t"/>
                <v:fill type="solid"/>
              </v:shape>
              <v:shape style="position:absolute;left:3163;top:7694;width:35;height:34" coordorigin="3163,7694" coordsize="35,34" path="m3181,7694l3176,7694,3174,7695,3172,7695,3170,7698,3170,7700,3168,7700,3168,7701,3166,7701,3166,7707,3163,7707,3163,7711,3166,7711,3166,7717,3168,7719,3168,7722,3193,7722,3196,7719,3196,7717,3198,7716,3198,7708,3181,7708,3181,7694xe" filled="true" fillcolor="#1f1a17" stroked="false">
                <v:path arrowok="t"/>
                <v:fill type="solid"/>
              </v:shape>
              <v:shape style="position:absolute;left:3163;top:7694;width:35;height:34" coordorigin="3163,7694" coordsize="35,34" path="m3187,7694l3181,7694,3181,7708,3198,7708,3198,7704,3196,7704,3196,7700,3193,7700,3193,7698,3192,7698,3192,7695,3187,7695,3187,7694xe" filled="true" fillcolor="#1f1a17" stroked="false">
                <v:path arrowok="t"/>
                <v:fill type="solid"/>
              </v:shape>
            </v:group>
            <v:group style="position:absolute;left:8820;top:4808;width:633;height:2" coordorigin="8820,4808" coordsize="633,2">
              <v:shape style="position:absolute;left:8820;top:4808;width:633;height:2" coordorigin="8820,4808" coordsize="633,0" path="m8820,4808l9452,4808e" filled="false" stroked="true" strokeweight=".404pt" strokecolor="#1f1a17">
                <v:path arrowok="t"/>
              </v:shape>
            </v:group>
            <v:group style="position:absolute;left:2784;top:8190;width:264;height:401" coordorigin="2784,8190" coordsize="264,401">
              <v:shape style="position:absolute;left:2784;top:8190;width:264;height:401" coordorigin="2784,8190" coordsize="264,401" path="m2784,8590l3048,8590,3048,8190,2784,8190,2784,8590xe" filled="true" fillcolor="#ffffff" stroked="false">
                <v:path arrowok="t"/>
                <v:fill type="solid"/>
              </v:shape>
            </v:group>
            <v:group style="position:absolute;left:2784;top:8190;width:264;height:401" coordorigin="2784,8190" coordsize="264,401">
              <v:shape style="position:absolute;left:2784;top:8190;width:264;height:401" coordorigin="2784,8190" coordsize="264,401" path="m2784,8590l3048,8590,3048,8190,2784,8190,2784,8590xe" filled="false" stroked="true" strokeweight=".692pt" strokecolor="#000000">
                <v:path arrowok="t"/>
              </v:shape>
            </v:group>
            <v:group style="position:absolute;left:3048;top:8258;width:1212;height:2" coordorigin="3048,8258" coordsize="1212,2">
              <v:shape style="position:absolute;left:3048;top:8258;width:1212;height:2" coordorigin="3048,8258" coordsize="1212,0" path="m3048,8258l4260,8258e" filled="false" stroked="true" strokeweight=".404pt" strokecolor="#1f1a17">
                <v:path arrowok="t"/>
              </v:shape>
            </v:group>
            <v:group style="position:absolute;left:6536;top:1004;width:2;height:1634" coordorigin="6536,1004" coordsize="2,1634">
              <v:shape style="position:absolute;left:6536;top:1004;width:2;height:1634" coordorigin="6536,1004" coordsize="0,1634" path="m6536,2637l6536,1004e" filled="false" stroked="true" strokeweight=".404pt" strokecolor="#1f1a17">
                <v:path arrowok="t"/>
              </v:shape>
            </v:group>
            <v:group style="position:absolute;left:6686;top:1162;width:2;height:1462" coordorigin="6686,1162" coordsize="2,1462">
              <v:shape style="position:absolute;left:6686;top:1162;width:2;height:1462" coordorigin="6686,1162" coordsize="0,1462" path="m6686,2624l6686,1162e" filled="false" stroked="true" strokeweight=".404pt" strokecolor="#1f1a17">
                <v:path arrowok="t"/>
              </v:shape>
            </v:group>
            <v:group style="position:absolute;left:6763;top:1237;width:2;height:1391" coordorigin="6763,1237" coordsize="2,1391">
              <v:shape style="position:absolute;left:6763;top:1237;width:2;height:1391" coordorigin="6763,1237" coordsize="0,1391" path="m6763,2628l6763,1237e" filled="false" stroked="true" strokeweight=".404pt" strokecolor="#1f1a17">
                <v:path arrowok="t"/>
              </v:shape>
            </v:group>
            <v:group style="position:absolute;left:6996;top:2074;width:2;height:27" coordorigin="6996,2074" coordsize="2,27">
              <v:shape style="position:absolute;left:6996;top:2074;width:2;height:27" coordorigin="6996,2074" coordsize="0,27" path="m6996,2101l6996,2074e" filled="false" stroked="true" strokeweight=".404pt" strokecolor="#1f1a17">
                <v:path arrowok="t"/>
              </v:shape>
            </v:group>
            <v:group style="position:absolute;left:6982;top:2066;width:2;height:44" coordorigin="6982,2066" coordsize="2,44">
              <v:shape style="position:absolute;left:6982;top:2066;width:2;height:44" coordorigin="6982,2066" coordsize="0,44" path="m6982,2109l6982,2066e" filled="false" stroked="true" strokeweight=".404pt" strokecolor="#1f1a17">
                <v:path arrowok="t"/>
              </v:shape>
            </v:group>
            <v:group style="position:absolute;left:6960;top:2054;width:2;height:66" coordorigin="6960,2054" coordsize="2,66">
              <v:shape style="position:absolute;left:6960;top:2054;width:2;height:66" coordorigin="6960,2054" coordsize="0,66" path="m6960,2120l6960,2054e" filled="false" stroked="true" strokeweight=".404pt" strokecolor="#1f1a17">
                <v:path arrowok="t"/>
              </v:shape>
            </v:group>
            <v:group style="position:absolute;left:5119;top:7460;width:20;height:2" coordorigin="5119,7460" coordsize="20,2">
              <v:shape style="position:absolute;left:5119;top:7460;width:20;height:2" coordorigin="5119,7460" coordsize="20,0" path="m5119,7460l5138,7460e" filled="false" stroked="true" strokeweight=".231pt" strokecolor="#000000">
                <v:path arrowok="t"/>
              </v:shape>
            </v:group>
            <v:group style="position:absolute;left:6480;top:2029;width:336;height:111" coordorigin="6480,2029" coordsize="336,111">
              <v:shape style="position:absolute;left:6480;top:2029;width:336;height:111" coordorigin="6480,2029" coordsize="336,111" path="m6631,2132l6631,2139,6648,2139,6648,2133,6640,2133,6631,2132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650,2133l6648,2133,6648,2139,6650,2139,6650,2133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607,2131l6605,2131,6605,2138,6614,2138,6623,2139,6623,2132,6616,2132,6607,2131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584,2128l6580,2128,6578,2134,6583,2136,6592,2137,6596,2137,6596,2130,6593,2130,6584,2128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558,2124l6554,2124,6552,2130,6556,2131,6570,2133,6572,2126,6571,2126,6564,2125,6558,2124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530,2116l6528,2122,6530,2124,6536,2126,6544,2127,6545,2127,6547,2121,6546,2121,6540,2119,6534,2118,6530,2116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509,2108l6504,2113,6506,2114,6509,2114,6511,2115,6518,2120,6523,2114,6518,2112,6515,2110,6512,2110,6511,2109,6509,2108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492,2094l6485,2097,6486,2098,6487,2101,6490,2102,6490,2104,6494,2107,6496,2109,6497,2109,6502,2104,6502,2103,6499,2102,6499,2101,6497,2101,6496,2098,6492,2095,6492,2094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482,2076l6482,2077,6481,2078,6480,2080,6480,2089,6481,2090,6490,2089,6490,2078,6482,2076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499,2058l6497,2059,6494,2061,6492,2062,6490,2065,6490,2067,6487,2068,6493,2073,6493,2072,6497,2068,6499,2067,6499,2066,6502,2066,6504,2065,6504,2064,6499,2058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522,2048l6518,2048,6515,2050,6511,2052,6506,2053,6511,2060,6518,2055,6523,2054,6526,2053,6522,2048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547,2040l6536,2043,6530,2044,6534,2052,6534,2050,6546,2048,6550,2047,6547,2040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572,2035l6570,2035,6563,2036,6556,2038,6558,2044,6564,2043,6571,2042,6575,2042,6572,2035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599,2031l6592,2032,6583,2034,6581,2034,6582,2040,6584,2040,6593,2038,6600,2038,6599,2031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625,2029l6623,2030,6606,2030,6608,2037,6616,2037,6624,2036,6625,2036,6625,2029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648,2029l6632,2029,6634,2036,6648,2036,6648,2029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665,2029l6660,2029,6660,2036,6677,2036,6677,2030,6673,2030,6665,2029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690,2030l6686,2030,6686,2037,6689,2037,6696,2038,6702,2038,6703,2032,6697,2031,6690,2030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713,2032l6710,2040,6712,2040,6719,2041,6725,2042,6727,2042,6730,2036,6727,2035,6720,2034,6713,2034,6713,2032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738,2037l6737,2044,6739,2044,6745,2046,6751,2048,6755,2042,6754,2041,6742,2038,6738,2037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766,2044l6763,2044,6761,2050,6763,2050,6768,2052,6773,2054,6776,2055,6779,2049,6776,2048,6772,2047,6766,2044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787,2052l6782,2059,6786,2060,6790,2062,6791,2064,6793,2065,6794,2066,6796,2066,6803,2061,6800,2060,6799,2059,6797,2058,6796,2056,6791,2054,6787,2052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808,2067l6802,2071,6805,2074,6805,2078,6806,2079,6806,2082,6815,2080,6815,2077,6812,2074,6812,2072,6808,2067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806,2086l6806,2089,6805,2090,6805,2094,6802,2097,6808,2102,6809,2101,6810,2098,6812,2096,6812,2095,6814,2092,6815,2091,6815,2089,6816,2088,6806,2086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796,2103l6794,2103,6793,2104,6791,2106,6790,2107,6787,2108,6786,2109,6784,2110,6782,2110,6786,2115,6788,2114,6791,2114,6796,2112,6797,2112,6799,2110,6800,2109,6803,2108,6796,2103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776,2113l6773,2114,6768,2115,6763,2118,6760,2119,6763,2125,6766,2124,6772,2122,6779,2119,6776,2113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751,2120l6751,2121,6739,2124,6736,2125,6738,2131,6742,2131,6748,2128,6754,2127,6755,2127,6751,2120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727,2126l6725,2126,6719,2127,6712,2128,6710,2128,6713,2136,6727,2133,6730,2133,6727,2126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702,2130l6696,2131,6685,2131,6686,2138,6690,2138,6697,2137,6703,2137,6702,2130xe" filled="true" fillcolor="#1f1a17" stroked="false">
                <v:path arrowok="t"/>
                <v:fill type="solid"/>
              </v:shape>
              <v:shape style="position:absolute;left:6480;top:2029;width:336;height:111" coordorigin="6480,2029" coordsize="336,111" path="m6677,2132l6664,2132,6660,2133,6660,2139,6677,2139,6677,2132xe" filled="true" fillcolor="#1f1a17" stroked="false">
                <v:path arrowok="t"/>
                <v:fill type="solid"/>
              </v:shape>
            </v:group>
            <v:group style="position:absolute;left:6835;top:2088;width:117;height:2" coordorigin="6835,2088" coordsize="117,2">
              <v:shape style="position:absolute;left:6835;top:2088;width:117;height:2" coordorigin="6835,2088" coordsize="117,0" path="m6835,2088l6952,2088e" filled="false" stroked="true" strokeweight=".34pt" strokecolor="#1f1a17">
                <v:path arrowok="t"/>
              </v:shape>
            </v:group>
            <v:group style="position:absolute;left:6948;top:2085;width:4;height:5" coordorigin="6948,2085" coordsize="4,5">
              <v:shape style="position:absolute;left:6948;top:2085;width:4;height:5" coordorigin="6948,2085" coordsize="4,5" path="m6949,2090l6948,2088,6949,2086,6949,2085,6952,2086,6952,2090,6949,2090xe" filled="false" stroked="true" strokeweight=".058pt" strokecolor="#1f1a17">
                <v:path arrowok="t"/>
              </v:shape>
            </v:group>
            <v:group style="position:absolute;left:6925;top:2085;width:5;height:5" coordorigin="6925,2085" coordsize="5,5">
              <v:shape style="position:absolute;left:6925;top:2085;width:5;height:5" coordorigin="6925,2085" coordsize="5,5" path="m6928,2090l6925,2090,6925,2086,6928,2085,6929,2086,6930,2088,6929,2090,6928,2090xe" filled="false" stroked="true" strokeweight=".058pt" strokecolor="#1f1a17">
                <v:path arrowok="t"/>
              </v:shape>
            </v:group>
            <v:group style="position:absolute;left:6902;top:2085;width:5;height:5" coordorigin="6902,2085" coordsize="5,5">
              <v:shape style="position:absolute;left:6902;top:2085;width:5;height:5" coordorigin="6902,2085" coordsize="5,5" path="m6905,2090l6904,2090,6902,2088,6904,2086,6905,2085,6907,2086,6907,2090,6905,2090xe" filled="false" stroked="true" strokeweight=".058pt" strokecolor="#1f1a17">
                <v:path arrowok="t"/>
              </v:shape>
            </v:group>
            <v:group style="position:absolute;left:6881;top:2085;width:5;height:5" coordorigin="6881,2085" coordsize="5,5">
              <v:shape style="position:absolute;left:6881;top:2085;width:5;height:5" coordorigin="6881,2085" coordsize="5,5" path="m6883,2090l6882,2090,6881,2088,6882,2086,6883,2085,6886,2086,6886,2090,6883,2090xe" filled="false" stroked="true" strokeweight=".058pt" strokecolor="#1f1a17">
                <v:path arrowok="t"/>
              </v:shape>
            </v:group>
            <v:group style="position:absolute;left:6859;top:2085;width:4;height:5" coordorigin="6859,2085" coordsize="4,5">
              <v:shape style="position:absolute;left:6859;top:2085;width:4;height:5" coordorigin="6859,2085" coordsize="4,5" path="m6862,2090l6859,2090,6859,2086,6862,2085,6863,2086,6863,2090,6862,2090xe" filled="false" stroked="true" strokeweight=".058pt" strokecolor="#1f1a17">
                <v:path arrowok="t"/>
              </v:shape>
            </v:group>
            <v:group style="position:absolute;left:6835;top:2085;width:5;height:5" coordorigin="6835,2085" coordsize="5,5">
              <v:shape style="position:absolute;left:6835;top:2085;width:5;height:5" coordorigin="6835,2085" coordsize="5,5" path="m6838,2090l6836,2090,6835,2088,6836,2086,6838,2085,6840,2086,6840,2090,6838,2090xe" filled="false" stroked="true" strokeweight=".058pt" strokecolor="#1f1a17">
                <v:path arrowok="t"/>
              </v:shape>
            </v:group>
            <v:group style="position:absolute;left:7109;top:950;width:111;height:338" coordorigin="7109,950" coordsize="111,338">
              <v:shape style="position:absolute;left:7109;top:950;width:111;height:338" coordorigin="7109,950" coordsize="111,338" path="m7116,1101l7109,1101,7109,1120,7116,1120,7116,1101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11,1075l7111,1077,7110,1086,7110,1092,7116,1092,7117,1087,7117,1076,7111,1075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14,1050l7113,1056,7112,1062,7111,1066,7118,1066,7120,1063,7120,1056,7121,1051,7114,1050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18,1023l7118,1027,7117,1033,7116,1040,7115,1040,7122,1042,7122,1034,7123,1028,7124,1026,7118,1023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24,998l7123,1000,7122,1008,7121,1014,7121,1015,7127,1017,7127,1016,7128,1010,7130,1004,7130,1000,7124,998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35,974l7129,986,7128,990,7134,994,7135,990,7138,985,7139,984,7140,981,7140,979,7135,974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51,955l7148,957,7147,960,7146,960,7142,963,7141,966,7139,968,7145,972,7146,972,7147,969,7148,969,7148,968,7150,967,7151,967,7151,964,7152,964,7153,963,7151,955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69,950l7164,950,7164,960,7169,960,7170,961,7171,961,7172,952,7171,952,7169,950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64,950l7159,950,7158,951,7157,951,7159,960,7164,960,7164,950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80,957l7176,964,7177,967,7178,967,7181,969,7182,969,7182,972,7183,974,7184,974,7190,969,7187,966,7186,963,7183,962,7182,960,7181,960,7180,957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94,976l7188,981,7190,985,7192,990,7195,997,7201,993,7200,990,7198,986,7196,981,7194,976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204,1000l7198,1004,7199,1010,7201,1016,7202,1021,7208,1017,7207,1014,7206,1008,7204,1000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210,1027l7204,1028,7205,1034,7207,1041,7207,1045,7213,1042,7212,1040,7211,1033,7210,1027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214,1052l7208,1053,7208,1063,7210,1070,7217,1069,7214,1054,7214,1052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218,1077l7210,1080,7211,1087,7211,1095,7219,1095,7218,1093,7218,1077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219,1104l7212,1105,7212,1119,7219,1119,7219,1104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219,1130l7212,1130,7212,1136,7211,1143,7211,1148,7218,1148,7218,1143,7219,1136,7219,1130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211,1155l7210,1159,7210,1167,7208,1173,7216,1174,7217,1168,7218,1160,7218,1156,7211,1155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208,1180l7208,1183,7207,1189,7207,1196,7206,1198,7212,1200,7212,1197,7213,1191,7214,1183,7214,1182,7208,1180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205,1207l7204,1209,7201,1221,7201,1222,7207,1226,7207,1224,7208,1218,7210,1210,7210,1209,7205,1207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99,1231l7198,1233,7196,1239,7194,1243,7193,1245,7199,1250,7200,1246,7202,1240,7204,1237,7205,1234,7199,1231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89,1254l7186,1261,7183,1263,7182,1266,7182,1267,7187,1272,7190,1268,7195,1258,7189,1254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77,1272l7176,1272,7172,1275,7171,1275,7169,1278,7166,1278,7168,1286,7170,1286,7171,1285,7174,1285,7176,1282,7177,1282,7178,1280,7180,1280,7181,1278,7177,1272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51,1272l7147,1278,7148,1280,7150,1280,7151,1282,7152,1282,7154,1285,7156,1285,7158,1286,7159,1286,7160,1287,7160,1278,7159,1278,7157,1275,7154,1275,7151,1272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38,1252l7132,1257,7133,1258,7135,1263,7136,1268,7140,1270,7141,1272,7146,1267,7146,1266,7141,1261,7141,1258,7139,1254,7138,1252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29,1231l7123,1234,7123,1237,7126,1240,7128,1246,7129,1250,7135,1245,7134,1243,7132,1239,7130,1233,7129,1231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23,1207l7117,1209,7118,1210,7120,1218,7121,1224,7122,1226,7127,1222,7127,1221,7126,1215,7123,1209,7123,1207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20,1180l7114,1182,7114,1183,7115,1191,7116,1197,7116,1200,7122,1197,7122,1196,7120,1182,7120,1180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17,1155l7110,1155,7111,1160,7111,1168,7112,1174,7118,1173,7118,1167,7117,1160,7117,1155xe" filled="true" fillcolor="#1f1a17" stroked="false">
                <v:path arrowok="t"/>
                <v:fill type="solid"/>
              </v:shape>
              <v:shape style="position:absolute;left:7109;top:950;width:111;height:338" coordorigin="7109,950" coordsize="111,338" path="m7116,1130l7109,1130,7109,1136,7110,1143,7110,1148,7117,1148,7116,1143,7116,1130xe" filled="true" fillcolor="#1f1a17" stroked="false">
                <v:path arrowok="t"/>
                <v:fill type="solid"/>
              </v:shape>
            </v:group>
            <v:group style="position:absolute;left:7240;top:729;width:1352;height:918" coordorigin="7240,729" coordsize="1352,918">
              <v:shape style="position:absolute;left:7240;top:729;width:1352;height:918" coordorigin="7240,729" coordsize="1352,918" path="m7240,1647l8591,1647,8591,729,7240,729,7240,1647xe" filled="true" fillcolor="#ffffff" stroked="false">
                <v:path arrowok="t"/>
                <v:fill type="solid"/>
              </v:shape>
            </v:group>
            <v:group style="position:absolute;left:7240;top:729;width:1352;height:918" coordorigin="7240,729" coordsize="1352,918">
              <v:shape style="position:absolute;left:7240;top:729;width:1352;height:918" coordorigin="7240,729" coordsize="1352,918" path="m7240,1647l8591,1647,8591,729,7240,729,7240,1647xe" filled="false" stroked="true" strokeweight=".692pt" strokecolor="#000000">
                <v:path arrowok="t"/>
              </v:shape>
            </v:group>
            <v:group style="position:absolute;left:6539;top:1003;width:699;height:2" coordorigin="6539,1003" coordsize="699,2">
              <v:shape style="position:absolute;left:6539;top:1003;width:699;height:2" coordorigin="6539,1003" coordsize="699,0" path="m6539,1003l7237,1003e" filled="false" stroked="true" strokeweight=".404pt" strokecolor="#1f1a17">
                <v:path arrowok="t"/>
              </v:shape>
            </v:group>
            <v:group style="position:absolute;left:6692;top:1161;width:545;height:2" coordorigin="6692,1161" coordsize="545,2">
              <v:shape style="position:absolute;left:6692;top:1161;width:545;height:2" coordorigin="6692,1161" coordsize="545,0" path="m6692,1161l7237,1161e" filled="false" stroked="true" strokeweight=".404pt" strokecolor="#1f1a17">
                <v:path arrowok="t"/>
              </v:shape>
            </v:group>
            <v:group style="position:absolute;left:6763;top:1236;width:474;height:2" coordorigin="6763,1236" coordsize="474,2">
              <v:shape style="position:absolute;left:6763;top:1236;width:474;height:2" coordorigin="6763,1236" coordsize="474,0" path="m6763,1236l7237,1236e" filled="false" stroked="true" strokeweight=".404pt" strokecolor="#1f1a17">
                <v:path arrowok="t"/>
              </v:shape>
              <v:shape style="position:absolute;left:6910;top:1425;width:180;height:331" type="#_x0000_t75" stroked="false">
                <v:imagedata r:id="rId125" o:title=""/>
              </v:shape>
              <v:shape style="position:absolute;left:6922;top:1513;width:163;height:338" type="#_x0000_t75" stroked="false">
                <v:imagedata r:id="rId126" o:title=""/>
              </v:shape>
              <v:shape style="position:absolute;left:7304;top:980;width:163;height:338" type="#_x0000_t75" stroked="false">
                <v:imagedata r:id="rId127" o:title=""/>
              </v:shape>
              <v:shape style="position:absolute;left:7306;top:1140;width:134;height:324" type="#_x0000_t75" stroked="false">
                <v:imagedata r:id="rId128" o:title=""/>
              </v:shape>
              <v:shape style="position:absolute;left:7302;top:1213;width:134;height:324" type="#_x0000_t75" stroked="false">
                <v:imagedata r:id="rId129" o:title=""/>
              </v:shape>
              <v:shape style="position:absolute;left:7554;top:764;width:211;height:324" type="#_x0000_t75" stroked="false">
                <v:imagedata r:id="rId130" o:title=""/>
              </v:shape>
              <v:shape style="position:absolute;left:7787;top:763;width:271;height:338" type="#_x0000_t75" stroked="false">
                <v:imagedata r:id="rId131" o:title=""/>
              </v:shape>
              <v:shape style="position:absolute;left:8064;top:764;width:268;height:331" type="#_x0000_t75" stroked="false">
                <v:imagedata r:id="rId132" o:title=""/>
              </v:shape>
              <v:shape style="position:absolute;left:7729;top:852;width:461;height:338" type="#_x0000_t75" stroked="false">
                <v:imagedata r:id="rId133" o:title=""/>
              </v:shape>
              <v:shape style="position:absolute;left:8304;top:972;width:264;height:324" type="#_x0000_t75" stroked="false">
                <v:imagedata r:id="rId134" o:title=""/>
              </v:shape>
              <v:shape style="position:absolute;left:8309;top:1092;width:252;height:324" type="#_x0000_t75" stroked="false">
                <v:imagedata r:id="rId135" o:title=""/>
              </v:shape>
            </v:group>
            <v:group style="position:absolute;left:10295;top:1004;width:2;height:6992" coordorigin="10295,1004" coordsize="2,6992">
              <v:shape style="position:absolute;left:10295;top:1004;width:2;height:6992" coordorigin="10295,1004" coordsize="0,6992" path="m10295,1004l10295,7995e" filled="false" stroked="true" strokeweight=".404pt" strokecolor="#1f1a17">
                <v:path arrowok="t"/>
              </v:shape>
            </v:group>
            <v:group style="position:absolute;left:10242;top:1130;width:2;height:6734" coordorigin="10242,1130" coordsize="2,6734">
              <v:shape style="position:absolute;left:10242;top:1130;width:2;height:6734" coordorigin="10242,1130" coordsize="0,6734" path="m10242,1130l10242,7863e" filled="false" stroked="true" strokeweight=".404pt" strokecolor="#1f1a17">
                <v:path arrowok="t"/>
              </v:shape>
            </v:group>
            <v:group style="position:absolute;left:8594;top:1004;width:1701;height:2" coordorigin="8594,1004" coordsize="1701,2">
              <v:shape style="position:absolute;left:8594;top:1004;width:1701;height:2" coordorigin="8594,1004" coordsize="1701,0" path="m10295,1004l8594,1004e" filled="false" stroked="true" strokeweight=".404pt" strokecolor="#1f1a17">
                <v:path arrowok="t"/>
              </v:shape>
            </v:group>
            <v:group style="position:absolute;left:8593;top:1128;width:1649;height:2" coordorigin="8593,1128" coordsize="1649,2">
              <v:shape style="position:absolute;left:8593;top:1128;width:1649;height:2" coordorigin="8593,1128" coordsize="1649,0" path="m10242,1128l8593,1128e" filled="false" stroked="true" strokeweight=".404pt" strokecolor="#1f1a17">
                <v:path arrowok="t"/>
              </v:shape>
            </v:group>
            <v:group style="position:absolute;left:4260;top:7599;width:1187;height:870" coordorigin="4260,7599" coordsize="1187,870">
              <v:shape style="position:absolute;left:4260;top:7599;width:1187;height:870" coordorigin="4260,7599" coordsize="1187,870" path="m4260,8469l5447,8469,5447,7599,4260,7599,4260,8469xe" filled="false" stroked="true" strokeweight=".692pt" strokecolor="#000000">
                <v:path arrowok="t"/>
              </v:shape>
            </v:group>
            <v:group style="position:absolute;left:5447;top:7863;width:4796;height:2" coordorigin="5447,7863" coordsize="4796,2">
              <v:shape style="position:absolute;left:5447;top:7863;width:4796;height:2" coordorigin="5447,7863" coordsize="4796,0" path="m10242,7863l5447,7863e" filled="false" stroked="true" strokeweight=".404pt" strokecolor="#1f1a17">
                <v:path arrowok="t"/>
              </v:shape>
            </v:group>
            <v:group style="position:absolute;left:5447;top:7995;width:4848;height:2" coordorigin="5447,7995" coordsize="4848,2">
              <v:shape style="position:absolute;left:5447;top:7995;width:4848;height:2" coordorigin="5447,7995" coordsize="4848,0" path="m10295,7995l5447,7995e" filled="false" stroked="true" strokeweight=".404pt" strokecolor="#1f1a17">
                <v:path arrowok="t"/>
              </v:shape>
            </v:group>
            <v:group style="position:absolute;left:7586;top:968;width:606;height:621" coordorigin="7586,968" coordsize="606,621">
              <v:shape style="position:absolute;left:7586;top:968;width:606;height:621" coordorigin="7586,968" coordsize="606,621" path="m7586,1588l8192,1588,8192,968,7586,968,7586,1588xe" filled="true" fillcolor="#ffffff" stroked="false">
                <v:path arrowok="t"/>
                <v:fill type="solid"/>
              </v:shape>
            </v:group>
            <v:group style="position:absolute;left:7586;top:968;width:606;height:621" coordorigin="7586,968" coordsize="606,621">
              <v:shape style="position:absolute;left:7586;top:968;width:606;height:621" coordorigin="7586,968" coordsize="606,621" path="m7586,1588l8192,1588,8192,968,7586,968,7586,1588xe" filled="false" stroked="true" strokeweight=".692pt" strokecolor="#000000">
                <v:path arrowok="t"/>
              </v:shape>
            </v:group>
            <v:group style="position:absolute;left:7580;top:979;width:609;height:609" coordorigin="7580,979" coordsize="609,609">
              <v:shape style="position:absolute;left:7580;top:979;width:609;height:609" coordorigin="7580,979" coordsize="609,609" path="m7580,1587l8189,979e" filled="false" stroked="true" strokeweight=".404pt" strokecolor="#1f1a17">
                <v:path arrowok="t"/>
              </v:shape>
              <v:shape style="position:absolute;left:7673;top:1017;width:96;height:338" type="#_x0000_t75" stroked="false">
                <v:imagedata r:id="rId136" o:title=""/>
              </v:shape>
              <v:shape style="position:absolute;left:7775;top:1018;width:115;height:331" type="#_x0000_t75" stroked="false">
                <v:imagedata r:id="rId137" o:title=""/>
              </v:shape>
              <v:shape style="position:absolute;left:7939;top:1482;width:96;height:338" type="#_x0000_t75" stroked="false">
                <v:imagedata r:id="rId138" o:title=""/>
              </v:shape>
              <v:shape style="position:absolute;left:8040;top:1483;width:125;height:331" type="#_x0000_t75" stroked="false">
                <v:imagedata r:id="rId139" o:title=""/>
              </v:shape>
              <v:shape style="position:absolute;left:4868;top:7830;width:96;height:338" type="#_x0000_t75" stroked="false">
                <v:imagedata r:id="rId136" o:title=""/>
              </v:shape>
              <v:shape style="position:absolute;left:4981;top:7831;width:193;height:410" type="#_x0000_t75" stroked="false">
                <v:imagedata r:id="rId140" o:title=""/>
              </v:shape>
              <v:shape style="position:absolute;left:4990;top:7694;width:436;height:547" type="#_x0000_t75" stroked="false">
                <v:imagedata r:id="rId141" o:title=""/>
              </v:shape>
              <v:shape style="position:absolute;left:4853;top:7966;width:96;height:338" type="#_x0000_t75" stroked="false">
                <v:imagedata r:id="rId136" o:title=""/>
              </v:shape>
              <v:shape style="position:absolute;left:4966;top:7695;width:458;height:683" type="#_x0000_t75" stroked="false">
                <v:imagedata r:id="rId142" o:title=""/>
              </v:shape>
              <v:shape style="position:absolute;left:4883;top:7968;width:545;height:632" type="#_x0000_t75" stroked="false">
                <v:imagedata r:id="rId143" o:title=""/>
              </v:shape>
              <v:shape style="position:absolute;left:4883;top:8190;width:532;height:535" type="#_x0000_t75" stroked="false">
                <v:imagedata r:id="rId144" o:title=""/>
              </v:shape>
              <v:shape style="position:absolute;left:5190;top:8314;width:224;height:410" type="#_x0000_t75" stroked="false">
                <v:imagedata r:id="rId145" o:title=""/>
              </v:shape>
            </v:group>
            <v:group style="position:absolute;left:5604;top:8221;width:2;height:128" coordorigin="5604,8221" coordsize="2,128">
              <v:shape style="position:absolute;left:5604;top:8221;width:2;height:128" coordorigin="5604,8221" coordsize="0,128" path="m5604,8221l5604,8348e" filled="false" stroked="true" strokeweight=".404pt" strokecolor="#1f1a17">
                <v:path arrowok="t"/>
              </v:shape>
            </v:group>
            <v:group style="position:absolute;left:5448;top:8218;width:156;height:2" coordorigin="5448,8218" coordsize="156,2">
              <v:shape style="position:absolute;left:5448;top:8218;width:156;height:2" coordorigin="5448,8218" coordsize="156,0" path="m5604,8218l5448,8218e" filled="false" stroked="true" strokeweight=".404pt" strokecolor="#1f1a17">
                <v:path arrowok="t"/>
              </v:shape>
            </v:group>
            <v:group style="position:absolute;left:5448;top:8348;width:156;height:2" coordorigin="5448,8348" coordsize="156,2">
              <v:shape style="position:absolute;left:5448;top:8348;width:156;height:2" coordorigin="5448,8348" coordsize="156,0" path="m5604,8348l5448,8348e" filled="false" stroked="true" strokeweight=".404pt" strokecolor="#1f1a17">
                <v:path arrowok="t"/>
              </v:shape>
            </v:group>
            <v:group style="position:absolute;left:5448;top:7726;width:156;height:2" coordorigin="5448,7726" coordsize="156,2">
              <v:shape style="position:absolute;left:5448;top:7726;width:156;height:2" coordorigin="5448,7726" coordsize="156,0" path="m5604,7726l5448,7726e" filled="false" stroked="true" strokeweight=".404pt" strokecolor="#1f1a17">
                <v:path arrowok="t"/>
              </v:shape>
            </v:group>
            <v:group style="position:absolute;left:5604;top:7726;width:2;height:263" coordorigin="5604,7726" coordsize="2,263">
              <v:shape style="position:absolute;left:5604;top:7726;width:2;height:263" coordorigin="5604,7726" coordsize="0,263" path="m5604,7726l5604,7989e" filled="false" stroked="true" strokeweight=".404pt" strokecolor="#1f1a17">
                <v:path arrowok="t"/>
              </v:shape>
            </v:group>
            <v:group style="position:absolute;left:5587;top:7846;width:34;height:34" coordorigin="5587,7846" coordsize="34,34">
              <v:shape style="position:absolute;left:5587;top:7846;width:34;height:34" coordorigin="5587,7846" coordsize="34,34" path="m5611,7879l5598,7879,5598,7880,5611,7880,5611,7879xe" filled="true" fillcolor="#1f1a17" stroked="false">
                <v:path arrowok="t"/>
                <v:fill type="solid"/>
              </v:shape>
              <v:shape style="position:absolute;left:5587;top:7846;width:34;height:34" coordorigin="5587,7846" coordsize="34,34" path="m5615,7876l5596,7876,5596,7879,5615,7879,5615,7876xe" filled="true" fillcolor="#1f1a17" stroked="false">
                <v:path arrowok="t"/>
                <v:fill type="solid"/>
              </v:shape>
              <v:shape style="position:absolute;left:5587;top:7846;width:34;height:34" coordorigin="5587,7846" coordsize="34,34" path="m5617,7874l5593,7874,5593,7876,5617,7876,5617,7874xe" filled="true" fillcolor="#1f1a17" stroked="false">
                <v:path arrowok="t"/>
                <v:fill type="solid"/>
              </v:shape>
              <v:shape style="position:absolute;left:5587;top:7846;width:34;height:34" coordorigin="5587,7846" coordsize="34,34" path="m5617,7850l5593,7850,5593,7852,5592,7852,5592,7855,5590,7857,5590,7862,5587,7862,5587,7863,5590,7863,5590,7872,5592,7872,5592,7874,5620,7874,5620,7870,5621,7870,5621,7857,5620,7857,5620,7855,5617,7852,5617,7850xe" filled="true" fillcolor="#1f1a17" stroked="false">
                <v:path arrowok="t"/>
                <v:fill type="solid"/>
              </v:shape>
              <v:shape style="position:absolute;left:5587;top:7846;width:34;height:34" coordorigin="5587,7846" coordsize="34,34" path="m5614,7849l5597,7849,5596,7850,5615,7850,5614,7849xe" filled="true" fillcolor="#1f1a17" stroked="false">
                <v:path arrowok="t"/>
                <v:fill type="solid"/>
              </v:shape>
              <v:shape style="position:absolute;left:5587;top:7846;width:34;height:34" coordorigin="5587,7846" coordsize="34,34" path="m5609,7846l5600,7846,5598,7849,5609,7849,5609,7846xe" filled="true" fillcolor="#1f1a17" stroked="false">
                <v:path arrowok="t"/>
                <v:fill type="solid"/>
              </v:shape>
            </v:group>
            <v:group style="position:absolute;left:5587;top:7978;width:34;height:35" coordorigin="5587,7978" coordsize="34,35">
              <v:shape style="position:absolute;left:5587;top:7978;width:34;height:35" coordorigin="5587,7978" coordsize="34,35" path="m5611,8011l5598,8011,5598,8013,5611,8013,5611,8011xe" filled="true" fillcolor="#1f1a17" stroked="false">
                <v:path arrowok="t"/>
                <v:fill type="solid"/>
              </v:shape>
              <v:shape style="position:absolute;left:5587;top:7978;width:34;height:35" coordorigin="5587,7978" coordsize="34,35" path="m5615,8008l5596,8008,5596,8011,5615,8011,5615,8008xe" filled="true" fillcolor="#1f1a17" stroked="false">
                <v:path arrowok="t"/>
                <v:fill type="solid"/>
              </v:shape>
              <v:shape style="position:absolute;left:5587;top:7978;width:34;height:35" coordorigin="5587,7978" coordsize="34,35" path="m5617,8007l5593,8007,5593,8008,5617,8008,5617,8007xe" filled="true" fillcolor="#1f1a17" stroked="false">
                <v:path arrowok="t"/>
                <v:fill type="solid"/>
              </v:shape>
              <v:shape style="position:absolute;left:5587;top:7978;width:34;height:35" coordorigin="5587,7978" coordsize="34,35" path="m5617,7983l5593,7983,5593,7984,5592,7984,5592,7987,5590,7989,5590,7995,5587,7995,5587,7998,5590,7998,5590,8006,5592,8006,5592,8007,5620,8007,5620,8004,5621,8004,5621,7989,5620,7989,5620,7987,5617,7984,5617,7983xe" filled="true" fillcolor="#1f1a17" stroked="false">
                <v:path arrowok="t"/>
                <v:fill type="solid"/>
              </v:shape>
              <v:shape style="position:absolute;left:5587;top:7978;width:34;height:35" coordorigin="5587,7978" coordsize="34,35" path="m5614,7981l5597,7981,5596,7983,5615,7983,5614,7981xe" filled="true" fillcolor="#1f1a17" stroked="false">
                <v:path arrowok="t"/>
                <v:fill type="solid"/>
              </v:shape>
              <v:shape style="position:absolute;left:5587;top:7978;width:34;height:35" coordorigin="5587,7978" coordsize="34,35" path="m5609,7978l5600,7978,5598,7981,5609,7981,5609,7978xe" filled="true" fillcolor="#1f1a17" stroked="false">
                <v:path arrowok="t"/>
                <v:fill type="solid"/>
              </v:shape>
            </v:group>
            <v:group style="position:absolute;left:8147;top:2779;width:263;height:132" coordorigin="8147,2779" coordsize="263,132">
              <v:shape style="position:absolute;left:8147;top:2779;width:263;height:132" coordorigin="8147,2779" coordsize="263,132" path="m8147,2911l8410,2911,8410,2779,8147,2779,8147,2911xe" filled="false" stroked="true" strokeweight=".288pt" strokecolor="#1f1a17">
                <v:path arrowok="t"/>
              </v:shape>
            </v:group>
            <v:group style="position:absolute;left:8196;top:2518;width:2;height:393" coordorigin="8196,2518" coordsize="2,393">
              <v:shape style="position:absolute;left:8196;top:2518;width:2;height:393" coordorigin="8196,2518" coordsize="0,393" path="m8196,2518l8196,2911e" filled="false" stroked="true" strokeweight=".288015pt" strokecolor="#1f1a17">
                <v:path arrowok="t"/>
              </v:shape>
            </v:group>
            <v:group style="position:absolute;left:8390;top:2518;width:2;height:393" coordorigin="8390,2518" coordsize="2,393">
              <v:shape style="position:absolute;left:8390;top:2518;width:2;height:393" coordorigin="8390,2518" coordsize="0,393" path="m8390,2518l8390,2911e" filled="false" stroked="true" strokeweight=".347982pt" strokecolor="#1f1a17">
                <v:path arrowok="t"/>
              </v:shape>
            </v:group>
            <v:group style="position:absolute;left:8364;top:2817;width:27;height:54" coordorigin="8364,2817" coordsize="27,54">
              <v:shape style="position:absolute;left:8364;top:2817;width:27;height:54" coordorigin="8364,2817" coordsize="27,54" path="m8364,2871l8390,2871,8390,2817,8364,2817,8364,2871xe" filled="false" stroked="true" strokeweight=".288pt" strokecolor="#1f1a17">
                <v:path arrowok="t"/>
              </v:shape>
            </v:group>
            <v:group style="position:absolute;left:8207;top:2793;width:105;height:105" coordorigin="8207,2793" coordsize="105,105">
              <v:shape style="position:absolute;left:8207;top:2793;width:105;height:105" coordorigin="8207,2793" coordsize="105,105" path="m8311,2844l8311,2834,8306,2824,8303,2815,8296,2805,8290,2803,8280,2796,8269,2793,8249,2793,8230,2801,8215,2816,8207,2834,8207,2856,8249,2895,8258,2898,8276,2895,8285,2893,8292,2886,8306,2864,8311,2856,8311,2844xe" filled="false" stroked="true" strokeweight=".288pt" strokecolor="#1f1a17">
                <v:path arrowok="t"/>
              </v:shape>
            </v:group>
            <v:group style="position:absolute;left:8231;top:2810;width:70;height:82" coordorigin="8231,2810" coordsize="70,82">
              <v:shape style="position:absolute;left:8231;top:2810;width:70;height:82" coordorigin="8231,2810" coordsize="70,82" path="m8231,2892l8300,2810e" filled="false" stroked="true" strokeweight=".288pt" strokecolor="#1f1a17">
                <v:path arrowok="t"/>
              </v:shape>
            </v:group>
            <v:group style="position:absolute;left:8218;top:2800;width:68;height:77" coordorigin="8218,2800" coordsize="68,77">
              <v:shape style="position:absolute;left:8218;top:2800;width:68;height:77" coordorigin="8218,2800" coordsize="68,77" path="m8218,2877l8285,2800e" filled="false" stroked="true" strokeweight=".288pt" strokecolor="#1f1a17">
                <v:path arrowok="t"/>
              </v:shape>
            </v:group>
            <v:group style="position:absolute;left:8147;top:2650;width:263;height:131" coordorigin="8147,2650" coordsize="263,131">
              <v:shape style="position:absolute;left:8147;top:2650;width:263;height:131" coordorigin="8147,2650" coordsize="263,131" path="m8147,2781l8410,2781,8410,2650,8147,2650,8147,2781xe" filled="false" stroked="true" strokeweight=".288pt" strokecolor="#1f1a17">
                <v:path arrowok="t"/>
              </v:shape>
            </v:group>
            <v:group style="position:absolute;left:8364;top:2688;width:27;height:54" coordorigin="8364,2688" coordsize="27,54">
              <v:shape style="position:absolute;left:8364;top:2688;width:27;height:54" coordorigin="8364,2688" coordsize="27,54" path="m8364,2742l8390,2742,8390,2688,8364,2688,8364,2742xe" filled="false" stroked="true" strokeweight=".288pt" strokecolor="#1f1a17">
                <v:path arrowok="t"/>
              </v:shape>
            </v:group>
            <v:group style="position:absolute;left:8207;top:2661;width:105;height:108" coordorigin="8207,2661" coordsize="105,108">
              <v:shape style="position:absolute;left:8207;top:2661;width:105;height:108" coordorigin="8207,2661" coordsize="105,108" path="m8311,2714l8311,2704,8306,2695,8303,2685,8296,2677,8290,2671,8280,2666,8258,2661,8249,2664,8229,2671,8216,2686,8207,2704,8207,2726,8216,2744,8229,2758,8243,2766,8259,2769,8275,2766,8289,2758,8302,2743,8311,2726,8311,2714xe" filled="false" stroked="true" strokeweight=".288pt" strokecolor="#1f1a17">
                <v:path arrowok="t"/>
              </v:shape>
            </v:group>
            <v:group style="position:absolute;left:8231;top:2682;width:70;height:78" coordorigin="8231,2682" coordsize="70,78">
              <v:shape style="position:absolute;left:8231;top:2682;width:70;height:78" coordorigin="8231,2682" coordsize="70,78" path="m8231,2760l8300,2682e" filled="false" stroked="true" strokeweight=".288pt" strokecolor="#1f1a17">
                <v:path arrowok="t"/>
              </v:shape>
            </v:group>
            <v:group style="position:absolute;left:8218;top:2668;width:68;height:80" coordorigin="8218,2668" coordsize="68,80">
              <v:shape style="position:absolute;left:8218;top:2668;width:68;height:80" coordorigin="8218,2668" coordsize="68,80" path="m8218,2748l8285,2668e" filled="false" stroked="true" strokeweight=".288pt" strokecolor="#1f1a17">
                <v:path arrowok="t"/>
              </v:shape>
            </v:group>
            <v:group style="position:absolute;left:8147;top:2518;width:263;height:135" coordorigin="8147,2518" coordsize="263,135">
              <v:shape style="position:absolute;left:8147;top:2518;width:263;height:135" coordorigin="8147,2518" coordsize="263,135" path="m8147,2653l8410,2653,8410,2518,8147,2518,8147,2653xe" filled="false" stroked="true" strokeweight=".288pt" strokecolor="#1f1a17">
                <v:path arrowok="t"/>
              </v:shape>
            </v:group>
            <v:group style="position:absolute;left:8364;top:2559;width:27;height:51" coordorigin="8364,2559" coordsize="27,51">
              <v:shape style="position:absolute;left:8364;top:2559;width:27;height:51" coordorigin="8364,2559" coordsize="27,51" path="m8364,2610l8390,2610,8390,2559,8364,2559,8364,2610xe" filled="false" stroked="true" strokeweight=".288pt" strokecolor="#1f1a17">
                <v:path arrowok="t"/>
              </v:shape>
            </v:group>
            <v:group style="position:absolute;left:8207;top:2533;width:105;height:105" coordorigin="8207,2533" coordsize="105,105">
              <v:shape style="position:absolute;left:8207;top:2533;width:105;height:105" coordorigin="8207,2533" coordsize="105,105" path="m8311,2586l8264,2533,8247,2534,8230,2541,8216,2554,8207,2594,8212,2605,8249,2637,8269,2637,8278,2632,8287,2628,8296,2622,8303,2614,8306,2605,8309,2594,8311,2586xe" filled="false" stroked="true" strokeweight=".288pt" strokecolor="#1f1a17">
                <v:path arrowok="t"/>
              </v:shape>
            </v:group>
            <v:group style="position:absolute;left:8231;top:2552;width:70;height:78" coordorigin="8231,2552" coordsize="70,78">
              <v:shape style="position:absolute;left:8231;top:2552;width:70;height:78" coordorigin="8231,2552" coordsize="70,78" path="m8231,2630l8300,2552e" filled="false" stroked="true" strokeweight=".288pt" strokecolor="#1f1a17">
                <v:path arrowok="t"/>
              </v:shape>
            </v:group>
            <v:group style="position:absolute;left:8218;top:2538;width:68;height:82" coordorigin="8218,2538" coordsize="68,82">
              <v:shape style="position:absolute;left:8218;top:2538;width:68;height:82" coordorigin="8218,2538" coordsize="68,82" path="m8218,2619l8285,2538e" filled="false" stroked="true" strokeweight=".288pt" strokecolor="#1f1a17">
                <v:path arrowok="t"/>
              </v:shape>
            </v:group>
            <v:group style="position:absolute;left:5638;top:3110;width:262;height:132" coordorigin="5638,3110" coordsize="262,132">
              <v:shape style="position:absolute;left:5638;top:3110;width:262;height:132" coordorigin="5638,3110" coordsize="262,132" path="m5638,3242l5899,3242,5899,3110,5638,3110,5638,3242xe" filled="false" stroked="true" strokeweight=".288pt" strokecolor="#1f1a17">
                <v:path arrowok="t"/>
              </v:shape>
            </v:group>
            <v:group style="position:absolute;left:5874;top:2443;width:2;height:800" coordorigin="5874,2443" coordsize="2,800">
              <v:shape style="position:absolute;left:5874;top:2443;width:2;height:800" coordorigin="5874,2443" coordsize="0,800" path="m5874,2443l5874,3242e" filled="false" stroked="true" strokeweight=".288015pt" strokecolor="#1f1a17">
                <v:path arrowok="t"/>
              </v:shape>
            </v:group>
            <v:group style="position:absolute;left:5678;top:2443;width:2;height:800" coordorigin="5678,2443" coordsize="2,800">
              <v:shape style="position:absolute;left:5678;top:2443;width:2;height:800" coordorigin="5678,2443" coordsize="0,800" path="m5678,2443l5678,3242e" filled="false" stroked="true" strokeweight=".288015pt" strokecolor="#1f1a17">
                <v:path arrowok="t"/>
              </v:shape>
            </v:group>
            <v:group style="position:absolute;left:5678;top:3148;width:28;height:54" coordorigin="5678,3148" coordsize="28,54">
              <v:shape style="position:absolute;left:5678;top:3148;width:28;height:54" coordorigin="5678,3148" coordsize="28,54" path="m5678,3202l5706,3202,5706,3148,5678,3148,5678,3202xe" filled="false" stroked="true" strokeweight=".288pt" strokecolor="#1f1a17">
                <v:path arrowok="t"/>
              </v:shape>
            </v:group>
            <v:group style="position:absolute;left:5759;top:3122;width:105;height:106" coordorigin="5759,3122" coordsize="105,106">
              <v:shape style="position:absolute;left:5759;top:3122;width:105;height:106" coordorigin="5759,3122" coordsize="105,106" path="m5863,3175l5863,3164,5858,3156,5855,3146,5848,3136,5840,3132,5832,3127,5821,3124,5812,3122,5801,3124,5779,3132,5768,3146,5759,3164,5759,3184,5767,3204,5780,3217,5795,3225,5812,3228,5828,3225,5843,3216,5855,3201,5863,3184,5863,3175xe" filled="false" stroked="true" strokeweight=".288pt" strokecolor="#1f1a17">
                <v:path arrowok="t"/>
              </v:shape>
            </v:group>
            <v:group style="position:absolute;left:5770;top:3141;width:69;height:80" coordorigin="5770,3141" coordsize="69,80">
              <v:shape style="position:absolute;left:5770;top:3141;width:69;height:80" coordorigin="5770,3141" coordsize="69,80" path="m5838,3220l5770,3141e" filled="false" stroked="true" strokeweight=".288pt" strokecolor="#1f1a17">
                <v:path arrowok="t"/>
              </v:shape>
            </v:group>
            <v:group style="position:absolute;left:5785;top:3129;width:68;height:80" coordorigin="5785,3129" coordsize="68,80">
              <v:shape style="position:absolute;left:5785;top:3129;width:68;height:80" coordorigin="5785,3129" coordsize="68,80" path="m5852,3208l5785,3129e" filled="false" stroked="true" strokeweight=".288pt" strokecolor="#1f1a17">
                <v:path arrowok="t"/>
              </v:shape>
            </v:group>
            <v:group style="position:absolute;left:5638;top:2840;width:262;height:132" coordorigin="5638,2840" coordsize="262,132">
              <v:shape style="position:absolute;left:5638;top:2840;width:262;height:132" coordorigin="5638,2840" coordsize="262,132" path="m5638,2972l5899,2972,5899,2840,5638,2840,5638,2972xe" filled="false" stroked="true" strokeweight=".288pt" strokecolor="#1f1a17">
                <v:path arrowok="t"/>
              </v:shape>
            </v:group>
            <v:group style="position:absolute;left:5678;top:2881;width:28;height:52" coordorigin="5678,2881" coordsize="28,52">
              <v:shape style="position:absolute;left:5678;top:2881;width:28;height:52" coordorigin="5678,2881" coordsize="28,52" path="m5678,2932l5706,2932,5706,2881,5678,2881,5678,2932xe" filled="false" stroked="true" strokeweight=".288pt" strokecolor="#1f1a17">
                <v:path arrowok="t"/>
              </v:shape>
            </v:group>
            <v:group style="position:absolute;left:5759;top:2854;width:105;height:105" coordorigin="5759,2854" coordsize="105,105">
              <v:shape style="position:absolute;left:5759;top:2854;width:105;height:105" coordorigin="5759,2854" coordsize="105,105" path="m5863,2905l5863,2896,5858,2886,5855,2876,5848,2869,5840,2864,5832,2859,5821,2854,5801,2854,5782,2863,5770,2873,5759,2896,5759,2917,5768,2936,5781,2950,5797,2958,5815,2959,5831,2955,5846,2945,5858,2929,5863,2917,5863,2905xe" filled="false" stroked="true" strokeweight=".288pt" strokecolor="#1f1a17">
                <v:path arrowok="t"/>
              </v:shape>
            </v:group>
            <v:group style="position:absolute;left:5770;top:2871;width:69;height:82" coordorigin="5770,2871" coordsize="69,82">
              <v:shape style="position:absolute;left:5770;top:2871;width:69;height:82" coordorigin="5770,2871" coordsize="69,82" path="m5838,2953l5770,2871e" filled="false" stroked="true" strokeweight=".288pt" strokecolor="#1f1a17">
                <v:path arrowok="t"/>
              </v:shape>
            </v:group>
            <v:group style="position:absolute;left:5785;top:2862;width:68;height:80" coordorigin="5785,2862" coordsize="68,80">
              <v:shape style="position:absolute;left:5785;top:2862;width:68;height:80" coordorigin="5785,2862" coordsize="68,80" path="m5852,2941l5785,2862e" filled="false" stroked="true" strokeweight=".288pt" strokecolor="#1f1a17">
                <v:path arrowok="t"/>
              </v:shape>
            </v:group>
            <v:group style="position:absolute;left:5638;top:2974;width:262;height:131" coordorigin="5638,2974" coordsize="262,131">
              <v:shape style="position:absolute;left:5638;top:2974;width:262;height:131" coordorigin="5638,2974" coordsize="262,131" path="m5638,3105l5899,3105,5899,2974,5638,2974,5638,3105xe" filled="false" stroked="true" strokeweight=".288pt" strokecolor="#1f1a17">
                <v:path arrowok="t"/>
              </v:shape>
            </v:group>
            <v:group style="position:absolute;left:5678;top:3013;width:28;height:54" coordorigin="5678,3013" coordsize="28,54">
              <v:shape style="position:absolute;left:5678;top:3013;width:28;height:54" coordorigin="5678,3013" coordsize="28,54" path="m5678,3067l5706,3067,5706,3013,5678,3013,5678,3067xe" filled="false" stroked="true" strokeweight=".288pt" strokecolor="#1f1a17">
                <v:path arrowok="t"/>
              </v:shape>
            </v:group>
            <v:group style="position:absolute;left:5759;top:2987;width:105;height:107" coordorigin="5759,2987" coordsize="105,107">
              <v:shape style="position:absolute;left:5759;top:2987;width:105;height:107" coordorigin="5759,2987" coordsize="105,107" path="m5863,3039l5863,3028,5858,3019,5847,3002,5833,2992,5817,2987,5800,2988,5784,2994,5770,3006,5761,3023,5759,3050,5768,3069,5773,3076,5780,3084,5790,3088,5812,3093,5829,3089,5837,3086,5846,3078,5858,3060,5863,3050,5863,3039xe" filled="false" stroked="true" strokeweight=".288pt" strokecolor="#1f1a17">
                <v:path arrowok="t"/>
              </v:shape>
            </v:group>
            <v:group style="position:absolute;left:5770;top:3006;width:69;height:81" coordorigin="5770,3006" coordsize="69,81">
              <v:shape style="position:absolute;left:5770;top:3006;width:69;height:81" coordorigin="5770,3006" coordsize="69,81" path="m5838,3086l5770,3006e" filled="false" stroked="true" strokeweight=".288pt" strokecolor="#1f1a17">
                <v:path arrowok="t"/>
              </v:shape>
            </v:group>
            <v:group style="position:absolute;left:5785;top:2995;width:68;height:78" coordorigin="5785,2995" coordsize="68,78">
              <v:shape style="position:absolute;left:5785;top:2995;width:68;height:78" coordorigin="5785,2995" coordsize="68,78" path="m5852,3073l5785,2995e" filled="false" stroked="true" strokeweight=".288pt" strokecolor="#1f1a17">
                <v:path arrowok="t"/>
              </v:shape>
            </v:group>
            <v:group style="position:absolute;left:5638;top:2709;width:262;height:131" coordorigin="5638,2709" coordsize="262,131">
              <v:shape style="position:absolute;left:5638;top:2709;width:262;height:131" coordorigin="5638,2709" coordsize="262,131" path="m5638,2840l5899,2840,5899,2709,5638,2709,5638,2840xe" filled="false" stroked="true" strokeweight=".288pt" strokecolor="#1f1a17">
                <v:path arrowok="t"/>
              </v:shape>
            </v:group>
            <v:group style="position:absolute;left:5678;top:2749;width:28;height:53" coordorigin="5678,2749" coordsize="28,53">
              <v:shape style="position:absolute;left:5678;top:2749;width:28;height:53" coordorigin="5678,2749" coordsize="28,53" path="m5678,2802l5706,2802,5706,2749,5678,2749,5678,2802xe" filled="false" stroked="true" strokeweight=".288pt" strokecolor="#1f1a17">
                <v:path arrowok="t"/>
              </v:shape>
            </v:group>
            <v:group style="position:absolute;left:5759;top:2722;width:105;height:105" coordorigin="5759,2722" coordsize="105,105">
              <v:shape style="position:absolute;left:5759;top:2722;width:105;height:105" coordorigin="5759,2722" coordsize="105,105" path="m5863,2773l5863,2766,5858,2754,5855,2744,5840,2732,5832,2727,5821,2722,5801,2722,5782,2731,5768,2744,5759,2766,5759,2785,5767,2804,5780,2817,5796,2825,5813,2827,5829,2824,5845,2815,5857,2800,5863,2785,5863,2773xe" filled="false" stroked="true" strokeweight=".288pt" strokecolor="#1f1a17">
                <v:path arrowok="t"/>
              </v:shape>
            </v:group>
            <v:group style="position:absolute;left:5770;top:2740;width:69;height:81" coordorigin="5770,2740" coordsize="69,81">
              <v:shape style="position:absolute;left:5770;top:2740;width:69;height:81" coordorigin="5770,2740" coordsize="69,81" path="m5838,2821l5770,2740e" filled="false" stroked="true" strokeweight=".288pt" strokecolor="#1f1a17">
                <v:path arrowok="t"/>
              </v:shape>
            </v:group>
            <v:group style="position:absolute;left:5785;top:2730;width:68;height:80" coordorigin="5785,2730" coordsize="68,80">
              <v:shape style="position:absolute;left:5785;top:2730;width:68;height:80" coordorigin="5785,2730" coordsize="68,80" path="m5852,2809l5785,2730e" filled="false" stroked="true" strokeweight=".288pt" strokecolor="#1f1a17">
                <v:path arrowok="t"/>
              </v:shape>
            </v:group>
            <v:group style="position:absolute;left:5638;top:2443;width:262;height:132" coordorigin="5638,2443" coordsize="262,132">
              <v:shape style="position:absolute;left:5638;top:2443;width:262;height:132" coordorigin="5638,2443" coordsize="262,132" path="m5638,2575l5899,2575,5899,2443,5638,2443,5638,2575xe" filled="false" stroked="true" strokeweight=".288pt" strokecolor="#1f1a17">
                <v:path arrowok="t"/>
              </v:shape>
            </v:group>
            <v:group style="position:absolute;left:5678;top:2484;width:28;height:51" coordorigin="5678,2484" coordsize="28,51">
              <v:shape style="position:absolute;left:5678;top:2484;width:28;height:51" coordorigin="5678,2484" coordsize="28,51" path="m5678,2534l5706,2534,5706,2484,5678,2484,5678,2534xe" filled="false" stroked="true" strokeweight=".288pt" strokecolor="#1f1a17">
                <v:path arrowok="t"/>
              </v:shape>
            </v:group>
            <v:group style="position:absolute;left:5759;top:2457;width:105;height:107" coordorigin="5759,2457" coordsize="105,107">
              <v:shape style="position:absolute;left:5759;top:2457;width:105;height:107" coordorigin="5759,2457" coordsize="105,107" path="m5863,2508l5863,2500,5858,2488,5855,2479,5840,2467,5832,2462,5821,2457,5801,2457,5782,2466,5768,2479,5759,2500,5759,2520,5767,2538,5779,2552,5794,2560,5810,2563,5826,2561,5841,2553,5854,2538,5863,2520,5863,2508xe" filled="false" stroked="true" strokeweight=".288pt" strokecolor="#1f1a17">
                <v:path arrowok="t"/>
              </v:shape>
            </v:group>
            <v:group style="position:absolute;left:5770;top:2474;width:69;height:82" coordorigin="5770,2474" coordsize="69,82">
              <v:shape style="position:absolute;left:5770;top:2474;width:69;height:82" coordorigin="5770,2474" coordsize="69,82" path="m5838,2556l5770,2474e" filled="false" stroked="true" strokeweight=".288pt" strokecolor="#1f1a17">
                <v:path arrowok="t"/>
              </v:shape>
            </v:group>
            <v:group style="position:absolute;left:5785;top:2464;width:68;height:80" coordorigin="5785,2464" coordsize="68,80">
              <v:shape style="position:absolute;left:5785;top:2464;width:68;height:80" coordorigin="5785,2464" coordsize="68,80" path="m5852,2544l5785,2464e" filled="false" stroked="true" strokeweight=".288pt" strokecolor="#1f1a17">
                <v:path arrowok="t"/>
              </v:shape>
            </v:group>
            <v:group style="position:absolute;left:5638;top:2577;width:262;height:132" coordorigin="5638,2577" coordsize="262,132">
              <v:shape style="position:absolute;left:5638;top:2577;width:262;height:132" coordorigin="5638,2577" coordsize="262,132" path="m5638,2709l5899,2709,5899,2577,5638,2577,5638,2709xe" filled="false" stroked="true" strokeweight=".288pt" strokecolor="#1f1a17">
                <v:path arrowok="t"/>
              </v:shape>
            </v:group>
            <v:group style="position:absolute;left:5678;top:2616;width:28;height:53" coordorigin="5678,2616" coordsize="28,53">
              <v:shape style="position:absolute;left:5678;top:2616;width:28;height:53" coordorigin="5678,2616" coordsize="28,53" path="m5678,2668l5706,2668,5706,2616,5678,2616,5678,2668xe" filled="false" stroked="true" strokeweight=".288pt" strokecolor="#1f1a17">
                <v:path arrowok="t"/>
              </v:shape>
            </v:group>
            <v:group style="position:absolute;left:5759;top:2589;width:105;height:106" coordorigin="5759,2589" coordsize="105,106">
              <v:shape style="position:absolute;left:5759;top:2589;width:105;height:106" coordorigin="5759,2589" coordsize="105,106" path="m5863,2642l5863,2631,5858,2623,5855,2613,5848,2604,5840,2598,5832,2593,5821,2592,5812,2589,5801,2592,5779,2598,5768,2614,5759,2631,5759,2653,5768,2671,5781,2684,5796,2692,5812,2695,5828,2692,5843,2683,5856,2667,5863,2653,5863,2642xe" filled="false" stroked="true" strokeweight=".288pt" strokecolor="#1f1a17">
                <v:path arrowok="t"/>
              </v:shape>
            </v:group>
            <v:group style="position:absolute;left:5770;top:2608;width:69;height:78" coordorigin="5770,2608" coordsize="69,78">
              <v:shape style="position:absolute;left:5770;top:2608;width:69;height:78" coordorigin="5770,2608" coordsize="69,78" path="m5838,2686l5770,2608e" filled="false" stroked="true" strokeweight=".288pt" strokecolor="#1f1a17">
                <v:path arrowok="t"/>
              </v:shape>
            </v:group>
            <v:group style="position:absolute;left:5785;top:2595;width:68;height:81" coordorigin="5785,2595" coordsize="68,81">
              <v:shape style="position:absolute;left:5785;top:2595;width:68;height:81" coordorigin="5785,2595" coordsize="68,81" path="m5852,2676l5785,2595e" filled="false" stroked="true" strokeweight=".288pt" strokecolor="#1f1a17">
                <v:path arrowok="t"/>
              </v:shape>
            </v:group>
            <v:group style="position:absolute;left:8149;top:3891;width:263;height:134" coordorigin="8149,3891" coordsize="263,134">
              <v:shape style="position:absolute;left:8149;top:3891;width:263;height:134" coordorigin="8149,3891" coordsize="263,134" path="m8149,4024l8412,4024,8412,3891,8149,3891,8149,4024xe" filled="false" stroked="true" strokeweight=".288pt" strokecolor="#1f1a17">
                <v:path arrowok="t"/>
              </v:shape>
            </v:group>
            <v:group style="position:absolute;left:8366;top:3930;width:27;height:54" coordorigin="8366,3930" coordsize="27,54">
              <v:shape style="position:absolute;left:8366;top:3930;width:27;height:54" coordorigin="8366,3930" coordsize="27,54" path="m8366,3984l8393,3984,8393,3930,8366,3930,8366,3984xe" filled="false" stroked="true" strokeweight=".288pt" strokecolor="#1f1a17">
                <v:path arrowok="t"/>
              </v:shape>
            </v:group>
            <v:group style="position:absolute;left:8209;top:3904;width:105;height:106" coordorigin="8209,3904" coordsize="105,106">
              <v:shape style="position:absolute;left:8209;top:3904;width:105;height:106" coordorigin="8209,3904" coordsize="105,106" path="m8314,3957l8314,3946,8309,3937,8299,3920,8284,3909,8267,3904,8249,3905,8233,3912,8220,3925,8212,3942,8209,3957,8212,3968,8214,3976,8218,3986,8225,3994,8231,4002,8240,4006,8251,4008,8262,4010,8314,3968,8314,3957xe" filled="false" stroked="true" strokeweight=".288pt" strokecolor="#1f1a17">
                <v:path arrowok="t"/>
              </v:shape>
            </v:group>
            <v:group style="position:absolute;left:8236;top:3924;width:68;height:81" coordorigin="8236,3924" coordsize="68,81">
              <v:shape style="position:absolute;left:8236;top:3924;width:68;height:81" coordorigin="8236,3924" coordsize="68,81" path="m8236,4004l8303,3924e" filled="false" stroked="true" strokeweight=".288pt" strokecolor="#1f1a17">
                <v:path arrowok="t"/>
              </v:shape>
            </v:group>
            <v:group style="position:absolute;left:8220;top:3913;width:70;height:78" coordorigin="8220,3913" coordsize="70,78">
              <v:shape style="position:absolute;left:8220;top:3913;width:70;height:78" coordorigin="8220,3913" coordsize="70,78" path="m8220,3991l8290,3913e" filled="false" stroked="true" strokeweight=".288pt" strokecolor="#1f1a17">
                <v:path arrowok="t"/>
              </v:shape>
            </v:group>
            <v:group style="position:absolute;left:8149;top:3624;width:263;height:134" coordorigin="8149,3624" coordsize="263,134">
              <v:shape style="position:absolute;left:8149;top:3624;width:263;height:134" coordorigin="8149,3624" coordsize="263,134" path="m8149,3757l8412,3757,8412,3624,8149,3624,8149,3757xe" filled="false" stroked="true" strokeweight=".288pt" strokecolor="#1f1a17">
                <v:path arrowok="t"/>
              </v:shape>
            </v:group>
            <v:group style="position:absolute;left:8366;top:3662;width:27;height:52" coordorigin="8366,3662" coordsize="27,52">
              <v:shape style="position:absolute;left:8366;top:3662;width:27;height:52" coordorigin="8366,3662" coordsize="27,52" path="m8366,3714l8393,3714,8393,3662,8366,3662,8366,3714xe" filled="false" stroked="true" strokeweight=".288pt" strokecolor="#1f1a17">
                <v:path arrowok="t"/>
              </v:shape>
            </v:group>
            <v:group style="position:absolute;left:8209;top:3636;width:105;height:105" coordorigin="8209,3636" coordsize="105,105">
              <v:shape style="position:absolute;left:8209;top:3636;width:105;height:105" coordorigin="8209,3636" coordsize="105,105" path="m8314,3690l8314,3678,8309,3667,8298,3650,8283,3640,8266,3636,8248,3637,8231,3645,8219,3657,8212,3675,8209,3690,8212,3698,8218,3717,8229,3730,8245,3738,8262,3741,8280,3737,8295,3728,8307,3713,8314,3698,8314,3690xe" filled="false" stroked="true" strokeweight=".288pt" strokecolor="#1f1a17">
                <v:path arrowok="t"/>
              </v:shape>
            </v:group>
            <v:group style="position:absolute;left:8236;top:3656;width:68;height:78" coordorigin="8236,3656" coordsize="68,78">
              <v:shape style="position:absolute;left:8236;top:3656;width:68;height:78" coordorigin="8236,3656" coordsize="68,78" path="m8236,3734l8303,3656e" filled="false" stroked="true" strokeweight=".288pt" strokecolor="#1f1a17">
                <v:path arrowok="t"/>
              </v:shape>
            </v:group>
            <v:group style="position:absolute;left:8220;top:3643;width:70;height:81" coordorigin="8220,3643" coordsize="70,81">
              <v:shape style="position:absolute;left:8220;top:3643;width:70;height:81" coordorigin="8220,3643" coordsize="70,81" path="m8220,3723l8290,3643e" filled="false" stroked="true" strokeweight=".288pt" strokecolor="#1f1a17">
                <v:path arrowok="t"/>
              </v:shape>
            </v:group>
            <v:group style="position:absolute;left:8149;top:3757;width:263;height:131" coordorigin="8149,3757" coordsize="263,131">
              <v:shape style="position:absolute;left:8149;top:3757;width:263;height:131" coordorigin="8149,3757" coordsize="263,131" path="m8149,3888l8412,3888,8412,3757,8149,3757,8149,3888xe" filled="false" stroked="true" strokeweight=".288pt" strokecolor="#1f1a17">
                <v:path arrowok="t"/>
              </v:shape>
            </v:group>
            <v:group style="position:absolute;left:8366;top:3796;width:27;height:52" coordorigin="8366,3796" coordsize="27,52">
              <v:shape style="position:absolute;left:8366;top:3796;width:27;height:52" coordorigin="8366,3796" coordsize="27,52" path="m8366,3848l8393,3848,8393,3796,8366,3796,8366,3848xe" filled="false" stroked="true" strokeweight=".288pt" strokecolor="#1f1a17">
                <v:path arrowok="t"/>
              </v:shape>
            </v:group>
            <v:group style="position:absolute;left:8209;top:3769;width:105;height:106" coordorigin="8209,3769" coordsize="105,106">
              <v:shape style="position:absolute;left:8209;top:3769;width:105;height:106" coordorigin="8209,3769" coordsize="105,106" path="m8314,3822l8314,3812,8309,3800,8297,3783,8282,3773,8265,3769,8248,3770,8233,3777,8221,3789,8213,3806,8209,3822,8212,3831,8218,3850,8229,3864,8244,3872,8261,3875,8279,3872,8294,3863,8307,3848,8314,3831,8314,3822xe" filled="false" stroked="true" strokeweight=".288pt" strokecolor="#1f1a17">
                <v:path arrowok="t"/>
              </v:shape>
            </v:group>
            <v:group style="position:absolute;left:8236;top:3788;width:68;height:80" coordorigin="8236,3788" coordsize="68,80">
              <v:shape style="position:absolute;left:8236;top:3788;width:68;height:80" coordorigin="8236,3788" coordsize="68,80" path="m8236,3867l8303,3788e" filled="false" stroked="true" strokeweight=".288pt" strokecolor="#1f1a17">
                <v:path arrowok="t"/>
              </v:shape>
            </v:group>
            <v:group style="position:absolute;left:8220;top:3776;width:70;height:81" coordorigin="8220,3776" coordsize="70,81">
              <v:shape style="position:absolute;left:8220;top:3776;width:70;height:81" coordorigin="8220,3776" coordsize="70,81" path="m8220,3856l8290,3776e" filled="false" stroked="true" strokeweight=".288pt" strokecolor="#1f1a17">
                <v:path arrowok="t"/>
              </v:shape>
            </v:group>
            <v:group style="position:absolute;left:8149;top:3490;width:263;height:134" coordorigin="8149,3490" coordsize="263,134">
              <v:shape style="position:absolute;left:8149;top:3490;width:263;height:134" coordorigin="8149,3490" coordsize="263,134" path="m8149,3624l8412,3624,8412,3490,8149,3490,8149,3624xe" filled="false" stroked="true" strokeweight=".288pt" strokecolor="#1f1a17">
                <v:path arrowok="t"/>
              </v:shape>
            </v:group>
            <v:group style="position:absolute;left:8366;top:3530;width:27;height:53" coordorigin="8366,3530" coordsize="27,53">
              <v:shape style="position:absolute;left:8366;top:3530;width:27;height:53" coordorigin="8366,3530" coordsize="27,53" path="m8366,3583l8393,3583,8393,3530,8366,3530,8366,3583xe" filled="false" stroked="true" strokeweight=".288pt" strokecolor="#1f1a17">
                <v:path arrowok="t"/>
              </v:shape>
            </v:group>
            <v:group style="position:absolute;left:8209;top:3504;width:105;height:106" coordorigin="8209,3504" coordsize="105,106">
              <v:shape style="position:absolute;left:8209;top:3504;width:105;height:106" coordorigin="8209,3504" coordsize="105,106" path="m8314,3556l8314,3547,8309,3535,8298,3518,8283,3508,8265,3504,8248,3505,8232,3512,8220,3525,8212,3542,8209,3556,8212,3566,8218,3585,8229,3598,8244,3607,8260,3610,8277,3607,8293,3598,8306,3584,8314,3566,8314,3556xe" filled="false" stroked="true" strokeweight=".288pt" strokecolor="#1f1a17">
                <v:path arrowok="t"/>
              </v:shape>
            </v:group>
            <v:group style="position:absolute;left:8236;top:3524;width:68;height:78" coordorigin="8236,3524" coordsize="68,78">
              <v:shape style="position:absolute;left:8236;top:3524;width:68;height:78" coordorigin="8236,3524" coordsize="68,78" path="m8236,3602l8303,3524e" filled="false" stroked="true" strokeweight=".288pt" strokecolor="#1f1a17">
                <v:path arrowok="t"/>
              </v:shape>
            </v:group>
            <v:group style="position:absolute;left:8220;top:3511;width:70;height:80" coordorigin="8220,3511" coordsize="70,80">
              <v:shape style="position:absolute;left:8220;top:3511;width:70;height:80" coordorigin="8220,3511" coordsize="70,80" path="m8220,3590l8290,3511e" filled="false" stroked="true" strokeweight=".288pt" strokecolor="#1f1a17">
                <v:path arrowok="t"/>
              </v:shape>
            </v:group>
            <v:group style="position:absolute;left:5641;top:6432;width:263;height:134" coordorigin="5641,6432" coordsize="263,134">
              <v:shape style="position:absolute;left:5641;top:6432;width:263;height:134" coordorigin="5641,6432" coordsize="263,134" path="m5641,6565l5904,6565,5904,6432,5641,6432,5641,6565xe" filled="false" stroked="true" strokeweight=".288pt" strokecolor="#1f1a17">
                <v:path arrowok="t"/>
              </v:shape>
            </v:group>
            <v:group style="position:absolute;left:5884;top:6034;width:2;height:531" coordorigin="5884,6034" coordsize="2,531">
              <v:shape style="position:absolute;left:5884;top:6034;width:2;height:531" coordorigin="5884,6034" coordsize="0,531" path="m5884,6034l5884,6565e" filled="false" stroked="true" strokeweight=".288pt" strokecolor="#1f1a17">
                <v:path arrowok="t"/>
              </v:shape>
            </v:group>
            <v:group style="position:absolute;left:5687;top:6034;width:2;height:531" coordorigin="5687,6034" coordsize="2,531">
              <v:shape style="position:absolute;left:5687;top:6034;width:2;height:531" coordorigin="5687,6034" coordsize="0,531" path="m5687,6034l5687,6565e" filled="false" stroked="true" strokeweight=".288pt" strokecolor="#1f1a17">
                <v:path arrowok="t"/>
              </v:shape>
            </v:group>
            <v:group style="position:absolute;left:5687;top:6472;width:27;height:51" coordorigin="5687,6472" coordsize="27,51">
              <v:shape style="position:absolute;left:5687;top:6472;width:27;height:51" coordorigin="5687,6472" coordsize="27,51" path="m5687,6523l5713,6523,5713,6472,5687,6472,5687,6523xe" filled="false" stroked="true" strokeweight=".288pt" strokecolor="#1f1a17">
                <v:path arrowok="t"/>
              </v:shape>
            </v:group>
            <v:group style="position:absolute;left:5768;top:6444;width:105;height:106" coordorigin="5768,6444" coordsize="105,106">
              <v:shape style="position:absolute;left:5768;top:6444;width:105;height:106" coordorigin="5768,6444" coordsize="105,106" path="m5873,6499l5873,6487,5868,6476,5856,6459,5841,6449,5825,6444,5808,6446,5792,6452,5780,6464,5771,6480,5768,6499,5770,6507,5776,6525,5787,6538,5802,6547,5819,6550,5836,6548,5852,6539,5864,6525,5873,6507,5873,6499xe" filled="false" stroked="true" strokeweight=".288pt" strokecolor="#1f1a17">
                <v:path arrowok="t"/>
              </v:shape>
            </v:group>
            <v:group style="position:absolute;left:5778;top:6463;width:70;height:81" coordorigin="5778,6463" coordsize="70,81">
              <v:shape style="position:absolute;left:5778;top:6463;width:70;height:81" coordorigin="5778,6463" coordsize="70,81" path="m5848,6543l5778,6463e" filled="false" stroked="true" strokeweight=".288pt" strokecolor="#1f1a17">
                <v:path arrowok="t"/>
              </v:shape>
            </v:group>
            <v:group style="position:absolute;left:5795;top:6451;width:66;height:82" coordorigin="5795,6451" coordsize="66,82">
              <v:shape style="position:absolute;left:5795;top:6451;width:66;height:82" coordorigin="5795,6451" coordsize="66,82" path="m5861,6532l5795,6451e" filled="false" stroked="true" strokeweight=".288pt" strokecolor="#1f1a17">
                <v:path arrowok="t"/>
              </v:shape>
            </v:group>
            <v:group style="position:absolute;left:5641;top:6300;width:263;height:132" coordorigin="5641,6300" coordsize="263,132">
              <v:shape style="position:absolute;left:5641;top:6300;width:263;height:132" coordorigin="5641,6300" coordsize="263,132" path="m5641,6432l5904,6432,5904,6300,5641,6300,5641,6432xe" filled="false" stroked="true" strokeweight=".288pt" strokecolor="#1f1a17">
                <v:path arrowok="t"/>
              </v:shape>
            </v:group>
            <v:group style="position:absolute;left:5687;top:6338;width:27;height:53" coordorigin="5687,6338" coordsize="27,53">
              <v:shape style="position:absolute;left:5687;top:6338;width:27;height:53" coordorigin="5687,6338" coordsize="27,53" path="m5687,6391l5713,6391,5713,6338,5687,6338,5687,6391xe" filled="false" stroked="true" strokeweight=".288pt" strokecolor="#1f1a17">
                <v:path arrowok="t"/>
              </v:shape>
            </v:group>
            <v:group style="position:absolute;left:5768;top:6312;width:105;height:105" coordorigin="5768,6312" coordsize="105,105">
              <v:shape style="position:absolute;left:5768;top:6312;width:105;height:105" coordorigin="5768,6312" coordsize="105,105" path="m5873,6364l5873,6354,5868,6345,5858,6328,5843,6317,5826,6312,5809,6313,5792,6320,5779,6332,5771,6349,5768,6364,5770,6376,5809,6415,5821,6417,5830,6415,5842,6414,5850,6410,5856,6403,5863,6393,5868,6384,5873,6376,5873,6364xe" filled="false" stroked="true" strokeweight=".288pt" strokecolor="#1f1a17">
                <v:path arrowok="t"/>
              </v:shape>
            </v:group>
            <v:group style="position:absolute;left:5778;top:6331;width:70;height:82" coordorigin="5778,6331" coordsize="70,82">
              <v:shape style="position:absolute;left:5778;top:6331;width:70;height:82" coordorigin="5778,6331" coordsize="70,82" path="m5848,6412l5778,6331e" filled="false" stroked="true" strokeweight=".288pt" strokecolor="#1f1a17">
                <v:path arrowok="t"/>
              </v:shape>
            </v:group>
            <v:group style="position:absolute;left:5795;top:6320;width:66;height:78" coordorigin="5795,6320" coordsize="66,78">
              <v:shape style="position:absolute;left:5795;top:6320;width:66;height:78" coordorigin="5795,6320" coordsize="66,78" path="m5861,6398l5795,6320e" filled="false" stroked="true" strokeweight=".288pt" strokecolor="#1f1a17">
                <v:path arrowok="t"/>
              </v:shape>
            </v:group>
            <v:group style="position:absolute;left:5641;top:6034;width:263;height:132" coordorigin="5641,6034" coordsize="263,132">
              <v:shape style="position:absolute;left:5641;top:6034;width:263;height:132" coordorigin="5641,6034" coordsize="263,132" path="m5641,6166l5904,6166,5904,6034,5641,6034,5641,6166xe" filled="false" stroked="true" strokeweight=".288pt" strokecolor="#1f1a17">
                <v:path arrowok="t"/>
              </v:shape>
            </v:group>
            <v:group style="position:absolute;left:5687;top:6073;width:27;height:53" coordorigin="5687,6073" coordsize="27,53">
              <v:shape style="position:absolute;left:5687;top:6073;width:27;height:53" coordorigin="5687,6073" coordsize="27,53" path="m5687,6126l5713,6126,5713,6073,5687,6073,5687,6126xe" filled="false" stroked="true" strokeweight=".288pt" strokecolor="#1f1a17">
                <v:path arrowok="t"/>
              </v:shape>
            </v:group>
            <v:group style="position:absolute;left:5768;top:6047;width:105;height:105" coordorigin="5768,6047" coordsize="105,105">
              <v:shape style="position:absolute;left:5768;top:6047;width:105;height:105" coordorigin="5768,6047" coordsize="105,105" path="m5873,6099l5873,6087,5868,6079,5857,6062,5842,6052,5825,6047,5808,6048,5792,6055,5779,6068,5770,6086,5768,6099,5770,6111,5777,6129,5790,6142,5806,6150,5825,6151,5842,6147,5857,6137,5867,6120,5873,6111,5873,6099xe" filled="false" stroked="true" strokeweight=".288pt" strokecolor="#1f1a17">
                <v:path arrowok="t"/>
              </v:shape>
            </v:group>
            <v:group style="position:absolute;left:5778;top:6066;width:70;height:80" coordorigin="5778,6066" coordsize="70,80">
              <v:shape style="position:absolute;left:5778;top:6066;width:70;height:80" coordorigin="5778,6066" coordsize="70,80" path="m5848,6145l5778,6066e" filled="false" stroked="true" strokeweight=".288pt" strokecolor="#1f1a17">
                <v:path arrowok="t"/>
              </v:shape>
            </v:group>
            <v:group style="position:absolute;left:5795;top:6054;width:66;height:80" coordorigin="5795,6054" coordsize="66,80">
              <v:shape style="position:absolute;left:5795;top:6054;width:66;height:80" coordorigin="5795,6054" coordsize="66,80" path="m5861,6133l5795,6054e" filled="false" stroked="true" strokeweight=".288pt" strokecolor="#1f1a17">
                <v:path arrowok="t"/>
              </v:shape>
            </v:group>
            <v:group style="position:absolute;left:5641;top:6166;width:263;height:134" coordorigin="5641,6166" coordsize="263,134">
              <v:shape style="position:absolute;left:5641;top:6166;width:263;height:134" coordorigin="5641,6166" coordsize="263,134" path="m5641,6300l5904,6300,5904,6166,5641,6166,5641,6300xe" filled="false" stroked="true" strokeweight=".288pt" strokecolor="#1f1a17">
                <v:path arrowok="t"/>
              </v:shape>
            </v:group>
            <v:group style="position:absolute;left:5687;top:6206;width:27;height:52" coordorigin="5687,6206" coordsize="27,52">
              <v:shape style="position:absolute;left:5687;top:6206;width:27;height:52" coordorigin="5687,6206" coordsize="27,52" path="m5687,6258l5713,6258,5713,6206,5687,6206,5687,6258xe" filled="false" stroked="true" strokeweight=".288pt" strokecolor="#1f1a17">
                <v:path arrowok="t"/>
              </v:shape>
            </v:group>
            <v:group style="position:absolute;left:5768;top:6179;width:105;height:106" coordorigin="5768,6179" coordsize="105,106">
              <v:shape style="position:absolute;left:5768;top:6179;width:105;height:106" coordorigin="5768,6179" coordsize="105,106" path="m5873,6234l5873,6222,5868,6211,5856,6194,5842,6183,5825,6179,5809,6179,5793,6186,5780,6198,5771,6215,5768,6234,5770,6242,5776,6261,5788,6274,5804,6282,5822,6284,5840,6281,5855,6271,5867,6256,5873,6242,5873,6234xe" filled="false" stroked="true" strokeweight=".288pt" strokecolor="#1f1a17">
                <v:path arrowok="t"/>
              </v:shape>
            </v:group>
            <v:group style="position:absolute;left:5778;top:6200;width:70;height:78" coordorigin="5778,6200" coordsize="70,78">
              <v:shape style="position:absolute;left:5778;top:6200;width:70;height:78" coordorigin="5778,6200" coordsize="70,78" path="m5848,6278l5778,6200e" filled="false" stroked="true" strokeweight=".288pt" strokecolor="#1f1a17">
                <v:path arrowok="t"/>
              </v:shape>
            </v:group>
            <v:group style="position:absolute;left:5795;top:6186;width:66;height:81" coordorigin="5795,6186" coordsize="66,81">
              <v:shape style="position:absolute;left:5795;top:6186;width:66;height:81" coordorigin="5795,6186" coordsize="66,81" path="m5861,6266l5795,6186e" filled="false" stroked="true" strokeweight=".288pt" strokecolor="#1f1a17">
                <v:path arrowok="t"/>
              </v:shape>
            </v:group>
            <v:group style="position:absolute;left:2822;top:5209;width:2760;height:48" coordorigin="2822,5209" coordsize="2760,48">
              <v:shape style="position:absolute;left:2822;top:5209;width:2760;height:48" coordorigin="2822,5209" coordsize="2760,48" path="m5533,5236l5533,5257,5575,5236,5533,5236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45,5244l2840,5244,2840,5245,2845,5245,2845,5244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51,5242l2834,5242,2834,5244,2850,5244,2851,5242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54,5241l2833,5241,2833,5242,2854,5242,2854,5241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56,5240l2831,5240,2831,5241,2856,5241,2856,5240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62,5216l2825,5216,2825,5218,2824,5218,2824,5221,2822,5221,2822,5232,2824,5232,2824,5235,2825,5235,2825,5238,2827,5238,2827,5239,2828,5239,2828,5240,2860,5240,2860,5239,2862,5236,2862,5234,2863,5234,2863,5231,2843,5230,2843,5223,2863,5223,2863,5220,2862,5220,2862,5216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5533,5209l5533,5229,5538,5229,5538,5236,5575,5236,5582,5233,5533,5209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63,5223l2863,5224,2864,5224,2864,5228,2863,5228,2863,5231,5533,5236,5533,5229,2863,5223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63,5223l2843,5223,2863,5223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61,5215l2826,5215,2826,5216,2861,5216,2861,5215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60,5214l2827,5214,2827,5215,2860,5215,2860,5214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58,5212l2830,5212,2828,5214,2858,5214,2858,5212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57,5211l2831,5211,2831,5212,2857,5212,2857,5211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55,5210l2833,5210,2832,5211,2855,5211,2855,5210xe" filled="true" fillcolor="#1f1a17" stroked="false">
                <v:path arrowok="t"/>
                <v:fill type="solid"/>
              </v:shape>
              <v:shape style="position:absolute;left:2822;top:5209;width:2760;height:48" coordorigin="2822,5209" coordsize="2760,48" path="m2849,5209l2838,5209,2838,5210,2849,5210,2849,5209xe" filled="true" fillcolor="#1f1a17" stroked="false">
                <v:path arrowok="t"/>
                <v:fill type="solid"/>
              </v:shape>
            </v:group>
            <v:group style="position:absolute;left:3090;top:4992;width:2493;height:48" coordorigin="3090,4992" coordsize="2493,48">
              <v:shape style="position:absolute;left:3090;top:4992;width:2493;height:48" coordorigin="3090,4992" coordsize="2493,48" path="m5575,5012l5537,5012,5537,5019,5532,5019,5532,5040,5582,5016,5575,5012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18,5035l3104,5035,3104,5036,3118,5036,3118,5035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21,5034l3102,5034,3102,5035,3121,5035,3121,5034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22,5032l3098,5032,3100,5034,3122,5034,3122,5032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25,5031l3097,5031,3097,5032,3125,5032,3125,5031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26,5030l3095,5030,3096,5031,3126,5031,3126,5030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28,5029l3094,5029,3094,5030,3128,5030,3128,5029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30,5007l3092,5007,3092,5011,3091,5011,3091,5013,3090,5014,3090,5022,3091,5023,3091,5025,3092,5026,3092,5029,3130,5029,3130,5026,3131,5026,3131,5024,3132,5024,3132,5022,3112,5022,3112,5014,3132,5014,3132,5012,3131,5012,3131,5010,3130,5010,3130,5007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32,5022l3112,5022,3132,5022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5532,5012l3132,5014,3132,5022,5532,5019,5532,5012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5532,4992l5532,5012,5575,5012,5532,4992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27,5005l3095,5005,3095,5006,3094,5006,3094,5007,3127,5007,3127,5005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26,5004l3096,5004,3096,5005,3126,5005,3126,5004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24,5002l3097,5002,3097,5004,3125,5004,3124,5002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22,5001l3100,5001,3100,5002,3122,5002,3122,5001xe" filled="true" fillcolor="#1f1a17" stroked="false">
                <v:path arrowok="t"/>
                <v:fill type="solid"/>
              </v:shape>
              <v:shape style="position:absolute;left:3090;top:4992;width:2493;height:48" coordorigin="3090,4992" coordsize="2493,48" path="m3121,5000l3102,5000,3102,5001,3121,5001,3121,5000xe" filled="true" fillcolor="#1f1a17" stroked="false">
                <v:path arrowok="t"/>
                <v:fill type="solid"/>
              </v:shape>
            </v:group>
            <v:group style="position:absolute;left:5641;top:4938;width:263;height:213" coordorigin="5641,4938" coordsize="263,213">
              <v:shape style="position:absolute;left:5641;top:4938;width:263;height:213" coordorigin="5641,4938" coordsize="263,213" path="m5641,5150l5904,5150,5904,4938,5641,4938,5641,5150xe" filled="false" stroked="true" strokeweight=".288pt" strokecolor="#1f1a17">
                <v:path arrowok="t"/>
              </v:shape>
            </v:group>
            <v:group style="position:absolute;left:5884;top:4938;width:2;height:845" coordorigin="5884,4938" coordsize="2,845">
              <v:shape style="position:absolute;left:5884;top:4938;width:2;height:845" coordorigin="5884,4938" coordsize="0,845" path="m5884,4938l5884,5782e" filled="false" stroked="true" strokeweight=".288pt" strokecolor="#1f1a17">
                <v:path arrowok="t"/>
              </v:shape>
            </v:group>
            <v:group style="position:absolute;left:5689;top:4938;width:2;height:845" coordorigin="5689,4938" coordsize="2,845">
              <v:shape style="position:absolute;left:5689;top:4938;width:2;height:845" coordorigin="5689,4938" coordsize="0,845" path="m5689,4938l5689,5782e" filled="false" stroked="true" strokeweight=".28803pt" strokecolor="#1f1a17">
                <v:path arrowok="t"/>
              </v:shape>
            </v:group>
            <v:group style="position:absolute;left:5687;top:5000;width:27;height:86" coordorigin="5687,5000" coordsize="27,86">
              <v:shape style="position:absolute;left:5687;top:5000;width:27;height:86" coordorigin="5687,5000" coordsize="27,86" path="m5687,5085l5713,5085,5713,5000,5687,5000,5687,5085xe" filled="false" stroked="true" strokeweight=".288pt" strokecolor="#1f1a17">
                <v:path arrowok="t"/>
              </v:shape>
            </v:group>
            <v:group style="position:absolute;left:5766;top:4992;width:106;height:104" coordorigin="5766,4992" coordsize="106,104">
              <v:shape style="position:absolute;left:5766;top:4992;width:106;height:104" coordorigin="5766,4992" coordsize="106,104" path="m5872,5044l5869,5034,5868,5023,5857,5007,5842,4997,5823,4992,5804,4994,5787,5001,5774,5014,5768,5032,5766,5044,5768,5054,5773,5071,5784,5084,5798,5092,5816,5096,5833,5094,5850,5086,5864,5072,5869,5054,5872,5044xe" filled="false" stroked="true" strokeweight=".288pt" strokecolor="#1f1a17">
                <v:path arrowok="t"/>
              </v:shape>
            </v:group>
            <v:group style="position:absolute;left:5778;top:5011;width:68;height:80" coordorigin="5778,5011" coordsize="68,80">
              <v:shape style="position:absolute;left:5778;top:5011;width:68;height:80" coordorigin="5778,5011" coordsize="68,80" path="m5845,5090l5778,5011e" filled="false" stroked="true" strokeweight=".288pt" strokecolor="#1f1a17">
                <v:path arrowok="t"/>
              </v:shape>
            </v:group>
            <v:group style="position:absolute;left:5792;top:4999;width:66;height:80" coordorigin="5792,4999" coordsize="66,80">
              <v:shape style="position:absolute;left:5792;top:4999;width:66;height:80" coordorigin="5792,4999" coordsize="66,80" path="m5858,5078l5792,4999e" filled="false" stroked="true" strokeweight=".288pt" strokecolor="#1f1a17">
                <v:path arrowok="t"/>
              </v:shape>
            </v:group>
            <v:group style="position:absolute;left:2551;top:5422;width:3032;height:50" coordorigin="2551,5422" coordsize="3032,50">
              <v:shape style="position:absolute;left:2551;top:5422;width:3032;height:50" coordorigin="2551,5422" coordsize="3032,50" path="m5575,5444l5538,5444,5538,5451,5533,5451,5533,5472,5582,5448,5575,5444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76,5468l2568,5468,2568,5469,2575,5469,2576,5468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80,5467l2564,5467,2564,5468,2580,5468,2580,5467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82,5466l2561,5466,2562,5467,2582,5467,2582,5466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85,5464l2560,5464,2560,5466,2585,5466,2585,5464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86,5463l2558,5463,2558,5464,2586,5464,2586,5463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90,5460l2555,5460,2555,5461,2556,5462,2556,5463,2587,5463,2587,5462,2588,5462,2588,5461,2590,5461,2590,5460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92,5443l2552,5443,2552,5444,2551,5445,2551,5456,2552,5456,2552,5457,2554,5457,2554,5460,2591,5460,2591,5458,2592,5458,2592,5455,2593,5455,2593,5454,2573,5454,2573,5448,2593,5448,2593,5445,2592,5445,2592,5443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93,5454l2573,5454,2593,5454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5533,5444l2593,5448,2593,5454,5533,5451,5533,5444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5533,5422l5533,5444,5575,5444,5533,5422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90,5439l2555,5439,2555,5440,2554,5440,2554,5443,2591,5443,2591,5442,2590,5442,2590,5439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88,5438l2556,5438,2556,5439,2588,5439,2588,5438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87,5437l2557,5437,2557,5438,2587,5438,2587,5437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86,5436l2558,5436,2558,5437,2586,5437,2586,5436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84,5434l2561,5434,2561,5436,2584,5436,2584,5434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81,5433l2562,5433,2562,5434,2581,5434,2581,5433xe" filled="true" fillcolor="#1f1a17" stroked="false">
                <v:path arrowok="t"/>
                <v:fill type="solid"/>
              </v:shape>
              <v:shape style="position:absolute;left:2551;top:5422;width:3032;height:50" coordorigin="2551,5422" coordsize="3032,50" path="m2578,5432l2566,5432,2566,5433,2579,5433,2578,5432xe" filled="true" fillcolor="#1f1a17" stroked="false">
                <v:path arrowok="t"/>
                <v:fill type="solid"/>
              </v:shape>
            </v:group>
            <v:group style="position:absolute;left:5641;top:5150;width:263;height:212" coordorigin="5641,5150" coordsize="263,212">
              <v:shape style="position:absolute;left:5641;top:5150;width:263;height:212" coordorigin="5641,5150" coordsize="263,212" path="m5641,5361l5904,5361,5904,5150,5641,5150,5641,5361xe" filled="false" stroked="true" strokeweight=".288pt" strokecolor="#1f1a17">
                <v:path arrowok="t"/>
              </v:shape>
            </v:group>
            <v:group style="position:absolute;left:5687;top:5211;width:27;height:87" coordorigin="5687,5211" coordsize="27,87">
              <v:shape style="position:absolute;left:5687;top:5211;width:27;height:87" coordorigin="5687,5211" coordsize="27,87" path="m5687,5298l5713,5298,5713,5211,5687,5211,5687,5298xe" filled="false" stroked="true" strokeweight=".288pt" strokecolor="#1f1a17">
                <v:path arrowok="t"/>
              </v:shape>
            </v:group>
            <v:group style="position:absolute;left:5766;top:5203;width:106;height:105" coordorigin="5766,5203" coordsize="106,105">
              <v:shape style="position:absolute;left:5766;top:5203;width:106;height:105" coordorigin="5766,5203" coordsize="106,105" path="m5872,5254l5869,5242,5868,5235,5858,5219,5843,5208,5825,5203,5806,5204,5788,5211,5775,5223,5769,5241,5766,5254,5768,5266,5770,5274,5819,5307,5838,5303,5853,5296,5868,5274,5869,5266,5872,5254xe" filled="false" stroked="true" strokeweight=".288pt" strokecolor="#1f1a17">
                <v:path arrowok="t"/>
              </v:shape>
            </v:group>
            <v:group style="position:absolute;left:5778;top:5221;width:68;height:81" coordorigin="5778,5221" coordsize="68,81">
              <v:shape style="position:absolute;left:5778;top:5221;width:68;height:81" coordorigin="5778,5221" coordsize="68,81" path="m5845,5301l5778,5221e" filled="false" stroked="true" strokeweight=".288pt" strokecolor="#1f1a17">
                <v:path arrowok="t"/>
              </v:shape>
            </v:group>
            <v:group style="position:absolute;left:5792;top:5210;width:66;height:78" coordorigin="5792,5210" coordsize="66,78">
              <v:shape style="position:absolute;left:5792;top:5210;width:66;height:78" coordorigin="5792,5210" coordsize="66,78" path="m5858,5288l5792,5210e" filled="false" stroked="true" strokeweight=".288pt" strokecolor="#1f1a17">
                <v:path arrowok="t"/>
              </v:shape>
            </v:group>
            <v:group style="position:absolute;left:3383;top:5636;width:2200;height:50" coordorigin="3383,5636" coordsize="2200,50">
              <v:shape style="position:absolute;left:3383;top:5636;width:2200;height:50" coordorigin="3383,5636" coordsize="2200,50" path="m5575,5658l5536,5658,5536,5664,5531,5664,5531,5685,5582,5661,5575,5658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07,5682l3406,5682,3406,5683,3407,5682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13,5680l3397,5680,3398,5682,3413,5682,3413,5680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16,5679l3395,5679,3395,5680,3416,5680,3416,5679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18,5678l3392,5678,3392,5679,3418,5679,3418,5678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22,5674l3389,5674,3389,5676,3391,5678,3419,5678,3419,5677,3421,5677,3421,5676,3422,5676,3422,5674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24,5673l3388,5673,3388,5674,3424,5674,3424,5673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25,5654l3386,5654,3386,5655,3385,5655,3385,5658,3384,5658,3384,5661,3383,5661,3383,5665,3384,5665,3384,5670,3385,5670,3385,5672,3386,5672,3386,5673,3425,5673,3425,5671,3426,5671,3426,5668,3427,5667,3427,5666,3406,5666,3406,5660,3427,5660,3426,5659,3426,5656,3425,5656,3425,5654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27,5666l3406,5666,3427,5666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5531,5658l3427,5660,3427,5666,5531,5664,5531,5658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5531,5636l5531,5658,5575,5658,5531,5636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22,5652l3388,5652,3388,5654,3424,5654,3424,5653,3422,5653,3422,5652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21,5650l3389,5650,3389,5652,3421,5652,3421,5650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20,5649l3390,5649,3390,5650,3420,5650,3420,5649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18,5648l3392,5648,3392,5649,3418,5649,3418,5648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16,5647l3395,5647,3395,5648,3416,5648,3416,5647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13,5646l3397,5646,3397,5647,3413,5647,3413,5646xe" filled="true" fillcolor="#1f1a17" stroked="false">
                <v:path arrowok="t"/>
                <v:fill type="solid"/>
              </v:shape>
              <v:shape style="position:absolute;left:3383;top:5636;width:2200;height:50" coordorigin="3383,5636" coordsize="2200,50" path="m3409,5644l3402,5644,3402,5646,3409,5646,3409,5644xe" filled="true" fillcolor="#1f1a17" stroked="false">
                <v:path arrowok="t"/>
                <v:fill type="solid"/>
              </v:shape>
            </v:group>
            <v:group style="position:absolute;left:5641;top:5361;width:263;height:210" coordorigin="5641,5361" coordsize="263,210">
              <v:shape style="position:absolute;left:5641;top:5361;width:263;height:210" coordorigin="5641,5361" coordsize="263,210" path="m5641,5571l5904,5571,5904,5361,5641,5361,5641,5571xe" filled="false" stroked="true" strokeweight=".288pt" strokecolor="#1f1a17">
                <v:path arrowok="t"/>
              </v:shape>
            </v:group>
            <v:group style="position:absolute;left:5687;top:5421;width:27;height:87" coordorigin="5687,5421" coordsize="27,87">
              <v:shape style="position:absolute;left:5687;top:5421;width:27;height:87" coordorigin="5687,5421" coordsize="27,87" path="m5687,5508l5713,5508,5713,5421,5687,5421,5687,5508xe" filled="false" stroked="true" strokeweight=".288pt" strokecolor="#1f1a17">
                <v:path arrowok="t"/>
              </v:shape>
            </v:group>
            <v:group style="position:absolute;left:5766;top:5414;width:107;height:104" coordorigin="5766,5414" coordsize="107,104">
              <v:shape style="position:absolute;left:5766;top:5414;width:107;height:104" coordorigin="5766,5414" coordsize="107,104" path="m5873,5467l5825,5414,5807,5415,5790,5421,5777,5433,5769,5450,5766,5467,5768,5475,5773,5492,5784,5505,5799,5514,5816,5517,5835,5515,5851,5507,5864,5493,5870,5475,5873,5467xe" filled="false" stroked="true" strokeweight=".288pt" strokecolor="#1f1a17">
                <v:path arrowok="t"/>
              </v:shape>
            </v:group>
            <v:group style="position:absolute;left:5778;top:5433;width:68;height:78" coordorigin="5778,5433" coordsize="68,78">
              <v:shape style="position:absolute;left:5778;top:5433;width:68;height:78" coordorigin="5778,5433" coordsize="68,78" path="m5845,5511l5778,5433e" filled="false" stroked="true" strokeweight=".288pt" strokecolor="#1f1a17">
                <v:path arrowok="t"/>
              </v:shape>
            </v:group>
            <v:group style="position:absolute;left:5792;top:5420;width:66;height:81" coordorigin="5792,5420" coordsize="66,81">
              <v:shape style="position:absolute;left:5792;top:5420;width:66;height:81" coordorigin="5792,5420" coordsize="66,81" path="m5858,5500l5792,5420e" filled="false" stroked="true" strokeweight=".288pt" strokecolor="#1f1a17">
                <v:path arrowok="t"/>
              </v:shape>
            </v:group>
            <v:group style="position:absolute;left:5641;top:5571;width:263;height:212" coordorigin="5641,5571" coordsize="263,212">
              <v:shape style="position:absolute;left:5641;top:5571;width:263;height:212" coordorigin="5641,5571" coordsize="263,212" path="m5641,5782l5904,5782,5904,5571,5641,5571,5641,5782xe" filled="false" stroked="true" strokeweight=".288pt" strokecolor="#1f1a17">
                <v:path arrowok="t"/>
              </v:shape>
            </v:group>
            <v:group style="position:absolute;left:5687;top:5634;width:27;height:86" coordorigin="5687,5634" coordsize="27,86">
              <v:shape style="position:absolute;left:5687;top:5634;width:27;height:86" coordorigin="5687,5634" coordsize="27,86" path="m5687,5719l5713,5719,5713,5634,5687,5634,5687,5719xe" filled="false" stroked="true" strokeweight=".288pt" strokecolor="#1f1a17">
                <v:path arrowok="t"/>
              </v:shape>
            </v:group>
            <v:group style="position:absolute;left:5766;top:5625;width:107;height:104" coordorigin="5766,5625" coordsize="107,104">
              <v:shape style="position:absolute;left:5766;top:5625;width:107;height:104" coordorigin="5766,5625" coordsize="107,104" path="m5873,5676l5870,5667,5868,5656,5856,5640,5841,5629,5824,5625,5806,5626,5790,5632,5778,5643,5770,5658,5766,5676,5768,5688,5774,5706,5786,5719,5802,5726,5820,5729,5838,5725,5854,5716,5866,5701,5870,5688,5873,5676xe" filled="false" stroked="true" strokeweight=".288pt" strokecolor="#1f1a17">
                <v:path arrowok="t"/>
              </v:shape>
            </v:group>
            <v:group style="position:absolute;left:5778;top:5642;width:68;height:81" coordorigin="5778,5642" coordsize="68,81">
              <v:shape style="position:absolute;left:5778;top:5642;width:68;height:81" coordorigin="5778,5642" coordsize="68,81" path="m5845,5722l5778,5642e" filled="false" stroked="true" strokeweight=".288pt" strokecolor="#1f1a17">
                <v:path arrowok="t"/>
              </v:shape>
            </v:group>
            <v:group style="position:absolute;left:5792;top:5631;width:66;height:78" coordorigin="5792,5631" coordsize="66,78">
              <v:shape style="position:absolute;left:5792;top:5631;width:66;height:78" coordorigin="5792,5631" coordsize="66,78" path="m5858,5709l5792,5631e" filled="false" stroked="true" strokeweight=".288pt" strokecolor="#1f1a17">
                <v:path arrowok="t"/>
              </v:shape>
            </v:group>
            <v:group style="position:absolute;left:8149;top:5271;width:263;height:132" coordorigin="8149,5271" coordsize="263,132">
              <v:shape style="position:absolute;left:8149;top:5271;width:263;height:132" coordorigin="8149,5271" coordsize="263,132" path="m8149,5403l8412,5403,8412,5271,8149,5271,8149,5403xe" filled="false" stroked="true" strokeweight=".288pt" strokecolor="#1f1a17">
                <v:path arrowok="t"/>
              </v:shape>
            </v:group>
            <v:group style="position:absolute;left:8149;top:5138;width:263;height:134" coordorigin="8149,5138" coordsize="263,134">
              <v:shape style="position:absolute;left:8149;top:5138;width:263;height:134" coordorigin="8149,5138" coordsize="263,134" path="m8149,5271l8412,5271,8412,5138,8149,5138,8149,5271xe" filled="false" stroked="true" strokeweight=".288pt" strokecolor="#1f1a17">
                <v:path arrowok="t"/>
              </v:shape>
            </v:group>
            <v:group style="position:absolute;left:8196;top:5138;width:2;height:542" coordorigin="8196,5138" coordsize="2,542">
              <v:shape style="position:absolute;left:8196;top:5138;width:2;height:542" coordorigin="8196,5138" coordsize="0,542" path="m8196,5138l8196,5679e" filled="false" stroked="true" strokeweight=".390013pt" strokecolor="#1f1a17">
                <v:path arrowok="t"/>
              </v:shape>
            </v:group>
            <v:group style="position:absolute;left:8392;top:5138;width:2;height:542" coordorigin="8392,5138" coordsize="2,542">
              <v:shape style="position:absolute;left:8392;top:5138;width:2;height:542" coordorigin="8392,5138" coordsize="0,542" path="m8392,5138l8392,5679e" filled="false" stroked="true" strokeweight=".389982pt" strokecolor="#1f1a17">
                <v:path arrowok="t"/>
              </v:shape>
            </v:group>
            <v:group style="position:absolute;left:8366;top:5310;width:27;height:54" coordorigin="8366,5310" coordsize="27,54">
              <v:shape style="position:absolute;left:8366;top:5310;width:27;height:54" coordorigin="8366,5310" coordsize="27,54" path="m8366,5364l8393,5364,8393,5310,8366,5310,8366,5364xe" filled="false" stroked="true" strokeweight=".288pt" strokecolor="#1f1a17">
                <v:path arrowok="t"/>
              </v:shape>
            </v:group>
            <v:group style="position:absolute;left:8366;top:5179;width:27;height:52" coordorigin="8366,5179" coordsize="27,52">
              <v:shape style="position:absolute;left:8366;top:5179;width:27;height:52" coordorigin="8366,5179" coordsize="27,52" path="m8366,5230l8393,5230,8393,5179,8366,5179,8366,5230xe" filled="false" stroked="true" strokeweight=".288pt" strokecolor="#1f1a17">
                <v:path arrowok="t"/>
              </v:shape>
            </v:group>
            <v:group style="position:absolute;left:8209;top:5283;width:105;height:107" coordorigin="8209,5283" coordsize="105,107">
              <v:shape style="position:absolute;left:8209;top:5283;width:105;height:107" coordorigin="8209,5283" coordsize="105,107" path="m8314,5336l8314,5326,8304,5307,8292,5293,8282,5288,8261,5283,8251,5286,8240,5288,8231,5293,8225,5300,8218,5307,8214,5317,8209,5326,8209,5348,8218,5366,8230,5379,8246,5387,8262,5390,8279,5387,8294,5378,8306,5363,8314,5348,8314,5336xe" filled="false" stroked="true" strokeweight=".288pt" strokecolor="#1f1a17">
                <v:path arrowok="t"/>
              </v:shape>
            </v:group>
            <v:group style="position:absolute;left:8209;top:5151;width:105;height:107" coordorigin="8209,5151" coordsize="105,107">
              <v:shape style="position:absolute;left:8209;top:5151;width:105;height:107" coordorigin="8209,5151" coordsize="105,107" path="m8314,5205l8314,5194,8309,5182,8297,5166,8282,5155,8266,5151,8250,5152,8235,5159,8222,5170,8212,5186,8209,5214,8217,5232,8229,5245,8243,5254,8260,5257,8276,5255,8292,5247,8305,5233,8314,5214,8314,5205xe" filled="false" stroked="true" strokeweight=".288pt" strokecolor="#1f1a17">
                <v:path arrowok="t"/>
              </v:shape>
            </v:group>
            <v:group style="position:absolute;left:8236;top:5302;width:68;height:80" coordorigin="8236,5302" coordsize="68,80">
              <v:shape style="position:absolute;left:8236;top:5302;width:68;height:80" coordorigin="8236,5302" coordsize="68,80" path="m8236,5382l8303,5302e" filled="false" stroked="true" strokeweight=".288pt" strokecolor="#1f1a17">
                <v:path arrowok="t"/>
              </v:shape>
            </v:group>
            <v:group style="position:absolute;left:8236;top:5172;width:68;height:78" coordorigin="8236,5172" coordsize="68,78">
              <v:shape style="position:absolute;left:8236;top:5172;width:68;height:78" coordorigin="8236,5172" coordsize="68,78" path="m8236,5250l8303,5172e" filled="false" stroked="true" strokeweight=".288pt" strokecolor="#1f1a17">
                <v:path arrowok="t"/>
              </v:shape>
            </v:group>
            <v:group style="position:absolute;left:8220;top:5290;width:68;height:80" coordorigin="8220,5290" coordsize="68,80">
              <v:shape style="position:absolute;left:8220;top:5290;width:68;height:80" coordorigin="8220,5290" coordsize="68,80" path="m8220,5370l8287,5290e" filled="false" stroked="true" strokeweight=".288pt" strokecolor="#1f1a17">
                <v:path arrowok="t"/>
              </v:shape>
            </v:group>
            <v:group style="position:absolute;left:8220;top:5158;width:68;height:81" coordorigin="8220,5158" coordsize="68,81">
              <v:shape style="position:absolute;left:8220;top:5158;width:68;height:81" coordorigin="8220,5158" coordsize="68,81" path="m8220,5239l8287,5158e" filled="false" stroked="true" strokeweight=".288pt" strokecolor="#1f1a17">
                <v:path arrowok="t"/>
              </v:shape>
            </v:group>
            <v:group style="position:absolute;left:8149;top:5403;width:263;height:135" coordorigin="8149,5403" coordsize="263,135">
              <v:shape style="position:absolute;left:8149;top:5403;width:263;height:135" coordorigin="8149,5403" coordsize="263,135" path="m8149,5538l8412,5538,8412,5403,8149,5403,8149,5538xe" filled="false" stroked="true" strokeweight=".288pt" strokecolor="#1f1a17">
                <v:path arrowok="t"/>
              </v:shape>
            </v:group>
            <v:group style="position:absolute;left:8366;top:5444;width:27;height:52" coordorigin="8366,5444" coordsize="27,52">
              <v:shape style="position:absolute;left:8366;top:5444;width:27;height:52" coordorigin="8366,5444" coordsize="27,52" path="m8366,5496l8393,5496,8393,5444,8366,5444,8366,5496xe" filled="false" stroked="true" strokeweight=".288pt" strokecolor="#1f1a17">
                <v:path arrowok="t"/>
              </v:shape>
            </v:group>
            <v:group style="position:absolute;left:8209;top:5417;width:105;height:106" coordorigin="8209,5417" coordsize="105,106">
              <v:shape style="position:absolute;left:8209;top:5417;width:105;height:106" coordorigin="8209,5417" coordsize="105,106" path="m8314,5470l8314,5460,8309,5449,8298,5432,8284,5422,8267,5417,8250,5418,8234,5425,8220,5437,8211,5454,8209,5480,8217,5498,8229,5511,8245,5519,8261,5522,8278,5520,8294,5511,8306,5497,8314,5480,8314,5470xe" filled="false" stroked="true" strokeweight=".288pt" strokecolor="#1f1a17">
                <v:path arrowok="t"/>
              </v:shape>
            </v:group>
            <v:group style="position:absolute;left:8236;top:5437;width:68;height:78" coordorigin="8236,5437" coordsize="68,78">
              <v:shape style="position:absolute;left:8236;top:5437;width:68;height:78" coordorigin="8236,5437" coordsize="68,78" path="m8236,5515l8303,5437e" filled="false" stroked="true" strokeweight=".288pt" strokecolor="#1f1a17">
                <v:path arrowok="t"/>
              </v:shape>
            </v:group>
            <v:group style="position:absolute;left:8220;top:5424;width:68;height:81" coordorigin="8220,5424" coordsize="68,81">
              <v:shape style="position:absolute;left:8220;top:5424;width:68;height:81" coordorigin="8220,5424" coordsize="68,81" path="m8220,5504l8287,5424e" filled="false" stroked="true" strokeweight=".288pt" strokecolor="#1f1a17">
                <v:path arrowok="t"/>
              </v:shape>
            </v:group>
            <v:group style="position:absolute;left:8149;top:4159;width:263;height:132" coordorigin="8149,4159" coordsize="263,132">
              <v:shape style="position:absolute;left:8149;top:4159;width:263;height:132" coordorigin="8149,4159" coordsize="263,132" path="m8149,4291l8412,4291,8412,4159,8149,4159,8149,4291xe" filled="false" stroked="true" strokeweight=".288pt" strokecolor="#1f1a17">
                <v:path arrowok="t"/>
              </v:shape>
            </v:group>
            <v:group style="position:absolute;left:8197;top:3490;width:2;height:801" coordorigin="8197,3490" coordsize="2,801">
              <v:shape style="position:absolute;left:8197;top:3490;width:2;height:801" coordorigin="8197,3490" coordsize="0,801" path="m8197,3490l8197,4291e" filled="false" stroked="true" strokeweight=".288pt" strokecolor="#1f1a17">
                <v:path arrowok="t"/>
              </v:shape>
            </v:group>
            <v:group style="position:absolute;left:8393;top:3490;width:2;height:801" coordorigin="8393,3490" coordsize="2,801">
              <v:shape style="position:absolute;left:8393;top:3490;width:2;height:801" coordorigin="8393,3490" coordsize="0,801" path="m8393,3490l8393,4291e" filled="false" stroked="true" strokeweight=".288pt" strokecolor="#1f1a17">
                <v:path arrowok="t"/>
              </v:shape>
            </v:group>
            <v:group style="position:absolute;left:8369;top:4198;width:24;height:52" coordorigin="8369,4198" coordsize="24,52">
              <v:shape style="position:absolute;left:8369;top:4198;width:24;height:52" coordorigin="8369,4198" coordsize="24,52" path="m8366,4224l8396,4224e" filled="false" stroked="true" strokeweight="2.968pt" strokecolor="#1f1a17">
                <v:path arrowok="t"/>
              </v:shape>
            </v:group>
            <v:group style="position:absolute;left:8209;top:4172;width:107;height:106" coordorigin="8209,4172" coordsize="107,106">
              <v:shape style="position:absolute;left:8209;top:4172;width:107;height:106" coordorigin="8209,4172" coordsize="107,106" path="m8316,4224l8314,4215,8311,4203,8299,4187,8284,4176,8267,4172,8250,4174,8234,4180,8221,4191,8213,4206,8209,4224,8212,4234,8217,4252,8227,4265,8242,4274,8258,4277,8276,4276,8292,4269,8306,4256,8314,4234,8316,4224xe" filled="false" stroked="true" strokeweight=".288pt" strokecolor="#1f1a17">
                <v:path arrowok="t"/>
              </v:shape>
            </v:group>
            <v:group style="position:absolute;left:8236;top:4190;width:68;height:81" coordorigin="8236,4190" coordsize="68,81">
              <v:shape style="position:absolute;left:8236;top:4190;width:68;height:81" coordorigin="8236,4190" coordsize="68,81" path="m8236,4270l8303,4190e" filled="false" stroked="true" strokeweight=".288pt" strokecolor="#1f1a17">
                <v:path arrowok="t"/>
              </v:shape>
            </v:group>
            <v:group style="position:absolute;left:8222;top:4179;width:68;height:81" coordorigin="8222,4179" coordsize="68,81">
              <v:shape style="position:absolute;left:8222;top:4179;width:68;height:81" coordorigin="8222,4179" coordsize="68,81" path="m8222,4260l8290,4179e" filled="false" stroked="true" strokeweight=".288pt" strokecolor="#1f1a17">
                <v:path arrowok="t"/>
              </v:shape>
            </v:group>
            <v:group style="position:absolute;left:8149;top:4028;width:263;height:131" coordorigin="8149,4028" coordsize="263,131">
              <v:shape style="position:absolute;left:8149;top:4028;width:263;height:131" coordorigin="8149,4028" coordsize="263,131" path="m8149,4159l8412,4159,8412,4028,8149,4028,8149,4159xe" filled="false" stroked="true" strokeweight=".288pt" strokecolor="#1f1a17">
                <v:path arrowok="t"/>
              </v:shape>
            </v:group>
            <v:group style="position:absolute;left:8369;top:4066;width:24;height:53" coordorigin="8369,4066" coordsize="24,53">
              <v:shape style="position:absolute;left:8369;top:4066;width:24;height:53" coordorigin="8369,4066" coordsize="24,53" path="m8366,4093l8396,4093e" filled="false" stroked="true" strokeweight="3.028pt" strokecolor="#1f1a17">
                <v:path arrowok="t"/>
              </v:shape>
            </v:group>
            <v:group style="position:absolute;left:8209;top:4040;width:107;height:106" coordorigin="8209,4040" coordsize="107,106">
              <v:shape style="position:absolute;left:8209;top:4040;width:107;height:106" coordorigin="8209,4040" coordsize="107,106" path="m8316,4093l8314,4083,8311,4071,8298,4054,8283,4044,8266,4040,8250,4041,8235,4048,8223,4058,8214,4073,8209,4093,8212,4102,8217,4121,8229,4135,8245,4143,8263,4145,8281,4143,8297,4134,8309,4119,8314,4102,8316,4093xe" filled="false" stroked="true" strokeweight=".288pt" strokecolor="#1f1a17">
                <v:path arrowok="t"/>
              </v:shape>
            </v:group>
            <v:group style="position:absolute;left:8236;top:4059;width:68;height:80" coordorigin="8236,4059" coordsize="68,80">
              <v:shape style="position:absolute;left:8236;top:4059;width:68;height:80" coordorigin="8236,4059" coordsize="68,80" path="m8236,4138l8303,4059e" filled="false" stroked="true" strokeweight=".288pt" strokecolor="#1f1a17">
                <v:path arrowok="t"/>
              </v:shape>
            </v:group>
            <v:group style="position:absolute;left:8222;top:4047;width:68;height:81" coordorigin="8222,4047" coordsize="68,81">
              <v:shape style="position:absolute;left:8222;top:4047;width:68;height:81" coordorigin="8222,4047" coordsize="68,81" path="m8222,4128l8290,4047e" filled="false" stroked="true" strokeweight=".288pt" strokecolor="#1f1a17">
                <v:path arrowok="t"/>
              </v:shape>
            </v:group>
            <v:group style="position:absolute;left:8149;top:4710;width:263;height:135" coordorigin="8149,4710" coordsize="263,135">
              <v:shape style="position:absolute;left:8149;top:4710;width:263;height:135" coordorigin="8149,4710" coordsize="263,135" path="m8149,4844l8412,4844,8412,4710,8149,4710,8149,4844xe" filled="false" stroked="true" strokeweight=".288pt" strokecolor="#1f1a17">
                <v:path arrowok="t"/>
              </v:shape>
            </v:group>
            <v:group style="position:absolute;left:8197;top:4579;width:2;height:266" coordorigin="8197,4579" coordsize="2,266">
              <v:shape style="position:absolute;left:8197;top:4579;width:2;height:266" coordorigin="8197,4579" coordsize="0,266" path="m8197,4579l8197,4844e" filled="false" stroked="true" strokeweight=".288pt" strokecolor="#1f1a17">
                <v:path arrowok="t"/>
              </v:shape>
            </v:group>
            <v:group style="position:absolute;left:8393;top:4579;width:2;height:266" coordorigin="8393,4579" coordsize="2,266">
              <v:shape style="position:absolute;left:8393;top:4579;width:2;height:266" coordorigin="8393,4579" coordsize="0,266" path="m8393,4579l8393,4844e" filled="false" stroked="true" strokeweight=".288pt" strokecolor="#1f1a17">
                <v:path arrowok="t"/>
              </v:shape>
            </v:group>
            <v:group style="position:absolute;left:8366;top:4750;width:27;height:51" coordorigin="8366,4750" coordsize="27,51">
              <v:shape style="position:absolute;left:8366;top:4750;width:27;height:51" coordorigin="8366,4750" coordsize="27,51" path="m8366,4801l8393,4801,8393,4750,8366,4750,8366,4801xe" filled="false" stroked="true" strokeweight=".288pt" strokecolor="#1f1a17">
                <v:path arrowok="t"/>
              </v:shape>
            </v:group>
            <v:group style="position:absolute;left:8209;top:4724;width:105;height:105" coordorigin="8209,4724" coordsize="105,105">
              <v:shape style="position:absolute;left:8209;top:4724;width:105;height:105" coordorigin="8209,4724" coordsize="105,105" path="m8314,4777l8314,4766,8309,4755,8304,4746,8298,4738,8292,4732,8282,4729,8272,4724,8251,4724,8232,4733,8217,4747,8209,4766,8209,4786,8218,4805,8230,4818,8245,4826,8261,4829,8278,4826,8293,4818,8305,4803,8314,4786,8314,4777xe" filled="false" stroked="true" strokeweight=".288pt" strokecolor="#1f1a17">
                <v:path arrowok="t"/>
              </v:shape>
            </v:group>
            <v:group style="position:absolute;left:8233;top:4743;width:70;height:78" coordorigin="8233,4743" coordsize="70,78">
              <v:shape style="position:absolute;left:8233;top:4743;width:70;height:78" coordorigin="8233,4743" coordsize="70,78" path="m8233,4821l8303,4743e" filled="false" stroked="true" strokeweight=".288pt" strokecolor="#1f1a17">
                <v:path arrowok="t"/>
              </v:shape>
            </v:group>
            <v:group style="position:absolute;left:8220;top:4730;width:68;height:81" coordorigin="8220,4730" coordsize="68,81">
              <v:shape style="position:absolute;left:8220;top:4730;width:68;height:81" coordorigin="8220,4730" coordsize="68,81" path="m8220,4810l8287,4730e" filled="false" stroked="true" strokeweight=".288pt" strokecolor="#1f1a17">
                <v:path arrowok="t"/>
              </v:shape>
            </v:group>
            <v:group style="position:absolute;left:8149;top:4579;width:263;height:131" coordorigin="8149,4579" coordsize="263,131">
              <v:shape style="position:absolute;left:8149;top:4579;width:263;height:131" coordorigin="8149,4579" coordsize="263,131" path="m8149,4710l8412,4710,8412,4579,8149,4579,8149,4710xe" filled="false" stroked="true" strokeweight=".288pt" strokecolor="#1f1a17">
                <v:path arrowok="t"/>
              </v:shape>
            </v:group>
            <v:group style="position:absolute;left:8366;top:4618;width:27;height:51" coordorigin="8366,4618" coordsize="27,51">
              <v:shape style="position:absolute;left:8366;top:4618;width:27;height:51" coordorigin="8366,4618" coordsize="27,51" path="m8366,4669l8393,4669,8393,4618,8366,4618,8366,4669xe" filled="false" stroked="true" strokeweight=".288pt" strokecolor="#1f1a17">
                <v:path arrowok="t"/>
              </v:shape>
            </v:group>
            <v:group style="position:absolute;left:8209;top:4592;width:105;height:107" coordorigin="8209,4592" coordsize="105,107">
              <v:shape style="position:absolute;left:8209;top:4592;width:105;height:107" coordorigin="8209,4592" coordsize="105,107" path="m8314,4642l8314,4634,8309,4623,8298,4607,8283,4596,8267,4592,8250,4593,8234,4600,8220,4612,8211,4629,8209,4654,8218,4673,8229,4686,8244,4695,8259,4698,8275,4696,8291,4688,8304,4674,8314,4654,8314,4642xe" filled="false" stroked="true" strokeweight=".288pt" strokecolor="#1f1a17">
                <v:path arrowok="t"/>
              </v:shape>
            </v:group>
            <v:group style="position:absolute;left:8233;top:4609;width:70;height:82" coordorigin="8233,4609" coordsize="70,82">
              <v:shape style="position:absolute;left:8233;top:4609;width:70;height:82" coordorigin="8233,4609" coordsize="70,82" path="m8233,4690l8303,4609e" filled="false" stroked="true" strokeweight=".288pt" strokecolor="#1f1a17">
                <v:path arrowok="t"/>
              </v:shape>
            </v:group>
            <v:group style="position:absolute;left:8220;top:4599;width:68;height:80" coordorigin="8220,4599" coordsize="68,80">
              <v:shape style="position:absolute;left:8220;top:4599;width:68;height:80" coordorigin="8220,4599" coordsize="68,80" path="m8220,4678l8287,4599e" filled="false" stroked="true" strokeweight=".288pt" strokecolor="#1f1a17">
                <v:path arrowok="t"/>
              </v:shape>
            </v:group>
            <v:group style="position:absolute;left:5926;top:6747;width:2204;height:2" coordorigin="5926,6747" coordsize="2204,2">
              <v:shape style="position:absolute;left:5926;top:6747;width:2204;height:2" coordorigin="5926,6747" coordsize="2204,0" path="m5926,6747l8129,6747e" filled="false" stroked="true" strokeweight="1pt" strokecolor="#131516">
                <v:path arrowok="t"/>
              </v:shape>
            </v:group>
            <v:group style="position:absolute;left:5933;top:2198;width:2;height:4540" coordorigin="5933,2198" coordsize="2,4540">
              <v:shape style="position:absolute;left:5933;top:2198;width:2;height:4540" coordorigin="5933,2198" coordsize="0,4540" path="m5933,2198l5933,6738e" filled="false" stroked="true" strokeweight=".88pt" strokecolor="#131516">
                <v:path arrowok="t"/>
              </v:shape>
            </v:group>
            <v:group style="position:absolute;left:8122;top:2198;width:2;height:4540" coordorigin="8122,2198" coordsize="2,4540">
              <v:shape style="position:absolute;left:8122;top:2198;width:2;height:4540" coordorigin="8122,2198" coordsize="0,4540" path="m8122,2198l8122,6738e" filled="false" stroked="true" strokeweight=".82pt" strokecolor="#131516">
                <v:path arrowok="t"/>
              </v:shape>
            </v:group>
            <v:group style="position:absolute;left:5926;top:2187;width:2204;height:2" coordorigin="5926,2187" coordsize="2204,2">
              <v:shape style="position:absolute;left:5926;top:2187;width:2204;height:2" coordorigin="5926,2187" coordsize="2204,0" path="m5926,2187l8129,2187e" filled="false" stroked="true" strokeweight="1.2pt" strokecolor="#131516">
                <v:path arrowok="t"/>
              </v:shape>
            </v:group>
            <v:group style="position:absolute;left:5630;top:6741;width:2795;height:2" coordorigin="5630,6741" coordsize="2795,2">
              <v:shape style="position:absolute;left:5630;top:6741;width:2795;height:2" coordorigin="5630,6741" coordsize="2795,0" path="m5630,6741l8425,6741e" filled="false" stroked="true" strokeweight=".64001pt" strokecolor="#131516">
                <v:path arrowok="t"/>
              </v:shape>
            </v:group>
            <v:group style="position:absolute;left:5941;top:2193;width:2174;height:2" coordorigin="5941,2193" coordsize="2174,2">
              <v:shape style="position:absolute;left:5941;top:2193;width:2174;height:2" coordorigin="5941,2193" coordsize="2174,0" path="m5941,2193l8114,2193e" filled="false" stroked="true" strokeweight=".580pt" strokecolor="#131516">
                <v:path arrowok="t"/>
              </v:shape>
              <v:shape style="position:absolute;left:6184;top:2226;width:1687;height:608" type="#_x0000_t75" stroked="false">
                <v:imagedata r:id="rId146" o:title=""/>
              </v:shape>
            </v:group>
            <v:group style="position:absolute;left:5611;top:6744;width:2832;height:2" coordorigin="5611,6744" coordsize="2832,2">
              <v:shape style="position:absolute;left:5611;top:6744;width:2832;height:2" coordorigin="5611,6744" coordsize="2832,0" path="m5611,6744l8443,6744e" filled="false" stroked="true" strokeweight="1pt" strokecolor="#131516">
                <v:path arrowok="t"/>
              </v:shape>
            </v:group>
            <v:group style="position:absolute;left:3383;top:4644;width:2200;height:54" coordorigin="3383,4644" coordsize="2200,54">
              <v:shape style="position:absolute;left:3383;top:4644;width:2200;height:54" coordorigin="3383,4644" coordsize="2200,54" path="m5575,4666l5536,4666,5536,4675,5531,4675,5531,4698,5582,4670,5575,4666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12,4693l3398,4693,3398,4694,3410,4694,3412,4693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15,4692l3395,4692,3396,4693,3414,4693,3415,4692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18,4690l3394,4690,3394,4692,3418,4692,3418,4690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19,4689l3391,4689,3391,4690,3419,4690,3419,4689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21,4687l3389,4687,3389,4688,3390,4688,3390,4689,3421,4689,3421,4687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22,4686l3388,4686,3388,4687,3422,4687,3422,4686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26,4678l3384,4678,3384,4681,3385,4681,3385,4683,3386,4684,3386,4686,3424,4686,3424,4684,3425,4683,3425,4682,3426,4682,3426,4678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25,4664l3385,4664,3385,4666,3384,4666,3384,4669,3383,4669,3383,4678,3427,4678,3427,4677,3406,4677,3406,4669,3426,4669,3426,4665,3425,4665,3425,4664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27,4677l3406,4677,3427,4677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5531,4666l3426,4669,3427,4669,3427,4677,5531,4675,5531,4666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5531,4644l5531,4666,5575,4666,5531,4644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24,4662l3386,4662,3386,4664,3424,4664,3424,4662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22,4660l3389,4660,3389,4662,3422,4662,3422,4660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20,4658l3390,4658,3390,4660,3421,4660,3421,4659,3420,4659,3420,4658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19,4657l3391,4657,3391,4658,3419,4658,3419,4657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16,4656l3394,4656,3394,4657,3416,4657,3416,4656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14,4654l3397,4654,3396,4656,3414,4656,3414,4654xe" filled="true" fillcolor="#1f1a17" stroked="false">
                <v:path arrowok="t"/>
                <v:fill type="solid"/>
              </v:shape>
              <v:shape style="position:absolute;left:3383;top:4644;width:2200;height:54" coordorigin="3383,4644" coordsize="2200,54" path="m3409,4653l3401,4653,3400,4654,3410,4654,3409,4653xe" filled="true" fillcolor="#1f1a17" stroked="false">
                <v:path arrowok="t"/>
                <v:fill type="solid"/>
              </v:shape>
            </v:group>
            <v:group style="position:absolute;left:5621;top:2195;width:2;height:4540" coordorigin="5621,2195" coordsize="2,4540">
              <v:shape style="position:absolute;left:5621;top:2195;width:2;height:4540" coordorigin="5621,2195" coordsize="0,4540" path="m5621,2195l5621,6735e" filled="false" stroked="true" strokeweight="1.06pt" strokecolor="#131516">
                <v:path arrowok="t"/>
              </v:shape>
            </v:group>
            <v:group style="position:absolute;left:8434;top:2195;width:2;height:4540" coordorigin="8434,2195" coordsize="2,4540">
              <v:shape style="position:absolute;left:8434;top:2195;width:2;height:4540" coordorigin="8434,2195" coordsize="0,4540" path="m8434,2195l8434,6735e" filled="false" stroked="true" strokeweight="1.0pt" strokecolor="#131516">
                <v:path arrowok="t"/>
              </v:shape>
            </v:group>
            <v:group style="position:absolute;left:5611;top:2185;width:2832;height:2" coordorigin="5611,2185" coordsize="2832,2">
              <v:shape style="position:absolute;left:5611;top:2185;width:2832;height:2" coordorigin="5611,2185" coordsize="2832,0" path="m5611,2185l8443,2185e" filled="false" stroked="true" strokeweight="1.1pt" strokecolor="#131516">
                <v:path arrowok="t"/>
              </v:shape>
            </v:group>
            <v:group style="position:absolute;left:5630;top:2191;width:2795;height:2" coordorigin="5630,2191" coordsize="2795,2">
              <v:shape style="position:absolute;left:5630;top:2191;width:2795;height:2" coordorigin="5630,2191" coordsize="2795,0" path="m5630,2191l8425,2191e" filled="false" stroked="true" strokeweight=".580pt" strokecolor="#131516">
                <v:path arrowok="t"/>
              </v:shape>
            </v:group>
            <v:group style="position:absolute;left:8144;top:6150;width:263;height:132" coordorigin="8144,6150" coordsize="263,132">
              <v:shape style="position:absolute;left:8144;top:6150;width:263;height:132" coordorigin="8144,6150" coordsize="263,132" path="m8144,6282l8407,6282,8407,6150,8144,6150,8144,6282xe" filled="false" stroked="true" strokeweight=".288pt" strokecolor="#1f1a17">
                <v:path arrowok="t"/>
              </v:shape>
            </v:group>
            <v:group style="position:absolute;left:8194;top:5889;width:2;height:393" coordorigin="8194,5889" coordsize="2,393">
              <v:shape style="position:absolute;left:8194;top:5889;width:2;height:393" coordorigin="8194,5889" coordsize="0,393" path="m8194,5889l8194,6282e" filled="false" stroked="true" strokeweight=".288pt" strokecolor="#1f1a17">
                <v:path arrowok="t"/>
              </v:shape>
            </v:group>
            <v:group style="position:absolute;left:8389;top:5889;width:2;height:393" coordorigin="8389,5889" coordsize="2,393">
              <v:shape style="position:absolute;left:8389;top:5889;width:2;height:393" coordorigin="8389,5889" coordsize="0,393" path="m8389,5889l8389,6282e" filled="false" stroked="true" strokeweight=".348028pt" strokecolor="#1f1a17">
                <v:path arrowok="t"/>
              </v:shape>
            </v:group>
            <v:group style="position:absolute;left:8362;top:6188;width:28;height:53" coordorigin="8362,6188" coordsize="28,53">
              <v:shape style="position:absolute;left:8362;top:6188;width:28;height:53" coordorigin="8362,6188" coordsize="28,53" path="m8362,6241l8389,6241,8389,6188,8362,6188,8362,6241xe" filled="false" stroked="true" strokeweight=".288pt" strokecolor="#1f1a17">
                <v:path arrowok="t"/>
              </v:shape>
            </v:group>
            <v:group style="position:absolute;left:8204;top:6163;width:105;height:105" coordorigin="8204,6163" coordsize="105,105">
              <v:shape style="position:absolute;left:8204;top:6163;width:105;height:105" coordorigin="8204,6163" coordsize="105,105" path="m8309,6214l8309,6202,8304,6195,8300,6186,8294,6176,8287,6172,8278,6165,8267,6163,8246,6163,8236,6165,8227,6172,8220,6176,8214,6186,8209,6195,8204,6202,8204,6226,8209,6234,8214,6243,8220,6253,8227,6260,8236,6264,8246,6265,8256,6267,8274,6264,8287,6261,8299,6246,8304,6234,8309,6226,8309,6214xe" filled="false" stroked="true" strokeweight=".288pt" strokecolor="#1f1a17">
                <v:path arrowok="t"/>
              </v:shape>
            </v:group>
            <v:group style="position:absolute;left:8230;top:6181;width:69;height:82" coordorigin="8230,6181" coordsize="69,82">
              <v:shape style="position:absolute;left:8230;top:6181;width:69;height:82" coordorigin="8230,6181" coordsize="69,82" path="m8230,6262l8298,6181e" filled="false" stroked="true" strokeweight=".288pt" strokecolor="#1f1a17">
                <v:path arrowok="t"/>
              </v:shape>
            </v:group>
            <v:group style="position:absolute;left:8216;top:6170;width:66;height:78" coordorigin="8216,6170" coordsize="66,78">
              <v:shape style="position:absolute;left:8216;top:6170;width:66;height:78" coordorigin="8216,6170" coordsize="66,78" path="m8216,6248l8282,6170e" filled="false" stroked="true" strokeweight=".288pt" strokecolor="#1f1a17">
                <v:path arrowok="t"/>
              </v:shape>
            </v:group>
            <v:group style="position:absolute;left:8144;top:6021;width:263;height:131" coordorigin="8144,6021" coordsize="263,131">
              <v:shape style="position:absolute;left:8144;top:6021;width:263;height:131" coordorigin="8144,6021" coordsize="263,131" path="m8144,6152l8407,6152,8407,6021,8144,6021,8144,6152xe" filled="false" stroked="true" strokeweight=".288pt" strokecolor="#1f1a17">
                <v:path arrowok="t"/>
              </v:shape>
            </v:group>
            <v:group style="position:absolute;left:8362;top:6058;width:28;height:54" coordorigin="8362,6058" coordsize="28,54">
              <v:shape style="position:absolute;left:8362;top:6058;width:28;height:54" coordorigin="8362,6058" coordsize="28,54" path="m8362,6112l8389,6112,8389,6058,8362,6058,8362,6112xe" filled="false" stroked="true" strokeweight=".288pt" strokecolor="#1f1a17">
                <v:path arrowok="t"/>
              </v:shape>
            </v:group>
            <v:group style="position:absolute;left:8204;top:6031;width:105;height:108" coordorigin="8204,6031" coordsize="105,108">
              <v:shape style="position:absolute;left:8204;top:6031;width:105;height:108" coordorigin="8204,6031" coordsize="105,108" path="m8309,6085l8309,6074,8304,6064,8300,6056,8294,6048,8287,6040,8278,6036,8256,6031,8246,6033,8227,6041,8214,6057,8204,6074,8204,6096,8209,6105,8214,6114,8220,6123,8227,6128,8236,6134,8246,6136,8256,6139,8276,6134,8294,6123,8304,6105,8309,6096,8309,6085xe" filled="false" stroked="true" strokeweight=".288pt" strokecolor="#1f1a17">
                <v:path arrowok="t"/>
              </v:shape>
            </v:group>
            <v:group style="position:absolute;left:8230;top:6052;width:69;height:77" coordorigin="8230,6052" coordsize="69,77">
              <v:shape style="position:absolute;left:8230;top:6052;width:69;height:77" coordorigin="8230,6052" coordsize="69,77" path="m8230,6129l8298,6052e" filled="false" stroked="true" strokeweight=".288pt" strokecolor="#1f1a17">
                <v:path arrowok="t"/>
              </v:shape>
            </v:group>
            <v:group style="position:absolute;left:8216;top:6038;width:66;height:81" coordorigin="8216,6038" coordsize="66,81">
              <v:shape style="position:absolute;left:8216;top:6038;width:66;height:81" coordorigin="8216,6038" coordsize="66,81" path="m8216,6118l8282,6038e" filled="false" stroked="true" strokeweight=".288pt" strokecolor="#1f1a17">
                <v:path arrowok="t"/>
              </v:shape>
            </v:group>
            <v:group style="position:absolute;left:8144;top:5889;width:263;height:134" coordorigin="8144,5889" coordsize="263,134">
              <v:shape style="position:absolute;left:8144;top:5889;width:263;height:134" coordorigin="8144,5889" coordsize="263,134" path="m8144,6022l8407,6022,8407,5889,8144,5889,8144,6022xe" filled="false" stroked="true" strokeweight=".288pt" strokecolor="#1f1a17">
                <v:path arrowok="t"/>
              </v:shape>
            </v:group>
            <v:group style="position:absolute;left:8362;top:5929;width:28;height:52" coordorigin="8362,5929" coordsize="28,52">
              <v:shape style="position:absolute;left:8362;top:5929;width:28;height:52" coordorigin="8362,5929" coordsize="28,52" path="m8362,5980l8389,5980,8389,5929,8362,5929,8362,5980xe" filled="false" stroked="true" strokeweight=".288pt" strokecolor="#1f1a17">
                <v:path arrowok="t"/>
              </v:shape>
            </v:group>
            <v:group style="position:absolute;left:8204;top:5902;width:105;height:105" coordorigin="8204,5902" coordsize="105,105">
              <v:shape style="position:absolute;left:8204;top:5902;width:105;height:105" coordorigin="8204,5902" coordsize="105,105" path="m8309,5956l8304,5932,8292,5916,8277,5906,8261,5902,8244,5904,8228,5911,8215,5923,8206,5940,8204,5964,8213,5984,8227,5998,8244,6005,8261,6007,8279,6002,8293,5992,8304,5977,8306,5964,8309,5956xe" filled="false" stroked="true" strokeweight=".288pt" strokecolor="#1f1a17">
                <v:path arrowok="t"/>
              </v:shape>
            </v:group>
            <v:group style="position:absolute;left:8230;top:5923;width:69;height:77" coordorigin="8230,5923" coordsize="69,77">
              <v:shape style="position:absolute;left:8230;top:5923;width:69;height:77" coordorigin="8230,5923" coordsize="69,77" path="m8230,6000l8298,5923e" filled="false" stroked="true" strokeweight=".288pt" strokecolor="#1f1a17">
                <v:path arrowok="t"/>
              </v:shape>
            </v:group>
            <v:group style="position:absolute;left:8216;top:5908;width:66;height:82" coordorigin="8216,5908" coordsize="66,82">
              <v:shape style="position:absolute;left:8216;top:5908;width:66;height:82" coordorigin="8216,5908" coordsize="66,82" path="m8216,5990l8282,5908e" filled="false" stroked="true" strokeweight=".288pt" strokecolor="#1f1a17">
                <v:path arrowok="t"/>
              </v:shape>
            </v:group>
            <v:group style="position:absolute;left:6196;top:6672;width:21;height:22" coordorigin="6196,6672" coordsize="21,22">
              <v:shape style="position:absolute;left:6196;top:6672;width:21;height:22" coordorigin="6196,6672" coordsize="21,22" path="m6196,6683l6216,6683e" filled="false" stroked="true" strokeweight="1.2pt" strokecolor="#131516">
                <v:path arrowok="t"/>
              </v:shape>
            </v:group>
            <v:group style="position:absolute;left:6213;top:6132;width:2;height:540" coordorigin="6213,6132" coordsize="2,540">
              <v:shape style="position:absolute;left:6213;top:6132;width:2;height:540" coordorigin="6213,6132" coordsize="0,540" path="m6213,6132l6213,6672e" filled="false" stroked="true" strokeweight="1.84pt" strokecolor="#131516">
                <v:path arrowok="t"/>
              </v:shape>
            </v:group>
            <v:group style="position:absolute;left:6196;top:6110;width:21;height:22" coordorigin="6196,6110" coordsize="21,22">
              <v:shape style="position:absolute;left:6196;top:6110;width:21;height:22" coordorigin="6196,6110" coordsize="21,22" path="m6196,6121l6216,6121e" filled="false" stroked="true" strokeweight="1.2pt" strokecolor="#131516">
                <v:path arrowok="t"/>
              </v:shape>
            </v:group>
            <v:group style="position:absolute;left:6216;top:6690;width:1624;height:2" coordorigin="6216,6690" coordsize="1624,2">
              <v:shape style="position:absolute;left:6216;top:6690;width:1624;height:2" coordorigin="6216,6690" coordsize="1624,0" path="m6216,6690l7840,6690e" filled="false" stroked="true" strokeweight=".580pt" strokecolor="#131516">
                <v:path arrowok="t"/>
              </v:shape>
            </v:group>
            <v:group style="position:absolute;left:7840;top:6672;width:20;height:22" coordorigin="7840,6672" coordsize="20,22">
              <v:shape style="position:absolute;left:7840;top:6672;width:20;height:22" coordorigin="7840,6672" coordsize="20,22" path="m7840,6683l7859,6683e" filled="false" stroked="true" strokeweight="1.2pt" strokecolor="#131516">
                <v:path arrowok="t"/>
              </v:shape>
            </v:group>
            <v:group style="position:absolute;left:7841;top:6132;width:2;height:540" coordorigin="7841,6132" coordsize="2,540">
              <v:shape style="position:absolute;left:7841;top:6132;width:2;height:540" coordorigin="7841,6132" coordsize="0,540" path="m7841,6132l7841,6672e" filled="false" stroked="true" strokeweight="1.9pt" strokecolor="#131516">
                <v:path arrowok="t"/>
              </v:shape>
            </v:group>
            <v:group style="position:absolute;left:7840;top:6110;width:20;height:22" coordorigin="7840,6110" coordsize="20,22">
              <v:shape style="position:absolute;left:7840;top:6110;width:20;height:22" coordorigin="7840,6110" coordsize="20,22" path="m7840,6121l7859,6121e" filled="false" stroked="true" strokeweight="1.2pt" strokecolor="#131516">
                <v:path arrowok="t"/>
              </v:shape>
            </v:group>
            <v:group style="position:absolute;left:6230;top:6679;width:1593;height:2" coordorigin="6230,6679" coordsize="1593,2">
              <v:shape style="position:absolute;left:6230;top:6679;width:1593;height:2" coordorigin="6230,6679" coordsize="1593,0" path="m6230,6679l7823,6679e" filled="false" stroked="true" strokeweight=".7pt" strokecolor="#131516">
                <v:path arrowok="t"/>
              </v:shape>
            </v:group>
            <v:group style="position:absolute;left:6230;top:6127;width:1593;height:2" coordorigin="6230,6127" coordsize="1593,2">
              <v:shape style="position:absolute;left:6230;top:6127;width:1593;height:2" coordorigin="6230,6127" coordsize="1593,0" path="m6230,6127l7823,6127e" filled="false" stroked="true" strokeweight=".64pt" strokecolor="#131516">
                <v:path arrowok="t"/>
              </v:shape>
            </v:group>
            <v:group style="position:absolute;left:6216;top:6117;width:1624;height:2" coordorigin="6216,6117" coordsize="1624,2">
              <v:shape style="position:absolute;left:6216;top:6117;width:1624;height:2" coordorigin="6216,6117" coordsize="1624,0" path="m6216,6117l7840,6117e" filled="false" stroked="true" strokeweight=".64pt" strokecolor="#131516">
                <v:path arrowok="t"/>
              </v:shape>
            </v:group>
            <v:group style="position:absolute;left:6625;top:6330;width:132;height:263" coordorigin="6625,6330" coordsize="132,263">
              <v:shape style="position:absolute;left:6625;top:6330;width:132;height:263" coordorigin="6625,6330" coordsize="132,263" path="m6757,6330l6625,6330,6625,6592,6757,6592,6757,6330xe" filled="false" stroked="true" strokeweight=".288pt" strokecolor="#1f1a17">
                <v:path arrowok="t"/>
              </v:shape>
            </v:group>
            <v:group style="position:absolute;left:6662;top:6348;width:56;height:28" coordorigin="6662,6348" coordsize="56,28">
              <v:shape style="position:absolute;left:6662;top:6348;width:56;height:28" coordorigin="6662,6348" coordsize="56,28" path="m6718,6348l6662,6348,6662,6375,6718,6375,6718,6348xe" filled="false" stroked="true" strokeweight=".288pt" strokecolor="#1f1a17">
                <v:path arrowok="t"/>
              </v:shape>
            </v:group>
            <v:group style="position:absolute;left:6638;top:6428;width:106;height:105" coordorigin="6638,6428" coordsize="106,105">
              <v:shape style="position:absolute;left:6638;top:6428;width:106;height:105" coordorigin="6638,6428" coordsize="106,105" path="m6690,6428l6679,6428,6670,6433,6653,6443,6642,6458,6638,6474,6639,6491,6645,6507,6658,6521,6676,6531,6701,6532,6720,6523,6734,6510,6742,6493,6743,6476,6739,6460,6730,6445,6714,6434,6701,6428,6690,6428xe" filled="false" stroked="true" strokeweight=".288pt" strokecolor="#1f1a17">
                <v:path arrowok="t"/>
              </v:shape>
            </v:group>
            <v:group style="position:absolute;left:6656;top:6439;width:81;height:69" coordorigin="6656,6439" coordsize="81,69">
              <v:shape style="position:absolute;left:6656;top:6439;width:81;height:69" coordorigin="6656,6439" coordsize="81,69" path="m6737,6507l6656,6439e" filled="false" stroked="true" strokeweight=".288pt" strokecolor="#1f1a17">
                <v:path arrowok="t"/>
              </v:shape>
            </v:group>
            <v:group style="position:absolute;left:6646;top:6454;width:78;height:68" coordorigin="6646,6454" coordsize="78,68">
              <v:shape style="position:absolute;left:6646;top:6454;width:78;height:68" coordorigin="6646,6454" coordsize="78,68" path="m6724,6522l6646,6454e" filled="false" stroked="true" strokeweight=".288pt" strokecolor="#1f1a17">
                <v:path arrowok="t"/>
              </v:shape>
            </v:group>
            <v:group style="position:absolute;left:6496;top:6330;width:132;height:263" coordorigin="6496,6330" coordsize="132,263">
              <v:shape style="position:absolute;left:6496;top:6330;width:132;height:263" coordorigin="6496,6330" coordsize="132,263" path="m6628,6330l6496,6330,6496,6592,6628,6592,6628,6330xe" filled="false" stroked="true" strokeweight=".288pt" strokecolor="#1f1a17">
                <v:path arrowok="t"/>
              </v:shape>
            </v:group>
            <v:group style="position:absolute;left:6534;top:6348;width:53;height:28" coordorigin="6534,6348" coordsize="53,28">
              <v:shape style="position:absolute;left:6534;top:6348;width:53;height:28" coordorigin="6534,6348" coordsize="53,28" path="m6587,6348l6534,6348,6534,6375,6587,6375,6587,6348xe" filled="false" stroked="true" strokeweight=".288pt" strokecolor="#1f1a17">
                <v:path arrowok="t"/>
              </v:shape>
            </v:group>
            <v:group style="position:absolute;left:6508;top:6428;width:107;height:105" coordorigin="6508,6428" coordsize="107,105">
              <v:shape style="position:absolute;left:6508;top:6428;width:107;height:105" coordorigin="6508,6428" coordsize="107,105" path="m6560,6428l6548,6428,6541,6433,6532,6436,6522,6444,6516,6450,6511,6459,6510,6470,6508,6481,6510,6490,6511,6501,6516,6510,6522,6517,6532,6524,6541,6528,6548,6532,6572,6532,6581,6528,6589,6524,6599,6517,6604,6510,6610,6501,6612,6490,6614,6481,6610,6460,6600,6445,6581,6433,6572,6428,6560,6428xe" filled="false" stroked="true" strokeweight=".288pt" strokecolor="#1f1a17">
                <v:path arrowok="t"/>
              </v:shape>
            </v:group>
            <v:group style="position:absolute;left:6527;top:6439;width:78;height:69" coordorigin="6527,6439" coordsize="78,69">
              <v:shape style="position:absolute;left:6527;top:6439;width:78;height:69" coordorigin="6527,6439" coordsize="78,69" path="m6605,6507l6527,6439e" filled="false" stroked="true" strokeweight=".288pt" strokecolor="#1f1a17">
                <v:path arrowok="t"/>
              </v:shape>
            </v:group>
            <v:group style="position:absolute;left:6514;top:6454;width:81;height:68" coordorigin="6514,6454" coordsize="81,68">
              <v:shape style="position:absolute;left:6514;top:6454;width:81;height:68" coordorigin="6514,6454" coordsize="81,68" path="m6594,6522l6514,6454e" filled="false" stroked="true" strokeweight=".288pt" strokecolor="#1f1a17">
                <v:path arrowok="t"/>
              </v:shape>
            </v:group>
            <v:group style="position:absolute;left:6365;top:6330;width:134;height:263" coordorigin="6365,6330" coordsize="134,263">
              <v:shape style="position:absolute;left:6365;top:6330;width:134;height:263" coordorigin="6365,6330" coordsize="134,263" path="m6498,6330l6365,6330,6365,6592,6498,6592,6498,6330xe" filled="false" stroked="true" strokeweight=".288pt" strokecolor="#1f1a17">
                <v:path arrowok="t"/>
              </v:shape>
            </v:group>
            <v:group style="position:absolute;left:6403;top:6348;width:53;height:28" coordorigin="6403,6348" coordsize="53,28">
              <v:shape style="position:absolute;left:6403;top:6348;width:53;height:28" coordorigin="6403,6348" coordsize="53,28" path="m6456,6348l6403,6348,6403,6375,6456,6375,6456,6348xe" filled="false" stroked="true" strokeweight=".288pt" strokecolor="#1f1a17">
                <v:path arrowok="t"/>
              </v:shape>
            </v:group>
            <v:group style="position:absolute;left:6377;top:6428;width:106;height:105" coordorigin="6377,6428" coordsize="106,105">
              <v:shape style="position:absolute;left:6377;top:6428;width:106;height:105" coordorigin="6377,6428" coordsize="106,105" path="m6432,6428l6408,6433,6392,6446,6381,6460,6377,6476,6378,6492,6384,6507,6396,6520,6413,6530,6439,6532,6451,6528,6461,6524,6467,6517,6474,6510,6478,6501,6482,6490,6482,6470,6478,6462,6474,6452,6467,6444,6461,6436,6451,6433,6439,6430,6432,6428xe" filled="false" stroked="true" strokeweight=".288pt" strokecolor="#1f1a17">
                <v:path arrowok="t"/>
              </v:shape>
            </v:group>
            <v:group style="position:absolute;left:6398;top:6439;width:77;height:69" coordorigin="6398,6439" coordsize="77,69">
              <v:shape style="position:absolute;left:6398;top:6439;width:77;height:69" coordorigin="6398,6439" coordsize="77,69" path="m6475,6507l6398,6439e" filled="false" stroked="true" strokeweight=".288pt" strokecolor="#1f1a17">
                <v:path arrowok="t"/>
              </v:shape>
            </v:group>
            <v:group style="position:absolute;left:6384;top:6454;width:81;height:68" coordorigin="6384,6454" coordsize="81,68">
              <v:shape style="position:absolute;left:6384;top:6454;width:81;height:68" coordorigin="6384,6454" coordsize="81,68" path="m6464,6522l6384,6454e" filled="false" stroked="true" strokeweight=".288pt" strokecolor="#1f1a17">
                <v:path arrowok="t"/>
              </v:shape>
            </v:group>
            <v:group style="position:absolute;left:7292;top:6330;width:131;height:263" coordorigin="7292,6330" coordsize="131,263">
              <v:shape style="position:absolute;left:7292;top:6330;width:131;height:263" coordorigin="7292,6330" coordsize="131,263" path="m7423,6330l7292,6330,7292,6592,7423,6592,7423,6330xe" filled="false" stroked="true" strokeweight=".288pt" strokecolor="#1f1a17">
                <v:path arrowok="t"/>
              </v:shape>
            </v:group>
            <v:group style="position:absolute;left:7330;top:6348;width:53;height:28" coordorigin="7330,6348" coordsize="53,28">
              <v:shape style="position:absolute;left:7330;top:6348;width:53;height:28" coordorigin="7330,6348" coordsize="53,28" path="m7382,6348l7330,6348,7330,6375,7382,6375,7382,6348xe" filled="false" stroked="true" strokeweight=".288pt" strokecolor="#1f1a17">
                <v:path arrowok="t"/>
              </v:shape>
            </v:group>
            <v:group style="position:absolute;left:7303;top:6428;width:107;height:105" coordorigin="7303,6428" coordsize="107,105">
              <v:shape style="position:absolute;left:7303;top:6428;width:107;height:105" coordorigin="7303,6428" coordsize="107,105" path="m7356,6428l7345,6428,7336,6433,7319,6443,7308,6457,7303,6474,7304,6492,7311,6508,7323,6521,7341,6529,7356,6532,7367,6530,7385,6524,7399,6512,7407,6496,7409,6478,7406,6460,7396,6445,7381,6434,7367,6428,7356,6428xe" filled="false" stroked="true" strokeweight=".288pt" strokecolor="#1f1a17">
                <v:path arrowok="t"/>
              </v:shape>
            </v:group>
            <v:group style="position:absolute;left:7324;top:6439;width:80;height:66" coordorigin="7324,6439" coordsize="80,66">
              <v:shape style="position:absolute;left:7324;top:6439;width:80;height:66" coordorigin="7324,6439" coordsize="80,66" path="m7403,6505l7324,6439e" filled="false" stroked="true" strokeweight=".288pt" strokecolor="#1f1a17">
                <v:path arrowok="t"/>
              </v:shape>
            </v:group>
            <v:group style="position:absolute;left:7312;top:6452;width:78;height:70" coordorigin="7312,6452" coordsize="78,70">
              <v:shape style="position:absolute;left:7312;top:6452;width:78;height:70" coordorigin="7312,6452" coordsize="78,70" path="m7390,6522l7312,6452e" filled="false" stroked="true" strokeweight=".288pt" strokecolor="#1f1a17">
                <v:path arrowok="t"/>
              </v:shape>
            </v:group>
            <v:group style="position:absolute;left:7024;top:6330;width:131;height:263" coordorigin="7024,6330" coordsize="131,263">
              <v:shape style="position:absolute;left:7024;top:6330;width:131;height:263" coordorigin="7024,6330" coordsize="131,263" path="m7154,6330l7024,6330,7024,6592,7154,6592,7154,6330xe" filled="false" stroked="true" strokeweight=".288pt" strokecolor="#1f1a17">
                <v:path arrowok="t"/>
              </v:shape>
            </v:group>
            <v:group style="position:absolute;left:7062;top:6348;width:52;height:28" coordorigin="7062,6348" coordsize="52,28">
              <v:shape style="position:absolute;left:7062;top:6348;width:52;height:28" coordorigin="7062,6348" coordsize="52,28" path="m7114,6348l7062,6348,7062,6375,7114,6375,7114,6348xe" filled="false" stroked="true" strokeweight=".288pt" strokecolor="#1f1a17">
                <v:path arrowok="t"/>
              </v:shape>
            </v:group>
            <v:group style="position:absolute;left:7035;top:6428;width:105;height:105" coordorigin="7035,6428" coordsize="105,105">
              <v:shape style="position:absolute;left:7035;top:6428;width:105;height:105" coordorigin="7035,6428" coordsize="105,105" path="m7088,6428l7078,6428,7066,6433,7049,6444,7039,6459,7035,6476,7037,6494,7044,6511,7057,6523,7074,6530,7088,6532,7097,6530,7115,6524,7129,6512,7137,6497,7140,6480,7137,6463,7128,6448,7113,6435,7097,6428,7088,6428xe" filled="false" stroked="true" strokeweight=".288pt" strokecolor="#1f1a17">
                <v:path arrowok="t"/>
              </v:shape>
            </v:group>
            <v:group style="position:absolute;left:7055;top:6439;width:78;height:66" coordorigin="7055,6439" coordsize="78,66">
              <v:shape style="position:absolute;left:7055;top:6439;width:78;height:66" coordorigin="7055,6439" coordsize="78,66" path="m7133,6505l7055,6439e" filled="false" stroked="true" strokeweight=".288pt" strokecolor="#1f1a17">
                <v:path arrowok="t"/>
              </v:shape>
            </v:group>
            <v:group style="position:absolute;left:7042;top:6452;width:81;height:70" coordorigin="7042,6452" coordsize="81,70">
              <v:shape style="position:absolute;left:7042;top:6452;width:81;height:70" coordorigin="7042,6452" coordsize="81,70" path="m7122,6522l7042,6452e" filled="false" stroked="true" strokeweight=".288pt" strokecolor="#1f1a17">
                <v:path arrowok="t"/>
              </v:shape>
            </v:group>
            <v:group style="position:absolute;left:7154;top:6330;width:134;height:263" coordorigin="7154,6330" coordsize="134,263">
              <v:shape style="position:absolute;left:7154;top:6330;width:134;height:263" coordorigin="7154,6330" coordsize="134,263" path="m7288,6330l7154,6330,7154,6592,7288,6592,7288,6330xe" filled="false" stroked="true" strokeweight=".288pt" strokecolor="#1f1a17">
                <v:path arrowok="t"/>
              </v:shape>
            </v:group>
            <v:group style="position:absolute;left:7195;top:6348;width:52;height:28" coordorigin="7195,6348" coordsize="52,28">
              <v:shape style="position:absolute;left:7195;top:6348;width:52;height:28" coordorigin="7195,6348" coordsize="52,28" path="m7247,6348l7195,6348,7195,6375,7247,6375,7247,6348xe" filled="false" stroked="true" strokeweight=".288pt" strokecolor="#1f1a17">
                <v:path arrowok="t"/>
              </v:shape>
            </v:group>
            <v:group style="position:absolute;left:7169;top:6428;width:105;height:105" coordorigin="7169,6428" coordsize="105,105">
              <v:shape style="position:absolute;left:7169;top:6428;width:105;height:105" coordorigin="7169,6428" coordsize="105,105" path="m7220,6428l7211,6428,7200,6433,7184,6443,7173,6458,7169,6476,7171,6494,7178,6510,7191,6523,7208,6530,7220,6532,7231,6530,7250,6524,7263,6512,7271,6496,7273,6478,7270,6460,7260,6444,7244,6434,7231,6428,7220,6428xe" filled="false" stroked="true" strokeweight=".288pt" strokecolor="#1f1a17">
                <v:path arrowok="t"/>
              </v:shape>
            </v:group>
            <v:group style="position:absolute;left:7187;top:6439;width:80;height:66" coordorigin="7187,6439" coordsize="80,66">
              <v:shape style="position:absolute;left:7187;top:6439;width:80;height:66" coordorigin="7187,6439" coordsize="80,66" path="m7266,6505l7187,6439e" filled="false" stroked="true" strokeweight=".288pt" strokecolor="#1f1a17">
                <v:path arrowok="t"/>
              </v:shape>
            </v:group>
            <v:group style="position:absolute;left:7176;top:6452;width:81;height:70" coordorigin="7176,6452" coordsize="81,70">
              <v:shape style="position:absolute;left:7176;top:6452;width:81;height:70" coordorigin="7176,6452" coordsize="81,70" path="m7256,6522l7176,6452e" filled="false" stroked="true" strokeweight=".288pt" strokecolor="#1f1a17">
                <v:path arrowok="t"/>
              </v:shape>
            </v:group>
            <v:group style="position:absolute;left:6890;top:6330;width:134;height:263" coordorigin="6890,6330" coordsize="134,263">
              <v:shape style="position:absolute;left:6890;top:6330;width:134;height:263" coordorigin="6890,6330" coordsize="134,263" path="m7024,6330l6890,6330,6890,6592,7024,6592,7024,6330xe" filled="false" stroked="true" strokeweight=".288pt" strokecolor="#1f1a17">
                <v:path arrowok="t"/>
              </v:shape>
            </v:group>
            <v:group style="position:absolute;left:6930;top:6348;width:51;height:28" coordorigin="6930,6348" coordsize="51,28">
              <v:shape style="position:absolute;left:6930;top:6348;width:51;height:28" coordorigin="6930,6348" coordsize="51,28" path="m6980,6348l6930,6348,6930,6375,6980,6375,6980,6348xe" filled="false" stroked="true" strokeweight=".288pt" strokecolor="#1f1a17">
                <v:path arrowok="t"/>
              </v:shape>
            </v:group>
            <v:group style="position:absolute;left:6902;top:6428;width:107;height:105" coordorigin="6902,6428" coordsize="107,105">
              <v:shape style="position:absolute;left:6902;top:6428;width:107;height:105" coordorigin="6902,6428" coordsize="107,105" path="m6956,6428l6946,6428,6935,6433,6918,6443,6907,6458,6902,6475,6904,6492,6910,6508,6922,6521,6940,6529,6956,6532,6966,6530,6984,6524,6998,6512,7006,6497,7009,6480,7006,6462,6997,6447,6982,6435,6966,6428,6956,6428xe" filled="false" stroked="true" strokeweight=".288pt" strokecolor="#1f1a17">
                <v:path arrowok="t"/>
              </v:shape>
            </v:group>
            <v:group style="position:absolute;left:6923;top:6439;width:80;height:66" coordorigin="6923,6439" coordsize="80,66">
              <v:shape style="position:absolute;left:6923;top:6439;width:80;height:66" coordorigin="6923,6439" coordsize="80,66" path="m7002,6505l6923,6439e" filled="false" stroked="true" strokeweight=".288pt" strokecolor="#1f1a17">
                <v:path arrowok="t"/>
              </v:shape>
            </v:group>
            <v:group style="position:absolute;left:6910;top:6452;width:81;height:70" coordorigin="6910,6452" coordsize="81,70">
              <v:shape style="position:absolute;left:6910;top:6452;width:81;height:70" coordorigin="6910,6452" coordsize="81,70" path="m6990,6522l6910,6452e" filled="false" stroked="true" strokeweight=".288pt" strokecolor="#1f1a17">
                <v:path arrowok="t"/>
              </v:shape>
            </v:group>
            <v:group style="position:absolute;left:6758;top:6330;width:132;height:263" coordorigin="6758,6330" coordsize="132,263">
              <v:shape style="position:absolute;left:6758;top:6330;width:132;height:263" coordorigin="6758,6330" coordsize="132,263" path="m6890,6330l6758,6330,6758,6592,6890,6592,6890,6330xe" filled="false" stroked="true" strokeweight=".288pt" strokecolor="#1f1a17">
                <v:path arrowok="t"/>
              </v:shape>
            </v:group>
            <v:group style="position:absolute;left:6796;top:6348;width:54;height:28" coordorigin="6796,6348" coordsize="54,28">
              <v:shape style="position:absolute;left:6796;top:6348;width:54;height:28" coordorigin="6796,6348" coordsize="54,28" path="m6850,6348l6796,6348,6796,6375,6850,6375,6850,6348xe" filled="false" stroked="true" strokeweight=".288pt" strokecolor="#1f1a17">
                <v:path arrowok="t"/>
              </v:shape>
            </v:group>
            <v:group style="position:absolute;left:6770;top:6428;width:105;height:105" coordorigin="6770,6428" coordsize="105,105">
              <v:shape style="position:absolute;left:6770;top:6428;width:105;height:105" coordorigin="6770,6428" coordsize="105,105" path="m6823,6428l6811,6428,6803,6433,6786,6442,6775,6456,6770,6474,6772,6492,6778,6509,6791,6523,6808,6530,6823,6532,6834,6530,6853,6524,6866,6511,6873,6494,6875,6476,6871,6458,6861,6443,6844,6433,6834,6428,6823,6428xe" filled="false" stroked="true" strokeweight=".288pt" strokecolor="#1f1a17">
                <v:path arrowok="t"/>
              </v:shape>
            </v:group>
            <v:group style="position:absolute;left:6790;top:6439;width:80;height:66" coordorigin="6790,6439" coordsize="80,66">
              <v:shape style="position:absolute;left:6790;top:6439;width:80;height:66" coordorigin="6790,6439" coordsize="80,66" path="m6869,6505l6790,6439e" filled="false" stroked="true" strokeweight=".288pt" strokecolor="#1f1a17">
                <v:path arrowok="t"/>
              </v:shape>
            </v:group>
            <v:group style="position:absolute;left:6778;top:6452;width:80;height:70" coordorigin="6778,6452" coordsize="80,70">
              <v:shape style="position:absolute;left:6778;top:6452;width:80;height:70" coordorigin="6778,6452" coordsize="80,70" path="m6857,6522l6778,6452e" filled="false" stroked="true" strokeweight=".288pt" strokecolor="#1f1a17">
                <v:path arrowok="t"/>
              </v:shape>
            </v:group>
            <v:group style="position:absolute;left:7558;top:6330;width:134;height:263" coordorigin="7558,6330" coordsize="134,263">
              <v:shape style="position:absolute;left:7558;top:6330;width:134;height:263" coordorigin="7558,6330" coordsize="134,263" path="m7691,6330l7558,6330,7558,6592,7691,6592,7691,6330xe" filled="false" stroked="true" strokeweight=".288pt" strokecolor="#1f1a17">
                <v:path arrowok="t"/>
              </v:shape>
            </v:group>
            <v:group style="position:absolute;left:6365;top:6543;width:1326;height:2" coordorigin="6365,6543" coordsize="1326,2">
              <v:shape style="position:absolute;left:6365;top:6543;width:1326;height:2" coordorigin="6365,6543" coordsize="1326,0" path="m6365,6543l7691,6543e" filled="false" stroked="true" strokeweight=".288pt" strokecolor="#1f1a17">
                <v:path arrowok="t"/>
              </v:shape>
            </v:group>
            <v:group style="position:absolute;left:6365;top:6348;width:1326;height:2" coordorigin="6365,6348" coordsize="1326,2">
              <v:shape style="position:absolute;left:6365;top:6348;width:1326;height:2" coordorigin="6365,6348" coordsize="1326,0" path="m6365,6348l7691,6348e" filled="false" stroked="true" strokeweight=".288pt" strokecolor="#1f1a17">
                <v:path arrowok="t"/>
              </v:shape>
            </v:group>
            <v:group style="position:absolute;left:7598;top:6348;width:52;height:26" coordorigin="7598,6348" coordsize="52,26">
              <v:shape style="position:absolute;left:7598;top:6348;width:52;height:26" coordorigin="7598,6348" coordsize="52,26" path="m7596,6360l7653,6360e" filled="false" stroked="true" strokeweight="1.648pt" strokecolor="#1f1a17">
                <v:path arrowok="t"/>
              </v:shape>
            </v:group>
            <v:group style="position:absolute;left:7572;top:6426;width:105;height:107" coordorigin="7572,6426" coordsize="105,107">
              <v:shape style="position:absolute;left:7572;top:6426;width:105;height:107" coordorigin="7572,6426" coordsize="105,107" path="m7622,6426l7614,6428,7603,6430,7594,6435,7586,6441,7582,6450,7577,6459,7572,6468,7572,6490,7582,6507,7586,6517,7594,6524,7603,6528,7614,6530,7622,6532,7674,6496,7676,6478,7673,6460,7664,6444,7649,6432,7634,6428,7622,6426xe" filled="false" stroked="true" strokeweight=".288pt" strokecolor="#1f1a17">
                <v:path arrowok="t"/>
              </v:shape>
            </v:group>
            <v:group style="position:absolute;left:7589;top:6439;width:81;height:66" coordorigin="7589,6439" coordsize="81,66">
              <v:shape style="position:absolute;left:7589;top:6439;width:81;height:66" coordorigin="7589,6439" coordsize="81,66" path="m7669,6505l7589,6439e" filled="false" stroked="true" strokeweight=".288pt" strokecolor="#1f1a17">
                <v:path arrowok="t"/>
              </v:shape>
            </v:group>
            <v:group style="position:absolute;left:7579;top:6452;width:80;height:68" coordorigin="7579,6452" coordsize="80,68">
              <v:shape style="position:absolute;left:7579;top:6452;width:80;height:68" coordorigin="7579,6452" coordsize="80,68" path="m7658,6519l7579,6452e" filled="false" stroked="true" strokeweight=".288pt" strokecolor="#1f1a17">
                <v:path arrowok="t"/>
              </v:shape>
            </v:group>
            <v:group style="position:absolute;left:7427;top:6330;width:131;height:263" coordorigin="7427,6330" coordsize="131,263">
              <v:shape style="position:absolute;left:7427;top:6330;width:131;height:263" coordorigin="7427,6330" coordsize="131,263" path="m7558,6330l7427,6330,7427,6592,7558,6592,7558,6330xe" filled="false" stroked="true" strokeweight=".288pt" strokecolor="#1f1a17">
                <v:path arrowok="t"/>
              </v:shape>
            </v:group>
            <v:group style="position:absolute;left:7468;top:6348;width:51;height:26" coordorigin="7468,6348" coordsize="51,26">
              <v:shape style="position:absolute;left:7468;top:6348;width:51;height:26" coordorigin="7468,6348" coordsize="51,26" path="m7465,6360l7521,6360e" filled="false" stroked="true" strokeweight="1.648pt" strokecolor="#1f1a17">
                <v:path arrowok="t"/>
              </v:shape>
            </v:group>
            <v:group style="position:absolute;left:7440;top:6426;width:106;height:107" coordorigin="7440,6426" coordsize="106,107">
              <v:shape style="position:absolute;left:7440;top:6426;width:106;height:107" coordorigin="7440,6426" coordsize="106,107" path="m7492,6426l7482,6428,7471,6430,7455,6442,7444,6457,7440,6474,7441,6492,7448,6508,7460,6521,7477,6529,7492,6532,7502,6530,7521,6524,7534,6512,7543,6496,7545,6479,7543,6462,7534,6446,7519,6434,7492,6426xe" filled="false" stroked="true" strokeweight=".288pt" strokecolor="#1f1a17">
                <v:path arrowok="t"/>
              </v:shape>
            </v:group>
            <v:group style="position:absolute;left:7458;top:6439;width:81;height:66" coordorigin="7458,6439" coordsize="81,66">
              <v:shape style="position:absolute;left:7458;top:6439;width:81;height:66" coordorigin="7458,6439" coordsize="81,66" path="m7538,6505l7458,6439e" filled="false" stroked="true" strokeweight=".288pt" strokecolor="#1f1a17">
                <v:path arrowok="t"/>
              </v:shape>
            </v:group>
            <v:group style="position:absolute;left:7446;top:6452;width:81;height:68" coordorigin="7446,6452" coordsize="81,68">
              <v:shape style="position:absolute;left:7446;top:6452;width:81;height:68" coordorigin="7446,6452" coordsize="81,68" path="m7526,6519l7446,6452e" filled="false" stroked="true" strokeweight=".288pt" strokecolor="#1f1a17">
                <v:path arrowok="t"/>
              </v:shape>
              <v:shape style="position:absolute;left:6034;top:2840;width:1997;height:3210" type="#_x0000_t75" stroked="false">
                <v:imagedata r:id="rId147" o:title=""/>
              </v:shape>
              <v:shape style="position:absolute;left:6034;top:2840;width:1997;height:3210" type="#_x0000_t75" stroked="false">
                <v:imagedata r:id="rId148" o:title=""/>
              </v:shape>
            </v:group>
            <v:group style="position:absolute;left:3174;top:6120;width:56;height:100" coordorigin="3174,6120" coordsize="56,100">
              <v:shape style="position:absolute;left:3174;top:6120;width:56;height:100" coordorigin="3174,6120" coordsize="56,100" path="m3174,6219l3230,6219,3230,6120,3174,6120,3174,6219xe" filled="true" fillcolor="#1f1a17" stroked="false">
                <v:path arrowok="t"/>
                <v:fill type="solid"/>
              </v:shape>
            </v:group>
            <v:group style="position:absolute;left:2627;top:6410;width:55;height:110" coordorigin="2627,6410" coordsize="55,110">
              <v:shape style="position:absolute;left:2627;top:6410;width:55;height:110" coordorigin="2627,6410" coordsize="55,110" path="m2627,6519l2682,6519,2682,6410,2627,6410,2627,6519xe" filled="true" fillcolor="#1f1a17" stroked="false">
                <v:path arrowok="t"/>
                <v:fill type="solid"/>
              </v:shape>
            </v:group>
            <v:group style="position:absolute;left:2874;top:6259;width:55;height:99" coordorigin="2874,6259" coordsize="55,99">
              <v:shape style="position:absolute;left:2874;top:6259;width:55;height:99" coordorigin="2874,6259" coordsize="55,99" path="m2874,6357l2929,6357,2929,6259,2874,6259,2874,6357xe" filled="true" fillcolor="#1f1a17" stroked="false">
                <v:path arrowok="t"/>
                <v:fill type="solid"/>
              </v:shape>
            </v:group>
            <v:group style="position:absolute;left:2633;top:6412;width:58;height:110" coordorigin="2633,6412" coordsize="58,110">
              <v:shape style="position:absolute;left:2633;top:6412;width:58;height:110" coordorigin="2633,6412" coordsize="58,110" path="m2633,6522l2690,6522,2690,6412,2633,6412,2633,6522xe" filled="true" fillcolor="#1f1a17" stroked="false">
                <v:path arrowok="t"/>
                <v:fill type="solid"/>
              </v:shape>
            </v:group>
            <v:group style="position:absolute;left:2881;top:6261;width:56;height:99" coordorigin="2881,6261" coordsize="56,99">
              <v:shape style="position:absolute;left:2881;top:6261;width:56;height:99" coordorigin="2881,6261" coordsize="56,99" path="m2881,6360l2937,6360,2937,6261,2881,6261,2881,6360xe" filled="true" fillcolor="#1f1a17" stroked="false">
                <v:path arrowok="t"/>
                <v:fill type="solid"/>
              </v:shape>
            </v:group>
            <v:group style="position:absolute;left:2408;top:4227;width:874;height:464" coordorigin="2408,4227" coordsize="874,464">
              <v:shape style="position:absolute;left:2408;top:4227;width:874;height:464" coordorigin="2408,4227" coordsize="874,464" path="m2408,4690l3282,4690,3282,4227,2408,4227,2408,4690xe" filled="false" stroked="true" strokeweight=".404pt" strokecolor="#1f1a17">
                <v:path arrowok="t"/>
              </v:shape>
            </v:group>
            <v:group style="position:absolute;left:2482;top:4353;width:93;height:176" coordorigin="2482,4353" coordsize="93,176">
              <v:shape style="position:absolute;left:2482;top:4353;width:93;height:176" coordorigin="2482,4353" coordsize="93,176" path="m2574,4528l2482,4353e" filled="false" stroked="true" strokeweight=".404pt" strokecolor="#1f1a17">
                <v:path arrowok="t"/>
              </v:shape>
            </v:group>
            <v:group style="position:absolute;left:2574;top:4528;width:2;height:2129" coordorigin="2574,4528" coordsize="2,2129">
              <v:shape style="position:absolute;left:2574;top:4528;width:2;height:2129" coordorigin="2574,4528" coordsize="0,2129" path="m2574,4528l2574,6657e" filled="false" stroked="true" strokeweight=".404pt" strokecolor="#1f1a17">
                <v:path arrowok="t"/>
              </v:shape>
            </v:group>
            <v:group style="position:absolute;left:2753;top:4351;width:95;height:177" coordorigin="2753,4351" coordsize="95,177">
              <v:shape style="position:absolute;left:2753;top:4351;width:95;height:177" coordorigin="2753,4351" coordsize="95,177" path="m2848,4527l2753,4351e" filled="false" stroked="true" strokeweight=".404pt" strokecolor="#1f1a17">
                <v:path arrowok="t"/>
              </v:shape>
            </v:group>
            <v:group style="position:absolute;left:2848;top:4526;width:2;height:165" coordorigin="2848,4526" coordsize="2,165">
              <v:shape style="position:absolute;left:2848;top:4526;width:2;height:165" coordorigin="2848,4526" coordsize="0,165" path="m2848,4690l2848,4526e" filled="false" stroked="true" strokeweight=".346pt" strokecolor="#1f1a17">
                <v:path arrowok="t"/>
              </v:shape>
            </v:group>
            <v:group style="position:absolute;left:3024;top:4351;width:94;height:177" coordorigin="3024,4351" coordsize="94,177">
              <v:shape style="position:absolute;left:3024;top:4351;width:94;height:177" coordorigin="3024,4351" coordsize="94,177" path="m3118,4527l3024,4351e" filled="false" stroked="true" strokeweight=".404pt" strokecolor="#1f1a17">
                <v:path arrowok="t"/>
              </v:shape>
            </v:group>
            <v:group style="position:absolute;left:3118;top:4526;width:2;height:2132" coordorigin="3118,4526" coordsize="2,2132">
              <v:shape style="position:absolute;left:3118;top:4526;width:2;height:2132" coordorigin="3118,4526" coordsize="0,2132" path="m3118,4526l3118,6657e" filled="false" stroked="true" strokeweight=".434998pt" strokecolor="#1f1a17">
                <v:path arrowok="t"/>
              </v:shape>
            </v:group>
            <v:group style="position:absolute;left:2963;top:6658;width:156;height:578" coordorigin="2963,6658" coordsize="156,578">
              <v:shape style="position:absolute;left:2963;top:6658;width:156;height:578" coordorigin="2963,6658" coordsize="156,578" path="m2963,7236l3119,6658e" filled="false" stroked="true" strokeweight=".404pt" strokecolor="#1f1a17">
                <v:path arrowok="t"/>
              </v:shape>
            </v:group>
            <v:group style="position:absolute;left:2574;top:6657;width:154;height:575" coordorigin="2574,6657" coordsize="154,575">
              <v:shape style="position:absolute;left:2574;top:6657;width:154;height:575" coordorigin="2574,6657" coordsize="154,575" path="m2728,7232l2574,6657e" filled="false" stroked="true" strokeweight=".404pt" strokecolor="#1f1a17">
                <v:path arrowok="t"/>
              </v:shape>
            </v:group>
            <v:group style="position:absolute;left:2320;top:4447;width:882;height:2" coordorigin="2320,4447" coordsize="882,2">
              <v:shape style="position:absolute;left:2320;top:4447;width:882;height:2" coordorigin="2320,4447" coordsize="882,0" path="m2320,4447l3202,4447e" filled="false" stroked="true" strokeweight=".46pt" strokecolor="#1f1a17">
                <v:path arrowok="t"/>
              </v:shape>
            </v:group>
            <v:group style="position:absolute;left:3023;top:7369;width:384;height:2" coordorigin="3023,7369" coordsize="384,2">
              <v:shape style="position:absolute;left:3023;top:7369;width:384;height:2" coordorigin="3023,7369" coordsize="384,0" path="m3023,7369l3407,7369e" filled="false" stroked="true" strokeweight=".404pt" strokecolor="#1f1a17">
                <v:path arrowok="t"/>
              </v:shape>
            </v:group>
            <v:group style="position:absolute;left:3407;top:4113;width:2;height:3254" coordorigin="3407,4113" coordsize="2,3254">
              <v:shape style="position:absolute;left:3407;top:4113;width:2;height:3254" coordorigin="3407,4113" coordsize="0,3254" path="m3407,4113l3407,7366e" filled="false" stroked="true" strokeweight=".404pt" strokecolor="#1f1a17">
                <v:path arrowok="t"/>
              </v:shape>
            </v:group>
            <v:group style="position:absolute;left:2850;top:4701;width:2;height:2484" coordorigin="2850,4701" coordsize="2,2484">
              <v:shape style="position:absolute;left:2850;top:4701;width:2;height:2484" coordorigin="2850,4701" coordsize="0,2484" path="m2850,7185l2850,4701e" filled="false" stroked="true" strokeweight=".404pt" strokecolor="#1f1a17">
                <v:path arrowok="t"/>
              </v:shape>
            </v:group>
            <v:group style="position:absolute;left:2576;top:3584;width:2;height:777" coordorigin="2576,3584" coordsize="2,777">
              <v:shape style="position:absolute;left:2576;top:3584;width:2;height:777" coordorigin="2576,3584" coordsize="0,777" path="m2576,3584l2576,4360e" filled="false" stroked="true" strokeweight=".435013pt" strokecolor="#1f1a17">
                <v:path arrowok="t"/>
              </v:shape>
            </v:group>
            <v:group style="position:absolute;left:2850;top:3733;width:2;height:626" coordorigin="2850,3733" coordsize="2,626">
              <v:shape style="position:absolute;left:2850;top:3733;width:2;height:626" coordorigin="2850,3733" coordsize="0,626" path="m2850,3733l2850,4358e" filled="false" stroked="true" strokeweight=".404pt" strokecolor="#1f1a17">
                <v:path arrowok="t"/>
              </v:shape>
            </v:group>
            <v:group style="position:absolute;left:3121;top:3934;width:2;height:424" coordorigin="3121,3934" coordsize="2,424">
              <v:shape style="position:absolute;left:3121;top:3934;width:2;height:424" coordorigin="3121,3934" coordsize="0,424" path="m3121,3934l3121,4358e" filled="false" stroked="true" strokeweight=".434998pt" strokecolor="#1f1a17">
                <v:path arrowok="t"/>
              </v:shape>
            </v:group>
            <v:group style="position:absolute;left:1440;top:3256;width:393;height:1164" coordorigin="1440,3256" coordsize="393,1164">
              <v:shape style="position:absolute;left:1440;top:3256;width:393;height:1164" coordorigin="1440,3256" coordsize="393,1164" path="m1637,3256l1488,3528,1488,3898,1440,3898,1440,3975,1488,3975,1488,4420,1628,4420,1628,4410,1832,4410,1832,3300,1637,3300,1637,3256xe" filled="true" fillcolor="#1f1a17" stroked="false">
                <v:path arrowok="t"/>
                <v:fill type="solid"/>
              </v:shape>
            </v:group>
            <v:group style="position:absolute;left:1440;top:3256;width:393;height:1164" coordorigin="1440,3256" coordsize="393,1164">
              <v:shape style="position:absolute;left:1440;top:3256;width:393;height:1164" coordorigin="1440,3256" coordsize="393,1164" path="m1832,3300l1637,3300,1637,3256,1488,3528,1488,3898,1440,3898,1440,3975,1488,3975,1488,4420,1628,4420,1628,4410,1832,4410,1832,3300xe" filled="false" stroked="true" strokeweight="0pt" strokecolor="#24211d">
                <v:path arrowok="t"/>
              </v:shape>
            </v:group>
            <v:group style="position:absolute;left:1444;top:3280;width:383;height:1119" coordorigin="1444,3280" coordsize="383,1119">
              <v:shape style="position:absolute;left:1444;top:3280;width:383;height:1119" coordorigin="1444,3280" coordsize="383,1119" path="m1826,3310l1628,3310,1628,4399,1826,4399,1826,4348,1656,4348,1656,4026,1826,4026,1826,3927,1669,3927,1669,3832,1826,3832,1826,3310xe" filled="true" fillcolor="#ffffff" stroked="false">
                <v:path arrowok="t"/>
                <v:fill type="solid"/>
              </v:shape>
              <v:shape style="position:absolute;left:1444;top:3280;width:383;height:1119" coordorigin="1444,3280" coordsize="383,1119" path="m1538,3902l1444,3902,1444,3970,1538,3970,1538,3902xe" filled="true" fillcolor="#ffffff" stroked="false">
                <v:path arrowok="t"/>
                <v:fill type="solid"/>
              </v:shape>
              <v:shape style="position:absolute;left:1444;top:3280;width:383;height:1119" coordorigin="1444,3280" coordsize="383,1119" path="m1628,3280l1495,3526,1628,3774,1628,3280xe" filled="true" fillcolor="#ffffff" stroked="false">
                <v:path arrowok="t"/>
                <v:fill type="solid"/>
              </v:shape>
            </v:group>
            <v:group style="position:absolute;left:1441;top:3278;width:388;height:1124" coordorigin="1441,3278" coordsize="388,1124">
              <v:shape style="position:absolute;left:1441;top:3278;width:388;height:1124" coordorigin="1441,3278" coordsize="388,1124" path="m1626,4399l1626,4400,1627,4401,1628,4401,1626,4399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5,4396l1632,4396,1632,4399,1628,4399,1628,4401,1825,4401,1825,4396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6,4399l1825,4399,1826,4401,1826,4399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9,4399l1826,4401,1829,4401,1829,4399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28,4396l1626,4399,1628,4399,1628,4396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9,4351l1825,4351,1825,4396,1826,4396,1826,4399,1829,4399,1829,4351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26,3775l1626,4398,1627,4398,1627,4396,1632,4396,1632,3776,1627,3776,1626,3775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54,4348l1654,4351,1655,4351,1656,4352,1654,4348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58,4348l1656,4348,1656,4352,1658,4348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6,4346l1658,4346,1658,4351,1657,4351,1656,4352,1825,4351,1825,4348,1826,4348,1826,4346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9,4348l1826,4348,1826,4351,1829,4348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54,4027l1654,4348,1656,4348,1656,4346,1658,4346,1658,4028,1655,4028,1654,4027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9,4346l1826,4346,1829,4348,1829,4346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56,4026l1654,4026,1656,4028,1656,4026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5,4022l1656,4022,1656,4026,1658,4026,1658,4028,1825,4028,1825,4022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6,4026l1825,4026,1826,4028,1826,4026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9,4026l1826,4028,1828,4028,1829,4027,1829,4026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56,4022l1655,4022,1655,4023,1654,4023,1654,4026,1656,4022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9,3930l1825,3930,1825,4022,1826,4022,1826,4026,1829,4026,1829,393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41,3970l1441,3973,1442,3974,1444,3974,1441,397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536,3968l1446,3968,1446,3970,1444,3970,1444,3974,1537,3974,1536,3973,1536,3968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538,3970l1536,3970,1538,3974,1538,397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540,3970l1538,3974,1540,3973,1540,397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44,3968l1441,3970,1444,3970,1444,3968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540,3904l1538,3906,1536,3906,1536,3968,1538,3968,1538,3970,1540,3970,1540,3904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44,3902l1441,3902,1441,3969,1442,3968,1446,3968,1446,3906,1444,3906,1444,3902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67,3928l1667,3930,1669,3930,1667,3928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73,3927l1669,3927,1669,3930,1673,3927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6,3924l1673,3924,1673,3928,1672,3928,1672,3930,1825,3930,1825,3927,1826,3927,1826,3924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9,3927l1826,3927,1826,3930,1829,3927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66,3832l1666,3927,1667,3928,1667,3927,1669,3927,1669,3924,1673,3924,1673,3835,1667,3835,1667,3833,1666,3832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8,3924l1826,3924,1829,3927,1829,3925,1828,3924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538,3900l1446,3900,1446,3906,1536,3906,1536,3902,1538,3902,1538,390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540,3902l1538,3902,1538,3906,1540,3902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44,3900l1441,3900,1441,3902,1444,390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44,3900l1444,3902,1446,3902,1444,390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540,3900l1538,3900,1540,3902,1540,390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69,3832l1667,3832,1667,3833,1669,3835,1669,3832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5,3829l1669,3829,1669,3832,1673,3832,1673,3835,1825,3835,1825,3829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6,3832l1825,3832,1826,3835,1826,3832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9,3832l1826,3835,1829,3835,1829,3832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9,3313l1828,3313,1826,3314,1825,3314,1825,3829,1826,3829,1826,3832,1829,3832,1829,3313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69,3829l1668,3829,1667,3830,1667,3831,1669,3829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32,3775l1631,3775,1631,3776,1632,3776,1632,3775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98,3526l1498,3528,1498,3529,1496,3529,1496,3530,1494,3530,1626,3775,1626,3764,1498,3526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32,3774l1628,3774,1626,3775,1632,3774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26,3764l1626,3774,1628,3774,1631,3772,1626,3764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32,3772l1631,3772,1632,3774,1632,3772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94,353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94,3529l1493,3529,1494,3530,1494,3529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93,3528l1493,3529,1493,3529,1493,3528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95,3526l1493,3528,1498,3528,1495,3526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499,3525l1498,3525,1498,3526,1499,3525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26,3279l1493,3525,1495,3526,1498,3525,1499,3525,1626,3292,1626,3279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32,3310l1628,3310,1628,3314,1632,3314,1632,331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6,3307l1632,3307,1632,3314,1825,3314,1825,3310,1826,3310,1826,3307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9,3310l1826,3310,1826,3314,1829,331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28,3307l1626,3310,1628,3310,1628,3307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30,3307l1628,3307,1632,3310,1632,3309,1630,3307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828,3307l1826,3307,1829,3310,1829,3308,1828,3308,1828,3307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32,3280l1628,3280,1631,3283,1626,3292,1626,3309,1628,3307,1632,3307,1632,3280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26,3279l1626,3280,1628,3280,1626,3279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32,3279l1626,3279,1632,3280,1632,3279xe" filled="true" fillcolor="#1f1a17" stroked="false">
                <v:path arrowok="t"/>
                <v:fill type="solid"/>
              </v:shape>
              <v:shape style="position:absolute;left:1441;top:3278;width:388;height:1124" coordorigin="1441,3278" coordsize="388,1124" path="m1631,3278l1627,3278,1627,3279,1631,3279,1631,3278xe" filled="true" fillcolor="#1f1a17" stroked="false">
                <v:path arrowok="t"/>
                <v:fill type="solid"/>
              </v:shape>
            </v:group>
            <v:group style="position:absolute;left:1679;top:3354;width:64;height:364" coordorigin="1679,3354" coordsize="64,364">
              <v:shape style="position:absolute;left:1679;top:3354;width:64;height:364" coordorigin="1679,3354" coordsize="64,364" path="m1742,3590l1679,3590,1679,3717,1742,3717,1742,3710,1682,3710,1682,3656,1742,3656,1742,3651,1682,3651,1682,3597,1742,3597,1742,3590xe" filled="true" fillcolor="#1f1a17" stroked="false">
                <v:path arrowok="t"/>
                <v:fill type="solid"/>
              </v:shape>
              <v:shape style="position:absolute;left:1679;top:3354;width:64;height:364" coordorigin="1679,3354" coordsize="64,364" path="m1742,3656l1740,3656,1740,3710,1742,3710,1742,3656xe" filled="true" fillcolor="#1f1a17" stroked="false">
                <v:path arrowok="t"/>
                <v:fill type="solid"/>
              </v:shape>
              <v:shape style="position:absolute;left:1679;top:3354;width:64;height:364" coordorigin="1679,3354" coordsize="64,364" path="m1742,3597l1740,3597,1740,3651,1742,3651,1742,3597xe" filled="true" fillcolor="#1f1a17" stroked="false">
                <v:path arrowok="t"/>
                <v:fill type="solid"/>
              </v:shape>
              <v:shape style="position:absolute;left:1679;top:3354;width:64;height:364" coordorigin="1679,3354" coordsize="64,364" path="m1742,3354l1679,3354,1679,3480,1742,3480,1742,3474,1682,3474,1682,3418,1742,3418,1742,3415,1682,3415,1682,3361,1742,3361,1742,3354xe" filled="true" fillcolor="#1f1a17" stroked="false">
                <v:path arrowok="t"/>
                <v:fill type="solid"/>
              </v:shape>
              <v:shape style="position:absolute;left:1679;top:3354;width:64;height:364" coordorigin="1679,3354" coordsize="64,364" path="m1742,3418l1740,3418,1740,3474,1742,3474,1742,3418xe" filled="true" fillcolor="#1f1a17" stroked="false">
                <v:path arrowok="t"/>
                <v:fill type="solid"/>
              </v:shape>
              <v:shape style="position:absolute;left:1679;top:3354;width:64;height:364" coordorigin="1679,3354" coordsize="64,364" path="m1742,3361l1740,3361,1740,3415,1742,3415,1742,3361xe" filled="true" fillcolor="#1f1a17" stroked="false">
                <v:path arrowok="t"/>
                <v:fill type="solid"/>
              </v:shape>
            </v:group>
            <v:group style="position:absolute;left:1682;top:3656;width:58;height:54" coordorigin="1682,3656" coordsize="58,54">
              <v:shape style="position:absolute;left:1682;top:3656;width:58;height:54" coordorigin="1682,3656" coordsize="58,54" path="m1740,3710l1682,3710,1682,3656,1740,3656,1740,3710xe" filled="false" stroked="true" strokeweight="0pt" strokecolor="#24211d">
                <v:path arrowok="t"/>
              </v:shape>
            </v:group>
            <v:group style="position:absolute;left:1682;top:3597;width:58;height:54" coordorigin="1682,3597" coordsize="58,54">
              <v:shape style="position:absolute;left:1682;top:3597;width:58;height:54" coordorigin="1682,3597" coordsize="58,54" path="m1740,3651l1682,3651,1682,3597,1740,3597,1740,3651xe" filled="false" stroked="true" strokeweight="0pt" strokecolor="#24211d">
                <v:path arrowok="t"/>
              </v:shape>
            </v:group>
            <v:group style="position:absolute;left:1679;top:3590;width:64;height:128" coordorigin="1679,3590" coordsize="64,128">
              <v:shape style="position:absolute;left:1679;top:3590;width:64;height:128" coordorigin="1679,3590" coordsize="64,128" path="m1742,3717l1679,3717,1679,3590,1742,3590,1742,3717xe" filled="false" stroked="true" strokeweight="0pt" strokecolor="#24211d">
                <v:path arrowok="t"/>
              </v:shape>
            </v:group>
            <v:group style="position:absolute;left:1682;top:3418;width:58;height:56" coordorigin="1682,3418" coordsize="58,56">
              <v:shape style="position:absolute;left:1682;top:3418;width:58;height:56" coordorigin="1682,3418" coordsize="58,56" path="m1740,3474l1682,3474,1682,3418,1740,3418,1740,3474xe" filled="false" stroked="true" strokeweight="0pt" strokecolor="#24211d">
                <v:path arrowok="t"/>
              </v:shape>
            </v:group>
            <v:group style="position:absolute;left:1682;top:3361;width:58;height:54" coordorigin="1682,3361" coordsize="58,54">
              <v:shape style="position:absolute;left:1682;top:3361;width:58;height:54" coordorigin="1682,3361" coordsize="58,54" path="m1740,3415l1682,3415,1682,3361,1740,3361,1740,3415xe" filled="false" stroked="true" strokeweight="0pt" strokecolor="#24211d">
                <v:path arrowok="t"/>
              </v:shape>
            </v:group>
            <v:group style="position:absolute;left:1679;top:3354;width:64;height:126" coordorigin="1679,3354" coordsize="64,126">
              <v:shape style="position:absolute;left:1679;top:3354;width:64;height:126" coordorigin="1679,3354" coordsize="64,126" path="m1742,3480l1679,3480,1679,3354,1742,3354,1742,3480xe" filled="false" stroked="true" strokeweight="0pt" strokecolor="#24211d">
                <v:path arrowok="t"/>
              </v:shape>
            </v:group>
            <v:group style="position:absolute;left:1787;top:4034;width:2;height:306" coordorigin="1787,4034" coordsize="2,306">
              <v:shape style="position:absolute;left:1787;top:4034;width:2;height:306" coordorigin="1787,4034" coordsize="0,306" path="m1787,4034l1787,4340e" filled="false" stroked="true" strokeweight=".46pt" strokecolor="#ffffff">
                <v:path arrowok="t"/>
              </v:shape>
            </v:group>
            <v:group style="position:absolute;left:1745;top:4034;width:2;height:306" coordorigin="1745,4034" coordsize="2,306">
              <v:shape style="position:absolute;left:1745;top:4034;width:2;height:306" coordorigin="1745,4034" coordsize="0,306" path="m1745,4034l1745,4340e" filled="false" stroked="true" strokeweight=".46pt" strokecolor="#ffffff">
                <v:path arrowok="t"/>
              </v:shape>
            </v:group>
            <v:group style="position:absolute;left:1704;top:4034;width:2;height:306" coordorigin="1704,4034" coordsize="2,306">
              <v:shape style="position:absolute;left:1704;top:4034;width:2;height:306" coordorigin="1704,4034" coordsize="0,306" path="m1704,4034l1704,4340e" filled="false" stroked="true" strokeweight=".46pt" strokecolor="#ffffff">
                <v:path arrowok="t"/>
              </v:shape>
            </v:group>
            <v:group style="position:absolute;left:1787;top:4034;width:2;height:306" coordorigin="1787,4034" coordsize="2,306">
              <v:shape style="position:absolute;left:1787;top:4034;width:2;height:306" coordorigin="1787,4034" coordsize="0,306" path="m1787,4034l1787,4340e" filled="false" stroked="true" strokeweight=".46pt" strokecolor="#24211d">
                <v:path arrowok="t"/>
              </v:shape>
            </v:group>
            <v:group style="position:absolute;left:1745;top:4034;width:2;height:306" coordorigin="1745,4034" coordsize="2,306">
              <v:shape style="position:absolute;left:1745;top:4034;width:2;height:306" coordorigin="1745,4034" coordsize="0,306" path="m1745,4034l1745,4340e" filled="false" stroked="true" strokeweight=".46pt" strokecolor="#24211d">
                <v:path arrowok="t"/>
              </v:shape>
            </v:group>
            <v:group style="position:absolute;left:1704;top:4034;width:2;height:306" coordorigin="1704,4034" coordsize="2,306">
              <v:shape style="position:absolute;left:1704;top:4034;width:2;height:306" coordorigin="1704,4034" coordsize="0,306" path="m1704,4034l1704,4340e" filled="false" stroked="true" strokeweight=".46pt" strokecolor="#24211d">
                <v:path arrowok="t"/>
              </v:shape>
            </v:group>
            <v:group style="position:absolute;left:1844;top:3934;width:1272;height:2" coordorigin="1844,3934" coordsize="1272,2">
              <v:shape style="position:absolute;left:1844;top:3934;width:1272;height:2" coordorigin="1844,3934" coordsize="1272,0" path="m1844,3934l3116,3934e" filled="false" stroked="true" strokeweight=".404pt" strokecolor="#1f1a17">
                <v:path arrowok="t"/>
              </v:shape>
            </v:group>
            <v:group style="position:absolute;left:1835;top:3912;width:41;height:44" coordorigin="1835,3912" coordsize="41,44">
              <v:shape style="position:absolute;left:1835;top:3912;width:41;height:44" coordorigin="1835,3912" coordsize="41,44" path="m1876,3912l1835,3933,1876,3955,1876,3912xe" filled="true" fillcolor="#1f1a17" stroked="false">
                <v:path arrowok="t"/>
                <v:fill type="solid"/>
              </v:shape>
            </v:group>
            <v:group style="position:absolute;left:1861;top:4113;width:1547;height:2" coordorigin="1861,4113" coordsize="1547,2">
              <v:shape style="position:absolute;left:1861;top:4113;width:1547;height:2" coordorigin="1861,4113" coordsize="1547,0" path="m1861,4113l3408,4113e" filled="false" stroked="true" strokeweight=".404pt" strokecolor="#1f1a17">
                <v:path arrowok="t"/>
              </v:shape>
            </v:group>
            <v:group style="position:absolute;left:1838;top:4092;width:41;height:44" coordorigin="1838,4092" coordsize="41,44">
              <v:shape style="position:absolute;left:1838;top:4092;width:41;height:44" coordorigin="1838,4092" coordsize="41,44" path="m1879,4092l1838,4113,1879,4135,1879,4092xe" filled="true" fillcolor="#1f1a17" stroked="false">
                <v:path arrowok="t"/>
                <v:fill type="solid"/>
              </v:shape>
            </v:group>
            <v:group style="position:absolute;left:1847;top:3735;width:999;height:2" coordorigin="1847,3735" coordsize="999,2">
              <v:shape style="position:absolute;left:1847;top:3735;width:999;height:2" coordorigin="1847,3735" coordsize="999,0" path="m1847,3735l2845,3735e" filled="false" stroked="true" strokeweight=".404pt" strokecolor="#1f1a17">
                <v:path arrowok="t"/>
              </v:shape>
            </v:group>
            <v:group style="position:absolute;left:1838;top:3711;width:41;height:45" coordorigin="1838,3711" coordsize="41,45">
              <v:shape style="position:absolute;left:1838;top:3711;width:41;height:45" coordorigin="1838,3711" coordsize="41,45" path="m1879,3711l1838,3734,1879,3756,1879,3711xe" filled="true" fillcolor="#1f1a17" stroked="false">
                <v:path arrowok="t"/>
                <v:fill type="solid"/>
              </v:shape>
            </v:group>
            <v:group style="position:absolute;left:1854;top:3585;width:718;height:2" coordorigin="1854,3585" coordsize="718,2">
              <v:shape style="position:absolute;left:1854;top:3585;width:718;height:2" coordorigin="1854,3585" coordsize="718,0" path="m1854,3585l2572,3585e" filled="false" stroked="true" strokeweight=".404pt" strokecolor="#1f1a17">
                <v:path arrowok="t"/>
              </v:shape>
            </v:group>
            <v:group style="position:absolute;left:1841;top:3562;width:40;height:45" coordorigin="1841,3562" coordsize="40,45">
              <v:shape style="position:absolute;left:1841;top:3562;width:40;height:45" coordorigin="1841,3562" coordsize="40,45" path="m1880,3562l1841,3585,1880,3607,1880,3562xe" filled="true" fillcolor="#1f1a17" stroked="false">
                <v:path arrowok="t"/>
                <v:fill type="solid"/>
              </v:shape>
            </v:group>
            <v:group style="position:absolute;left:5004;top:2874;width:192;height:38" coordorigin="5004,2874" coordsize="192,38">
              <v:shape style="position:absolute;left:5004;top:2874;width:192;height:38" coordorigin="5004,2874" coordsize="192,38" path="m5177,2901l5161,2901,5161,2902,5162,2904,5162,2905,5164,2905,5164,2906,5165,2906,5165,2907,5166,2907,5166,2908,5168,2908,5168,2910,5171,2910,5171,2911,5177,2911,5177,2901xe" filled="true" fillcolor="#1f1a17" stroked="false">
                <v:path arrowok="t"/>
                <v:fill type="solid"/>
              </v:shape>
              <v:shape style="position:absolute;left:5004;top:2874;width:192;height:38" coordorigin="5004,2874" coordsize="192,38" path="m5195,2898l5184,2898,5184,2899,5183,2899,5183,2900,5182,2900,5182,2901,5177,2901,5177,2911,5184,2911,5184,2910,5186,2910,5186,2908,5189,2908,5189,2907,5190,2907,5190,2906,5191,2906,5191,2905,5192,2905,5192,2904,5194,2904,5194,2901,5195,2900,5195,2898xe" filled="true" fillcolor="#1f1a17" stroked="false">
                <v:path arrowok="t"/>
                <v:fill type="solid"/>
              </v:shape>
              <v:shape style="position:absolute;left:5004;top:2874;width:192;height:38" coordorigin="5004,2874" coordsize="192,38" path="m5170,2887l5159,2887,5159,2889,5165,2889,5165,2895,5159,2895,5159,2898,5160,2899,5160,2901,5173,2901,5173,2900,5171,2900,5171,2899,5170,2899,5170,2896,5168,2896,5168,2894,5167,2894,5167,2890,5168,2890,5168,2888,5170,2888,5170,2887xe" filled="true" fillcolor="#1f1a17" stroked="false">
                <v:path arrowok="t"/>
                <v:fill type="solid"/>
              </v:shape>
              <v:shape style="position:absolute;left:5004;top:2874;width:192;height:38" coordorigin="5004,2874" coordsize="192,38" path="m5196,2888l5186,2888,5186,2892,5188,2892,5188,2894,5186,2894,5186,2896,5185,2896,5185,2898,5196,2898,5196,2888xe" filled="true" fillcolor="#1f1a17" stroked="false">
                <v:path arrowok="t"/>
                <v:fill type="solid"/>
              </v:shape>
              <v:shape style="position:absolute;left:5004;top:2874;width:192;height:38" coordorigin="5004,2874" coordsize="192,38" path="m5159,2889l5004,2889,5004,2895,5159,2895,5159,2889xe" filled="true" fillcolor="#1f1a17" stroked="false">
                <v:path arrowok="t"/>
                <v:fill type="solid"/>
              </v:shape>
              <v:shape style="position:absolute;left:5004;top:2874;width:192;height:38" coordorigin="5004,2874" coordsize="192,38" path="m5195,2884l5182,2884,5183,2886,5184,2886,5184,2887,5185,2887,5185,2888,5195,2888,5195,2884xe" filled="true" fillcolor="#1f1a17" stroked="false">
                <v:path arrowok="t"/>
                <v:fill type="solid"/>
              </v:shape>
              <v:shape style="position:absolute;left:5004;top:2874;width:192;height:38" coordorigin="5004,2874" coordsize="192,38" path="m5172,2884l5160,2884,5160,2887,5171,2887,5171,2886,5172,2886,5172,2884xe" filled="true" fillcolor="#1f1a17" stroked="false">
                <v:path arrowok="t"/>
                <v:fill type="solid"/>
              </v:shape>
              <v:shape style="position:absolute;left:5004;top:2874;width:192;height:38" coordorigin="5004,2874" coordsize="192,38" path="m5177,2874l5174,2874,5173,2875,5170,2875,5170,2876,5167,2876,5166,2877,5165,2877,5165,2880,5164,2880,5164,2881,5162,2881,5162,2882,5161,2882,5161,2884,5176,2884,5176,2883,5177,2883,5177,2874xe" filled="true" fillcolor="#1f1a17" stroked="false">
                <v:path arrowok="t"/>
                <v:fill type="solid"/>
              </v:shape>
              <v:shape style="position:absolute;left:5004;top:2874;width:192;height:38" coordorigin="5004,2874" coordsize="192,38" path="m5180,2874l5177,2874,5177,2883,5179,2883,5179,2884,5194,2884,5194,2882,5192,2882,5192,2881,5191,2881,5191,2880,5190,2878,5189,2878,5189,2877,5188,2877,5188,2876,5185,2876,5185,2875,5180,2875,5180,2874xe" filled="true" fillcolor="#1f1a17" stroked="false">
                <v:path arrowok="t"/>
                <v:fill type="solid"/>
              </v:shape>
            </v:group>
            <v:group style="position:absolute;left:5172;top:2913;width:92;height:2" coordorigin="5172,2913" coordsize="92,2">
              <v:shape style="position:absolute;left:5172;top:2913;width:92;height:2" coordorigin="5172,2913" coordsize="92,0" path="m5263,2913l5172,2913e" filled="false" stroked="true" strokeweight=".404pt" strokecolor="#1f1a17">
                <v:path arrowok="t"/>
              </v:shape>
            </v:group>
            <v:group style="position:absolute;left:5216;top:2913;width:3;height:42" coordorigin="5216,2913" coordsize="3,42">
              <v:shape style="position:absolute;left:5216;top:2913;width:3;height:42" coordorigin="5216,2913" coordsize="3,42" path="m5216,2913l5219,2955e" filled="false" stroked="true" strokeweight=".404pt" strokecolor="#1f1a17">
                <v:path arrowok="t"/>
              </v:shape>
            </v:group>
            <v:group style="position:absolute;left:5257;top:2739;width:353;height:48" coordorigin="5257,2739" coordsize="353,48">
              <v:shape style="position:absolute;left:5257;top:2739;width:353;height:48" coordorigin="5257,2739" coordsize="353,48" path="m5557,2739l5557,2760,5562,2760,5562,2767,5557,2767,5557,2787,5610,2763,5557,2739xe" filled="true" fillcolor="#1f1a17" stroked="false">
                <v:path arrowok="t"/>
                <v:fill type="solid"/>
              </v:shape>
              <v:shape style="position:absolute;left:5257;top:2739;width:353;height:48" coordorigin="5257,2739" coordsize="353,48" path="m5557,2760l5257,2760,5257,2767,5557,2767,5557,2760xe" filled="true" fillcolor="#1f1a17" stroked="false">
                <v:path arrowok="t"/>
                <v:fill type="solid"/>
              </v:shape>
            </v:group>
            <v:group style="position:absolute;left:5261;top:2478;width:346;height:50" coordorigin="5261,2478" coordsize="346,50">
              <v:shape style="position:absolute;left:5261;top:2478;width:346;height:50" coordorigin="5261,2478" coordsize="346,50" path="m5555,2478l5555,2499,5560,2499,5560,2505,5555,2505,5555,2527,5606,2503,5555,2478xe" filled="true" fillcolor="#1f1a17" stroked="false">
                <v:path arrowok="t"/>
                <v:fill type="solid"/>
              </v:shape>
              <v:shape style="position:absolute;left:5261;top:2478;width:346;height:50" coordorigin="5261,2478" coordsize="346,50" path="m5555,2499l5261,2499,5261,2505,5555,2505,5555,2499xe" filled="true" fillcolor="#1f1a17" stroked="false">
                <v:path arrowok="t"/>
                <v:fill type="solid"/>
              </v:shape>
            </v:group>
            <v:group style="position:absolute;left:5172;top:2503;width:84;height:27" coordorigin="5172,2503" coordsize="84,27">
              <v:shape style="position:absolute;left:5172;top:2503;width:84;height:27" coordorigin="5172,2503" coordsize="84,27" path="m5256,2503l5172,2529e" filled="false" stroked="true" strokeweight=".404pt" strokecolor="#1f1a17">
                <v:path arrowok="t"/>
              </v:shape>
              <v:shape style="position:absolute;left:4579;top:2914;width:583;height:331" type="#_x0000_t75" stroked="false">
                <v:imagedata r:id="rId149" o:title=""/>
              </v:shape>
            </v:group>
            <v:group style="position:absolute;left:5263;top:2998;width:347;height:48" coordorigin="5263,2998" coordsize="347,48">
              <v:shape style="position:absolute;left:5263;top:2998;width:347;height:48" coordorigin="5263,2998" coordsize="347,48" path="m5558,2998l5558,3019,5563,3019,5563,3026,5558,3026,5558,3046,5610,3022,5558,2998xe" filled="true" fillcolor="#1f1a17" stroked="false">
                <v:path arrowok="t"/>
                <v:fill type="solid"/>
              </v:shape>
              <v:shape style="position:absolute;left:5263;top:2998;width:347;height:48" coordorigin="5263,2998" coordsize="347,48" path="m5558,3019l5263,3019,5263,3026,5558,3026,5558,3019xe" filled="true" fillcolor="#1f1a17" stroked="false">
                <v:path arrowok="t"/>
                <v:fill type="solid"/>
              </v:shape>
            </v:group>
            <v:group style="position:absolute;left:5174;top:3024;width:84;height:26" coordorigin="5174,3024" coordsize="84,26">
              <v:shape style="position:absolute;left:5174;top:3024;width:84;height:26" coordorigin="5174,3024" coordsize="84,26" path="m5258,3024l5174,3049e" filled="false" stroked="true" strokeweight=".404pt" strokecolor="#1f1a17">
                <v:path arrowok="t"/>
              </v:shape>
            </v:group>
            <v:group style="position:absolute;left:5263;top:3130;width:347;height:48" coordorigin="5263,3130" coordsize="347,48">
              <v:shape style="position:absolute;left:5263;top:3130;width:347;height:48" coordorigin="5263,3130" coordsize="347,48" path="m5558,3130l5558,3151,5563,3151,5563,3158,5558,3158,5558,3178,5610,3154,5558,3130xe" filled="true" fillcolor="#1f1a17" stroked="false">
                <v:path arrowok="t"/>
                <v:fill type="solid"/>
              </v:shape>
              <v:shape style="position:absolute;left:5263;top:3130;width:347;height:48" coordorigin="5263,3130" coordsize="347,48" path="m5558,3151l5263,3151,5263,3158,5558,3158,5558,3151xe" filled="true" fillcolor="#1f1a17" stroked="false">
                <v:path arrowok="t"/>
                <v:fill type="solid"/>
              </v:shape>
            </v:group>
            <v:group style="position:absolute;left:3950;top:3144;width:1212;height:2" coordorigin="3950,3144" coordsize="1212,2">
              <v:shape style="position:absolute;left:3950;top:3144;width:1212;height:2" coordorigin="3950,3144" coordsize="1212,0" path="m5162,3144l3950,3144e" filled="false" stroked="true" strokeweight=".404pt" strokecolor="#1f1a17">
                <v:path arrowok="t"/>
              </v:shape>
            </v:group>
            <v:group style="position:absolute;left:5174;top:3156;width:84;height:26" coordorigin="5174,3156" coordsize="84,26">
              <v:shape style="position:absolute;left:5174;top:3156;width:84;height:26" coordorigin="5174,3156" coordsize="84,26" path="m5258,3156l5174,3181e" filled="false" stroked="true" strokeweight=".404pt" strokecolor="#1f1a17">
                <v:path arrowok="t"/>
              </v:shape>
              <v:shape style="position:absolute;left:4804;top:3182;width:725;height:510" type="#_x0000_t75" stroked="false">
                <v:imagedata r:id="rId150" o:title=""/>
              </v:shape>
              <v:shape style="position:absolute;left:4876;top:2518;width:307;height:331" type="#_x0000_t75" stroked="false">
                <v:imagedata r:id="rId151" o:title=""/>
              </v:shape>
            </v:group>
            <v:group style="position:absolute;left:5172;top:2763;width:84;height:26" coordorigin="5172,2763" coordsize="84,26">
              <v:shape style="position:absolute;left:5172;top:2763;width:84;height:26" coordorigin="5172,2763" coordsize="84,26" path="m5256,2763l5172,2788e" filled="false" stroked="true" strokeweight=".404pt" strokecolor="#1f1a17">
                <v:path arrowok="t"/>
              </v:shape>
            </v:group>
            <v:group style="position:absolute;left:5261;top:2613;width:347;height:47" coordorigin="5261,2613" coordsize="347,47">
              <v:shape style="position:absolute;left:5261;top:2613;width:347;height:47" coordorigin="5261,2613" coordsize="347,47" path="m5555,2613l5555,2632,5560,2632,5560,2640,5555,2640,5555,2660,5608,2636,5555,2613xe" filled="true" fillcolor="#1f1a17" stroked="false">
                <v:path arrowok="t"/>
                <v:fill type="solid"/>
              </v:shape>
              <v:shape style="position:absolute;left:5261;top:2613;width:347;height:47" coordorigin="5261,2613" coordsize="347,47" path="m5555,2632l5261,2632,5261,2640,5555,2640,5555,2632xe" filled="true" fillcolor="#1f1a17" stroked="false">
                <v:path arrowok="t"/>
                <v:fill type="solid"/>
              </v:shape>
              <v:shape style="position:absolute;left:4747;top:2781;width:432;height:590" type="#_x0000_t75" stroked="false">
                <v:imagedata r:id="rId152" o:title=""/>
              </v:shape>
            </v:group>
            <v:group style="position:absolute;left:5172;top:2637;width:84;height:26" coordorigin="5172,2637" coordsize="84,26">
              <v:shape style="position:absolute;left:5172;top:2637;width:84;height:26" coordorigin="5172,2637" coordsize="84,26" path="m5256,2637l5172,2662e" filled="false" stroked="true" strokeweight=".404pt" strokecolor="#1f1a17">
                <v:path arrowok="t"/>
              </v:shape>
            </v:group>
            <v:group style="position:absolute;left:4134;top:2894;width:873;height:2" coordorigin="4134,2894" coordsize="873,2">
              <v:shape style="position:absolute;left:4134;top:2894;width:873;height:2" coordorigin="4134,2894" coordsize="873,0" path="m4134,2894l5006,2894e" filled="false" stroked="true" strokeweight=".404pt" strokecolor="#1f1a17">
                <v:path arrowok="t"/>
              </v:shape>
            </v:group>
            <v:group style="position:absolute;left:4117;top:1974;width:36;height:317" coordorigin="4117,1974" coordsize="36,317">
              <v:shape style="position:absolute;left:4117;top:1974;width:36;height:317" coordorigin="4117,1974" coordsize="36,317" path="m4138,2012l4130,2012,4130,2290,4138,2290,4138,2012xe" filled="true" fillcolor="#1f1a17" stroked="false">
                <v:path arrowok="t"/>
                <v:fill type="solid"/>
              </v:shape>
              <v:shape style="position:absolute;left:4117;top:1974;width:36;height:317" coordorigin="4117,1974" coordsize="36,317" path="m4153,1993l4138,1993,4138,2012,4139,2012,4139,2011,4142,2011,4142,2010,4145,2010,4145,2008,4146,2008,4146,2007,4147,2007,4150,2005,4150,2004,4151,2004,4151,2001,4152,2001,4152,1998,4153,1998,4153,1993xe" filled="true" fillcolor="#1f1a17" stroked="false">
                <v:path arrowok="t"/>
                <v:fill type="solid"/>
              </v:shape>
              <v:shape style="position:absolute;left:4117;top:1974;width:36;height:317" coordorigin="4117,1974" coordsize="36,317" path="m4151,1982l4120,1982,4120,1983,4118,1983,4118,1986,4117,1987,4117,1999,4118,1999,4118,2001,4120,2002,4120,2004,4121,2004,4121,2005,4122,2005,4122,2006,4123,2006,4123,2007,4124,2007,4124,2008,4126,2008,4126,2010,4128,2010,4128,2011,4130,2011,4130,1993,4153,1993,4153,1987,4152,1987,4152,1984,4151,1984,4151,1982xe" filled="true" fillcolor="#1f1a17" stroked="false">
                <v:path arrowok="t"/>
                <v:fill type="solid"/>
              </v:shape>
              <v:shape style="position:absolute;left:4117;top:1974;width:36;height:317" coordorigin="4117,1974" coordsize="36,317" path="m4148,1978l4122,1978,4122,1980,4121,1981,4121,1982,4150,1982,4150,1980,4148,1980,4148,1978xe" filled="true" fillcolor="#1f1a17" stroked="false">
                <v:path arrowok="t"/>
                <v:fill type="solid"/>
              </v:shape>
              <v:shape style="position:absolute;left:4117;top:1974;width:36;height:317" coordorigin="4117,1974" coordsize="36,317" path="m4147,1977l4123,1977,4123,1978,4147,1978,4147,1977xe" filled="true" fillcolor="#1f1a17" stroked="false">
                <v:path arrowok="t"/>
                <v:fill type="solid"/>
              </v:shape>
              <v:shape style="position:absolute;left:4117;top:1974;width:36;height:317" coordorigin="4117,1974" coordsize="36,317" path="m4145,1976l4124,1976,4124,1977,4145,1977,4145,1976xe" filled="true" fillcolor="#1f1a17" stroked="false">
                <v:path arrowok="t"/>
                <v:fill type="solid"/>
              </v:shape>
              <v:shape style="position:absolute;left:4117;top:1974;width:36;height:317" coordorigin="4117,1974" coordsize="36,317" path="m4144,1975l4127,1975,4127,1976,4144,1976,4144,1975xe" filled="true" fillcolor="#1f1a17" stroked="false">
                <v:path arrowok="t"/>
                <v:fill type="solid"/>
              </v:shape>
              <v:shape style="position:absolute;left:4117;top:1974;width:36;height:317" coordorigin="4117,1974" coordsize="36,317" path="m4140,1974l4129,1974,4129,1975,4140,1975,4140,1974xe" filled="true" fillcolor="#1f1a17" stroked="false">
                <v:path arrowok="t"/>
                <v:fill type="solid"/>
              </v:shape>
            </v:group>
            <v:group style="position:absolute;left:4406;top:1969;width:38;height:317" coordorigin="4406,1969" coordsize="38,317">
              <v:shape style="position:absolute;left:4406;top:1969;width:38;height:317" coordorigin="4406,1969" coordsize="38,317" path="m4428,2007l4421,2007,4421,2286,4428,2286,4428,2007xe" filled="true" fillcolor="#1f1a17" stroked="false">
                <v:path arrowok="t"/>
                <v:fill type="solid"/>
              </v:shape>
              <v:shape style="position:absolute;left:4406;top:1969;width:38;height:317" coordorigin="4406,1969" coordsize="38,317" path="m4440,1977l4410,1977,4410,1978,4409,1978,4409,1981,4408,1981,4408,1984,4406,1984,4406,1993,4408,1993,4408,1996,4409,1996,4409,1999,4410,1999,4410,2000,4411,2000,4411,2002,4412,2002,4412,2004,4414,2004,4415,2005,4416,2005,4416,2006,4417,2006,4418,2007,4421,2007,4421,1989,4444,1989,4444,1987,4442,1986,4442,1982,4441,1982,4441,1980,4440,1980,4440,1977xe" filled="true" fillcolor="#1f1a17" stroked="false">
                <v:path arrowok="t"/>
                <v:fill type="solid"/>
              </v:shape>
              <v:shape style="position:absolute;left:4406;top:1969;width:38;height:317" coordorigin="4406,1969" coordsize="38,317" path="m4444,1989l4428,1989,4428,2007,4430,2007,4430,2006,4433,2006,4434,2005,4435,2005,4435,2004,4436,2004,4436,2002,4438,2002,4438,2001,4439,2001,4439,2000,4440,2000,4440,1998,4441,1998,4441,1995,4442,1995,4442,1992,4444,1992,4444,1989xe" filled="true" fillcolor="#1f1a17" stroked="false">
                <v:path arrowok="t"/>
                <v:fill type="solid"/>
              </v:shape>
              <v:shape style="position:absolute;left:4406;top:1969;width:38;height:317" coordorigin="4406,1969" coordsize="38,317" path="m4438,1975l4411,1975,4411,1977,4439,1977,4439,1976,4438,1976,4438,1975xe" filled="true" fillcolor="#1f1a17" stroked="false">
                <v:path arrowok="t"/>
                <v:fill type="solid"/>
              </v:shape>
              <v:shape style="position:absolute;left:4406;top:1969;width:38;height:317" coordorigin="4406,1969" coordsize="38,317" path="m4436,1974l4412,1974,4412,1975,4436,1975,4436,1974xe" filled="true" fillcolor="#1f1a17" stroked="false">
                <v:path arrowok="t"/>
                <v:fill type="solid"/>
              </v:shape>
              <v:shape style="position:absolute;left:4406;top:1969;width:38;height:317" coordorigin="4406,1969" coordsize="38,317" path="m4435,1972l4415,1972,4415,1974,4435,1974,4435,1972xe" filled="true" fillcolor="#1f1a17" stroked="false">
                <v:path arrowok="t"/>
                <v:fill type="solid"/>
              </v:shape>
              <v:shape style="position:absolute;left:4406;top:1969;width:38;height:317" coordorigin="4406,1969" coordsize="38,317" path="m4433,1971l4416,1971,4416,1972,4433,1972,4433,1971xe" filled="true" fillcolor="#1f1a17" stroked="false">
                <v:path arrowok="t"/>
                <v:fill type="solid"/>
              </v:shape>
              <v:shape style="position:absolute;left:4406;top:1969;width:38;height:317" coordorigin="4406,1969" coordsize="38,317" path="m4432,1970l4417,1970,4417,1971,4432,1971,4432,1970xe" filled="true" fillcolor="#1f1a17" stroked="false">
                <v:path arrowok="t"/>
                <v:fill type="solid"/>
              </v:shape>
              <v:shape style="position:absolute;left:4406;top:1969;width:38;height:317" coordorigin="4406,1969" coordsize="38,317" path="m4428,1969l4421,1969,4421,1970,4428,1970,4428,1969xe" filled="true" fillcolor="#1f1a17" stroked="false">
                <v:path arrowok="t"/>
                <v:fill type="solid"/>
              </v:shape>
            </v:group>
            <v:group style="position:absolute;left:4307;top:1969;width:38;height:317" coordorigin="4307,1969" coordsize="38,317">
              <v:shape style="position:absolute;left:4307;top:1969;width:38;height:317" coordorigin="4307,1969" coordsize="38,317" path="m4330,2007l4322,2007,4322,2286,4330,2286,4330,2007xe" filled="true" fillcolor="#1f1a17" stroked="false">
                <v:path arrowok="t"/>
                <v:fill type="solid"/>
              </v:shape>
              <v:shape style="position:absolute;left:4307;top:1969;width:38;height:317" coordorigin="4307,1969" coordsize="38,317" path="m4338,1975l4312,1975,4312,1976,4310,1977,4310,1978,4309,1978,4309,1981,4308,1981,4308,1984,4307,1984,4307,1993,4308,1993,4308,1996,4309,1996,4309,1999,4310,2000,4310,2001,4312,2001,4312,2002,4313,2002,4313,2004,4314,2004,4315,2005,4316,2005,4316,2006,4319,2006,4320,2007,4322,2007,4322,1989,4344,1989,4344,1987,4343,1986,4343,1982,4342,1982,4342,1980,4340,1980,4340,1977,4339,1977,4339,1976,4338,1976,4338,1975xe" filled="true" fillcolor="#1f1a17" stroked="false">
                <v:path arrowok="t"/>
                <v:fill type="solid"/>
              </v:shape>
              <v:shape style="position:absolute;left:4307;top:1969;width:38;height:317" coordorigin="4307,1969" coordsize="38,317" path="m4344,1989l4330,1989,4330,2007,4331,2007,4331,2006,4333,2006,4334,2005,4336,2005,4336,2004,4337,2004,4337,2002,4338,2002,4338,2001,4339,2001,4339,2000,4340,2000,4340,1998,4342,1998,4342,1995,4343,1995,4343,1992,4344,1992,4344,1989xe" filled="true" fillcolor="#1f1a17" stroked="false">
                <v:path arrowok="t"/>
                <v:fill type="solid"/>
              </v:shape>
              <v:shape style="position:absolute;left:4307;top:1969;width:38;height:317" coordorigin="4307,1969" coordsize="38,317" path="m4337,1974l4313,1974,4313,1975,4337,1975,4337,1974xe" filled="true" fillcolor="#1f1a17" stroked="false">
                <v:path arrowok="t"/>
                <v:fill type="solid"/>
              </v:shape>
              <v:shape style="position:absolute;left:4307;top:1969;width:38;height:317" coordorigin="4307,1969" coordsize="38,317" path="m4334,1972l4315,1972,4315,1974,4334,1974,4334,1972xe" filled="true" fillcolor="#1f1a17" stroked="false">
                <v:path arrowok="t"/>
                <v:fill type="solid"/>
              </v:shape>
              <v:shape style="position:absolute;left:4307;top:1969;width:38;height:317" coordorigin="4307,1969" coordsize="38,317" path="m4333,1971l4318,1971,4316,1972,4333,1972,4333,1971xe" filled="true" fillcolor="#1f1a17" stroked="false">
                <v:path arrowok="t"/>
                <v:fill type="solid"/>
              </v:shape>
              <v:shape style="position:absolute;left:4307;top:1969;width:38;height:317" coordorigin="4307,1969" coordsize="38,317" path="m4332,1970l4319,1970,4319,1971,4332,1971,4332,1970xe" filled="true" fillcolor="#1f1a17" stroked="false">
                <v:path arrowok="t"/>
                <v:fill type="solid"/>
              </v:shape>
              <v:shape style="position:absolute;left:4307;top:1969;width:38;height:317" coordorigin="4307,1969" coordsize="38,317" path="m4330,1969l4322,1969,4322,1970,4330,1970,4330,1969xe" filled="true" fillcolor="#1f1a17" stroked="false">
                <v:path arrowok="t"/>
                <v:fill type="solid"/>
              </v:shape>
            </v:group>
            <v:group style="position:absolute;left:4214;top:1969;width:38;height:317" coordorigin="4214,1969" coordsize="38,317">
              <v:shape style="position:absolute;left:4214;top:1969;width:38;height:317" coordorigin="4214,1969" coordsize="38,317" path="m4236,2007l4230,2007,4230,2286,4236,2286,4236,2007xe" filled="true" fillcolor="#1f1a17" stroked="false">
                <v:path arrowok="t"/>
                <v:fill type="solid"/>
              </v:shape>
              <v:shape style="position:absolute;left:4214;top:1969;width:38;height:317" coordorigin="4214,1969" coordsize="38,317" path="m4249,1980l4216,1980,4216,1982,4214,1983,4214,1994,4216,1995,4216,1998,4217,1998,4217,1999,4218,2000,4218,2001,4219,2001,4219,2002,4220,2002,4220,2004,4222,2004,4223,2005,4224,2005,4224,2006,4226,2006,4228,2007,4230,2007,4230,1989,4252,1989,4252,1987,4250,1986,4250,1982,4249,1982,4249,1980xe" filled="true" fillcolor="#1f1a17" stroked="false">
                <v:path arrowok="t"/>
                <v:fill type="solid"/>
              </v:shape>
              <v:shape style="position:absolute;left:4214;top:1969;width:38;height:317" coordorigin="4214,1969" coordsize="38,317" path="m4252,1989l4236,1989,4236,2007,4240,2007,4240,2006,4242,2006,4242,2005,4243,2005,4243,2004,4244,2004,4244,2002,4246,2002,4246,2001,4247,2001,4247,2000,4248,2000,4248,1998,4249,1998,4249,1995,4250,1995,4250,1992,4252,1992,4252,1989xe" filled="true" fillcolor="#1f1a17" stroked="false">
                <v:path arrowok="t"/>
                <v:fill type="solid"/>
              </v:shape>
              <v:shape style="position:absolute;left:4214;top:1969;width:38;height:317" coordorigin="4214,1969" coordsize="38,317" path="m4246,1975l4219,1975,4219,1976,4218,1977,4218,1978,4217,1978,4217,1980,4248,1980,4248,1977,4247,1977,4247,1976,4246,1976,4246,1975xe" filled="true" fillcolor="#1f1a17" stroked="false">
                <v:path arrowok="t"/>
                <v:fill type="solid"/>
              </v:shape>
              <v:shape style="position:absolute;left:4214;top:1969;width:38;height:317" coordorigin="4214,1969" coordsize="38,317" path="m4244,1974l4220,1974,4220,1975,4244,1975,4244,1974xe" filled="true" fillcolor="#1f1a17" stroked="false">
                <v:path arrowok="t"/>
                <v:fill type="solid"/>
              </v:shape>
              <v:shape style="position:absolute;left:4214;top:1969;width:38;height:317" coordorigin="4214,1969" coordsize="38,317" path="m4243,1972l4223,1972,4223,1974,4243,1974,4243,1972xe" filled="true" fillcolor="#1f1a17" stroked="false">
                <v:path arrowok="t"/>
                <v:fill type="solid"/>
              </v:shape>
              <v:shape style="position:absolute;left:4214;top:1969;width:38;height:317" coordorigin="4214,1969" coordsize="38,317" path="m4242,1971l4225,1971,4224,1972,4242,1972,4242,1971xe" filled="true" fillcolor="#1f1a17" stroked="false">
                <v:path arrowok="t"/>
                <v:fill type="solid"/>
              </v:shape>
              <v:shape style="position:absolute;left:4214;top:1969;width:38;height:317" coordorigin="4214,1969" coordsize="38,317" path="m4241,1970l4226,1970,4226,1971,4241,1971,4241,1970xe" filled="true" fillcolor="#1f1a17" stroked="false">
                <v:path arrowok="t"/>
                <v:fill type="solid"/>
              </v:shape>
              <v:shape style="position:absolute;left:4214;top:1969;width:38;height:317" coordorigin="4214,1969" coordsize="38,317" path="m4236,1969l4230,1969,4230,1970,4236,1970,4236,1969xe" filled="true" fillcolor="#1f1a17" stroked="false">
                <v:path arrowok="t"/>
                <v:fill type="solid"/>
              </v:shape>
            </v:group>
            <v:group style="position:absolute;left:4134;top:2292;width:2;height:603" coordorigin="4134,2292" coordsize="2,603">
              <v:shape style="position:absolute;left:4134;top:2292;width:2;height:603" coordorigin="4134,2292" coordsize="0,603" path="m4134,2894l4134,2292e" filled="false" stroked="true" strokeweight=".404pt" strokecolor="#1f1a17">
                <v:path arrowok="t"/>
              </v:shape>
            </v:group>
            <v:group style="position:absolute;left:4234;top:2238;width:2;height:522" coordorigin="4234,2238" coordsize="2,522">
              <v:shape style="position:absolute;left:4234;top:2238;width:2;height:522" coordorigin="4234,2238" coordsize="0,522" path="m4234,2760l4234,2238e" filled="false" stroked="true" strokeweight=".404pt" strokecolor="#1f1a17">
                <v:path arrowok="t"/>
              </v:shape>
            </v:group>
            <v:group style="position:absolute;left:4234;top:2763;width:929;height:2" coordorigin="4234,2763" coordsize="929,2">
              <v:shape style="position:absolute;left:4234;top:2763;width:929;height:2" coordorigin="4234,2763" coordsize="929,0" path="m4234,2763l5162,2763e" filled="false" stroked="true" strokeweight=".404pt" strokecolor="#1f1a17">
                <v:path arrowok="t"/>
              </v:shape>
            </v:group>
            <v:group style="position:absolute;left:4327;top:2635;width:836;height:2" coordorigin="4327,2635" coordsize="836,2">
              <v:shape style="position:absolute;left:4327;top:2635;width:836;height:2" coordorigin="4327,2635" coordsize="836,0" path="m4327,2635l5162,2635e" filled="false" stroked="true" strokeweight=".404pt" strokecolor="#1f1a17">
                <v:path arrowok="t"/>
              </v:shape>
            </v:group>
            <v:group style="position:absolute;left:4327;top:2238;width:2;height:398" coordorigin="4327,2238" coordsize="2,398">
              <v:shape style="position:absolute;left:4327;top:2238;width:2;height:398" coordorigin="4327,2238" coordsize="0,398" path="m4327,2635l4327,2238e" filled="false" stroked="true" strokeweight=".404pt" strokecolor="#1f1a17">
                <v:path arrowok="t"/>
              </v:shape>
            </v:group>
            <v:group style="position:absolute;left:5284;top:2868;width:316;height:50" coordorigin="5284,2868" coordsize="316,50">
              <v:shape style="position:absolute;left:5284;top:2868;width:316;height:50" coordorigin="5284,2868" coordsize="316,50" path="m5551,2868l5551,2889,5556,2889,5556,2895,5551,2895,5551,2917,5599,2893,5551,2868xe" filled="true" fillcolor="#1f1a17" stroked="false">
                <v:path arrowok="t"/>
                <v:fill type="solid"/>
              </v:shape>
              <v:shape style="position:absolute;left:5284;top:2868;width:316;height:50" coordorigin="5284,2868" coordsize="316,50" path="m5551,2889l5284,2889,5284,2895,5551,2895,5551,2889xe" filled="true" fillcolor="#1f1a17" stroked="false">
                <v:path arrowok="t"/>
                <v:fill type="solid"/>
              </v:shape>
            </v:group>
            <v:group style="position:absolute;left:5242;top:2874;width:184;height:38" coordorigin="5242,2874" coordsize="184,38">
              <v:shape style="position:absolute;left:5242;top:2874;width:184;height:38" coordorigin="5242,2874" coordsize="184,38" path="m5260,2901l5245,2901,5245,2904,5246,2904,5246,2905,5248,2905,5248,2906,5249,2906,5249,2907,5250,2907,5250,2908,5251,2908,5251,2910,5254,2910,5254,2911,5260,2911,5260,2901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276,2901l5260,2901,5260,2911,5266,2911,5266,2910,5268,2910,5269,2908,5270,2908,5270,2907,5272,2907,5273,2906,5274,2906,5274,2905,5275,2904,5275,2902,5276,2902,5276,2901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254,2899l5244,2899,5244,2901,5256,2901,5256,2900,5254,2900,5254,2899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279,2895l5268,2895,5268,2898,5267,2898,5267,2899,5266,2899,5266,2900,5263,2900,5263,2901,5278,2901,5278,2899,5279,2898,5279,2895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254,2886l5243,2886,5243,2889,5242,2889,5242,2895,5243,2895,5243,2899,5252,2899,5252,2898,5251,2898,5251,2888,5252,2888,5252,2887,5254,2886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273,2889l5269,2889,5269,2895,5273,2895,5273,2889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425,2889l5279,2889,5279,2895,5425,2895,5425,2889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279,2887l5268,2887,5268,2889,5279,2889,5279,2887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278,2884l5264,2884,5264,2886,5267,2886,5267,2887,5278,2887,5278,2884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257,2883l5244,2883,5244,2886,5255,2886,5255,2884,5257,2884,5257,2883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264,2874l5260,2874,5260,2883,5262,2883,5262,2884,5276,2884,5276,2882,5275,2882,5275,2881,5274,2881,5274,2880,5273,2880,5273,2878,5272,2878,5272,2877,5270,2877,5270,2876,5268,2876,5268,2875,5264,2875,5264,2874xe" filled="true" fillcolor="#1f1a17" stroked="false">
                <v:path arrowok="t"/>
                <v:fill type="solid"/>
              </v:shape>
              <v:shape style="position:absolute;left:5242;top:2874;width:184;height:38" coordorigin="5242,2874" coordsize="184,38" path="m5260,2874l5256,2874,5255,2875,5252,2875,5250,2877,5250,2878,5248,2878,5248,2880,5246,2881,5246,2882,5245,2882,5245,2883,5260,2883,5260,2874xe" filled="true" fillcolor="#1f1a17" stroked="false">
                <v:path arrowok="t"/>
                <v:fill type="solid"/>
              </v:shape>
            </v:group>
            <v:group style="position:absolute;left:4424;top:2202;width:2;height:302" coordorigin="4424,2202" coordsize="2,302">
              <v:shape style="position:absolute;left:4424;top:2202;width:2;height:302" coordorigin="4424,2202" coordsize="0,302" path="m4424,2503l4424,2202e" filled="false" stroked="true" strokeweight=".404pt" strokecolor="#1f1a17">
                <v:path arrowok="t"/>
              </v:shape>
            </v:group>
            <v:group style="position:absolute;left:4424;top:2503;width:738;height:2" coordorigin="4424,2503" coordsize="738,2">
              <v:shape style="position:absolute;left:4424;top:2503;width:738;height:2" coordorigin="4424,2503" coordsize="738,0" path="m4424,2503l5162,2503e" filled="false" stroked="true" strokeweight=".404pt" strokecolor="#1f1a17">
                <v:path arrowok="t"/>
              </v:shape>
            </v:group>
            <v:group style="position:absolute;left:3950;top:1986;width:2;height:1158" coordorigin="3950,1986" coordsize="2,1158">
              <v:shape style="position:absolute;left:3950;top:1986;width:2;height:1158" coordorigin="3950,1986" coordsize="0,1158" path="m3950,3144l3950,1986e" filled="false" stroked="true" strokeweight=".404pt" strokecolor="#1f1a17">
                <v:path arrowok="t"/>
              </v:shape>
            </v:group>
            <v:group style="position:absolute;left:4045;top:3013;width:1118;height:2" coordorigin="4045,3013" coordsize="1118,2">
              <v:shape style="position:absolute;left:4045;top:3013;width:1118;height:2" coordorigin="4045,3013" coordsize="1118,0" path="m5162,3013l4045,3013e" filled="false" stroked="true" strokeweight=".404pt" strokecolor="#1f1a17">
                <v:path arrowok="t"/>
              </v:shape>
            </v:group>
            <v:group style="position:absolute;left:4022;top:1972;width:38;height:316" coordorigin="4022,1972" coordsize="38,316">
              <v:shape style="position:absolute;left:4022;top:1972;width:38;height:316" coordorigin="4022,1972" coordsize="38,316" path="m4044,2011l4038,2011,4038,2288,4044,2288,4044,2011xe" filled="true" fillcolor="#1f1a17" stroked="false">
                <v:path arrowok="t"/>
                <v:fill type="solid"/>
              </v:shape>
              <v:shape style="position:absolute;left:4022;top:1972;width:38;height:316" coordorigin="4022,1972" coordsize="38,316" path="m4056,1980l4026,1980,4026,1981,4025,1981,4025,1983,4024,1983,4024,1987,4022,1987,4022,1995,4024,1995,4024,1999,4025,1999,4025,2001,4026,2001,4026,2002,4027,2004,4027,2005,4028,2005,4028,2006,4030,2006,4030,2007,4031,2007,4031,2008,4033,2008,4033,2010,4037,2010,4037,2011,4038,2011,4038,1992,4060,1992,4060,1989,4058,1988,4058,1984,4057,1984,4057,1982,4056,1982,4056,1980xe" filled="true" fillcolor="#1f1a17" stroked="false">
                <v:path arrowok="t"/>
                <v:fill type="solid"/>
              </v:shape>
              <v:shape style="position:absolute;left:4022;top:1972;width:38;height:316" coordorigin="4022,1972" coordsize="38,316" path="m4060,1992l4044,1992,4044,2011,4045,2010,4048,2010,4049,2008,4050,2008,4050,2007,4052,2007,4052,2006,4054,2006,4054,2005,4055,2004,4055,2002,4056,2002,4056,2001,4057,2001,4057,1998,4058,1998,4058,1994,4060,1994,4060,1992xe" filled="true" fillcolor="#1f1a17" stroked="false">
                <v:path arrowok="t"/>
                <v:fill type="solid"/>
              </v:shape>
              <v:shape style="position:absolute;left:4022;top:1972;width:38;height:316" coordorigin="4022,1972" coordsize="38,316" path="m4055,1978l4027,1978,4027,1980,4055,1980,4055,1978xe" filled="true" fillcolor="#1f1a17" stroked="false">
                <v:path arrowok="t"/>
                <v:fill type="solid"/>
              </v:shape>
              <v:shape style="position:absolute;left:4022;top:1972;width:38;height:316" coordorigin="4022,1972" coordsize="38,316" path="m4052,1976l4028,1976,4028,1978,4054,1978,4054,1977,4052,1977,4052,1976xe" filled="true" fillcolor="#1f1a17" stroked="false">
                <v:path arrowok="t"/>
                <v:fill type="solid"/>
              </v:shape>
              <v:shape style="position:absolute;left:4022;top:1972;width:38;height:316" coordorigin="4022,1972" coordsize="38,316" path="m4051,1975l4031,1975,4031,1976,4051,1976,4051,1975xe" filled="true" fillcolor="#1f1a17" stroked="false">
                <v:path arrowok="t"/>
                <v:fill type="solid"/>
              </v:shape>
              <v:shape style="position:absolute;left:4022;top:1972;width:38;height:316" coordorigin="4022,1972" coordsize="38,316" path="m4049,1974l4033,1974,4032,1975,4049,1975,4049,1974xe" filled="true" fillcolor="#1f1a17" stroked="false">
                <v:path arrowok="t"/>
                <v:fill type="solid"/>
              </v:shape>
              <v:shape style="position:absolute;left:4022;top:1972;width:38;height:316" coordorigin="4022,1972" coordsize="38,316" path="m4046,1972l4036,1972,4036,1974,4046,1974,4046,1972xe" filled="true" fillcolor="#1f1a17" stroked="false">
                <v:path arrowok="t"/>
                <v:fill type="solid"/>
              </v:shape>
            </v:group>
            <v:group style="position:absolute;left:4043;top:2286;width:2;height:728" coordorigin="4043,2286" coordsize="2,728">
              <v:shape style="position:absolute;left:4043;top:2286;width:2;height:728" coordorigin="4043,2286" coordsize="0,728" path="m4043,3013l4043,2286e" filled="false" stroked="true" strokeweight=".404pt" strokecolor="#1f1a17">
                <v:path arrowok="t"/>
              </v:shape>
              <v:shape style="position:absolute;left:4811;top:2655;width:348;height:331" type="#_x0000_t75" stroked="false">
                <v:imagedata r:id="rId153" o:title=""/>
              </v:shape>
            </v:group>
            <v:group style="position:absolute;left:3950;top:1983;width:5640;height:2" coordorigin="3950,1983" coordsize="5640,2">
              <v:shape style="position:absolute;left:3950;top:1983;width:5640;height:2" coordorigin="3950,1983" coordsize="5640,0" path="m9590,1983l3950,1983e" filled="false" stroked="true" strokeweight=".404pt" strokecolor="#1f1a17">
                <v:path arrowok="t"/>
              </v:shape>
            </v:group>
            <v:group style="position:absolute;left:9590;top:1983;width:2;height:606" coordorigin="9590,1983" coordsize="2,606">
              <v:shape style="position:absolute;left:9590;top:1983;width:2;height:606" coordorigin="9590,1983" coordsize="0,606" path="m9590,2589l9590,1983e" filled="false" stroked="true" strokeweight=".404pt" strokecolor="#1f1a17">
                <v:path arrowok="t"/>
              </v:shape>
            </v:group>
            <v:group style="position:absolute;left:9572;top:2571;width:34;height:34" coordorigin="9572,2571" coordsize="34,34">
              <v:shape style="position:absolute;left:9572;top:2571;width:34;height:34" coordorigin="9572,2571" coordsize="34,34" path="m9595,2604l9587,2604,9589,2605,9593,2605,9595,2604xe" filled="true" fillcolor="#1f1a17" stroked="false">
                <v:path arrowok="t"/>
                <v:fill type="solid"/>
              </v:shape>
              <v:shape style="position:absolute;left:9572;top:2571;width:34;height:34" coordorigin="9572,2571" coordsize="34,34" path="m9599,2601l9581,2601,9583,2604,9599,2604,9599,2601xe" filled="true" fillcolor="#1f1a17" stroked="false">
                <v:path arrowok="t"/>
                <v:fill type="solid"/>
              </v:shape>
              <v:shape style="position:absolute;left:9572;top:2571;width:34;height:34" coordorigin="9572,2571" coordsize="34,34" path="m9600,2599l9578,2599,9578,2601,9600,2601,9600,2599xe" filled="true" fillcolor="#1f1a17" stroked="false">
                <v:path arrowok="t"/>
                <v:fill type="solid"/>
              </v:shape>
              <v:shape style="position:absolute;left:9572;top:2571;width:34;height:34" coordorigin="9572,2571" coordsize="34,34" path="m9592,2571l9584,2571,9583,2574,9581,2574,9578,2575,9578,2577,9576,2577,9576,2580,9575,2580,9575,2586,9572,2586,9572,2590,9575,2590,9575,2595,9576,2598,9576,2599,9602,2599,9605,2598,9605,2595,9606,2593,9606,2588,9592,2588,9592,2571xe" filled="true" fillcolor="#1f1a17" stroked="false">
                <v:path arrowok="t"/>
                <v:fill type="solid"/>
              </v:shape>
              <v:shape style="position:absolute;left:9572;top:2571;width:34;height:34" coordorigin="9572,2571" coordsize="34,34" path="m9598,2571l9592,2571,9592,2588,9606,2588,9606,2582,9605,2582,9605,2577,9602,2577,9602,2575,9600,2575,9600,2574,9598,2574,9598,2571xe" filled="true" fillcolor="#1f1a17" stroked="false">
                <v:path arrowok="t"/>
                <v:fill type="solid"/>
              </v:shape>
            </v:group>
            <v:group style="position:absolute;left:8147;top:5544;width:266;height:136" coordorigin="8147,5544" coordsize="266,136">
              <v:shape style="position:absolute;left:8147;top:5544;width:266;height:136" coordorigin="8147,5544" coordsize="266,136" path="m8147,5679l8412,5679,8412,5544,8147,5544,8147,5679xe" filled="false" stroked="true" strokeweight=".372pt" strokecolor="#1f1a17">
                <v:path arrowok="t"/>
              </v:shape>
            </v:group>
            <v:group style="position:absolute;left:8358;top:5584;width:27;height:53" coordorigin="8358,5584" coordsize="27,53">
              <v:shape style="position:absolute;left:8358;top:5584;width:27;height:53" coordorigin="8358,5584" coordsize="27,53" path="m8354,5611l8388,5611e" filled="false" stroked="true" strokeweight="3.112pt" strokecolor="#1f1a17">
                <v:path arrowok="t"/>
              </v:shape>
            </v:group>
            <v:group style="position:absolute;left:8208;top:5557;width:106;height:107" coordorigin="8208,5557" coordsize="106,107">
              <v:shape style="position:absolute;left:8208;top:5557;width:106;height:107" coordorigin="8208,5557" coordsize="106,107" path="m8314,5612l8314,5600,8309,5589,8297,5573,8283,5562,8266,5557,8249,5558,8234,5565,8220,5576,8210,5593,8208,5622,8216,5640,8228,5653,8244,5662,8260,5664,8277,5662,8292,5653,8305,5639,8314,5622,8314,5612xe" filled="false" stroked="true" strokeweight=".372pt" strokecolor="#1f1a17">
                <v:path arrowok="t"/>
              </v:shape>
            </v:group>
            <v:group style="position:absolute;left:8234;top:5578;width:68;height:78" coordorigin="8234,5578" coordsize="68,78">
              <v:shape style="position:absolute;left:8234;top:5578;width:68;height:78" coordorigin="8234,5578" coordsize="68,78" path="m8234,5656l8302,5578e" filled="false" stroked="true" strokeweight=".372pt" strokecolor="#1f1a17">
                <v:path arrowok="t"/>
              </v:shape>
            </v:group>
            <v:group style="position:absolute;left:8219;top:5565;width:68;height:81" coordorigin="8219,5565" coordsize="68,81">
              <v:shape style="position:absolute;left:8219;top:5565;width:68;height:81" coordorigin="8219,5565" coordsize="68,81" path="m8219,5646l8286,5565e" filled="false" stroked="true" strokeweight=".372pt" strokecolor="#1f1a17">
                <v:path arrowok="t"/>
              </v:shape>
              <v:shape style="position:absolute;left:7806;top:5377;width:167;height:167" type="#_x0000_t75" stroked="false">
                <v:imagedata r:id="rId154" o:title=""/>
              </v:shape>
              <v:shape style="position:absolute;left:7645;top:5070;width:168;height:284" type="#_x0000_t75" stroked="false">
                <v:imagedata r:id="rId155" o:title=""/>
              </v:shape>
            </v:group>
            <w10:wrap type="none"/>
          </v:group>
        </w:pict>
      </w:r>
      <w:r>
        <w:rPr/>
        <w:pict>
          <v:shape style="position:absolute;margin-left:83.91568pt;margin-top:141.197845pt;width:7.5pt;height:17.6pt;mso-position-horizontal-relative:page;mso-position-vertical-relative:paragraph;z-index:942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color w:val="1F1A17"/>
                      <w:w w:val="99"/>
                      <w:sz w:val="11"/>
                    </w:rPr>
                    <w:t>LOAD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25626pt;margin-top:204.710556pt;width:5.75pt;height:26.3pt;mso-position-horizontal-relative:page;mso-position-vertical-relative:paragraph;z-index:9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spacing w:val="-2"/>
                      <w:w w:val="106"/>
                      <w:sz w:val="7"/>
                    </w:rPr>
                    <w:t>Generator</w:t>
                  </w:r>
                  <w:r>
                    <w:rPr>
                      <w:rFonts w:ascii="Arial"/>
                      <w:color w:val="1F1A17"/>
                      <w:spacing w:val="4"/>
                      <w:sz w:val="7"/>
                    </w:rPr>
                    <w:t> </w:t>
                  </w:r>
                  <w:r>
                    <w:rPr>
                      <w:rFonts w:ascii="Arial"/>
                      <w:color w:val="1F1A17"/>
                      <w:spacing w:val="-3"/>
                      <w:w w:val="106"/>
                      <w:sz w:val="7"/>
                    </w:rPr>
                    <w:t>C.B.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125626pt;margin-top:289.265198pt;width:5.75pt;height:6.2pt;mso-position-horizontal-relative:page;mso-position-vertical-relative:paragraph;z-index:9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L1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50647pt;margin-top:289.265198pt;width:5.75pt;height:6.2pt;mso-position-horizontal-relative:page;mso-position-vertical-relative:paragraph;z-index: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L2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545746pt;margin-top:289.265198pt;width:5.75pt;height:6.2pt;mso-position-horizontal-relative:page;mso-position-vertical-relative:paragraph;z-index:9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L3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826828pt;margin-top:289.937134pt;width:5.75pt;height:4.7pt;mso-position-horizontal-relative:page;mso-position-vertical-relative:paragraph;z-index:9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F1A17"/>
                      <w:w w:val="106"/>
                      <w:sz w:val="7"/>
                    </w:rPr>
                    <w:t>N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003754pt;margin-top:142.338028pt;width:4.3pt;height:7pt;mso-position-horizontal-relative:page;mso-position-vertical-relative:paragraph;z-index:9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4"/>
                      <w:szCs w:val="4"/>
                    </w:rPr>
                  </w:pPr>
                  <w:r>
                    <w:rPr>
                      <w:rFonts w:ascii="Arial Narrow"/>
                      <w:color w:val="1F1A17"/>
                      <w:spacing w:val="-1"/>
                      <w:w w:val="114"/>
                      <w:sz w:val="4"/>
                    </w:rPr>
                    <w:t>+24</w:t>
                  </w:r>
                  <w:r>
                    <w:rPr>
                      <w:rFonts w:ascii="Arial Narrow"/>
                      <w:color w:val="1F1A17"/>
                      <w:spacing w:val="2"/>
                      <w:sz w:val="4"/>
                    </w:rPr>
                    <w:t> </w:t>
                  </w:r>
                  <w:r>
                    <w:rPr>
                      <w:rFonts w:ascii="Arial Narrow"/>
                      <w:color w:val="1F1A17"/>
                      <w:w w:val="114"/>
                      <w:sz w:val="4"/>
                    </w:rPr>
                    <w:t>V</w:t>
                  </w:r>
                  <w:r>
                    <w:rPr>
                      <w:rFonts w:ascii="Arial Narrow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003204pt;margin-top:177.841568pt;width:5.2pt;height:30pt;mso-position-horizontal-relative:page;mso-position-vertical-relative:paragraph;z-index:9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/>
                      <w:b/>
                      <w:color w:val="1F1A17"/>
                      <w:spacing w:val="-2"/>
                      <w:w w:val="106"/>
                      <w:sz w:val="6"/>
                    </w:rPr>
                    <w:t>B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5"/>
                      <w:sz w:val="6"/>
                    </w:rPr>
                    <w:t>I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6"/>
                      <w:sz w:val="6"/>
                    </w:rPr>
                    <w:t>NAR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5"/>
                      <w:sz w:val="6"/>
                    </w:rPr>
                    <w:t>Y</w:t>
                  </w:r>
                  <w:r>
                    <w:rPr>
                      <w:rFonts w:ascii="Arial"/>
                      <w:b/>
                      <w:color w:val="1F1A17"/>
                      <w:spacing w:val="3"/>
                      <w:sz w:val="6"/>
                    </w:rPr>
                    <w:t> 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5"/>
                      <w:sz w:val="6"/>
                    </w:rPr>
                    <w:t>O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6"/>
                      <w:sz w:val="6"/>
                    </w:rPr>
                    <w:t>U</w:t>
                  </w:r>
                  <w:r>
                    <w:rPr>
                      <w:rFonts w:ascii="Arial"/>
                      <w:b/>
                      <w:color w:val="1F1A17"/>
                      <w:spacing w:val="-2"/>
                      <w:w w:val="105"/>
                      <w:sz w:val="6"/>
                    </w:rPr>
                    <w:t>TPUTS</w:t>
                  </w:r>
                  <w:r>
                    <w:rPr>
                      <w:rFonts w:ascii="Arial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spacing w:val="-1"/>
        </w:rPr>
        <w:t>(</w:t>
      </w:r>
      <w:r>
        <w:rPr>
          <w:spacing w:val="-1"/>
        </w:rPr>
        <w:t>подробная информация</w:t>
      </w:r>
      <w:r>
        <w:rPr>
          <w:spacing w:val="-2"/>
        </w:rPr>
        <w:t> </w:t>
      </w:r>
      <w:r>
        <w:rPr>
          <w:color w:val="0070C0"/>
          <w:spacing w:val="-1"/>
        </w:rPr>
        <w:t>на </w:t>
      </w:r>
      <w:r>
        <w:rPr>
          <w:rFonts w:ascii="Arial" w:hAnsi="Arial"/>
          <w:color w:val="0070C0"/>
          <w:spacing w:val="-1"/>
        </w:rPr>
      </w:r>
      <w:hyperlink r:id="rId156">
        <w:r>
          <w:rPr>
            <w:rFonts w:ascii="Arial" w:hAnsi="Arial"/>
            <w:color w:val="0070C0"/>
            <w:spacing w:val="-1"/>
            <w:u w:val="single" w:color="0070C0"/>
          </w:rPr>
          <w:t>http://www.advantech.com/products/Model_Detail.asp?model_id=1-</w:t>
        </w:r>
        <w:r>
          <w:rPr>
            <w:rFonts w:ascii="Arial" w:hAnsi="Arial"/>
            <w:color w:val="0070C0"/>
          </w:rPr>
        </w:r>
      </w:hyperlink>
      <w:r>
        <w:rPr>
          <w:rFonts w:ascii="Arial" w:hAnsi="Arial"/>
          <w:color w:val="0070C0"/>
        </w:rPr>
        <w:t> </w:t>
      </w:r>
      <w:hyperlink r:id="rId156">
        <w:r>
          <w:rPr>
            <w:rFonts w:ascii="Arial" w:hAnsi="Arial"/>
            <w:color w:val="0070C0"/>
          </w:rPr>
        </w:r>
        <w:r>
          <w:rPr>
            <w:rFonts w:ascii="Arial" w:hAnsi="Arial"/>
            <w:color w:val="0070C0"/>
          </w:rPr>
          <w:t> </w:t>
        </w:r>
        <w:r>
          <w:rPr>
            <w:rFonts w:ascii="Arial" w:hAnsi="Arial"/>
            <w:color w:val="0070C0"/>
            <w:spacing w:val="-1"/>
            <w:u w:val="single" w:color="0070C0"/>
          </w:rPr>
          <w:t>D6FLH</w:t>
        </w:r>
        <w:r>
          <w:rPr>
            <w:rFonts w:ascii="Arial" w:hAnsi="Arial"/>
            <w:color w:val="0070C0"/>
          </w:rPr>
        </w:r>
      </w:hyperlink>
      <w:r>
        <w:rPr>
          <w:rFonts w:ascii="Arial" w:hAnsi="Arial"/>
          <w:spacing w:val="-1"/>
        </w:rPr>
        <w:t>)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tabs>
          <w:tab w:pos="9189" w:val="right" w:leader="none"/>
        </w:tabs>
        <w:spacing w:line="264" w:lineRule="exact"/>
        <w:ind w:left="118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04.65477pt;margin-top:-248.742706pt;width:7.5pt;height:30.05pt;mso-position-horizontal-relative:page;mso-position-vertical-relative:paragraph;z-index:947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11"/>
                      <w:szCs w:val="11"/>
                    </w:rPr>
                  </w:pPr>
                  <w:r>
                    <w:rPr>
                      <w:rFonts w:ascii="Arial Narrow"/>
                      <w:color w:val="1F1A17"/>
                      <w:spacing w:val="-2"/>
                      <w:w w:val="99"/>
                      <w:sz w:val="11"/>
                    </w:rPr>
                    <w:t>GENERATOR</w:t>
                  </w:r>
                  <w:r>
                    <w:rPr>
                      <w:rFonts w:ascii="Arial Narrow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954773pt;margin-top:-189.392441pt;width:7.5pt;height:47.05pt;mso-position-horizontal-relative:page;mso-position-vertical-relative:paragraph;z-index:949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11"/>
                      <w:szCs w:val="11"/>
                    </w:rPr>
                  </w:pPr>
                  <w:r>
                    <w:rPr>
                      <w:rFonts w:ascii="Arial Narrow"/>
                      <w:color w:val="1F1A17"/>
                      <w:spacing w:val="-1"/>
                      <w:w w:val="99"/>
                      <w:sz w:val="11"/>
                    </w:rPr>
                    <w:t>DIESEL/GAS</w:t>
                  </w:r>
                  <w:r>
                    <w:rPr>
                      <w:rFonts w:ascii="Arial Narrow"/>
                      <w:color w:val="1F1A17"/>
                      <w:sz w:val="11"/>
                    </w:rPr>
                    <w:t> </w:t>
                  </w:r>
                  <w:r>
                    <w:rPr>
                      <w:rFonts w:ascii="Arial Narrow"/>
                      <w:color w:val="1F1A17"/>
                      <w:spacing w:val="-1"/>
                      <w:w w:val="99"/>
                      <w:sz w:val="11"/>
                    </w:rPr>
                    <w:t>ENGINE</w:t>
                  </w:r>
                  <w:r>
                    <w:rPr>
                      <w:rFonts w:ascii="Arial Narrow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502747pt;margin-top:-238.923676pt;width:13pt;height:10.55pt;mso-position-horizontal-relative:page;mso-position-vertical-relative:paragraph;z-index:9544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1F1A17"/>
                      <w:w w:val="99"/>
                      <w:sz w:val="22"/>
                    </w:rPr>
                    <w:t>G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898438pt;margin-top:-188.39122pt;width:7.6pt;height:13.8pt;mso-position-horizontal-relative:page;mso-position-vertical-relative:paragraph;z-index:9592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spacing w:val="-1"/>
                      <w:w w:val="101"/>
                      <w:sz w:val="11"/>
                    </w:rPr>
                    <w:t>ECU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71701pt;margin-top:-209.23262pt;width:10.25pt;height:26pt;mso-position-horizontal-relative:page;mso-position-vertical-relative:paragraph;z-index:9664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auto" w:before="15"/>
                    <w:ind w:left="20" w:right="18" w:firstLine="71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spacing w:val="-1"/>
                      <w:w w:val="108"/>
                      <w:sz w:val="7"/>
                    </w:rPr>
                    <w:t>D-</w:t>
                  </w:r>
                  <w:r>
                    <w:rPr>
                      <w:rFonts w:ascii="Arial"/>
                      <w:spacing w:val="-1"/>
                      <w:w w:val="107"/>
                      <w:sz w:val="7"/>
                    </w:rPr>
                    <w:t>S</w:t>
                  </w:r>
                  <w:r>
                    <w:rPr>
                      <w:rFonts w:ascii="Arial"/>
                      <w:spacing w:val="-1"/>
                      <w:w w:val="108"/>
                      <w:sz w:val="7"/>
                    </w:rPr>
                    <w:t>U</w:t>
                  </w:r>
                  <w:r>
                    <w:rPr>
                      <w:rFonts w:ascii="Arial"/>
                      <w:spacing w:val="-1"/>
                      <w:w w:val="107"/>
                      <w:sz w:val="7"/>
                    </w:rPr>
                    <w:t>B</w:t>
                  </w:r>
                  <w:r>
                    <w:rPr>
                      <w:rFonts w:ascii="Arial"/>
                      <w:spacing w:val="-1"/>
                      <w:sz w:val="7"/>
                    </w:rPr>
                    <w:t> </w:t>
                  </w:r>
                  <w:r>
                    <w:rPr>
                      <w:rFonts w:ascii="Arial"/>
                      <w:spacing w:val="-1"/>
                      <w:w w:val="108"/>
                      <w:sz w:val="7"/>
                    </w:rPr>
                    <w:t>06</w:t>
                  </w:r>
                  <w:r>
                    <w:rPr>
                      <w:rFonts w:ascii="Arial"/>
                      <w:spacing w:val="21"/>
                      <w:w w:val="108"/>
                      <w:sz w:val="7"/>
                    </w:rPr>
                    <w:t> </w:t>
                  </w:r>
                  <w:r>
                    <w:rPr>
                      <w:rFonts w:ascii="Arial"/>
                      <w:spacing w:val="-2"/>
                      <w:w w:val="107"/>
                      <w:sz w:val="7"/>
                    </w:rPr>
                    <w:t>CO</w:t>
                  </w:r>
                  <w:r>
                    <w:rPr>
                      <w:rFonts w:ascii="Arial"/>
                      <w:spacing w:val="-2"/>
                      <w:w w:val="108"/>
                      <w:sz w:val="7"/>
                    </w:rPr>
                    <w:t>NN</w:t>
                  </w:r>
                  <w:r>
                    <w:rPr>
                      <w:rFonts w:ascii="Arial"/>
                      <w:spacing w:val="-2"/>
                      <w:w w:val="107"/>
                      <w:sz w:val="7"/>
                    </w:rPr>
                    <w:t>E</w:t>
                  </w:r>
                  <w:r>
                    <w:rPr>
                      <w:rFonts w:ascii="Arial"/>
                      <w:spacing w:val="-2"/>
                      <w:w w:val="108"/>
                      <w:sz w:val="7"/>
                    </w:rPr>
                    <w:t>C</w:t>
                  </w:r>
                  <w:r>
                    <w:rPr>
                      <w:rFonts w:ascii="Arial"/>
                      <w:spacing w:val="-2"/>
                      <w:w w:val="107"/>
                      <w:sz w:val="7"/>
                    </w:rPr>
                    <w:t>TO</w:t>
                  </w:r>
                  <w:r>
                    <w:rPr>
                      <w:rFonts w:ascii="Arial"/>
                      <w:spacing w:val="-2"/>
                      <w:w w:val="108"/>
                      <w:sz w:val="7"/>
                    </w:rPr>
                    <w:t>R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59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9784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5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Характеристика датчика" w:id="307"/>
      <w:bookmarkEnd w:id="307"/>
      <w:r>
        <w:rPr>
          <w:b w:val="0"/>
        </w:rPr>
      </w:r>
      <w:bookmarkStart w:name="_bookmark30" w:id="308"/>
      <w:bookmarkEnd w:id="308"/>
      <w:r>
        <w:rPr>
          <w:b w:val="0"/>
        </w:rPr>
      </w:r>
      <w:r>
        <w:rPr>
          <w:spacing w:val="-1"/>
        </w:rPr>
        <w:t>Характеристика </w:t>
      </w:r>
      <w:r>
        <w:rPr/>
        <w:t>датчика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bookmarkStart w:name="Основы калибровки датчиков" w:id="309"/>
      <w:bookmarkEnd w:id="309"/>
      <w:r>
        <w:rPr>
          <w:b w:val="0"/>
          <w:i w:val="0"/>
        </w:rPr>
      </w:r>
      <w:r>
        <w:rPr>
          <w:i/>
        </w:rPr>
        <w:t>Основы</w:t>
      </w:r>
      <w:r>
        <w:rPr>
          <w:i/>
          <w:spacing w:val="-20"/>
        </w:rPr>
        <w:t> </w:t>
      </w:r>
      <w:r>
        <w:rPr>
          <w:i/>
        </w:rPr>
        <w:t>калибровки</w:t>
      </w:r>
      <w:r>
        <w:rPr>
          <w:i/>
          <w:spacing w:val="-21"/>
        </w:rPr>
        <w:t> </w:t>
      </w:r>
      <w:r>
        <w:rPr>
          <w:i/>
        </w:rPr>
        <w:t>датчиков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28" w:lineRule="auto" w:before="84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Для исправления</w:t>
      </w:r>
      <w:r>
        <w:rPr>
          <w:spacing w:val="-2"/>
        </w:rPr>
        <w:t> </w:t>
      </w:r>
      <w:r>
        <w:rPr>
          <w:spacing w:val="-1"/>
        </w:rPr>
        <w:t>ошибки</w:t>
      </w:r>
      <w:r>
        <w:rPr>
          <w:spacing w:val="-3"/>
        </w:rPr>
        <w:t> </w:t>
      </w:r>
      <w:r>
        <w:rPr>
          <w:spacing w:val="-1"/>
        </w:rPr>
        <w:t>измерения </w:t>
      </w:r>
      <w:r>
        <w:rPr/>
        <w:t>каждого</w:t>
      </w:r>
      <w:r>
        <w:rPr>
          <w:spacing w:val="-1"/>
        </w:rPr>
        <w:t> аналогового входа </w:t>
      </w:r>
      <w:r>
        <w:rPr>
          <w:rFonts w:ascii="Arial" w:hAnsi="Arial" w:cs="Arial" w:eastAsia="Arial"/>
          <w:spacing w:val="-1"/>
        </w:rPr>
        <w:t>(</w:t>
      </w:r>
      <w:r>
        <w:rPr>
          <w:spacing w:val="-1"/>
        </w:rPr>
        <w:t>давление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>
          <w:spacing w:val="-1"/>
        </w:rPr>
        <w:t>температура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  <w:spacing w:val="30"/>
        </w:rPr>
        <w:t> </w:t>
      </w:r>
      <w:r>
        <w:rPr>
          <w:spacing w:val="-1"/>
        </w:rPr>
        <w:t>уровень топлива</w:t>
      </w:r>
      <w:r>
        <w:rPr>
          <w:rFonts w:ascii="Arial" w:hAnsi="Arial" w:cs="Arial" w:eastAsia="Arial"/>
          <w:spacing w:val="-1"/>
        </w:rPr>
        <w:t>)</w:t>
      </w:r>
      <w:r>
        <w:rPr>
          <w:rFonts w:ascii="Arial" w:hAnsi="Arial" w:cs="Arial" w:eastAsia="Arial"/>
        </w:rPr>
        <w:t> </w:t>
      </w:r>
      <w:r>
        <w:rPr>
          <w:spacing w:val="-2"/>
        </w:rPr>
        <w:t>калибровочные</w:t>
      </w:r>
      <w:r>
        <w:rPr/>
        <w:t> </w:t>
      </w:r>
      <w:r>
        <w:rPr>
          <w:spacing w:val="-1"/>
        </w:rPr>
        <w:t>постоянные должны быть установлены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пределах </w:t>
      </w:r>
      <w:r>
        <w:rPr>
          <w:rFonts w:ascii="Arial" w:hAnsi="Arial" w:cs="Arial" w:eastAsia="Arial"/>
          <w:spacing w:val="-1"/>
        </w:rPr>
        <w:t>10% </w:t>
      </w:r>
      <w:r>
        <w:rPr/>
        <w:t>от</w:t>
      </w:r>
      <w:r>
        <w:rPr>
          <w:spacing w:val="41"/>
        </w:rPr>
        <w:t> </w:t>
      </w:r>
      <w:r>
        <w:rPr>
          <w:spacing w:val="-1"/>
        </w:rPr>
        <w:t>измеряемого</w:t>
      </w:r>
      <w:r>
        <w:rPr>
          <w:spacing w:val="-2"/>
        </w:rPr>
        <w:t> </w:t>
      </w:r>
      <w:r>
        <w:rPr>
          <w:spacing w:val="-1"/>
        </w:rPr>
        <w:t>диапазона</w:t>
      </w:r>
      <w:r>
        <w:rPr>
          <w:rFonts w:ascii="Arial" w:hAnsi="Arial" w:cs="Arial" w:eastAsia="Arial"/>
          <w:spacing w:val="-1"/>
        </w:rPr>
        <w:t>. </w:t>
      </w:r>
      <w:r>
        <w:rPr>
          <w:spacing w:val="-1"/>
        </w:rPr>
        <w:t>Калибровочные постоянные настроены </w:t>
      </w:r>
      <w:r>
        <w:rPr/>
        <w:t>в</w:t>
      </w:r>
      <w:r>
        <w:rPr>
          <w:spacing w:val="-1"/>
        </w:rPr>
        <w:t> физических</w:t>
      </w:r>
      <w:r>
        <w:rPr>
          <w:spacing w:val="-2"/>
        </w:rPr>
        <w:t> </w:t>
      </w:r>
      <w:r>
        <w:rPr>
          <w:spacing w:val="-1"/>
        </w:rPr>
        <w:t>единицах</w:t>
      </w:r>
      <w:r>
        <w:rPr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/>
        <w:t>бар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o</w:t>
      </w:r>
      <w:r>
        <w:rPr>
          <w:rFonts w:ascii="Arial" w:hAnsi="Arial" w:cs="Arial" w:eastAsia="Arial"/>
          <w:spacing w:val="-1"/>
        </w:rPr>
        <w:t>C,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%. </w:t>
      </w:r>
      <w:r>
        <w:rPr>
          <w:spacing w:val="-1"/>
        </w:rPr>
        <w:t>Калибровка производится</w:t>
      </w:r>
      <w:r>
        <w:rPr>
          <w:spacing w:val="-2"/>
        </w:rPr>
        <w:t> </w:t>
      </w:r>
      <w:r>
        <w:rPr>
          <w:spacing w:val="-1"/>
        </w:rPr>
        <w:t>добавлением значения параметра </w:t>
      </w:r>
      <w:r>
        <w:rPr>
          <w:rFonts w:ascii="Arial" w:hAnsi="Arial" w:cs="Arial" w:eastAsia="Arial"/>
          <w:i/>
          <w:spacing w:val="-1"/>
        </w:rPr>
        <w:t>AIxCalibration</w:t>
      </w:r>
      <w:r>
        <w:rPr>
          <w:rFonts w:ascii="Arial" w:hAnsi="Arial" w:cs="Arial" w:eastAsia="Arial"/>
        </w:rPr>
      </w:r>
    </w:p>
    <w:p>
      <w:pPr>
        <w:spacing w:before="1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(</w:t>
      </w:r>
      <w:r>
        <w:rPr>
          <w:rFonts w:ascii="Arial" w:hAnsi="Arial"/>
          <w:i/>
          <w:spacing w:val="-1"/>
          <w:sz w:val="20"/>
        </w:rPr>
        <w:t>КалибрАнВхХ</w:t>
      </w:r>
      <w:r>
        <w:rPr>
          <w:rFonts w:ascii="Arial" w:hAnsi="Arial"/>
          <w:i/>
          <w:spacing w:val="-1"/>
          <w:sz w:val="20"/>
        </w:rPr>
        <w:t>)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pacing w:val="-1"/>
          <w:sz w:val="20"/>
        </w:rPr>
        <w:t>прямо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посчитанную величину аналогового входа</w:t>
      </w:r>
      <w:r>
        <w:rPr>
          <w:rFonts w:ascii="Arial" w:hAnsi="Arial"/>
          <w:spacing w:val="-1"/>
          <w:sz w:val="20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2"/>
        <w:gridCol w:w="5838"/>
        <w:gridCol w:w="764"/>
      </w:tblGrid>
      <w:tr>
        <w:trPr>
          <w:trHeight w:val="231" w:hRule="exact"/>
        </w:trPr>
        <w:tc>
          <w:tcPr>
            <w:tcW w:w="8350" w:type="dxa"/>
            <w:gridSpan w:val="2"/>
            <w:tcBorders>
              <w:top w:val="nil" w:sz="6" w:space="0" w:color="auto"/>
              <w:left w:val="single" w:sz="12" w:space="0" w:color="D9D9D9"/>
              <w:bottom w:val="nil" w:sz="6" w:space="0" w:color="auto"/>
              <w:right w:val="nil" w:sz="6" w:space="0" w:color="auto"/>
            </w:tcBorders>
            <w:shd w:val="clear" w:color="auto" w:fill="CCCCCC"/>
          </w:tcPr>
          <w:p>
            <w:pPr>
              <w:pStyle w:val="TableParagraph"/>
              <w:spacing w:line="214" w:lineRule="exact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Калибровка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должна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проводиться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 значении близком </w:t>
            </w:r>
            <w:r>
              <w:rPr>
                <w:rFonts w:ascii="Arial" w:hAnsi="Arial"/>
                <w:sz w:val="20"/>
              </w:rPr>
              <w:t>к</w:t>
            </w:r>
            <w:r>
              <w:rPr>
                <w:rFonts w:ascii="Arial" w:hAnsi="Arial"/>
                <w:spacing w:val="-1"/>
                <w:sz w:val="20"/>
              </w:rPr>
              <w:t> рабочей точке аналогового входа</w:t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/>
          </w:p>
        </w:tc>
      </w:tr>
      <w:tr>
        <w:trPr>
          <w:trHeight w:val="230" w:hRule="exact"/>
        </w:trPr>
        <w:tc>
          <w:tcPr>
            <w:tcW w:w="2512" w:type="dxa"/>
            <w:tcBorders>
              <w:top w:val="nil" w:sz="6" w:space="0" w:color="auto"/>
              <w:left w:val="single" w:sz="12" w:space="0" w:color="D9D9D9"/>
              <w:bottom w:val="nil" w:sz="6" w:space="0" w:color="auto"/>
              <w:right w:val="nil" w:sz="6" w:space="0" w:color="auto"/>
            </w:tcBorders>
            <w:shd w:val="clear" w:color="auto" w:fill="CCCCCC"/>
          </w:tcPr>
          <w:p>
            <w:pPr>
              <w:pStyle w:val="TableParagraph"/>
              <w:spacing w:line="214" w:lineRule="exact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например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: 80 °C, 4,0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бар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).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660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9D9D9"/>
          </w:tcPr>
          <w:p>
            <w:pPr/>
          </w:p>
        </w:tc>
      </w:tr>
    </w:tbl>
    <w:p>
      <w:pPr>
        <w:spacing w:line="240" w:lineRule="auto" w:before="9"/>
        <w:rPr>
          <w:rFonts w:ascii="Arial" w:hAnsi="Arial" w:cs="Arial" w:eastAsia="Arial"/>
          <w:i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bookmarkStart w:name="Стандартные графики датчиков" w:id="310"/>
      <w:bookmarkEnd w:id="310"/>
      <w:r>
        <w:rPr>
          <w:b w:val="0"/>
          <w:i w:val="0"/>
        </w:rPr>
      </w:r>
      <w:r>
        <w:rPr>
          <w:i/>
        </w:rPr>
        <w:t>Стандартные</w:t>
      </w:r>
      <w:r>
        <w:rPr>
          <w:i/>
          <w:spacing w:val="-23"/>
        </w:rPr>
        <w:t> </w:t>
      </w:r>
      <w:r>
        <w:rPr>
          <w:i/>
        </w:rPr>
        <w:t>графики</w:t>
      </w:r>
      <w:r>
        <w:rPr>
          <w:i/>
          <w:spacing w:val="-23"/>
        </w:rPr>
        <w:t> </w:t>
      </w:r>
      <w:r>
        <w:rPr>
          <w:i/>
        </w:rPr>
        <w:t>датчиков</w:t>
      </w:r>
      <w:r>
        <w:rPr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left="136" w:right="1373" w:firstLine="1"/>
        <w:jc w:val="left"/>
        <w:rPr>
          <w:rFonts w:ascii="Arial" w:hAnsi="Arial" w:cs="Arial" w:eastAsia="Arial"/>
        </w:rPr>
      </w:pPr>
      <w:r>
        <w:rPr>
          <w:spacing w:val="-1"/>
        </w:rPr>
        <w:t>Доступно</w:t>
      </w:r>
      <w:r>
        <w:rPr>
          <w:spacing w:val="54"/>
        </w:rPr>
        <w:t> </w:t>
      </w:r>
      <w:r>
        <w:rPr>
          <w:rFonts w:ascii="Arial" w:hAnsi="Arial"/>
          <w:spacing w:val="-1"/>
        </w:rPr>
        <w:t>20</w:t>
      </w:r>
      <w:r>
        <w:rPr>
          <w:rFonts w:ascii="Arial" w:hAnsi="Arial"/>
        </w:rPr>
        <w:t> </w:t>
      </w:r>
      <w:r>
        <w:rPr>
          <w:spacing w:val="-2"/>
        </w:rPr>
        <w:t>резистивных</w:t>
      </w:r>
      <w:r>
        <w:rPr>
          <w:spacing w:val="-1"/>
        </w:rPr>
        <w:t> графиков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Следующая таблица описывает</w:t>
      </w:r>
      <w:r>
        <w:rPr>
          <w:spacing w:val="30"/>
        </w:rPr>
        <w:t> </w:t>
      </w:r>
      <w:r>
        <w:rPr>
          <w:spacing w:val="-1"/>
        </w:rPr>
        <w:t>минимальные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максимальные значения соответствующих датчиков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Действительные значения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23"/>
        </w:rPr>
        <w:t> </w:t>
      </w:r>
      <w:r>
        <w:rPr>
          <w:spacing w:val="-1"/>
        </w:rPr>
        <w:t>особенно</w:t>
      </w:r>
      <w:r>
        <w:rPr/>
        <w:t> </w:t>
      </w:r>
      <w:r>
        <w:rPr>
          <w:spacing w:val="-2"/>
        </w:rPr>
        <w:t>графиков</w:t>
      </w:r>
      <w:r>
        <w:rPr>
          <w:spacing w:val="-1"/>
        </w:rPr>
        <w:t> температуры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могут</w:t>
      </w:r>
      <w:r>
        <w:rPr>
          <w:spacing w:val="-2"/>
        </w:rPr>
        <w:t> </w:t>
      </w:r>
      <w:r>
        <w:rPr>
          <w:spacing w:val="-1"/>
        </w:rPr>
        <w:t>различаться</w:t>
      </w:r>
      <w:r>
        <w:rPr>
          <w:rFonts w:ascii="Arial" w:hAnsi="Arial"/>
          <w:spacing w:val="-1"/>
        </w:rPr>
        <w:t>.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данном случае имеет</w:t>
      </w:r>
      <w:r>
        <w:rPr>
          <w:spacing w:val="-2"/>
        </w:rPr>
        <w:t> </w:t>
      </w:r>
      <w:r>
        <w:rPr/>
        <w:t>смысл</w:t>
      </w:r>
      <w:r>
        <w:rPr>
          <w:spacing w:val="53"/>
        </w:rPr>
        <w:t> </w:t>
      </w:r>
      <w:r>
        <w:rPr>
          <w:spacing w:val="-1"/>
        </w:rPr>
        <w:t>продолжить график </w:t>
      </w:r>
      <w:r>
        <w:rPr/>
        <w:t>к</w:t>
      </w:r>
      <w:r>
        <w:rPr>
          <w:spacing w:val="-1"/>
        </w:rPr>
        <w:t> более низким значениям температуры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так чтобы датчик на холодной</w:t>
      </w:r>
      <w:r>
        <w:rPr>
          <w:spacing w:val="40"/>
        </w:rPr>
        <w:t> </w:t>
      </w:r>
      <w:r>
        <w:rPr>
          <w:spacing w:val="-1"/>
        </w:rPr>
        <w:t>машине не показывал ошибку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1120"/>
        <w:gridCol w:w="1121"/>
        <w:gridCol w:w="1120"/>
      </w:tblGrid>
      <w:tr>
        <w:trPr>
          <w:trHeight w:val="71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График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8" w:right="1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Мин</w:t>
            </w:r>
            <w:r>
              <w:rPr>
                <w:rFonts w:ascii="Arial" w:hAnsi="Arial"/>
                <w:b/>
                <w:sz w:val="20"/>
              </w:rPr>
              <w:t>.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0" w:right="1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Макс</w:t>
            </w:r>
            <w:r>
              <w:rPr>
                <w:rFonts w:ascii="Arial" w:hAnsi="Arial"/>
                <w:b/>
                <w:sz w:val="20"/>
              </w:rPr>
              <w:t>.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8" w:right="7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Единица</w:t>
            </w:r>
            <w:r>
              <w:rPr>
                <w:rFonts w:ascii="Arial" w:hAnsi="Arial"/>
                <w:b/>
                <w:spacing w:val="20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измерени</w:t>
            </w:r>
            <w:r>
              <w:rPr>
                <w:rFonts w:ascii="Arial" w:hAnsi="Arial"/>
                <w:b/>
                <w:spacing w:val="2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я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Datcon </w:t>
            </w: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1"/>
                <w:sz w:val="20"/>
              </w:rPr>
              <w:t> Bar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9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Datcon </w:t>
            </w:r>
            <w:r>
              <w:rPr>
                <w:rFonts w:ascii="Arial"/>
                <w:sz w:val="20"/>
              </w:rPr>
              <w:t>7</w:t>
            </w:r>
            <w:r>
              <w:rPr>
                <w:rFonts w:ascii="Arial"/>
                <w:spacing w:val="-1"/>
                <w:sz w:val="20"/>
              </w:rPr>
              <w:t> Bar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Datcon 10 Bar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Bar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Datcon 80 Psi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Psi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9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Datcon 100 </w:t>
            </w:r>
            <w:r>
              <w:rPr>
                <w:rFonts w:ascii="Arial"/>
                <w:sz w:val="20"/>
              </w:rPr>
              <w:t>Psi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Psi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Datcon 150 </w:t>
            </w:r>
            <w:r>
              <w:rPr>
                <w:rFonts w:ascii="Arial"/>
                <w:sz w:val="20"/>
              </w:rPr>
              <w:t>Psi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Psi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Datcon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Low °C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25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150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°C</w:t>
            </w:r>
          </w:p>
        </w:tc>
      </w:tr>
      <w:tr>
        <w:trPr>
          <w:trHeight w:val="289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Datcon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High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°C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25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160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°C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Datcon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Low °F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300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°F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Datcon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High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°F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320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°F</w:t>
            </w:r>
          </w:p>
        </w:tc>
      </w:tr>
      <w:tr>
        <w:trPr>
          <w:trHeight w:val="289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Datcon Fuel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%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%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VDO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Bar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Bar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VDO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10</w:t>
            </w:r>
            <w:r>
              <w:rPr>
                <w:rFonts w:ascii="Arial"/>
                <w:spacing w:val="-1"/>
                <w:sz w:val="20"/>
              </w:rPr>
              <w:t> Bar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Bar</w:t>
            </w:r>
          </w:p>
        </w:tc>
      </w:tr>
      <w:tr>
        <w:trPr>
          <w:trHeight w:val="289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VDO</w:t>
            </w:r>
            <w:r>
              <w:rPr>
                <w:rFonts w:ascii="Arial"/>
                <w:spacing w:val="-1"/>
                <w:sz w:val="20"/>
              </w:rPr>
              <w:t> 72 </w:t>
            </w:r>
            <w:r>
              <w:rPr>
                <w:rFonts w:ascii="Arial"/>
                <w:sz w:val="20"/>
              </w:rPr>
              <w:t>Psi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Psi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VDO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145</w:t>
            </w:r>
            <w:r>
              <w:rPr>
                <w:rFonts w:ascii="Arial"/>
                <w:spacing w:val="-1"/>
                <w:sz w:val="20"/>
              </w:rPr>
              <w:t> Psi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145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Psi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VDO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40-120 </w:t>
            </w:r>
            <w:r>
              <w:rPr>
                <w:rFonts w:ascii="Arial" w:hAnsi="Arial" w:cs="Arial" w:eastAsia="Arial"/>
                <w:sz w:val="20"/>
                <w:szCs w:val="20"/>
              </w:rPr>
              <w:t>°C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°C</w:t>
            </w:r>
          </w:p>
        </w:tc>
      </w:tr>
      <w:tr>
        <w:trPr>
          <w:trHeight w:val="289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VDO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50-150 </w:t>
            </w:r>
            <w:r>
              <w:rPr>
                <w:rFonts w:ascii="Arial" w:hAnsi="Arial" w:cs="Arial" w:eastAsia="Arial"/>
                <w:sz w:val="20"/>
                <w:szCs w:val="20"/>
              </w:rPr>
              <w:t>°C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150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°C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VDO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100-250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°F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250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°F</w:t>
            </w:r>
          </w:p>
        </w:tc>
      </w:tr>
      <w:tr>
        <w:trPr>
          <w:trHeight w:val="290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VDO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120-300°F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300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°F</w:t>
            </w:r>
          </w:p>
        </w:tc>
      </w:tr>
      <w:tr>
        <w:trPr>
          <w:trHeight w:val="288" w:hRule="exact"/>
        </w:trPr>
        <w:tc>
          <w:tcPr>
            <w:tcW w:w="190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VDO Fuel </w:t>
            </w:r>
            <w:r>
              <w:rPr>
                <w:rFonts w:ascii="Arial"/>
                <w:sz w:val="20"/>
              </w:rPr>
              <w:t>%</w:t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%</w:t>
            </w:r>
          </w:p>
        </w:tc>
      </w:tr>
    </w:tbl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69.419998pt;margin-top:11.54018pt;width:456.5pt;height:23.05pt;mso-position-horizontal-relative:page;mso-position-vertical-relative:paragraph;z-index:9808" type="#_x0000_t202" filled="true" fillcolor="#d9d9d9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30" w:right="28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spacing w:val="-1"/>
                    </w:rPr>
                    <w:t>Когда измеренная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величина превышает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значение на </w:t>
                  </w:r>
                  <w:r>
                    <w:rPr>
                      <w:rFonts w:ascii="Arial" w:hAnsi="Arial"/>
                      <w:spacing w:val="-1"/>
                    </w:rPr>
                    <w:t>6% </w:t>
                  </w:r>
                  <w:r>
                    <w:rPr/>
                    <w:t>от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диапазона</w:t>
                  </w:r>
                  <w:r>
                    <w:rPr>
                      <w:rFonts w:ascii="Arial" w:hAnsi="Arial"/>
                    </w:rPr>
                    <w:t>,</w:t>
                  </w:r>
                  <w:r>
                    <w:rPr>
                      <w:rFonts w:ascii="Arial" w:hAnsi="Arial"/>
                      <w:spacing w:val="-1"/>
                    </w:rPr>
                    <w:t> </w:t>
                  </w:r>
                  <w:r>
                    <w:rPr>
                      <w:spacing w:val="-1"/>
                    </w:rPr>
                    <w:t>то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определяется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отказ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-1"/>
                    </w:rPr>
                    <w:t>датчика</w:t>
                  </w:r>
                  <w:r>
                    <w:rPr>
                      <w:rFonts w:ascii="Arial" w:hAnsi="Arial"/>
                      <w:spacing w:val="-1"/>
                    </w:rPr>
                    <w:t>. </w:t>
                  </w:r>
                  <w:r>
                    <w:rPr>
                      <w:spacing w:val="-1"/>
                    </w:rPr>
                    <w:t>Детальная информация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описана </w:t>
                  </w:r>
                  <w:r>
                    <w:rPr/>
                    <w:t>в</w:t>
                  </w:r>
                  <w:r>
                    <w:rPr>
                      <w:spacing w:val="-1"/>
                    </w:rPr>
                    <w:t> главе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Датчики </w:t>
                  </w:r>
                  <w:r>
                    <w:rPr/>
                    <w:t>в</w:t>
                  </w:r>
                  <w:r>
                    <w:rPr>
                      <w:spacing w:val="-1"/>
                    </w:rPr>
                    <w:t> Справочнике </w:t>
                  </w:r>
                  <w:r>
                    <w:rPr>
                      <w:rFonts w:ascii="Arial" w:hAnsi="Arial"/>
                      <w:spacing w:val="-1"/>
                    </w:rPr>
                    <w:t>LiteEdit.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09" w:val="right" w:leader="none"/>
        </w:tabs>
        <w:spacing w:line="264" w:lineRule="exact" w:before="860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60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-397408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6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ОПИСАНИЕ ФУНКЦИЙ" w:id="311"/>
      <w:bookmarkEnd w:id="311"/>
      <w:r>
        <w:rPr>
          <w:b w:val="0"/>
        </w:rPr>
      </w:r>
      <w:bookmarkStart w:name="_bookmark31" w:id="312"/>
      <w:bookmarkEnd w:id="312"/>
      <w:r>
        <w:rPr>
          <w:b w:val="0"/>
        </w:rPr>
      </w:r>
      <w:r>
        <w:rPr>
          <w:spacing w:val="-2"/>
        </w:rPr>
        <w:t>ОПИСАНИЕ</w:t>
      </w:r>
      <w:r>
        <w:rPr/>
        <w:t> </w:t>
      </w:r>
      <w:r>
        <w:rPr>
          <w:spacing w:val="-3"/>
        </w:rPr>
        <w:t>ФУНКЦИЙ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Heading2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bookmarkStart w:name="OFF Mode (Режим ВЫКЛ)" w:id="313"/>
      <w:bookmarkEnd w:id="313"/>
      <w:r>
        <w:rPr>
          <w:b w:val="0"/>
          <w:i w:val="0"/>
        </w:rPr>
      </w:r>
      <w:r>
        <w:rPr>
          <w:rFonts w:ascii="Arial" w:hAnsi="Arial"/>
          <w:i/>
        </w:rPr>
        <w:t>OFF</w:t>
      </w:r>
      <w:r>
        <w:rPr>
          <w:rFonts w:ascii="Arial" w:hAnsi="Arial"/>
          <w:i/>
          <w:spacing w:val="-10"/>
        </w:rPr>
        <w:t> </w:t>
      </w:r>
      <w:r>
        <w:rPr>
          <w:rFonts w:ascii="Arial" w:hAnsi="Arial"/>
          <w:i/>
          <w:spacing w:val="-1"/>
        </w:rPr>
        <w:t>Mode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</w:rPr>
        <w:t>(</w:t>
      </w:r>
      <w:r>
        <w:rPr>
          <w:i/>
        </w:rPr>
        <w:t>Режим</w:t>
      </w:r>
      <w:r>
        <w:rPr>
          <w:i/>
          <w:spacing w:val="-12"/>
        </w:rPr>
        <w:t> </w:t>
      </w:r>
      <w:r>
        <w:rPr>
          <w:i/>
          <w:spacing w:val="-1"/>
        </w:rPr>
        <w:t>ВЫКЛ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b w:val="0"/>
          <w:i w:val="0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5"/>
        <w:ind w:left="137" w:right="390"/>
        <w:jc w:val="left"/>
        <w:rPr>
          <w:rFonts w:ascii="Arial" w:hAnsi="Arial" w:cs="Arial" w:eastAsia="Arial"/>
        </w:rPr>
      </w:pPr>
      <w:r>
        <w:rPr/>
        <w:pict>
          <v:group style="position:absolute;margin-left:258.010010pt;margin-top:26.82423pt;width:34.4pt;height:12.6pt;mso-position-horizontal-relative:page;mso-position-vertical-relative:paragraph;z-index:-397384" coordorigin="5160,536" coordsize="688,252">
            <v:group style="position:absolute;left:5166;top:542;width:676;height:2" coordorigin="5166,542" coordsize="676,2">
              <v:shape style="position:absolute;left:5166;top:542;width:676;height:2" coordorigin="5166,542" coordsize="676,0" path="m5166,542l5842,542e" filled="false" stroked="true" strokeweight=".580pt" strokecolor="#000000">
                <v:path arrowok="t"/>
              </v:shape>
            </v:group>
            <v:group style="position:absolute;left:5171;top:547;width:2;height:231" coordorigin="5171,547" coordsize="2,231">
              <v:shape style="position:absolute;left:5171;top:547;width:2;height:231" coordorigin="5171,547" coordsize="0,231" path="m5171,547l5171,777e" filled="false" stroked="true" strokeweight=".580pt" strokecolor="#000000">
                <v:path arrowok="t"/>
              </v:shape>
            </v:group>
            <v:group style="position:absolute;left:5837;top:547;width:2;height:231" coordorigin="5837,547" coordsize="2,231">
              <v:shape style="position:absolute;left:5837;top:547;width:2;height:231" coordorigin="5837,547" coordsize="0,231" path="m5837,547l5837,777e" filled="false" stroked="true" strokeweight=".580pt" strokecolor="#000000">
                <v:path arrowok="t"/>
              </v:shape>
            </v:group>
            <v:group style="position:absolute;left:5166;top:782;width:676;height:2" coordorigin="5166,782" coordsize="676,2">
              <v:shape style="position:absolute;left:5166;top:782;width:676;height:2" coordorigin="5166,782" coordsize="676,0" path="m5166,782l5842,782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7.309998pt;margin-top:26.82423pt;width:28.8pt;height:12.6pt;mso-position-horizontal-relative:page;mso-position-vertical-relative:paragraph;z-index:-397360" coordorigin="5946,536" coordsize="576,252">
            <v:group style="position:absolute;left:5952;top:542;width:564;height:2" coordorigin="5952,542" coordsize="564,2">
              <v:shape style="position:absolute;left:5952;top:542;width:564;height:2" coordorigin="5952,542" coordsize="564,0" path="m5952,542l6516,542e" filled="false" stroked="true" strokeweight=".580pt" strokecolor="#000000">
                <v:path arrowok="t"/>
              </v:shape>
            </v:group>
            <v:group style="position:absolute;left:5957;top:547;width:2;height:231" coordorigin="5957,547" coordsize="2,231">
              <v:shape style="position:absolute;left:5957;top:547;width:2;height:231" coordorigin="5957,547" coordsize="0,231" path="m5957,547l5957,777e" filled="false" stroked="true" strokeweight=".580pt" strokecolor="#000000">
                <v:path arrowok="t"/>
              </v:shape>
            </v:group>
            <v:group style="position:absolute;left:6511;top:547;width:2;height:231" coordorigin="6511,547" coordsize="2,231">
              <v:shape style="position:absolute;left:6511;top:547;width:2;height:231" coordorigin="6511,547" coordsize="0,231" path="m6511,547l6511,777e" filled="false" stroked="true" strokeweight=".580pt" strokecolor="#000000">
                <v:path arrowok="t"/>
              </v:shape>
            </v:group>
            <v:group style="position:absolute;left:5952;top:782;width:564;height:2" coordorigin="5952,782" coordsize="564,2">
              <v:shape style="position:absolute;left:5952;top:782;width:564;height:2" coordorigin="5952,782" coordsize="564,0" path="m5952,782l6516,782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5.709991pt;margin-top:26.82423pt;width:66.650pt;height:12.6pt;mso-position-horizontal-relative:page;mso-position-vertical-relative:paragraph;z-index:-397336" coordorigin="6714,536" coordsize="1333,252">
            <v:group style="position:absolute;left:6720;top:542;width:1322;height:2" coordorigin="6720,542" coordsize="1322,2">
              <v:shape style="position:absolute;left:6720;top:542;width:1322;height:2" coordorigin="6720,542" coordsize="1322,0" path="m6720,542l8041,542e" filled="false" stroked="true" strokeweight=".580pt" strokecolor="#000000">
                <v:path arrowok="t"/>
              </v:shape>
            </v:group>
            <v:group style="position:absolute;left:6725;top:547;width:2;height:231" coordorigin="6725,547" coordsize="2,231">
              <v:shape style="position:absolute;left:6725;top:547;width:2;height:231" coordorigin="6725,547" coordsize="0,231" path="m6725,547l6725,777e" filled="false" stroked="true" strokeweight=".580pt" strokecolor="#000000">
                <v:path arrowok="t"/>
              </v:shape>
            </v:group>
            <v:group style="position:absolute;left:8036;top:547;width:2;height:231" coordorigin="8036,547" coordsize="2,231">
              <v:shape style="position:absolute;left:8036;top:547;width:2;height:231" coordorigin="8036,547" coordsize="0,231" path="m8036,547l8036,777e" filled="false" stroked="true" strokeweight=".580pt" strokecolor="#000000">
                <v:path arrowok="t"/>
              </v:shape>
            </v:group>
            <v:group style="position:absolute;left:6720;top:782;width:1322;height:2" coordorigin="6720,782" coordsize="1322,2">
              <v:shape style="position:absolute;left:6720;top:782;width:1322;height:2" coordorigin="6720,782" coordsize="1322,0" path="m6720,782l8041,782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данном режиме </w:t>
      </w:r>
      <w:r>
        <w:rPr>
          <w:spacing w:val="-2"/>
        </w:rPr>
        <w:t>невозможен</w:t>
      </w:r>
      <w:r>
        <w:rPr/>
        <w:t> </w:t>
      </w:r>
      <w:r>
        <w:rPr>
          <w:spacing w:val="-1"/>
        </w:rPr>
        <w:t>запуск</w:t>
      </w:r>
      <w:r>
        <w:rPr>
          <w:spacing w:val="-2"/>
        </w:rPr>
        <w:t> </w:t>
      </w:r>
      <w:r>
        <w:rPr>
          <w:spacing w:val="-1"/>
        </w:rPr>
        <w:t>ДГУ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Выходы </w:t>
      </w:r>
      <w:r>
        <w:rPr>
          <w:rFonts w:ascii="Arial" w:hAnsi="Arial"/>
          <w:spacing w:val="-1"/>
        </w:rPr>
        <w:t>STARTER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Стартер</w:t>
      </w:r>
      <w:r>
        <w:rPr>
          <w:rFonts w:ascii="Arial" w:hAnsi="Arial"/>
          <w:spacing w:val="-1"/>
        </w:rPr>
        <w:t>), GCB CLOSE/OPEN (</w:t>
      </w:r>
      <w:r>
        <w:rPr>
          <w:spacing w:val="-1"/>
        </w:rPr>
        <w:t>ГК</w:t>
      </w:r>
      <w:r>
        <w:rPr>
          <w:spacing w:val="52"/>
        </w:rPr>
        <w:t> </w:t>
      </w:r>
      <w:r>
        <w:rPr>
          <w:spacing w:val="-1"/>
        </w:rPr>
        <w:t>Змк</w:t>
      </w:r>
      <w:r>
        <w:rPr>
          <w:rFonts w:ascii="Arial" w:hAnsi="Arial"/>
          <w:spacing w:val="-1"/>
        </w:rPr>
        <w:t>/</w:t>
      </w:r>
      <w:r>
        <w:rPr>
          <w:spacing w:val="-1"/>
        </w:rPr>
        <w:t>Размк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и</w:t>
      </w:r>
      <w:r>
        <w:rPr>
          <w:spacing w:val="-2"/>
        </w:rPr>
        <w:t> </w:t>
      </w:r>
      <w:r>
        <w:rPr>
          <w:rFonts w:ascii="Arial" w:hAnsi="Arial"/>
        </w:rPr>
        <w:t>FUEL</w:t>
      </w:r>
      <w:r>
        <w:rPr>
          <w:rFonts w:ascii="Arial" w:hAnsi="Arial"/>
          <w:spacing w:val="-1"/>
        </w:rPr>
        <w:t> SOLENOID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ТоплСоленоид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не запитаны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 w:before="11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Отсутствие реакции на нажатые кнопки</w:t>
      </w:r>
      <w:r>
        <w:rPr>
          <w:spacing w:val="8"/>
        </w:rPr>
        <w:t> </w:t>
      </w:r>
      <w:r>
        <w:rPr>
          <w:rFonts w:ascii="Arial" w:hAnsi="Arial"/>
        </w:rPr>
        <w:t>START,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1"/>
        </w:rPr>
        <w:t>STOP,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^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GCB </w:t>
      </w:r>
      <w:r>
        <w:rPr>
          <w:rFonts w:ascii="Arial" w:hAnsi="Arial"/>
        </w:rPr>
        <w:t>ON/OFF.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42"/>
        <w:ind w:left="139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MAN Mode (Режим РУЧН)" w:id="314"/>
      <w:bookmarkEnd w:id="314"/>
      <w:r>
        <w:rPr/>
      </w:r>
      <w:r>
        <w:rPr>
          <w:rFonts w:ascii="Arial" w:hAnsi="Arial"/>
          <w:b/>
          <w:i/>
          <w:spacing w:val="-1"/>
          <w:sz w:val="28"/>
        </w:rPr>
        <w:t>MAN</w:t>
      </w:r>
      <w:r>
        <w:rPr>
          <w:rFonts w:ascii="Arial" w:hAnsi="Arial"/>
          <w:b/>
          <w:i/>
          <w:spacing w:val="-10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Mode</w:t>
      </w:r>
      <w:r>
        <w:rPr>
          <w:rFonts w:ascii="Arial" w:hAnsi="Arial"/>
          <w:b/>
          <w:i/>
          <w:spacing w:val="-11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(</w:t>
      </w:r>
      <w:r>
        <w:rPr>
          <w:rFonts w:ascii="Arial" w:hAnsi="Arial"/>
          <w:b/>
          <w:i/>
          <w:spacing w:val="-1"/>
          <w:sz w:val="28"/>
        </w:rPr>
        <w:t>Режим</w:t>
      </w:r>
      <w:r>
        <w:rPr>
          <w:rFonts w:ascii="Arial" w:hAnsi="Arial"/>
          <w:b/>
          <w:i/>
          <w:spacing w:val="-12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РУЧН</w:t>
      </w:r>
      <w:r>
        <w:rPr>
          <w:rFonts w:ascii="Arial" w:hAnsi="Arial"/>
          <w:b/>
          <w:i/>
          <w:spacing w:val="-1"/>
          <w:sz w:val="28"/>
        </w:rPr>
        <w:t>)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left="148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0.629997pt;margin-top:-.446843pt;width:71.3pt;height:25.1pt;mso-position-horizontal-relative:page;mso-position-vertical-relative:paragraph;z-index:-397312" coordorigin="1413,-9" coordsize="1426,502">
            <v:group style="position:absolute;left:1418;top:-3;width:676;height:2" coordorigin="1418,-3" coordsize="676,2">
              <v:shape style="position:absolute;left:1418;top:-3;width:676;height:2" coordorigin="1418,-3" coordsize="676,0" path="m1418,-3l2094,-3e" filled="false" stroked="true" strokeweight=".580pt" strokecolor="#000000">
                <v:path arrowok="t"/>
              </v:shape>
            </v:group>
            <v:group style="position:absolute;left:1423;top:2;width:2;height:231" coordorigin="1423,2" coordsize="2,231">
              <v:shape style="position:absolute;left:1423;top:2;width:2;height:231" coordorigin="1423,2" coordsize="0,231" path="m1423,2l1423,232e" filled="false" stroked="true" strokeweight=".580pt" strokecolor="#000000">
                <v:path arrowok="t"/>
              </v:shape>
            </v:group>
            <v:group style="position:absolute;left:2089;top:2;width:2;height:231" coordorigin="2089,2" coordsize="2,231">
              <v:shape style="position:absolute;left:2089;top:2;width:2;height:231" coordorigin="2089,2" coordsize="0,231" path="m2089,2l2089,232e" filled="false" stroked="true" strokeweight=".580pt" strokecolor="#000000">
                <v:path arrowok="t"/>
              </v:shape>
            </v:group>
            <v:group style="position:absolute;left:1418;top:237;width:676;height:2" coordorigin="1418,237" coordsize="676,2">
              <v:shape style="position:absolute;left:1418;top:237;width:676;height:2" coordorigin="1418,237" coordsize="676,0" path="m1418,237l2094,237e" filled="false" stroked="true" strokeweight=".580pt" strokecolor="#000000">
                <v:path arrowok="t"/>
              </v:shape>
            </v:group>
            <v:group style="position:absolute;left:1512;top:246;width:1320;height:2" coordorigin="1512,246" coordsize="1320,2">
              <v:shape style="position:absolute;left:1512;top:246;width:1320;height:2" coordorigin="1512,246" coordsize="1320,0" path="m1512,246l2832,246e" filled="false" stroked="true" strokeweight=".580pt" strokecolor="#000000">
                <v:path arrowok="t"/>
              </v:shape>
            </v:group>
            <v:group style="position:absolute;left:1517;top:251;width:2;height:231" coordorigin="1517,251" coordsize="2,231">
              <v:shape style="position:absolute;left:1517;top:251;width:2;height:231" coordorigin="1517,251" coordsize="0,231" path="m1517,251l1517,482e" filled="false" stroked="true" strokeweight=".580pt" strokecolor="#000000">
                <v:path arrowok="t"/>
              </v:shape>
            </v:group>
            <v:group style="position:absolute;left:2827;top:251;width:2;height:231" coordorigin="2827,251" coordsize="2,231">
              <v:shape style="position:absolute;left:2827;top:251;width:2;height:231" coordorigin="2827,251" coordsize="0,231" path="m2827,251l2827,482e" filled="false" stroked="true" strokeweight=".580pt" strokecolor="#000000">
                <v:path arrowok="t"/>
              </v:shape>
            </v:group>
            <v:group style="position:absolute;left:1512;top:486;width:1320;height:2" coordorigin="1512,486" coordsize="1320,2">
              <v:shape style="position:absolute;left:1512;top:486;width:1320;height:2" coordorigin="1512,486" coordsize="1320,0" path="m1512,486l2832,486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</w:rPr>
        <w:t>START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запуск ДГУ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 w:before="19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^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GCB ON/OFF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9" w:after="0"/>
        <w:ind w:left="857" w:right="0" w:hanging="359"/>
        <w:jc w:val="left"/>
        <w:rPr>
          <w:rFonts w:ascii="Arial" w:hAnsi="Arial" w:cs="Arial" w:eastAsia="Arial"/>
        </w:rPr>
      </w:pPr>
      <w:r>
        <w:rPr>
          <w:spacing w:val="-1"/>
        </w:rPr>
        <w:t>Контроллер</w:t>
      </w:r>
      <w:r>
        <w:rPr/>
        <w:t> </w:t>
      </w:r>
      <w:r>
        <w:rPr>
          <w:spacing w:val="-1"/>
        </w:rPr>
        <w:t>замыкает </w:t>
      </w:r>
      <w:r>
        <w:rPr>
          <w:rFonts w:ascii="Arial" w:hAnsi="Arial"/>
          <w:spacing w:val="-1"/>
        </w:rPr>
        <w:t>GCB (</w:t>
      </w:r>
      <w:r>
        <w:rPr>
          <w:spacing w:val="-1"/>
        </w:rPr>
        <w:t>ГК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Контроллер</w:t>
      </w:r>
      <w:r>
        <w:rPr/>
        <w:t> </w:t>
      </w:r>
      <w:r>
        <w:rPr>
          <w:spacing w:val="-1"/>
        </w:rPr>
        <w:t>размыкает</w:t>
      </w:r>
      <w:r>
        <w:rPr>
          <w:spacing w:val="-2"/>
        </w:rPr>
        <w:t> </w:t>
      </w:r>
      <w:r>
        <w:rPr>
          <w:rFonts w:ascii="Arial" w:hAnsi="Arial"/>
          <w:spacing w:val="-1"/>
        </w:rPr>
        <w:t>GCB (</w:t>
      </w:r>
      <w:r>
        <w:rPr>
          <w:spacing w:val="-1"/>
        </w:rPr>
        <w:t>ГК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если </w:t>
      </w:r>
      <w:r>
        <w:rPr/>
        <w:t>он</w:t>
      </w:r>
      <w:r>
        <w:rPr>
          <w:spacing w:val="-1"/>
        </w:rPr>
        <w:t> замкнут</w:t>
      </w:r>
      <w:r>
        <w:rPr>
          <w:rFonts w:ascii="Arial" w:hAnsi="Arial"/>
          <w:spacing w:val="-1"/>
        </w:rPr>
        <w:t>.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8" w:lineRule="auto" w:before="0" w:after="0"/>
        <w:ind w:left="857" w:right="1909" w:hanging="359"/>
        <w:jc w:val="left"/>
        <w:rPr>
          <w:rFonts w:ascii="Arial" w:hAnsi="Arial" w:cs="Arial" w:eastAsia="Arial"/>
        </w:rPr>
      </w:pPr>
      <w:r>
        <w:rPr/>
        <w:pict>
          <v:group style="position:absolute;margin-left:182.050003pt;margin-top:12.223994pt;width:66.6pt;height:12.6pt;mso-position-horizontal-relative:page;mso-position-vertical-relative:paragraph;z-index:-397288" coordorigin="3641,244" coordsize="1332,252">
            <v:group style="position:absolute;left:3647;top:250;width:1320;height:2" coordorigin="3647,250" coordsize="1320,2">
              <v:shape style="position:absolute;left:3647;top:250;width:1320;height:2" coordorigin="3647,250" coordsize="1320,0" path="m3647,250l4967,250e" filled="false" stroked="true" strokeweight=".580pt" strokecolor="#000000">
                <v:path arrowok="t"/>
              </v:shape>
            </v:group>
            <v:group style="position:absolute;left:3652;top:255;width:2;height:231" coordorigin="3652,255" coordsize="2,231">
              <v:shape style="position:absolute;left:3652;top:255;width:2;height:231" coordorigin="3652,255" coordsize="0,231" path="m3652,255l3652,485e" filled="false" stroked="true" strokeweight=".580pt" strokecolor="#000000">
                <v:path arrowok="t"/>
              </v:shape>
            </v:group>
            <v:group style="position:absolute;left:4962;top:255;width:2;height:231" coordorigin="4962,255" coordsize="2,231">
              <v:shape style="position:absolute;left:4962;top:255;width:2;height:231" coordorigin="4962,255" coordsize="0,231" path="m4962,255l4962,485e" filled="false" stroked="true" strokeweight=".580pt" strokecolor="#000000">
                <v:path arrowok="t"/>
              </v:shape>
            </v:group>
            <v:group style="position:absolute;left:3647;top:490;width:1320;height:2" coordorigin="3647,490" coordsize="1320,2">
              <v:shape style="position:absolute;left:3647;top:490;width:1320;height:2" coordorigin="3647,490" coordsize="1320,0" path="m3647,490l4967,490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Если напряжение генератора выходит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пределы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контроллер не откликается</w:t>
      </w:r>
      <w:r>
        <w:rPr>
          <w:spacing w:val="-2"/>
        </w:rPr>
        <w:t> </w:t>
      </w:r>
      <w:r>
        <w:rPr>
          <w:spacing w:val="-1"/>
        </w:rPr>
        <w:t>на</w:t>
      </w:r>
      <w:r>
        <w:rPr>
          <w:spacing w:val="20"/>
        </w:rPr>
        <w:t> </w:t>
      </w:r>
      <w:r>
        <w:rPr>
          <w:spacing w:val="-1"/>
        </w:rPr>
        <w:t>нажатие кнопки</w:t>
      </w:r>
      <w:r>
        <w:rPr>
          <w:spacing w:val="8"/>
        </w:rPr>
        <w:t> </w:t>
      </w:r>
      <w:r>
        <w:rPr>
          <w:rFonts w:ascii="Arial" w:hAnsi="Arial"/>
          <w:spacing w:val="-1"/>
        </w:rPr>
        <w:t>GCB ON/OFF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757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71.160004pt;margin-top:-.156874pt;width:27.75pt;height:12pt;mso-position-horizontal-relative:page;mso-position-vertical-relative:paragraph;z-index:10096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1" w:right="-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STOP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остановка ДГУ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315"/>
      <w:bookmarkEnd w:id="315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27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Двигатель может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работать </w:t>
                  </w:r>
                  <w:r>
                    <w:rPr>
                      <w:rFonts w:ascii="Arial" w:hAnsi="Arial"/>
                      <w:sz w:val="20"/>
                    </w:rPr>
                    <w:t>без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нагрузки неограниченное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время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  <w:p>
                  <w:pPr>
                    <w:spacing w:line="230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автоматически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останавливает работающую </w:t>
                  </w:r>
                  <w:r>
                    <w:rPr>
                      <w:rFonts w:ascii="Arial" w:hAnsi="Arial"/>
                      <w:sz w:val="20"/>
                    </w:rPr>
                    <w:t>ДГУ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режиме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MAN 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РУЧН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).</w:t>
                  </w:r>
                </w:p>
                <w:p>
                  <w:pPr>
                    <w:spacing w:line="230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запускает ДГУ при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замкнутом бинарном входе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REM START/STOP 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ДистПуск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i/>
          <w:sz w:val="11"/>
          <w:szCs w:val="11"/>
        </w:rPr>
      </w:pPr>
    </w:p>
    <w:p>
      <w:pPr>
        <w:pStyle w:val="Heading3"/>
        <w:spacing w:line="240" w:lineRule="auto" w:before="67"/>
        <w:ind w:right="0"/>
        <w:jc w:val="left"/>
        <w:rPr>
          <w:b w:val="0"/>
          <w:bCs w:val="0"/>
        </w:rPr>
      </w:pPr>
      <w:bookmarkStart w:name="Старт-стоп последовательность (упрощенна" w:id="316"/>
      <w:bookmarkEnd w:id="316"/>
      <w:r>
        <w:rPr>
          <w:b w:val="0"/>
        </w:rPr>
      </w:r>
      <w:r>
        <w:rPr>
          <w:rFonts w:ascii="Arial" w:hAnsi="Arial"/>
          <w:spacing w:val="-1"/>
        </w:rPr>
        <w:t>Старт</w:t>
      </w:r>
      <w:r>
        <w:rPr>
          <w:spacing w:val="-1"/>
        </w:rPr>
        <w:t>-</w:t>
      </w:r>
      <w:r>
        <w:rPr>
          <w:rFonts w:ascii="Arial" w:hAnsi="Arial"/>
          <w:spacing w:val="-1"/>
        </w:rPr>
        <w:t>стоп последовательность</w:t>
      </w:r>
      <w:r>
        <w:rPr>
          <w:rFonts w:ascii="Arial" w:hAnsi="Arial"/>
          <w:spacing w:val="-2"/>
        </w:rPr>
        <w:t> </w:t>
      </w:r>
      <w:r>
        <w:rPr>
          <w:spacing w:val="-1"/>
        </w:rPr>
        <w:t>(</w:t>
      </w:r>
      <w:r>
        <w:rPr>
          <w:rFonts w:ascii="Arial" w:hAnsi="Arial"/>
          <w:spacing w:val="-1"/>
        </w:rPr>
        <w:t>упрощенная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tabs>
          <w:tab w:pos="8572" w:val="left" w:leader="none"/>
        </w:tabs>
        <w:spacing w:line="240" w:lineRule="auto" w:before="69"/>
        <w:ind w:right="0"/>
        <w:jc w:val="left"/>
      </w:pPr>
      <w:r>
        <w:rPr/>
        <w:pict>
          <v:shape style="position:absolute;margin-left:456.359985pt;margin-top:3.290185pt;width:33.3pt;height:12pt;mso-position-horizontal-relative:page;mso-position-vertical-relative:paragraph;z-index:-397240" type="#_x0000_t202" filled="false" stroked="true" strokeweight=".580pt" strokecolor="#000000">
            <v:textbox inset="0,0,0,0">
              <w:txbxContent>
                <w:p>
                  <w:pPr>
                    <w:pStyle w:val="BodyText"/>
                    <w:spacing w:line="227" w:lineRule="exact"/>
                    <w:ind w:left="-2" w:right="-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START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Режим </w:t>
      </w:r>
      <w:r>
        <w:rPr>
          <w:rFonts w:ascii="Arial" w:hAnsi="Arial"/>
        </w:rPr>
        <w:t>=</w:t>
      </w:r>
      <w:r>
        <w:rPr>
          <w:rFonts w:ascii="Arial" w:hAnsi="Arial"/>
          <w:spacing w:val="-1"/>
        </w:rPr>
        <w:t> MAN (</w:t>
      </w:r>
      <w:r>
        <w:rPr>
          <w:spacing w:val="-1"/>
        </w:rPr>
        <w:t>Запрос</w:t>
      </w:r>
      <w:r>
        <w:rPr/>
        <w:t> </w:t>
      </w:r>
      <w:r>
        <w:rPr>
          <w:spacing w:val="-1"/>
        </w:rPr>
        <w:t>на</w:t>
      </w:r>
      <w:r>
        <w:rPr>
          <w:spacing w:val="-2"/>
        </w:rPr>
        <w:t> </w:t>
      </w:r>
      <w:r>
        <w:rPr>
          <w:spacing w:val="-1"/>
        </w:rPr>
        <w:t>пуск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останов</w:t>
      </w:r>
      <w:r>
        <w:rPr/>
        <w:t> </w:t>
      </w:r>
      <w:r>
        <w:rPr>
          <w:spacing w:val="-1"/>
        </w:rPr>
        <w:t>двигателя</w:t>
      </w:r>
      <w:r>
        <w:rPr>
          <w:spacing w:val="-2"/>
        </w:rPr>
        <w:t> </w:t>
      </w:r>
      <w:r>
        <w:rPr>
          <w:spacing w:val="-1"/>
        </w:rPr>
        <w:t>производится нажатием кнопок</w:t>
        <w:tab/>
      </w:r>
      <w:r>
        <w:rPr/>
        <w:t>и</w:t>
      </w:r>
    </w:p>
    <w:p>
      <w:pPr>
        <w:spacing w:line="200" w:lineRule="atLeast"/>
        <w:ind w:left="1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1.9pt;height:12.6pt;mso-position-horizontal-relative:char;mso-position-vertical-relative:line" coordorigin="0,0" coordsize="638,252">
            <v:group style="position:absolute;left:6;top:6;width:564;height:2" coordorigin="6,6" coordsize="564,2">
              <v:shape style="position:absolute;left:6;top:6;width:564;height:2" coordorigin="6,6" coordsize="564,0" path="m6,6l570,6e" filled="false" stroked="true" strokeweight=".580pt" strokecolor="#000000">
                <v:path arrowok="t"/>
              </v:shape>
            </v:group>
            <v:group style="position:absolute;left:11;top:11;width:2;height:231" coordorigin="11,11" coordsize="2,231">
              <v:shape style="position:absolute;left:11;top:11;width:2;height:231" coordorigin="11,11" coordsize="0,231" path="m11,11l11,241e" filled="false" stroked="true" strokeweight=".580pt" strokecolor="#000000">
                <v:path arrowok="t"/>
              </v:shape>
            </v:group>
            <v:group style="position:absolute;left:565;top:11;width:2;height:231" coordorigin="565,11" coordsize="2,231">
              <v:shape style="position:absolute;left:565;top:11;width:2;height:231" coordorigin="565,11" coordsize="0,231" path="m565,11l565,241e" filled="false" stroked="true" strokeweight=".580pt" strokecolor="#000000">
                <v:path arrowok="t"/>
              </v:shape>
            </v:group>
            <v:group style="position:absolute;left:6;top:246;width:564;height:2" coordorigin="6,246" coordsize="564,2">
              <v:shape style="position:absolute;left:6;top:246;width:564;height:2" coordorigin="6,246" coordsize="564,0" path="m6,246l570,246e" filled="false" stroked="true" strokeweight=".580pt" strokecolor="#000000">
                <v:path arrowok="t"/>
              </v:shape>
              <v:shape style="position:absolute;left:0;top:0;width:638;height:252" type="#_x0000_t202" filled="false" stroked="false">
                <v:textbox inset="0,0,0,0">
                  <w:txbxContent>
                    <w:p>
                      <w:pPr>
                        <w:spacing w:before="9"/>
                        <w:ind w:left="1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1"/>
                          <w:sz w:val="20"/>
                        </w:rPr>
                        <w:t>STOP)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Режим </w:t>
      </w:r>
      <w:r>
        <w:rPr>
          <w:rFonts w:ascii="Arial" w:hAnsi="Arial"/>
        </w:rPr>
        <w:t>=</w:t>
      </w:r>
      <w:r>
        <w:rPr>
          <w:rFonts w:ascii="Arial" w:hAnsi="Arial"/>
          <w:spacing w:val="-1"/>
        </w:rPr>
        <w:t> AUT (</w:t>
      </w:r>
      <w:r>
        <w:rPr>
          <w:spacing w:val="-1"/>
        </w:rPr>
        <w:t>АВТО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Запрос</w:t>
      </w:r>
      <w:r>
        <w:rPr/>
        <w:t> </w:t>
      </w:r>
      <w:r>
        <w:rPr>
          <w:spacing w:val="-1"/>
        </w:rPr>
        <w:t>на пуск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останов</w:t>
      </w:r>
      <w:r>
        <w:rPr/>
        <w:t> </w:t>
      </w:r>
      <w:r>
        <w:rPr>
          <w:spacing w:val="-1"/>
        </w:rPr>
        <w:t>двигателя производится</w:t>
      </w:r>
      <w:r>
        <w:rPr>
          <w:spacing w:val="-2"/>
        </w:rPr>
        <w:t> </w:t>
      </w:r>
      <w:r>
        <w:rPr>
          <w:spacing w:val="-1"/>
        </w:rPr>
        <w:t>по состоянию сети</w:t>
      </w:r>
      <w:r>
        <w:rPr>
          <w:rFonts w:ascii="Arial" w:hAnsi="Arial"/>
          <w:spacing w:val="-1"/>
        </w:rPr>
        <w:t>)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3400"/>
        <w:gridCol w:w="2900"/>
        <w:gridCol w:w="1779"/>
      </w:tblGrid>
      <w:tr>
        <w:trPr>
          <w:trHeight w:val="490" w:hRule="exact"/>
        </w:trPr>
        <w:tc>
          <w:tcPr>
            <w:tcW w:w="162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Состояние</w:t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left="8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Условия перехода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Действие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35" w:space="0" w:color="D9D9D9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405" w:right="280" w:hanging="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Следующие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состояние</w:t>
            </w:r>
          </w:p>
        </w:tc>
      </w:tr>
      <w:tr>
        <w:trPr>
          <w:trHeight w:val="930" w:hRule="exact"/>
        </w:trPr>
        <w:tc>
          <w:tcPr>
            <w:tcW w:w="1621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Ready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Готов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Запрос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 запуск</w:t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4" w:right="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Включение выхода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PRESTART (</w:t>
            </w:r>
            <w:r>
              <w:rPr>
                <w:rFonts w:ascii="Arial" w:hAnsi="Arial"/>
                <w:spacing w:val="-1"/>
                <w:sz w:val="20"/>
              </w:rPr>
              <w:t>ПредПуск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Начало отсчета </w:t>
            </w:r>
            <w:r>
              <w:rPr>
                <w:rFonts w:ascii="Arial" w:hAnsi="Arial"/>
                <w:i/>
                <w:spacing w:val="-1"/>
                <w:sz w:val="20"/>
              </w:rPr>
              <w:t>Prestart Time</w:t>
            </w:r>
            <w:r>
              <w:rPr>
                <w:rFonts w:ascii="Arial" w:hAnsi="Arial"/>
                <w:i/>
                <w:spacing w:val="2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ВрПредстарта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64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Prestart (ПредПуск)" w:id="317"/>
            <w:bookmarkEnd w:id="317"/>
            <w:r>
              <w:rPr/>
            </w:r>
            <w:r>
              <w:rPr>
                <w:rFonts w:ascii="Arial" w:hAnsi="Arial"/>
                <w:i/>
                <w:spacing w:val="-1"/>
                <w:sz w:val="20"/>
              </w:rPr>
              <w:t>Prestart</w:t>
            </w:r>
            <w:r>
              <w:rPr>
                <w:rFonts w:ascii="Arial" w:hAnsi="Arial"/>
                <w:i/>
                <w:spacing w:val="2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ПредПуск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930" w:hRule="exact"/>
        </w:trPr>
        <w:tc>
          <w:tcPr>
            <w:tcW w:w="1621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 </w:t>
            </w:r>
            <w:r>
              <w:rPr>
                <w:rFonts w:ascii="Arial" w:hAnsi="Arial"/>
                <w:sz w:val="20"/>
              </w:rPr>
              <w:t>&gt;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определено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давление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масла или напряжение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генератора </w:t>
            </w:r>
            <w:r>
              <w:rPr>
                <w:rFonts w:ascii="Arial" w:hAnsi="Arial"/>
                <w:sz w:val="20"/>
              </w:rPr>
              <w:t>&gt;</w:t>
            </w:r>
            <w:r>
              <w:rPr>
                <w:rFonts w:ascii="Arial" w:hAnsi="Arial"/>
                <w:spacing w:val="-1"/>
                <w:sz w:val="20"/>
              </w:rPr>
              <w:t> 10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 </w:t>
            </w:r>
            <w:r>
              <w:rPr>
                <w:rFonts w:ascii="Arial" w:hAnsi="Arial"/>
                <w:sz w:val="20"/>
              </w:rPr>
              <w:t>D+ </w:t>
            </w:r>
            <w:r>
              <w:rPr>
                <w:rFonts w:ascii="Arial" w:hAnsi="Arial"/>
                <w:spacing w:val="-1"/>
                <w:sz w:val="20"/>
              </w:rPr>
              <w:t>активен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30" w:lineRule="exact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Останов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(Stop fail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СигнСтпОтказ</w:t>
            </w:r>
            <w:r>
              <w:rPr>
                <w:rFonts w:ascii="Arial" w:hAnsi="Arial"/>
                <w:spacing w:val="-1"/>
                <w:sz w:val="20"/>
              </w:rPr>
              <w:t>))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90" w:hRule="exact"/>
        </w:trPr>
        <w:tc>
          <w:tcPr>
            <w:tcW w:w="1621" w:type="dxa"/>
            <w:vMerge/>
            <w:tcBorders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31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Выбран</w:t>
            </w:r>
            <w:r>
              <w:rPr>
                <w:rFonts w:ascii="Arial" w:hAnsi="Arial"/>
                <w:spacing w:val="-1"/>
                <w:sz w:val="20"/>
              </w:rPr>
              <w:t> режим </w:t>
            </w:r>
            <w:r>
              <w:rPr>
                <w:rFonts w:ascii="Arial" w:hAnsi="Arial"/>
                <w:spacing w:val="-1"/>
                <w:sz w:val="20"/>
              </w:rPr>
              <w:t>MAN (</w:t>
            </w:r>
            <w:r>
              <w:rPr>
                <w:rFonts w:ascii="Arial" w:hAnsi="Arial"/>
                <w:spacing w:val="-1"/>
                <w:sz w:val="20"/>
              </w:rPr>
              <w:t>РУЧН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активен останов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 аварии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</w:t>
            </w:r>
            <w:r>
              <w:rPr>
                <w:rFonts w:ascii="Arial" w:hAnsi="Arial"/>
                <w:spacing w:val="-1"/>
                <w:sz w:val="20"/>
              </w:rPr>
              <w:t> готов</w:t>
            </w:r>
          </w:p>
        </w:tc>
      </w:tr>
      <w:tr>
        <w:trPr>
          <w:trHeight w:val="1410" w:hRule="exact"/>
        </w:trPr>
        <w:tc>
          <w:tcPr>
            <w:tcW w:w="162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</w:t>
            </w:r>
            <w:r>
              <w:rPr>
                <w:rFonts w:ascii="Arial" w:hAnsi="Arial"/>
                <w:spacing w:val="-1"/>
                <w:sz w:val="20"/>
              </w:rPr>
              <w:t> готов</w:t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2" w:right="208" w:firstLine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 </w:t>
            </w:r>
            <w:r>
              <w:rPr>
                <w:rFonts w:ascii="Arial" w:hAnsi="Arial"/>
                <w:sz w:val="20"/>
              </w:rPr>
              <w:t>&lt;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не определено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давление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масла или напряжение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генератора </w:t>
            </w:r>
            <w:r>
              <w:rPr>
                <w:rFonts w:ascii="Arial" w:hAnsi="Arial"/>
                <w:sz w:val="20"/>
              </w:rPr>
              <w:t>&lt;</w:t>
            </w:r>
            <w:r>
              <w:rPr>
                <w:rFonts w:ascii="Arial" w:hAnsi="Arial"/>
                <w:spacing w:val="-1"/>
                <w:sz w:val="20"/>
              </w:rPr>
              <w:t> 10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 </w:t>
            </w:r>
            <w:r>
              <w:rPr>
                <w:rFonts w:ascii="Arial" w:hAnsi="Arial"/>
                <w:sz w:val="20"/>
              </w:rPr>
              <w:t>D+ </w:t>
            </w:r>
            <w:r>
              <w:rPr>
                <w:rFonts w:ascii="Arial" w:hAnsi="Arial"/>
                <w:spacing w:val="-1"/>
                <w:sz w:val="20"/>
              </w:rPr>
              <w:t>не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активен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1"/>
                <w:sz w:val="20"/>
              </w:rPr>
              <w:t>нет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останова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 аварии</w:t>
            </w:r>
            <w:r>
              <w:rPr>
                <w:rFonts w:ascii="Arial" w:hAnsi="Arial"/>
                <w:spacing w:val="-1"/>
                <w:sz w:val="20"/>
              </w:rPr>
              <w:t>,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только режим </w:t>
            </w:r>
            <w:r>
              <w:rPr>
                <w:rFonts w:ascii="Arial" w:hAnsi="Arial"/>
                <w:spacing w:val="-1"/>
                <w:sz w:val="20"/>
              </w:rPr>
              <w:t>OFF (</w:t>
            </w:r>
            <w:r>
              <w:rPr>
                <w:rFonts w:ascii="Arial" w:hAnsi="Arial"/>
                <w:spacing w:val="-1"/>
                <w:sz w:val="20"/>
              </w:rPr>
              <w:t>ВЫКЛ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Ready (Готов)" w:id="318"/>
            <w:bookmarkEnd w:id="318"/>
            <w:r>
              <w:rPr/>
            </w:r>
            <w:r>
              <w:rPr>
                <w:rFonts w:ascii="Arial" w:hAnsi="Arial"/>
                <w:i/>
                <w:spacing w:val="-1"/>
                <w:sz w:val="20"/>
              </w:rPr>
              <w:t>Ready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Готов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1410" w:hRule="exact"/>
        </w:trPr>
        <w:tc>
          <w:tcPr>
            <w:tcW w:w="162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auto" w:before="24"/>
              <w:ind w:left="54" w:right="228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sz w:val="20"/>
              </w:rPr>
              <w:t>Предпусковая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подготовка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position w:val="10"/>
                <w:sz w:val="13"/>
              </w:rPr>
              <w:t>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38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Время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Prestart time</w:t>
            </w:r>
            <w:r>
              <w:rPr>
                <w:rFonts w:ascii="Arial" w:hAnsi="Arial"/>
                <w:i/>
                <w:spacing w:val="2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ВрПредстарта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закончено</w:t>
            </w:r>
            <w:r>
              <w:rPr>
                <w:rFonts w:ascii="Arial" w:hAnsi="Arial"/>
                <w:i/>
                <w:spacing w:val="-1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STARTER (</w:t>
            </w:r>
            <w:r>
              <w:rPr>
                <w:rFonts w:ascii="Arial" w:hAnsi="Arial"/>
                <w:spacing w:val="-1"/>
                <w:sz w:val="20"/>
              </w:rPr>
              <w:t>Стартер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  <w:p>
            <w:pPr>
              <w:pStyle w:val="TableParagraph"/>
              <w:spacing w:line="230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включен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  <w:p>
            <w:pPr>
              <w:pStyle w:val="TableParagraph"/>
              <w:spacing w:line="230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FUEL SOLENOID</w:t>
            </w:r>
          </w:p>
          <w:p>
            <w:pPr>
              <w:pStyle w:val="TableParagraph"/>
              <w:spacing w:line="240" w:lineRule="auto"/>
              <w:ind w:left="64" w:right="37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ТоплСоленоид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включен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Начало отсчета </w:t>
            </w:r>
            <w:r>
              <w:rPr>
                <w:rFonts w:ascii="Arial" w:hAnsi="Arial"/>
                <w:i/>
                <w:spacing w:val="-1"/>
                <w:sz w:val="20"/>
              </w:rPr>
              <w:t>MaxCrank</w:t>
            </w:r>
            <w:r>
              <w:rPr>
                <w:rFonts w:ascii="Arial" w:hAnsi="Arial"/>
                <w:i/>
                <w:spacing w:val="2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Time</w:t>
            </w:r>
            <w:r>
              <w:rPr>
                <w:rFonts w:ascii="Arial" w:hAnsi="Arial"/>
                <w:i/>
                <w:spacing w:val="5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МаксВрПуска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39" w:lineRule="auto"/>
              <w:ind w:left="63" w:right="19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Cranking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Раскрутка вала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двигателя</w:t>
            </w:r>
            <w:r>
              <w:rPr>
                <w:rFonts w:ascii="Arial" w:hAnsi="Arial"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9209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61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-397216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6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3400"/>
        <w:gridCol w:w="2900"/>
        <w:gridCol w:w="1779"/>
      </w:tblGrid>
      <w:tr>
        <w:trPr>
          <w:trHeight w:val="490" w:hRule="exact"/>
        </w:trPr>
        <w:tc>
          <w:tcPr>
            <w:tcW w:w="162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Состояние</w:t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left="8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Условия перехода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Действие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35" w:space="0" w:color="D9D9D9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405" w:right="280" w:hanging="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Следующие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состояние</w:t>
            </w:r>
          </w:p>
        </w:tc>
      </w:tr>
      <w:tr>
        <w:trPr>
          <w:trHeight w:val="1169" w:hRule="exact"/>
        </w:trPr>
        <w:tc>
          <w:tcPr>
            <w:tcW w:w="1621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auto" w:before="24"/>
              <w:ind w:left="53" w:right="108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sz w:val="20"/>
              </w:rPr>
              <w:t>Раскрутка </w:t>
            </w:r>
            <w:r>
              <w:rPr>
                <w:rFonts w:ascii="Arial" w:hAnsi="Arial"/>
                <w:spacing w:val="-2"/>
                <w:sz w:val="20"/>
              </w:rPr>
              <w:t>вала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двигателя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position w:val="10"/>
                <w:sz w:val="13"/>
              </w:rPr>
              <w:t>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63" w:right="1443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Об</w:t>
            </w:r>
            <w:r>
              <w:rPr>
                <w:rFonts w:ascii="Arial" w:hAnsi="Arial"/>
                <w:i/>
                <w:spacing w:val="-1"/>
                <w:sz w:val="20"/>
              </w:rPr>
              <w:t>/</w:t>
            </w:r>
            <w:r>
              <w:rPr>
                <w:rFonts w:ascii="Arial" w:hAnsi="Arial"/>
                <w:i/>
                <w:spacing w:val="-1"/>
                <w:sz w:val="20"/>
              </w:rPr>
              <w:t>м </w:t>
            </w:r>
            <w:r>
              <w:rPr>
                <w:rFonts w:ascii="Arial" w:hAnsi="Arial"/>
                <w:sz w:val="20"/>
              </w:rPr>
              <w:t>&gt; </w:t>
            </w:r>
            <w:r>
              <w:rPr>
                <w:rFonts w:ascii="Arial" w:hAnsi="Arial"/>
                <w:i/>
                <w:spacing w:val="-1"/>
                <w:sz w:val="20"/>
              </w:rPr>
              <w:t>Starting RPM</w:t>
            </w:r>
            <w:r>
              <w:rPr>
                <w:rFonts w:ascii="Arial" w:hAnsi="Arial"/>
                <w:i/>
                <w:spacing w:val="2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ПускОбороты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STARTER (</w:t>
            </w:r>
            <w:r>
              <w:rPr>
                <w:rFonts w:ascii="Arial" w:hAnsi="Arial"/>
                <w:spacing w:val="-1"/>
                <w:sz w:val="20"/>
              </w:rPr>
              <w:t>Стартер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  <w:p>
            <w:pPr>
              <w:pStyle w:val="TableParagraph"/>
              <w:spacing w:line="230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7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PRESTART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ПредПуск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Starting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Запуск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  <w:tr>
        <w:trPr>
          <w:trHeight w:val="950" w:hRule="exact"/>
        </w:trPr>
        <w:tc>
          <w:tcPr>
            <w:tcW w:w="1621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63" w:right="13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Вход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D+ </w:t>
            </w:r>
            <w:r>
              <w:rPr>
                <w:rFonts w:ascii="Arial" w:hAnsi="Arial"/>
                <w:spacing w:val="-1"/>
                <w:sz w:val="20"/>
              </w:rPr>
              <w:t>активен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2"/>
                <w:sz w:val="20"/>
              </w:rPr>
              <w:t>определено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давление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масла или напряжение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генератора </w:t>
            </w:r>
            <w:r>
              <w:rPr>
                <w:rFonts w:ascii="Arial" w:hAnsi="Arial"/>
                <w:sz w:val="20"/>
              </w:rPr>
              <w:t>&gt;</w:t>
            </w:r>
            <w:r>
              <w:rPr>
                <w:rFonts w:ascii="Arial" w:hAnsi="Arial"/>
                <w:spacing w:val="-1"/>
                <w:sz w:val="20"/>
              </w:rPr>
              <w:t> 10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 </w:t>
            </w:r>
            <w:r>
              <w:rPr>
                <w:rFonts w:ascii="Arial" w:hAnsi="Arial"/>
                <w:sz w:val="20"/>
              </w:rPr>
              <w:t>D+ </w:t>
            </w:r>
            <w:r>
              <w:rPr>
                <w:rFonts w:ascii="Arial" w:hAnsi="Arial"/>
                <w:spacing w:val="-1"/>
                <w:sz w:val="20"/>
              </w:rPr>
              <w:t>активен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 течении </w:t>
            </w: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</w:t>
            </w:r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STARTER (</w:t>
            </w:r>
            <w:r>
              <w:rPr>
                <w:rFonts w:ascii="Arial" w:hAnsi="Arial"/>
                <w:spacing w:val="-1"/>
                <w:sz w:val="20"/>
              </w:rPr>
              <w:t>Стартер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2"/>
              <w:ind w:left="64" w:right="7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Выход PRESTART (ПредПуск) выключен" w:id="319"/>
            <w:bookmarkEnd w:id="319"/>
            <w:r>
              <w:rPr/>
            </w:r>
            <w:r>
              <w:rPr>
                <w:rFonts w:ascii="Arial" w:hAnsi="Arial"/>
                <w:i/>
                <w:spacing w:val="-1"/>
                <w:sz w:val="20"/>
              </w:rPr>
              <w:t>Выход </w:t>
            </w:r>
            <w:r>
              <w:rPr>
                <w:rFonts w:ascii="Arial" w:hAnsi="Arial"/>
                <w:i/>
                <w:spacing w:val="-2"/>
                <w:sz w:val="20"/>
              </w:rPr>
              <w:t>PRESTART</w:t>
            </w:r>
            <w:r>
              <w:rPr>
                <w:rFonts w:ascii="Arial" w:hAnsi="Arial"/>
                <w:i/>
                <w:spacing w:val="2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ПредПуск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6"/>
              <w:ind w:left="63" w:right="19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Cranking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Раскрутка вала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двигателя</w:t>
            </w:r>
            <w:r>
              <w:rPr>
                <w:rFonts w:ascii="Arial" w:hAnsi="Arial"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1870" w:hRule="exact"/>
        </w:trPr>
        <w:tc>
          <w:tcPr>
            <w:tcW w:w="1621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63" w:right="6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Время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MaxCrank Time</w:t>
            </w:r>
            <w:r>
              <w:rPr>
                <w:rFonts w:ascii="Arial" w:hAnsi="Arial"/>
                <w:i/>
                <w:spacing w:val="2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МаксВрПуска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закончено</w:t>
            </w:r>
            <w:r>
              <w:rPr>
                <w:rFonts w:ascii="Arial" w:hAnsi="Arial"/>
                <w:i/>
                <w:spacing w:val="-1"/>
                <w:sz w:val="20"/>
              </w:rPr>
              <w:t>, </w:t>
            </w: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попытка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16"/>
              <w:ind w:left="64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STARTER (</w:t>
            </w:r>
            <w:r>
              <w:rPr>
                <w:rFonts w:ascii="Arial" w:hAnsi="Arial"/>
                <w:spacing w:val="-1"/>
                <w:sz w:val="20"/>
              </w:rPr>
              <w:t>Стартер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  <w:p>
            <w:pPr>
              <w:pStyle w:val="TableParagraph"/>
              <w:spacing w:line="230" w:lineRule="exact"/>
              <w:ind w:left="64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FUEL SOLENOID</w:t>
            </w:r>
          </w:p>
          <w:p>
            <w:pPr>
              <w:pStyle w:val="TableParagraph"/>
              <w:spacing w:line="240" w:lineRule="auto"/>
              <w:ind w:left="64" w:right="31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ТоплСоленоид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выключен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STOP SOLENOID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433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СтопСоленоид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включен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Начало отсчета </w:t>
            </w:r>
            <w:r>
              <w:rPr>
                <w:rFonts w:ascii="Arial" w:hAnsi="Arial"/>
                <w:i/>
                <w:spacing w:val="-1"/>
                <w:sz w:val="20"/>
              </w:rPr>
              <w:t>CrankFail</w:t>
            </w:r>
            <w:r>
              <w:rPr>
                <w:rFonts w:ascii="Arial" w:hAnsi="Arial"/>
                <w:i/>
                <w:spacing w:val="3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Pause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ПаузаМежПуск</w:t>
            </w:r>
            <w:r>
              <w:rPr>
                <w:rFonts w:ascii="Arial" w:hAnsi="Arial"/>
                <w:i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6"/>
              <w:ind w:left="63" w:right="47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Пауза между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пусками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961" w:hRule="exact"/>
        </w:trPr>
        <w:tc>
          <w:tcPr>
            <w:tcW w:w="1621" w:type="dxa"/>
            <w:vMerge/>
            <w:tcBorders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63" w:right="8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Время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MaxCrank Time</w:t>
            </w:r>
            <w:r>
              <w:rPr>
                <w:rFonts w:ascii="Arial" w:hAnsi="Arial"/>
                <w:i/>
                <w:spacing w:val="2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МаксВрПуска</w:t>
            </w:r>
            <w:r>
              <w:rPr>
                <w:rFonts w:ascii="Arial" w:hAnsi="Arial"/>
                <w:i/>
                <w:spacing w:val="-1"/>
                <w:sz w:val="20"/>
              </w:rPr>
              <w:t>), </w:t>
            </w:r>
            <w:r>
              <w:rPr>
                <w:rFonts w:ascii="Arial" w:hAnsi="Arial"/>
                <w:spacing w:val="-1"/>
                <w:sz w:val="20"/>
              </w:rPr>
              <w:t>последняя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попытка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STARTER (</w:t>
            </w:r>
            <w:r>
              <w:rPr>
                <w:rFonts w:ascii="Arial" w:hAnsi="Arial"/>
                <w:spacing w:val="-1"/>
                <w:sz w:val="20"/>
              </w:rPr>
              <w:t>Стартер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  <w:p>
            <w:pPr>
              <w:pStyle w:val="TableParagraph"/>
              <w:spacing w:line="230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7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PRESTART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ПредПуск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6"/>
              <w:ind w:left="63" w:right="160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Останов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i/>
                <w:spacing w:val="-2"/>
                <w:sz w:val="20"/>
              </w:rPr>
              <w:t>(Start</w:t>
            </w:r>
            <w:r>
              <w:rPr>
                <w:rFonts w:ascii="Arial" w:hAnsi="Arial"/>
                <w:i/>
                <w:spacing w:val="2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fail</w:t>
            </w:r>
            <w:r>
              <w:rPr>
                <w:rFonts w:ascii="Arial" w:hAnsi="Arial"/>
                <w:i/>
                <w:spacing w:val="1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СтпОтказСта</w:t>
            </w:r>
            <w:r>
              <w:rPr>
                <w:rFonts w:ascii="Arial" w:hAnsi="Arial"/>
                <w:i/>
                <w:spacing w:val="2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рт</w:t>
            </w:r>
            <w:r>
              <w:rPr>
                <w:rFonts w:ascii="Arial" w:hAnsi="Arial"/>
                <w:i/>
                <w:spacing w:val="-1"/>
                <w:sz w:val="20"/>
              </w:rPr>
              <w:t>))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1870" w:hRule="exact"/>
        </w:trPr>
        <w:tc>
          <w:tcPr>
            <w:tcW w:w="162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54" w:right="328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sz w:val="20"/>
              </w:rPr>
              <w:t>Пауза между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пусками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position w:val="10"/>
                <w:sz w:val="13"/>
              </w:rPr>
              <w:t>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8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Время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CrankFail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Pause</w:t>
            </w:r>
            <w:r>
              <w:rPr>
                <w:rFonts w:ascii="Arial" w:hAnsi="Arial"/>
                <w:i/>
                <w:spacing w:val="3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ПаузаМежПус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закончено</w:t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STARTER (</w:t>
            </w:r>
            <w:r>
              <w:rPr>
                <w:rFonts w:ascii="Arial" w:hAnsi="Arial"/>
                <w:spacing w:val="-1"/>
                <w:sz w:val="20"/>
              </w:rPr>
              <w:t>Стартер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  <w:p>
            <w:pPr>
              <w:pStyle w:val="TableParagraph"/>
              <w:spacing w:line="230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включен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FUEL SOLENOID</w:t>
            </w:r>
          </w:p>
          <w:p>
            <w:pPr>
              <w:pStyle w:val="TableParagraph"/>
              <w:spacing w:line="240" w:lineRule="auto"/>
              <w:ind w:left="64" w:right="455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ТоплСоленоид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включен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STOP SOLENOID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31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СтопСоленоид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выключен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Начало отсчета </w:t>
            </w:r>
            <w:r>
              <w:rPr>
                <w:rFonts w:ascii="Arial" w:hAnsi="Arial"/>
                <w:i/>
                <w:spacing w:val="-1"/>
                <w:sz w:val="20"/>
              </w:rPr>
              <w:t>MaxCrank</w:t>
            </w:r>
            <w:r>
              <w:rPr>
                <w:rFonts w:ascii="Arial" w:hAnsi="Arial"/>
                <w:i/>
                <w:spacing w:val="2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Time (</w:t>
            </w:r>
            <w:r>
              <w:rPr>
                <w:rFonts w:ascii="Arial" w:hAnsi="Arial"/>
                <w:i/>
                <w:spacing w:val="-1"/>
                <w:sz w:val="20"/>
              </w:rPr>
              <w:t>МаксВрПуска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39" w:lineRule="auto"/>
              <w:ind w:left="63" w:right="19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Cranking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Раскрутка вала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двигателя</w:t>
            </w:r>
            <w:r>
              <w:rPr>
                <w:rFonts w:ascii="Arial" w:hAnsi="Arial"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1169" w:hRule="exact"/>
        </w:trPr>
        <w:tc>
          <w:tcPr>
            <w:tcW w:w="1621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sz w:val="20"/>
              </w:rPr>
              <w:t>Запуск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position w:val="10"/>
                <w:sz w:val="13"/>
              </w:rPr>
              <w:t>3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24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Достигнуто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80%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от</w:t>
            </w:r>
            <w:r>
              <w:rPr>
                <w:rFonts w:ascii="Arial" w:hAnsi="Arial"/>
                <w:spacing w:val="-1"/>
                <w:sz w:val="20"/>
              </w:rPr>
              <w:t> номинальных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</w:t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READY TO LOAD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7" w:lineRule="exact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Готов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к</w:t>
            </w:r>
            <w:r>
              <w:rPr>
                <w:rFonts w:ascii="Arial" w:hAnsi="Arial"/>
                <w:spacing w:val="-1"/>
                <w:sz w:val="20"/>
              </w:rPr>
              <w:t> Нагр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включен </w:t>
            </w:r>
            <w:r>
              <w:rPr>
                <w:rFonts w:ascii="Arial" w:hAnsi="Arial"/>
                <w:position w:val="10"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/>
              <w:ind w:left="64" w:right="48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Начало отсчета </w:t>
            </w:r>
            <w:r>
              <w:rPr>
                <w:rFonts w:ascii="Arial" w:hAnsi="Arial"/>
                <w:i/>
                <w:spacing w:val="-1"/>
                <w:sz w:val="20"/>
              </w:rPr>
              <w:t>Min, Max</w:t>
            </w:r>
            <w:r>
              <w:rPr>
                <w:rFonts w:ascii="Arial" w:hAnsi="Arial"/>
                <w:i/>
                <w:spacing w:val="2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Stab Time </w:t>
            </w:r>
            <w:r>
              <w:rPr>
                <w:rFonts w:ascii="Arial" w:hAnsi="Arial"/>
                <w:i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Мин</w:t>
            </w:r>
            <w:r>
              <w:rPr>
                <w:rFonts w:ascii="Arial" w:hAnsi="Arial"/>
                <w:i/>
                <w:sz w:val="20"/>
              </w:rPr>
              <w:t>,</w:t>
            </w:r>
            <w:r>
              <w:rPr>
                <w:rFonts w:ascii="Arial" w:hAnsi="Arial"/>
                <w:i/>
                <w:spacing w:val="2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МаксВрСтаб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Running (</w:t>
            </w:r>
            <w:r>
              <w:rPr>
                <w:rFonts w:ascii="Arial" w:hAnsi="Arial"/>
                <w:spacing w:val="-1"/>
                <w:sz w:val="20"/>
              </w:rPr>
              <w:t>Работа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  <w:tr>
        <w:trPr>
          <w:trHeight w:val="930" w:hRule="exact"/>
        </w:trPr>
        <w:tc>
          <w:tcPr>
            <w:tcW w:w="1621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78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 </w:t>
            </w:r>
            <w:r>
              <w:rPr>
                <w:rFonts w:ascii="Arial" w:hAnsi="Arial"/>
                <w:sz w:val="20"/>
              </w:rPr>
              <w:t>=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0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любое другое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условие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останова</w:t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FUEL SOLENOID</w:t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ТоплСоленоид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Выход STOP SOLENOID (СтопСоленоид) включ" w:id="320"/>
            <w:bookmarkEnd w:id="320"/>
            <w:r>
              <w:rPr/>
            </w:r>
            <w:r>
              <w:rPr>
                <w:rFonts w:ascii="Arial" w:hAnsi="Arial"/>
                <w:i/>
                <w:spacing w:val="-1"/>
                <w:sz w:val="20"/>
              </w:rPr>
              <w:t>Выход </w:t>
            </w:r>
            <w:r>
              <w:rPr>
                <w:rFonts w:ascii="Arial" w:hAnsi="Arial"/>
                <w:i/>
                <w:spacing w:val="-1"/>
                <w:sz w:val="20"/>
              </w:rPr>
              <w:t>STOP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SOLENOID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СтопСоленоид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включен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Останов</w:t>
            </w:r>
          </w:p>
        </w:tc>
      </w:tr>
      <w:tr>
        <w:trPr>
          <w:trHeight w:val="940" w:hRule="exact"/>
        </w:trPr>
        <w:tc>
          <w:tcPr>
            <w:tcW w:w="1621" w:type="dxa"/>
            <w:vMerge/>
            <w:tcBorders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Прошло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60 </w:t>
            </w:r>
            <w:r>
              <w:rPr>
                <w:rFonts w:ascii="Arial" w:hAnsi="Arial"/>
                <w:spacing w:val="-1"/>
                <w:sz w:val="20"/>
              </w:rPr>
              <w:t>сек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FUEL SOLENOID</w:t>
            </w:r>
          </w:p>
          <w:p>
            <w:pPr>
              <w:pStyle w:val="TableParagraph"/>
              <w:spacing w:line="240" w:lineRule="auto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Выход STOP SOLENOID (СтопСоленоид) включ" w:id="321"/>
            <w:bookmarkEnd w:id="321"/>
            <w:r>
              <w:rPr/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ТоплСоленоид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Выход </w:t>
            </w:r>
            <w:r>
              <w:rPr>
                <w:rFonts w:ascii="Arial" w:hAnsi="Arial"/>
                <w:i/>
                <w:spacing w:val="-1"/>
                <w:sz w:val="20"/>
              </w:rPr>
              <w:t>STOP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SOLENOID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СтопСоленоид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включен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39" w:lineRule="auto"/>
              <w:ind w:left="63" w:right="58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Останов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(Start fail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7"/>
                <w:sz w:val="20"/>
              </w:rPr>
              <w:t>  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СтпОтказСтарт</w:t>
            </w:r>
            <w:r>
              <w:rPr>
                <w:rFonts w:ascii="Arial" w:hAnsi="Arial"/>
                <w:spacing w:val="-1"/>
                <w:sz w:val="20"/>
              </w:rPr>
              <w:t>))</w:t>
            </w:r>
          </w:p>
        </w:tc>
      </w:tr>
      <w:tr>
        <w:trPr>
          <w:trHeight w:val="940" w:hRule="exact"/>
        </w:trPr>
        <w:tc>
          <w:tcPr>
            <w:tcW w:w="1621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54" w:right="7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Running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Работа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Запрос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 останов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READY TO LOAD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113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Готов </w:t>
            </w:r>
            <w:r>
              <w:rPr>
                <w:rFonts w:ascii="Arial" w:hAnsi="Arial"/>
                <w:sz w:val="20"/>
              </w:rPr>
              <w:t>к</w:t>
            </w:r>
            <w:r>
              <w:rPr>
                <w:rFonts w:ascii="Arial" w:hAnsi="Arial"/>
                <w:spacing w:val="-1"/>
                <w:sz w:val="20"/>
              </w:rPr>
              <w:t> Нагр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выключен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Начало отсчета </w:t>
            </w:r>
            <w:r>
              <w:rPr>
                <w:rFonts w:ascii="Arial" w:hAnsi="Arial"/>
                <w:i/>
                <w:spacing w:val="-1"/>
                <w:sz w:val="20"/>
              </w:rPr>
              <w:t>Cooling </w:t>
            </w:r>
            <w:r>
              <w:rPr>
                <w:rFonts w:ascii="Arial" w:hAnsi="Arial"/>
                <w:i/>
                <w:spacing w:val="-2"/>
                <w:sz w:val="20"/>
              </w:rPr>
              <w:t>Time</w:t>
            </w:r>
            <w:r>
              <w:rPr>
                <w:rFonts w:ascii="Arial" w:hAnsi="Arial"/>
                <w:i/>
                <w:spacing w:val="3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ВрОхлаждения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60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Cooling (Охлажден)" w:id="322"/>
            <w:bookmarkEnd w:id="322"/>
            <w:r>
              <w:rPr/>
            </w:r>
            <w:r>
              <w:rPr>
                <w:rFonts w:ascii="Arial" w:hAnsi="Arial"/>
                <w:i/>
                <w:spacing w:val="-1"/>
                <w:sz w:val="20"/>
              </w:rPr>
              <w:t>Cooling</w:t>
            </w:r>
            <w:r>
              <w:rPr>
                <w:rFonts w:ascii="Arial" w:hAnsi="Arial"/>
                <w:i/>
                <w:spacing w:val="2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Охлажден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929" w:hRule="exact"/>
        </w:trPr>
        <w:tc>
          <w:tcPr>
            <w:tcW w:w="1621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78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 </w:t>
            </w:r>
            <w:r>
              <w:rPr>
                <w:rFonts w:ascii="Arial" w:hAnsi="Arial"/>
                <w:sz w:val="20"/>
              </w:rPr>
              <w:t>=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0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любое другое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условие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останова</w:t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READY TO LOAD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7" w:lineRule="exact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Готов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к</w:t>
            </w:r>
            <w:r>
              <w:rPr>
                <w:rFonts w:ascii="Arial" w:hAnsi="Arial"/>
                <w:spacing w:val="-1"/>
                <w:sz w:val="20"/>
              </w:rPr>
              <w:t> Нагр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position w:val="10"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FUEL SOLENOID</w:t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ТоплСоленоид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Останов</w:t>
            </w:r>
          </w:p>
        </w:tc>
      </w:tr>
      <w:tr>
        <w:trPr>
          <w:trHeight w:val="481" w:hRule="exact"/>
        </w:trPr>
        <w:tc>
          <w:tcPr>
            <w:tcW w:w="1621" w:type="dxa"/>
            <w:vMerge/>
            <w:tcBorders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GCB CLOSE/OPEN (</w:t>
            </w:r>
            <w:r>
              <w:rPr>
                <w:rFonts w:ascii="Arial" w:hAnsi="Arial"/>
                <w:spacing w:val="-1"/>
                <w:sz w:val="20"/>
              </w:rPr>
              <w:t>ГК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Змк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Размк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замкнут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6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Loaded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Нагружен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  <w:tr>
        <w:trPr>
          <w:trHeight w:val="490" w:hRule="exact"/>
        </w:trPr>
        <w:tc>
          <w:tcPr>
            <w:tcW w:w="162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54" w:right="51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Loaded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Нагружен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GCB CLOSE/OPEN (</w:t>
            </w:r>
            <w:r>
              <w:rPr>
                <w:rFonts w:ascii="Arial" w:hAnsi="Arial"/>
                <w:spacing w:val="-1"/>
                <w:sz w:val="20"/>
              </w:rPr>
              <w:t>ГК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Змк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Размк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разомкнут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Running (</w:t>
            </w:r>
            <w:r>
              <w:rPr>
                <w:rFonts w:ascii="Arial" w:hAnsi="Arial"/>
                <w:spacing w:val="-1"/>
                <w:sz w:val="20"/>
              </w:rPr>
              <w:t>Работа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89" w:val="right" w:leader="none"/>
        </w:tabs>
        <w:spacing w:line="264" w:lineRule="exact" w:before="82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62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-397144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6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3400"/>
        <w:gridCol w:w="2900"/>
        <w:gridCol w:w="1779"/>
      </w:tblGrid>
      <w:tr>
        <w:trPr>
          <w:trHeight w:val="474" w:hRule="exact"/>
        </w:trPr>
        <w:tc>
          <w:tcPr>
            <w:tcW w:w="162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_bookmark32" w:id="323"/>
            <w:bookmarkEnd w:id="323"/>
            <w:r>
              <w:rPr/>
            </w:r>
            <w:r>
              <w:rPr>
                <w:rFonts w:ascii="Arial" w:hAnsi="Arial"/>
                <w:spacing w:val="-1"/>
                <w:sz w:val="20"/>
              </w:rPr>
              <w:t>Состояние</w:t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left="8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Условия перехода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Действие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35" w:space="0" w:color="D9D9D9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405" w:right="280" w:hanging="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Следующие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состояние</w:t>
            </w:r>
          </w:p>
        </w:tc>
      </w:tr>
      <w:tr>
        <w:trPr>
          <w:trHeight w:val="1426" w:hRule="exact"/>
        </w:trPr>
        <w:tc>
          <w:tcPr>
            <w:tcW w:w="162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78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 </w:t>
            </w:r>
            <w:r>
              <w:rPr>
                <w:rFonts w:ascii="Arial" w:hAnsi="Arial"/>
                <w:sz w:val="20"/>
              </w:rPr>
              <w:t>=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0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или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любое другое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условие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останова</w:t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FUEL SOLENOID</w:t>
            </w:r>
          </w:p>
          <w:p>
            <w:pPr>
              <w:pStyle w:val="TableParagraph"/>
              <w:spacing w:line="240" w:lineRule="auto"/>
              <w:ind w:left="64" w:right="31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ТоплСоленоид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выключен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STOP SOLENOID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45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СтопСоленоид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включен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READY TO LOAD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29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Готов </w:t>
            </w:r>
            <w:r>
              <w:rPr>
                <w:rFonts w:ascii="Arial" w:hAnsi="Arial"/>
                <w:sz w:val="20"/>
              </w:rPr>
              <w:t>к</w:t>
            </w:r>
            <w:r>
              <w:rPr>
                <w:rFonts w:ascii="Arial" w:hAnsi="Arial"/>
                <w:spacing w:val="-1"/>
                <w:sz w:val="20"/>
              </w:rPr>
              <w:t> Нагр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Останов</w:t>
            </w:r>
          </w:p>
        </w:tc>
      </w:tr>
      <w:tr>
        <w:trPr>
          <w:trHeight w:val="929" w:hRule="exact"/>
        </w:trPr>
        <w:tc>
          <w:tcPr>
            <w:tcW w:w="1621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54" w:right="4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Cooling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Охлажден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774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Время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Cooling Time</w:t>
            </w:r>
            <w:r>
              <w:rPr>
                <w:rFonts w:ascii="Arial" w:hAnsi="Arial"/>
                <w:i/>
                <w:spacing w:val="2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ВрОхлаждения</w:t>
            </w:r>
            <w:r>
              <w:rPr>
                <w:rFonts w:ascii="Arial" w:hAnsi="Arial"/>
                <w:i/>
                <w:spacing w:val="-1"/>
                <w:sz w:val="20"/>
              </w:rPr>
              <w:t>) </w:t>
            </w:r>
            <w:r>
              <w:rPr>
                <w:rFonts w:ascii="Arial" w:hAnsi="Arial"/>
                <w:spacing w:val="-1"/>
                <w:sz w:val="20"/>
              </w:rPr>
              <w:t>закончено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FUEL SOLENOID</w:t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Выход STOP SOLENOID (СтопСоленоид) включ" w:id="324"/>
            <w:bookmarkEnd w:id="324"/>
            <w:r>
              <w:rPr/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ТоплСоленоид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Выход </w:t>
            </w:r>
            <w:r>
              <w:rPr>
                <w:rFonts w:ascii="Arial" w:hAnsi="Arial"/>
                <w:i/>
                <w:spacing w:val="-1"/>
                <w:sz w:val="20"/>
              </w:rPr>
              <w:t>STOP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SOLENOID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30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СтопСоленоид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включен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Стоп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930" w:hRule="exact"/>
        </w:trPr>
        <w:tc>
          <w:tcPr>
            <w:tcW w:w="1621" w:type="dxa"/>
            <w:vMerge/>
            <w:tcBorders>
              <w:left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77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Об</w:t>
            </w:r>
            <w:r>
              <w:rPr>
                <w:rFonts w:ascii="Arial" w:hAnsi="Arial"/>
                <w:i/>
                <w:spacing w:val="-1"/>
                <w:sz w:val="20"/>
              </w:rPr>
              <w:t>/</w:t>
            </w:r>
            <w:r>
              <w:rPr>
                <w:rFonts w:ascii="Arial" w:hAnsi="Arial"/>
                <w:i/>
                <w:spacing w:val="-1"/>
                <w:sz w:val="20"/>
              </w:rPr>
              <w:t>м </w:t>
            </w:r>
            <w:r>
              <w:rPr>
                <w:rFonts w:ascii="Arial" w:hAnsi="Arial"/>
                <w:i/>
                <w:sz w:val="20"/>
              </w:rPr>
              <w:t>= 0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или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любое</w:t>
            </w:r>
            <w:r>
              <w:rPr>
                <w:rFonts w:ascii="Arial" w:hAnsi="Arial"/>
                <w:i/>
                <w:spacing w:val="-1"/>
                <w:sz w:val="20"/>
              </w:rPr>
              <w:t> другое</w:t>
            </w:r>
            <w:r>
              <w:rPr>
                <w:rFonts w:ascii="Arial" w:hAnsi="Arial"/>
                <w:i/>
                <w:spacing w:val="2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условие останова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FUEL SOLENOID</w:t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ТоплСоленоид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выключен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30" w:lineRule="exact" w:before="1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Выход STOP SOLENOID (СтопСоленоид) включ" w:id="325"/>
            <w:bookmarkEnd w:id="325"/>
            <w:r>
              <w:rPr/>
            </w:r>
            <w:r>
              <w:rPr>
                <w:rFonts w:ascii="Arial" w:hAnsi="Arial"/>
                <w:i/>
                <w:spacing w:val="-1"/>
                <w:sz w:val="20"/>
              </w:rPr>
              <w:t>Выход </w:t>
            </w:r>
            <w:r>
              <w:rPr>
                <w:rFonts w:ascii="Arial" w:hAnsi="Arial"/>
                <w:i/>
                <w:spacing w:val="-1"/>
                <w:sz w:val="20"/>
              </w:rPr>
              <w:t>STOP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SOLENOID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30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СтопСоленоид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включен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Останов</w:t>
            </w:r>
          </w:p>
        </w:tc>
      </w:tr>
      <w:tr>
        <w:trPr>
          <w:trHeight w:val="491" w:hRule="exact"/>
        </w:trPr>
        <w:tc>
          <w:tcPr>
            <w:tcW w:w="1621" w:type="dxa"/>
            <w:vMerge/>
            <w:tcBorders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Запрос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 запуск</w:t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Выход </w:t>
            </w:r>
            <w:r>
              <w:rPr>
                <w:rFonts w:ascii="Arial" w:hAnsi="Arial"/>
                <w:spacing w:val="-1"/>
                <w:sz w:val="20"/>
              </w:rPr>
              <w:t>READY TO LOAD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7" w:lineRule="exact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Готов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к</w:t>
            </w:r>
            <w:r>
              <w:rPr>
                <w:rFonts w:ascii="Arial" w:hAnsi="Arial"/>
                <w:spacing w:val="-1"/>
                <w:sz w:val="20"/>
              </w:rPr>
              <w:t> Нагр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включен </w:t>
            </w:r>
            <w:r>
              <w:rPr>
                <w:rFonts w:ascii="Arial" w:hAnsi="Arial"/>
                <w:position w:val="10"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Running (</w:t>
            </w:r>
            <w:r>
              <w:rPr>
                <w:rFonts w:ascii="Arial" w:hAnsi="Arial"/>
                <w:spacing w:val="-1"/>
                <w:sz w:val="20"/>
              </w:rPr>
              <w:t>Работа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  <w:tr>
        <w:trPr>
          <w:trHeight w:val="700" w:hRule="exact"/>
        </w:trPr>
        <w:tc>
          <w:tcPr>
            <w:tcW w:w="1621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Стоп</w:t>
            </w:r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1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 </w:t>
            </w:r>
            <w:r>
              <w:rPr>
                <w:rFonts w:ascii="Arial" w:hAnsi="Arial"/>
                <w:sz w:val="20"/>
              </w:rPr>
              <w:t>=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0,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не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определено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давление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масла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1"/>
                <w:sz w:val="20"/>
              </w:rPr>
              <w:t>напряжение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генератора </w:t>
            </w:r>
            <w:r>
              <w:rPr>
                <w:rFonts w:ascii="Arial" w:hAnsi="Arial"/>
                <w:sz w:val="20"/>
              </w:rPr>
              <w:t>&lt;</w:t>
            </w:r>
            <w:r>
              <w:rPr>
                <w:rFonts w:ascii="Arial" w:hAnsi="Arial"/>
                <w:spacing w:val="-1"/>
                <w:sz w:val="20"/>
              </w:rPr>
              <w:t> 10 </w:t>
            </w:r>
            <w:r>
              <w:rPr>
                <w:rFonts w:ascii="Arial" w:hAnsi="Arial"/>
                <w:spacing w:val="-1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, D+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не активен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Ready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Готов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  <w:tr>
        <w:trPr>
          <w:trHeight w:val="467" w:hRule="exact"/>
        </w:trPr>
        <w:tc>
          <w:tcPr>
            <w:tcW w:w="1621" w:type="dxa"/>
            <w:vMerge/>
            <w:tcBorders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Прошло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60 </w:t>
            </w:r>
            <w:r>
              <w:rPr>
                <w:rFonts w:ascii="Arial" w:hAnsi="Arial"/>
                <w:spacing w:val="-1"/>
                <w:sz w:val="20"/>
              </w:rPr>
              <w:t>сек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9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Останов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(Stop fail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06" w:lineRule="exact" w:before="2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(</w:t>
            </w:r>
            <w:r>
              <w:rPr>
                <w:rFonts w:ascii="Arial" w:hAnsi="Arial"/>
                <w:i/>
                <w:spacing w:val="-1"/>
                <w:sz w:val="18"/>
              </w:rPr>
              <w:t>СигнСтпОтказ</w:t>
            </w:r>
            <w:r>
              <w:rPr>
                <w:rFonts w:ascii="Arial" w:hAnsi="Arial"/>
                <w:i/>
                <w:spacing w:val="-1"/>
                <w:sz w:val="18"/>
              </w:rPr>
              <w:t>))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44" w:hRule="exact"/>
        </w:trPr>
        <w:tc>
          <w:tcPr>
            <w:tcW w:w="162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137" w:right="1373"/>
        <w:jc w:val="left"/>
        <w:rPr>
          <w:rFonts w:ascii="Arial" w:hAnsi="Arial" w:cs="Arial" w:eastAsia="Arial"/>
        </w:rPr>
      </w:pPr>
      <w:r>
        <w:rPr>
          <w:rFonts w:ascii="Arial" w:hAnsi="Arial"/>
          <w:position w:val="10"/>
          <w:sz w:val="13"/>
        </w:rPr>
        <w:t>1</w:t>
      </w:r>
      <w:r>
        <w:rPr>
          <w:rFonts w:ascii="Arial" w:hAnsi="Arial"/>
          <w:spacing w:val="18"/>
          <w:position w:val="10"/>
          <w:sz w:val="13"/>
        </w:rPr>
        <w:t> </w:t>
      </w:r>
      <w:r>
        <w:rPr>
          <w:spacing w:val="-1"/>
        </w:rPr>
        <w:t>если </w:t>
      </w:r>
      <w:r>
        <w:rPr/>
        <w:t>все</w:t>
      </w:r>
      <w:r>
        <w:rPr>
          <w:spacing w:val="-1"/>
        </w:rPr>
        <w:t> </w:t>
      </w:r>
      <w:r>
        <w:rPr>
          <w:spacing w:val="-2"/>
        </w:rPr>
        <w:t>параметры </w:t>
      </w:r>
      <w:r>
        <w:rPr>
          <w:spacing w:val="-1"/>
        </w:rPr>
        <w:t>генератора </w:t>
      </w:r>
      <w:r>
        <w:rPr/>
        <w:t>в</w:t>
      </w:r>
      <w:r>
        <w:rPr>
          <w:spacing w:val="-1"/>
        </w:rPr>
        <w:t> норме </w:t>
      </w:r>
      <w:r>
        <w:rPr/>
        <w:t>и</w:t>
      </w:r>
      <w:r>
        <w:rPr>
          <w:spacing w:val="-1"/>
        </w:rPr>
        <w:t> закончено время </w:t>
      </w:r>
      <w:r>
        <w:rPr>
          <w:rFonts w:ascii="Arial" w:hAnsi="Arial"/>
          <w:i/>
        </w:rPr>
        <w:t>Min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Stab</w:t>
      </w:r>
      <w:r>
        <w:rPr>
          <w:rFonts w:ascii="Arial" w:hAnsi="Arial"/>
          <w:i/>
          <w:spacing w:val="-1"/>
        </w:rPr>
        <w:t> Time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  <w:spacing w:val="-1"/>
        </w:rPr>
        <w:t>(</w:t>
      </w:r>
      <w:r>
        <w:rPr>
          <w:rFonts w:ascii="Arial" w:hAnsi="Arial"/>
          <w:i/>
          <w:spacing w:val="-1"/>
        </w:rPr>
        <w:t>МинВрСтаб</w:t>
      </w:r>
      <w:r>
        <w:rPr>
          <w:rFonts w:ascii="Arial" w:hAnsi="Arial"/>
          <w:i/>
          <w:spacing w:val="-1"/>
        </w:rPr>
        <w:t>)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</w:t>
      </w:r>
      <w:r>
        <w:rPr>
          <w:spacing w:val="44"/>
        </w:rPr>
        <w:t> </w:t>
      </w:r>
      <w:r>
        <w:rPr>
          <w:spacing w:val="-1"/>
        </w:rPr>
        <w:t>появляется</w:t>
      </w:r>
      <w:r>
        <w:rPr>
          <w:spacing w:val="-2"/>
        </w:rPr>
        <w:t> </w:t>
      </w:r>
      <w:r>
        <w:rPr>
          <w:spacing w:val="-1"/>
        </w:rPr>
        <w:t>сигнал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возможности включения </w:t>
      </w:r>
      <w:r>
        <w:rPr>
          <w:rFonts w:ascii="Arial" w:hAnsi="Arial"/>
        </w:rPr>
        <w:t>GCB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ГК</w:t>
      </w:r>
      <w:r>
        <w:rPr>
          <w:rFonts w:ascii="Arial" w:hAnsi="Arial"/>
          <w:spacing w:val="-1"/>
        </w:rPr>
        <w:t>).</w:t>
      </w:r>
      <w:r>
        <w:rPr>
          <w:rFonts w:ascii="Arial" w:hAnsi="Arial"/>
          <w:spacing w:val="54"/>
        </w:rPr>
        <w:t> </w:t>
      </w:r>
      <w:r>
        <w:rPr/>
        <w:t>В</w:t>
      </w:r>
      <w:r>
        <w:rPr>
          <w:spacing w:val="-2"/>
        </w:rPr>
        <w:t> </w:t>
      </w:r>
      <w:r>
        <w:rPr/>
        <w:t>режиме</w:t>
      </w:r>
      <w:r>
        <w:rPr>
          <w:spacing w:val="-1"/>
        </w:rPr>
        <w:t> </w:t>
      </w:r>
      <w:r>
        <w:rPr>
          <w:rFonts w:ascii="Arial" w:hAnsi="Arial"/>
          <w:spacing w:val="-1"/>
        </w:rPr>
        <w:t>AUTO </w:t>
      </w:r>
      <w:r>
        <w:rPr>
          <w:spacing w:val="-1"/>
        </w:rPr>
        <w:t>ГК</w:t>
      </w:r>
      <w:r>
        <w:rPr>
          <w:spacing w:val="-2"/>
        </w:rPr>
        <w:t> замыкается</w:t>
      </w:r>
      <w:r>
        <w:rPr>
          <w:spacing w:val="34"/>
        </w:rPr>
        <w:t> </w:t>
      </w:r>
      <w:r>
        <w:rPr>
          <w:spacing w:val="-1"/>
        </w:rPr>
        <w:t>автоматически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  <w:position w:val="10"/>
          <w:sz w:val="13"/>
        </w:rPr>
        <w:t>2</w:t>
      </w:r>
      <w:r>
        <w:rPr>
          <w:rFonts w:ascii="Arial" w:hAnsi="Arial"/>
          <w:spacing w:val="18"/>
          <w:position w:val="10"/>
          <w:sz w:val="13"/>
        </w:rPr>
        <w:t> </w:t>
      </w:r>
      <w:r>
        <w:rPr>
          <w:spacing w:val="-1"/>
        </w:rPr>
        <w:t>Если выход</w:t>
      </w:r>
      <w:r>
        <w:rPr>
          <w:spacing w:val="-2"/>
        </w:rPr>
        <w:t> </w:t>
      </w:r>
      <w:r>
        <w:rPr>
          <w:rFonts w:ascii="Arial" w:hAnsi="Arial"/>
          <w:spacing w:val="-1"/>
        </w:rPr>
        <w:t>GCB (</w:t>
      </w:r>
      <w:r>
        <w:rPr>
          <w:spacing w:val="-1"/>
        </w:rPr>
        <w:t>ГК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уже используется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 ГК размыкается</w:t>
      </w:r>
      <w:r>
        <w:rPr>
          <w:spacing w:val="-2"/>
        </w:rPr>
        <w:t> </w:t>
      </w:r>
      <w:r>
        <w:rPr>
          <w:spacing w:val="-1"/>
        </w:rPr>
        <w:t>автоматически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 w:before="196"/>
        <w:ind w:left="137" w:right="1373"/>
        <w:jc w:val="left"/>
        <w:rPr>
          <w:rFonts w:ascii="Arial" w:hAnsi="Arial" w:cs="Arial" w:eastAsia="Arial"/>
        </w:rPr>
      </w:pPr>
      <w:r>
        <w:rPr>
          <w:rFonts w:ascii="Arial" w:hAnsi="Arial"/>
          <w:position w:val="10"/>
          <w:sz w:val="13"/>
        </w:rPr>
        <w:t>3</w:t>
      </w:r>
      <w:r>
        <w:rPr>
          <w:rFonts w:ascii="Arial" w:hAnsi="Arial"/>
          <w:spacing w:val="18"/>
          <w:position w:val="10"/>
          <w:sz w:val="13"/>
        </w:rPr>
        <w:t> </w:t>
      </w:r>
      <w:r>
        <w:rPr>
          <w:spacing w:val="-1"/>
        </w:rPr>
        <w:t>Последовательность</w:t>
      </w:r>
      <w:r>
        <w:rPr/>
        <w:t> </w:t>
      </w:r>
      <w:r>
        <w:rPr>
          <w:spacing w:val="-1"/>
        </w:rPr>
        <w:t>запуска</w:t>
      </w:r>
      <w:r>
        <w:rPr>
          <w:spacing w:val="-2"/>
        </w:rPr>
        <w:t> </w:t>
      </w:r>
      <w:r>
        <w:rPr>
          <w:spacing w:val="-1"/>
        </w:rPr>
        <w:t>может</w:t>
      </w:r>
      <w:r>
        <w:rPr>
          <w:spacing w:val="-2"/>
        </w:rPr>
        <w:t> </w:t>
      </w:r>
      <w:r>
        <w:rPr>
          <w:spacing w:val="-1"/>
        </w:rPr>
        <w:t>быть прервана </w:t>
      </w:r>
      <w:r>
        <w:rPr/>
        <w:t>в</w:t>
      </w:r>
      <w:r>
        <w:rPr>
          <w:spacing w:val="-1"/>
        </w:rPr>
        <w:t> любое время входящей</w:t>
      </w:r>
      <w:r>
        <w:rPr>
          <w:spacing w:val="-2"/>
        </w:rPr>
        <w:t> </w:t>
      </w:r>
      <w:r>
        <w:rPr>
          <w:spacing w:val="-1"/>
        </w:rPr>
        <w:t>командой на</w:t>
      </w:r>
      <w:r>
        <w:rPr>
          <w:spacing w:val="34"/>
        </w:rPr>
        <w:t> </w:t>
      </w:r>
      <w:r>
        <w:rPr>
          <w:spacing w:val="-1"/>
        </w:rPr>
        <w:t>останов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  <w:position w:val="10"/>
          <w:sz w:val="13"/>
        </w:rPr>
        <w:t>4</w:t>
      </w:r>
      <w:r>
        <w:rPr>
          <w:rFonts w:ascii="Arial" w:hAnsi="Arial"/>
          <w:spacing w:val="18"/>
          <w:position w:val="10"/>
          <w:sz w:val="13"/>
        </w:rPr>
        <w:t> </w:t>
      </w:r>
      <w:r>
        <w:rPr>
          <w:spacing w:val="-1"/>
        </w:rPr>
        <w:t>Включение</w:t>
      </w:r>
      <w:r>
        <w:rPr/>
        <w:t> </w:t>
      </w:r>
      <w:r>
        <w:rPr>
          <w:spacing w:val="-1"/>
        </w:rPr>
        <w:t>топливного</w:t>
      </w:r>
      <w:r>
        <w:rPr>
          <w:spacing w:val="-2"/>
        </w:rPr>
        <w:t> </w:t>
      </w:r>
      <w:r>
        <w:rPr>
          <w:spacing w:val="-1"/>
        </w:rPr>
        <w:t>клапана происходит на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/>
        <w:t>с </w:t>
      </w:r>
      <w:r>
        <w:rPr>
          <w:spacing w:val="-1"/>
        </w:rPr>
        <w:t>раньше чем включение</w:t>
      </w:r>
      <w:r>
        <w:rPr>
          <w:spacing w:val="-2"/>
        </w:rPr>
        <w:t> </w:t>
      </w:r>
      <w:r>
        <w:rPr/>
        <w:t>стартера</w:t>
      </w:r>
      <w:r>
        <w:rPr>
          <w:rFonts w:ascii="Arial" w:hAnsi="Arial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9" w:lineRule="auto" w:before="0"/>
                    <w:ind w:left="30" w:right="6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Пороговым значением для входа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D+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является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80%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от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напряжения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питания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задержка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активации</w:t>
                  </w:r>
                  <w:r>
                    <w:rPr>
                      <w:rFonts w:ascii="Arial" w:hAnsi="Arial" w:cs="Arial" w:eastAsia="Arial"/>
                      <w:spacing w:val="49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с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чтобы 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игнорировать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кратковременные 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вспышки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во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время прокрутки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вала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 w:eastAsia="Arial"/>
                      <w:spacing w:val="54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например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при</w:t>
                  </w:r>
                  <w:r>
                    <w:rPr>
                      <w:rFonts w:ascii="Arial" w:hAnsi="Arial" w:cs="Arial" w:eastAsia="Arial"/>
                      <w:spacing w:val="74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холодном пуске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).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before="132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AUT Mode (Режим АВТО)" w:id="326"/>
      <w:bookmarkEnd w:id="326"/>
      <w:r>
        <w:rPr/>
      </w:r>
      <w:r>
        <w:rPr>
          <w:rFonts w:ascii="Arial" w:hAnsi="Arial"/>
          <w:b/>
          <w:i/>
          <w:spacing w:val="-1"/>
          <w:sz w:val="28"/>
        </w:rPr>
        <w:t>AUT</w:t>
      </w:r>
      <w:r>
        <w:rPr>
          <w:rFonts w:ascii="Arial" w:hAnsi="Arial"/>
          <w:b/>
          <w:i/>
          <w:spacing w:val="-11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Mode</w:t>
      </w:r>
      <w:r>
        <w:rPr>
          <w:rFonts w:ascii="Arial" w:hAnsi="Arial"/>
          <w:b/>
          <w:i/>
          <w:spacing w:val="-11"/>
          <w:sz w:val="28"/>
        </w:rPr>
        <w:t> </w:t>
      </w:r>
      <w:r>
        <w:rPr>
          <w:rFonts w:ascii="Arial" w:hAnsi="Arial"/>
          <w:b/>
          <w:i/>
          <w:sz w:val="28"/>
        </w:rPr>
        <w:t>(</w:t>
      </w:r>
      <w:r>
        <w:rPr>
          <w:rFonts w:ascii="Arial" w:hAnsi="Arial"/>
          <w:b/>
          <w:i/>
          <w:sz w:val="28"/>
        </w:rPr>
        <w:t>Режим</w:t>
      </w:r>
      <w:r>
        <w:rPr>
          <w:rFonts w:ascii="Arial" w:hAnsi="Arial"/>
          <w:b/>
          <w:i/>
          <w:spacing w:val="-12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АВТО</w:t>
      </w:r>
      <w:r>
        <w:rPr>
          <w:rFonts w:ascii="Arial" w:hAnsi="Arial"/>
          <w:b/>
          <w:i/>
          <w:spacing w:val="-1"/>
          <w:sz w:val="28"/>
        </w:rPr>
        <w:t>)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50" w:lineRule="auto"/>
        <w:ind w:right="1284"/>
        <w:jc w:val="left"/>
        <w:rPr>
          <w:rFonts w:ascii="Arial" w:hAnsi="Arial" w:cs="Arial" w:eastAsia="Arial"/>
        </w:rPr>
      </w:pPr>
      <w:r>
        <w:rPr/>
        <w:pict>
          <v:group style="position:absolute;margin-left:334.029999pt;margin-top:-.446865pt;width:34.4pt;height:12.6pt;mso-position-horizontal-relative:page;mso-position-vertical-relative:paragraph;z-index:-397120" coordorigin="6681,-9" coordsize="688,252">
            <v:group style="position:absolute;left:6686;top:-3;width:676;height:2" coordorigin="6686,-3" coordsize="676,2">
              <v:shape style="position:absolute;left:6686;top:-3;width:676;height:2" coordorigin="6686,-3" coordsize="676,0" path="m6686,-3l7362,-3e" filled="false" stroked="true" strokeweight=".580pt" strokecolor="#000000">
                <v:path arrowok="t"/>
              </v:shape>
            </v:group>
            <v:group style="position:absolute;left:6691;top:2;width:2;height:231" coordorigin="6691,2" coordsize="2,231">
              <v:shape style="position:absolute;left:6691;top:2;width:2;height:231" coordorigin="6691,2" coordsize="0,231" path="m6691,2l6691,232e" filled="false" stroked="true" strokeweight=".580pt" strokecolor="#000000">
                <v:path arrowok="t"/>
              </v:shape>
            </v:group>
            <v:group style="position:absolute;left:7357;top:2;width:2;height:231" coordorigin="7357,2" coordsize="2,231">
              <v:shape style="position:absolute;left:7357;top:2;width:2;height:231" coordorigin="7357,2" coordsize="0,231" path="m7357,2l7357,232e" filled="false" stroked="true" strokeweight=".580pt" strokecolor="#000000">
                <v:path arrowok="t"/>
              </v:shape>
            </v:group>
            <v:group style="position:absolute;left:6686;top:237;width:676;height:2" coordorigin="6686,237" coordsize="676,2">
              <v:shape style="position:absolute;left:6686;top:237;width:676;height:2" coordorigin="6686,237" coordsize="676,0" path="m6686,237l7362,237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3.329987pt;margin-top:-.446865pt;width:28.8pt;height:12.6pt;mso-position-horizontal-relative:page;mso-position-vertical-relative:paragraph;z-index:-397096" coordorigin="7467,-9" coordsize="576,252">
            <v:group style="position:absolute;left:7472;top:-3;width:564;height:2" coordorigin="7472,-3" coordsize="564,2">
              <v:shape style="position:absolute;left:7472;top:-3;width:564;height:2" coordorigin="7472,-3" coordsize="564,0" path="m7472,-3l8036,-3e" filled="false" stroked="true" strokeweight=".580pt" strokecolor="#000000">
                <v:path arrowok="t"/>
              </v:shape>
            </v:group>
            <v:group style="position:absolute;left:7477;top:2;width:2;height:231" coordorigin="7477,2" coordsize="2,231">
              <v:shape style="position:absolute;left:7477;top:2;width:2;height:231" coordorigin="7477,2" coordsize="0,231" path="m7477,2l7477,232e" filled="false" stroked="true" strokeweight=".580pt" strokecolor="#000000">
                <v:path arrowok="t"/>
              </v:shape>
            </v:group>
            <v:group style="position:absolute;left:8032;top:2;width:2;height:231" coordorigin="8032,2" coordsize="2,231">
              <v:shape style="position:absolute;left:8032;top:2;width:2;height:231" coordorigin="8032,2" coordsize="0,231" path="m8032,2l8032,232e" filled="false" stroked="true" strokeweight=".580pt" strokecolor="#000000">
                <v:path arrowok="t"/>
              </v:shape>
            </v:group>
            <v:group style="position:absolute;left:7472;top:237;width:564;height:2" coordorigin="7472,237" coordsize="564,2">
              <v:shape style="position:absolute;left:7472;top:237;width:564;height:2" coordorigin="7472,237" coordsize="564,0" path="m7472,237l8036,237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7.049988pt;margin-top:-.446866pt;width:63.9pt;height:12.6pt;mso-position-horizontal-relative:page;mso-position-vertical-relative:paragraph;z-index:-397072" coordorigin="8141,-9" coordsize="1278,252">
            <v:group style="position:absolute;left:8147;top:-3;width:1266;height:2" coordorigin="8147,-3" coordsize="1266,2">
              <v:shape style="position:absolute;left:8147;top:-3;width:1266;height:2" coordorigin="8147,-3" coordsize="1266,0" path="m8147,-3l9413,-3e" filled="false" stroked="true" strokeweight=".580001pt" strokecolor="#000000">
                <v:path arrowok="t"/>
              </v:shape>
            </v:group>
            <v:group style="position:absolute;left:8152;top:2;width:2;height:231" coordorigin="8152,2" coordsize="2,231">
              <v:shape style="position:absolute;left:8152;top:2;width:2;height:231" coordorigin="8152,2" coordsize="0,231" path="m8152,2l8152,232e" filled="false" stroked="true" strokeweight=".580pt" strokecolor="#000000">
                <v:path arrowok="t"/>
              </v:shape>
            </v:group>
            <v:group style="position:absolute;left:9408;top:2;width:2;height:231" coordorigin="9408,2" coordsize="2,231">
              <v:shape style="position:absolute;left:9408;top:2;width:2;height:231" coordorigin="9408,2" coordsize="0,231" path="m9408,2l9408,232e" filled="false" stroked="true" strokeweight=".580pt" strokecolor="#000000">
                <v:path arrowok="t"/>
              </v:shape>
            </v:group>
            <v:group style="position:absolute;left:8147;top:237;width:1266;height:2" coordorigin="8147,237" coordsize="1266,2">
              <v:shape style="position:absolute;left:8147;top:237;width:1266;height:2" coordorigin="8147,237" coordsize="1266,0" path="m8147,237l9413,237e" filled="false" stroked="true" strokeweight=".58000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Контроллер</w:t>
      </w:r>
      <w:r>
        <w:rPr/>
        <w:t> </w:t>
      </w:r>
      <w:r>
        <w:rPr>
          <w:spacing w:val="-1"/>
        </w:rPr>
        <w:t>не отвечает на нажатия</w:t>
      </w:r>
      <w:r>
        <w:rPr>
          <w:spacing w:val="-2"/>
        </w:rPr>
        <w:t> </w:t>
      </w:r>
      <w:r>
        <w:rPr>
          <w:spacing w:val="-1"/>
        </w:rPr>
        <w:t>кнопок управления</w:t>
      </w:r>
      <w:r>
        <w:rPr>
          <w:spacing w:val="8"/>
        </w:rPr>
        <w:t> </w:t>
      </w:r>
      <w:r>
        <w:rPr>
          <w:rFonts w:ascii="Arial" w:hAnsi="Arial"/>
        </w:rPr>
        <w:t>START,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1"/>
        </w:rPr>
        <w:t>STOP,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GCB </w:t>
      </w:r>
      <w:r>
        <w:rPr>
          <w:rFonts w:ascii="Arial" w:hAnsi="Arial"/>
        </w:rPr>
        <w:t>ON/OFF. </w:t>
      </w:r>
      <w:r>
        <w:rPr>
          <w:spacing w:val="-1"/>
        </w:rPr>
        <w:t>Запрос на</w:t>
      </w:r>
      <w:r>
        <w:rPr>
          <w:spacing w:val="48"/>
        </w:rPr>
        <w:t> </w:t>
      </w:r>
      <w:r>
        <w:rPr>
          <w:spacing w:val="-1"/>
        </w:rPr>
        <w:t>пуск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останов двигателя</w:t>
      </w:r>
      <w:r>
        <w:rPr>
          <w:spacing w:val="-2"/>
        </w:rPr>
        <w:t> </w:t>
      </w:r>
      <w:r>
        <w:rPr>
          <w:spacing w:val="-1"/>
        </w:rPr>
        <w:t>производится</w:t>
      </w:r>
      <w:r>
        <w:rPr>
          <w:spacing w:val="-2"/>
        </w:rPr>
        <w:t> </w:t>
      </w:r>
      <w:r>
        <w:rPr>
          <w:spacing w:val="-1"/>
        </w:rPr>
        <w:t>согласно состоянию</w:t>
      </w:r>
      <w:r>
        <w:rPr>
          <w:spacing w:val="-2"/>
        </w:rPr>
        <w:t> </w:t>
      </w:r>
      <w:r>
        <w:rPr>
          <w:spacing w:val="-1"/>
        </w:rPr>
        <w:t>бинарного входа</w:t>
      </w:r>
      <w:r>
        <w:rPr>
          <w:spacing w:val="-2"/>
        </w:rPr>
        <w:t> </w:t>
      </w:r>
      <w:r>
        <w:rPr>
          <w:rFonts w:ascii="Arial" w:hAnsi="Arial"/>
          <w:spacing w:val="-1"/>
        </w:rPr>
        <w:t>REM </w:t>
      </w:r>
      <w:r>
        <w:rPr>
          <w:rFonts w:ascii="Arial" w:hAnsi="Arial"/>
          <w:spacing w:val="-2"/>
        </w:rPr>
        <w:t>START/STOP.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8988" w:val="left" w:leader="none"/>
        </w:tabs>
        <w:spacing w:line="264" w:lineRule="exact" w:before="119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63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0384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6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2"/>
        <w:ind w:left="138" w:right="0" w:firstLine="0"/>
        <w:jc w:val="left"/>
        <w:rPr>
          <w:rFonts w:ascii="Arial" w:hAnsi="Arial" w:cs="Arial" w:eastAsia="Arial"/>
          <w:sz w:val="48"/>
          <w:szCs w:val="48"/>
        </w:rPr>
      </w:pPr>
      <w:bookmarkStart w:name="Аварии" w:id="327"/>
      <w:bookmarkEnd w:id="327"/>
      <w:r>
        <w:rPr/>
      </w:r>
      <w:bookmarkStart w:name="_bookmark33" w:id="328"/>
      <w:bookmarkEnd w:id="328"/>
      <w:r>
        <w:rPr/>
      </w:r>
      <w:r>
        <w:rPr>
          <w:rFonts w:ascii="Arial" w:hAnsi="Arial"/>
          <w:b/>
          <w:spacing w:val="-2"/>
          <w:sz w:val="48"/>
        </w:rPr>
        <w:t>Аварии</w:t>
      </w:r>
      <w:r>
        <w:rPr>
          <w:rFonts w:ascii="Arial" w:hAnsi="Arial"/>
          <w:sz w:val="4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BodyText"/>
        <w:spacing w:line="229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Возможны</w:t>
      </w:r>
      <w:r>
        <w:rPr>
          <w:spacing w:val="-2"/>
        </w:rPr>
        <w:t> </w:t>
      </w:r>
      <w:r>
        <w:rPr>
          <w:spacing w:val="-1"/>
        </w:rPr>
        <w:t>следующие аварии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2"/>
          <w:numId w:val="10"/>
        </w:numPr>
        <w:tabs>
          <w:tab w:pos="1142" w:val="left" w:leader="none"/>
        </w:tabs>
        <w:spacing w:line="244" w:lineRule="exact" w:before="0" w:after="0"/>
        <w:ind w:left="1141" w:right="0" w:hanging="360"/>
        <w:jc w:val="left"/>
      </w:pPr>
      <w:r>
        <w:rPr>
          <w:spacing w:val="-1"/>
        </w:rPr>
        <w:t>Отказ</w:t>
      </w:r>
      <w:r>
        <w:rPr/>
        <w:t> </w:t>
      </w:r>
      <w:r>
        <w:rPr>
          <w:spacing w:val="-1"/>
        </w:rPr>
        <w:t>датчика</w:t>
      </w:r>
      <w:r>
        <w:rPr/>
      </w:r>
    </w:p>
    <w:p>
      <w:pPr>
        <w:pStyle w:val="BodyText"/>
        <w:numPr>
          <w:ilvl w:val="2"/>
          <w:numId w:val="10"/>
        </w:numPr>
        <w:tabs>
          <w:tab w:pos="1142" w:val="left" w:leader="none"/>
        </w:tabs>
        <w:spacing w:line="244" w:lineRule="exact" w:before="0" w:after="0"/>
        <w:ind w:left="1141" w:right="0" w:hanging="360"/>
        <w:jc w:val="left"/>
      </w:pPr>
      <w:r>
        <w:rPr>
          <w:spacing w:val="-1"/>
        </w:rPr>
        <w:t>Тревога</w:t>
      </w:r>
      <w:r>
        <w:rPr/>
      </w:r>
    </w:p>
    <w:p>
      <w:pPr>
        <w:pStyle w:val="BodyText"/>
        <w:numPr>
          <w:ilvl w:val="2"/>
          <w:numId w:val="10"/>
        </w:numPr>
        <w:tabs>
          <w:tab w:pos="1142" w:val="left" w:leader="none"/>
        </w:tabs>
        <w:spacing w:line="244" w:lineRule="exact" w:before="0" w:after="0"/>
        <w:ind w:left="1141" w:right="0" w:hanging="360"/>
        <w:jc w:val="left"/>
      </w:pPr>
      <w:r>
        <w:rPr>
          <w:spacing w:val="-1"/>
        </w:rPr>
        <w:t>Останов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2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Отказ датчика (FLS (Отк))" w:id="329"/>
      <w:bookmarkEnd w:id="329"/>
      <w:r>
        <w:rPr/>
      </w:r>
      <w:r>
        <w:rPr>
          <w:rFonts w:ascii="Arial" w:hAnsi="Arial"/>
          <w:b/>
          <w:i/>
          <w:spacing w:val="-1"/>
          <w:sz w:val="28"/>
        </w:rPr>
        <w:t>Отказ</w:t>
      </w:r>
      <w:r>
        <w:rPr>
          <w:rFonts w:ascii="Arial" w:hAnsi="Arial"/>
          <w:b/>
          <w:i/>
          <w:spacing w:val="-13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датчика</w:t>
      </w:r>
      <w:r>
        <w:rPr>
          <w:rFonts w:ascii="Arial" w:hAnsi="Arial"/>
          <w:b/>
          <w:i/>
          <w:spacing w:val="-12"/>
          <w:sz w:val="28"/>
        </w:rPr>
        <w:t> </w:t>
      </w:r>
      <w:r>
        <w:rPr>
          <w:rFonts w:ascii="Arial" w:hAnsi="Arial"/>
          <w:b/>
          <w:i/>
          <w:sz w:val="28"/>
        </w:rPr>
        <w:t>(FLS</w:t>
      </w:r>
      <w:r>
        <w:rPr>
          <w:rFonts w:ascii="Arial" w:hAnsi="Arial"/>
          <w:b/>
          <w:i/>
          <w:spacing w:val="-12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(</w:t>
      </w:r>
      <w:r>
        <w:rPr>
          <w:rFonts w:ascii="Arial" w:hAnsi="Arial"/>
          <w:b/>
          <w:i/>
          <w:spacing w:val="-1"/>
          <w:sz w:val="28"/>
        </w:rPr>
        <w:t>Отк</w:t>
      </w:r>
      <w:r>
        <w:rPr>
          <w:rFonts w:ascii="Arial" w:hAnsi="Arial"/>
          <w:b/>
          <w:i/>
          <w:spacing w:val="-1"/>
          <w:sz w:val="28"/>
        </w:rPr>
        <w:t>))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5"/>
        <w:ind w:left="137" w:right="1373"/>
        <w:jc w:val="left"/>
        <w:rPr>
          <w:rFonts w:ascii="Arial" w:hAnsi="Arial" w:cs="Arial" w:eastAsia="Arial"/>
        </w:rPr>
      </w:pPr>
      <w:r>
        <w:rPr>
          <w:spacing w:val="-1"/>
        </w:rPr>
        <w:t>Отказ</w:t>
      </w:r>
      <w:r>
        <w:rPr/>
        <w:t> </w:t>
      </w:r>
      <w:r>
        <w:rPr>
          <w:spacing w:val="-1"/>
        </w:rPr>
        <w:t>датчика распознается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когда измеренная</w:t>
      </w:r>
      <w:r>
        <w:rPr>
          <w:spacing w:val="-2"/>
        </w:rPr>
        <w:t> </w:t>
      </w:r>
      <w:r>
        <w:rPr>
          <w:spacing w:val="-1"/>
        </w:rPr>
        <w:t>величина на </w:t>
      </w:r>
      <w:r>
        <w:rPr>
          <w:rFonts w:ascii="Arial" w:hAnsi="Arial"/>
          <w:spacing w:val="-1"/>
        </w:rPr>
        <w:t>6% </w:t>
      </w:r>
      <w:r>
        <w:rPr>
          <w:spacing w:val="-1"/>
        </w:rPr>
        <w:t>выходит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>
          <w:spacing w:val="-2"/>
        </w:rPr>
        <w:t>характеристику</w:t>
      </w:r>
      <w:r>
        <w:rPr>
          <w:spacing w:val="78"/>
        </w:rPr>
        <w:t> </w:t>
      </w:r>
      <w:r>
        <w:rPr>
          <w:spacing w:val="-1"/>
        </w:rPr>
        <w:t>выбранного</w:t>
      </w:r>
      <w:r>
        <w:rPr/>
        <w:t> </w:t>
      </w:r>
      <w:r>
        <w:rPr>
          <w:spacing w:val="-1"/>
        </w:rPr>
        <w:t>датчика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Отказ</w:t>
      </w:r>
      <w:r>
        <w:rPr/>
        <w:t> </w:t>
      </w:r>
      <w:r>
        <w:rPr>
          <w:spacing w:val="-1"/>
        </w:rPr>
        <w:t>датчика отображается</w:t>
      </w:r>
      <w:r>
        <w:rPr>
          <w:spacing w:val="-2"/>
        </w:rPr>
        <w:t> </w:t>
      </w:r>
      <w:r>
        <w:rPr>
          <w:spacing w:val="-1"/>
        </w:rPr>
        <w:t>символами</w:t>
      </w:r>
      <w:r>
        <w:rPr>
          <w:spacing w:val="-3"/>
        </w:rPr>
        <w:t> </w:t>
      </w:r>
      <w:r>
        <w:rPr>
          <w:rFonts w:ascii="Arial" w:hAnsi="Arial"/>
          <w:spacing w:val="-1"/>
        </w:rPr>
        <w:t>##### </w:t>
      </w:r>
      <w:r>
        <w:rPr>
          <w:spacing w:val="-1"/>
        </w:rPr>
        <w:t>взамен измеренной</w:t>
      </w:r>
      <w:r>
        <w:rPr>
          <w:spacing w:val="40"/>
        </w:rPr>
        <w:t> </w:t>
      </w:r>
      <w:r>
        <w:rPr>
          <w:spacing w:val="-1"/>
        </w:rPr>
        <w:t>величины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3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Тревога (WRN (Трв))" w:id="330"/>
      <w:bookmarkEnd w:id="330"/>
      <w:r>
        <w:rPr/>
      </w:r>
      <w:r>
        <w:rPr>
          <w:rFonts w:ascii="Arial" w:hAnsi="Arial"/>
          <w:b/>
          <w:i/>
          <w:sz w:val="28"/>
        </w:rPr>
        <w:t>Тревога</w:t>
      </w:r>
      <w:r>
        <w:rPr>
          <w:rFonts w:ascii="Arial" w:hAnsi="Arial"/>
          <w:b/>
          <w:i/>
          <w:spacing w:val="-13"/>
          <w:sz w:val="28"/>
        </w:rPr>
        <w:t> </w:t>
      </w:r>
      <w:r>
        <w:rPr>
          <w:rFonts w:ascii="Arial" w:hAnsi="Arial"/>
          <w:b/>
          <w:i/>
          <w:sz w:val="28"/>
        </w:rPr>
        <w:t>(WRN</w:t>
      </w:r>
      <w:r>
        <w:rPr>
          <w:rFonts w:ascii="Arial" w:hAnsi="Arial"/>
          <w:b/>
          <w:i/>
          <w:spacing w:val="-13"/>
          <w:sz w:val="28"/>
        </w:rPr>
        <w:t> </w:t>
      </w:r>
      <w:r>
        <w:rPr>
          <w:rFonts w:ascii="Arial" w:hAnsi="Arial"/>
          <w:b/>
          <w:i/>
          <w:sz w:val="28"/>
        </w:rPr>
        <w:t>(</w:t>
      </w:r>
      <w:r>
        <w:rPr>
          <w:rFonts w:ascii="Arial" w:hAnsi="Arial"/>
          <w:b/>
          <w:i/>
          <w:sz w:val="28"/>
        </w:rPr>
        <w:t>Трв</w:t>
      </w:r>
      <w:r>
        <w:rPr>
          <w:rFonts w:ascii="Arial" w:hAnsi="Arial"/>
          <w:b/>
          <w:i/>
          <w:sz w:val="28"/>
        </w:rPr>
        <w:t>))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/>
        <w:t>При</w:t>
      </w:r>
      <w:r>
        <w:rPr>
          <w:spacing w:val="-1"/>
        </w:rPr>
        <w:t> появлении тревоги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только выходы </w:t>
      </w:r>
      <w:r>
        <w:rPr/>
        <w:t>аварий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выход </w:t>
      </w:r>
      <w:r>
        <w:rPr/>
        <w:t>общей</w:t>
      </w:r>
      <w:r>
        <w:rPr>
          <w:spacing w:val="-1"/>
        </w:rPr>
        <w:t> </w:t>
      </w:r>
      <w:r>
        <w:rPr/>
        <w:t>аварии</w:t>
      </w:r>
      <w:r>
        <w:rPr>
          <w:spacing w:val="-1"/>
        </w:rPr>
        <w:t> замкнуты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Возможные тревоги:" w:id="331"/>
      <w:bookmarkEnd w:id="331"/>
      <w:r>
        <w:rPr>
          <w:b w:val="0"/>
        </w:rPr>
      </w:r>
      <w:r>
        <w:rPr>
          <w:rFonts w:ascii="Arial" w:hAnsi="Arial"/>
          <w:spacing w:val="-1"/>
        </w:rPr>
        <w:t>Возможные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2"/>
        </w:rPr>
        <w:t>тревоги</w:t>
      </w:r>
      <w:r>
        <w:rPr>
          <w:spacing w:val="-2"/>
        </w:rPr>
        <w:t>: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Смотрите</w:t>
      </w:r>
      <w:r>
        <w:rPr>
          <w:spacing w:val="-2"/>
        </w:rPr>
        <w:t> </w:t>
      </w:r>
      <w:r>
        <w:rPr>
          <w:u w:val="single" w:color="000000"/>
        </w:rPr>
        <w:t>Список</w:t>
      </w:r>
      <w:r>
        <w:rPr>
          <w:spacing w:val="-2"/>
          <w:u w:val="single" w:color="000000"/>
        </w:rPr>
        <w:t> </w:t>
      </w:r>
      <w:r>
        <w:rPr>
          <w:rFonts w:ascii="Times New Roman" w:hAnsi="Times New Roman"/>
          <w:spacing w:val="-2"/>
          <w:u w:val="single" w:color="000000"/>
        </w:rPr>
      </w:r>
      <w:r>
        <w:rPr>
          <w:spacing w:val="-1"/>
          <w:u w:val="single" w:color="000000"/>
        </w:rPr>
        <w:t>возвожных</w:t>
      </w:r>
      <w:r>
        <w:rPr>
          <w:spacing w:val="-2"/>
          <w:u w:val="single" w:color="000000"/>
        </w:rPr>
        <w:t> </w:t>
      </w:r>
      <w:r>
        <w:rPr>
          <w:rFonts w:ascii="Times New Roman" w:hAnsi="Times New Roman"/>
          <w:spacing w:val="-2"/>
          <w:u w:val="single" w:color="000000"/>
        </w:rPr>
      </w:r>
      <w:r>
        <w:rPr>
          <w:spacing w:val="-1"/>
          <w:u w:val="single" w:color="000000"/>
        </w:rPr>
        <w:t>событий</w:t>
      </w:r>
      <w:r>
        <w:rPr/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3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Останов (SD (Стп))" w:id="332"/>
      <w:bookmarkEnd w:id="332"/>
      <w:r>
        <w:rPr/>
      </w:r>
      <w:r>
        <w:rPr>
          <w:rFonts w:ascii="Arial" w:hAnsi="Arial"/>
          <w:b/>
          <w:i/>
          <w:sz w:val="28"/>
        </w:rPr>
        <w:t>Останов</w:t>
      </w:r>
      <w:r>
        <w:rPr>
          <w:rFonts w:ascii="Arial" w:hAnsi="Arial"/>
          <w:b/>
          <w:i/>
          <w:spacing w:val="-14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(SD</w:t>
      </w:r>
      <w:r>
        <w:rPr>
          <w:rFonts w:ascii="Arial" w:hAnsi="Arial"/>
          <w:b/>
          <w:i/>
          <w:spacing w:val="-13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(</w:t>
      </w:r>
      <w:r>
        <w:rPr>
          <w:rFonts w:ascii="Arial" w:hAnsi="Arial"/>
          <w:b/>
          <w:i/>
          <w:spacing w:val="-1"/>
          <w:sz w:val="28"/>
        </w:rPr>
        <w:t>Стп</w:t>
      </w:r>
      <w:r>
        <w:rPr>
          <w:rFonts w:ascii="Arial" w:hAnsi="Arial"/>
          <w:b/>
          <w:i/>
          <w:spacing w:val="-1"/>
          <w:sz w:val="28"/>
        </w:rPr>
        <w:t>))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right="1373"/>
        <w:jc w:val="left"/>
        <w:rPr>
          <w:rFonts w:ascii="Arial" w:hAnsi="Arial" w:cs="Arial" w:eastAsia="Arial"/>
        </w:rPr>
      </w:pPr>
      <w:r>
        <w:rPr/>
        <w:t>При</w:t>
      </w:r>
      <w:r>
        <w:rPr>
          <w:spacing w:val="-1"/>
        </w:rPr>
        <w:t> появлении останова</w:t>
      </w:r>
      <w:r>
        <w:rPr/>
        <w:t> </w:t>
      </w:r>
      <w:r>
        <w:rPr>
          <w:spacing w:val="-1"/>
        </w:rPr>
        <w:t>по аварии</w:t>
      </w:r>
      <w:r>
        <w:rPr>
          <w:rFonts w:ascii="Arial" w:hAnsi="Arial"/>
          <w:spacing w:val="-1"/>
        </w:rPr>
        <w:t>, InteliLite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размыкает</w:t>
      </w:r>
      <w:r>
        <w:rPr>
          <w:spacing w:val="-2"/>
        </w:rPr>
        <w:t> </w:t>
      </w:r>
      <w:r>
        <w:rPr>
          <w:spacing w:val="-1"/>
        </w:rPr>
        <w:t>выходы </w:t>
      </w:r>
      <w:r>
        <w:rPr>
          <w:rFonts w:ascii="Arial" w:hAnsi="Arial"/>
          <w:spacing w:val="-1"/>
        </w:rPr>
        <w:t>GCB CLOSE/OPEN (</w:t>
      </w:r>
      <w:r>
        <w:rPr>
          <w:spacing w:val="-1"/>
        </w:rPr>
        <w:t>ГК</w:t>
      </w:r>
      <w:r>
        <w:rPr>
          <w:spacing w:val="26"/>
        </w:rPr>
        <w:t> </w:t>
      </w:r>
      <w:r>
        <w:rPr>
          <w:spacing w:val="-1"/>
        </w:rPr>
        <w:t>ЗМК</w:t>
      </w:r>
      <w:r>
        <w:rPr>
          <w:rFonts w:ascii="Arial" w:hAnsi="Arial"/>
          <w:spacing w:val="-1"/>
        </w:rPr>
        <w:t>/</w:t>
      </w:r>
      <w:r>
        <w:rPr>
          <w:spacing w:val="-1"/>
        </w:rPr>
        <w:t>РАЗМК</w:t>
      </w:r>
      <w:r>
        <w:rPr>
          <w:rFonts w:ascii="Arial" w:hAnsi="Arial"/>
          <w:spacing w:val="-1"/>
        </w:rPr>
        <w:t>), FUEL SOLENOID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ТОПЛСОЛЕНОИД</w:t>
      </w:r>
      <w:r>
        <w:rPr>
          <w:rFonts w:ascii="Arial" w:hAnsi="Arial"/>
          <w:spacing w:val="-1"/>
        </w:rPr>
        <w:t>), STARTER (</w:t>
      </w:r>
      <w:r>
        <w:rPr>
          <w:spacing w:val="-1"/>
        </w:rPr>
        <w:t>СТАРТЕР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</w:t>
      </w:r>
      <w:r>
        <w:rPr>
          <w:rFonts w:ascii="Arial" w:hAnsi="Arial"/>
          <w:spacing w:val="-1"/>
        </w:rPr>
        <w:t>PRESTART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37" w:right="131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(</w:t>
      </w:r>
      <w:r>
        <w:rPr>
          <w:spacing w:val="-1"/>
        </w:rPr>
        <w:t>ПРЕДПУСК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для </w:t>
      </w:r>
      <w:r>
        <w:rPr/>
        <w:t>немедленного</w:t>
      </w:r>
      <w:r>
        <w:rPr>
          <w:spacing w:val="-1"/>
        </w:rPr>
        <w:t> останова ДГУ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Выходы </w:t>
      </w:r>
      <w:r>
        <w:rPr/>
        <w:t>аварий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выход </w:t>
      </w:r>
      <w:r>
        <w:rPr/>
        <w:t>общей</w:t>
      </w:r>
      <w:r>
        <w:rPr>
          <w:spacing w:val="-1"/>
        </w:rPr>
        <w:t> </w:t>
      </w:r>
      <w:r>
        <w:rPr/>
        <w:t>аварии</w:t>
      </w:r>
      <w:r>
        <w:rPr>
          <w:spacing w:val="-2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остановом</w:t>
      </w:r>
      <w:r>
        <w:rPr>
          <w:spacing w:val="-2"/>
        </w:rPr>
        <w:t> </w:t>
      </w:r>
      <w:r>
        <w:rPr>
          <w:spacing w:val="-1"/>
        </w:rPr>
        <w:t>замкнуты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Активная</w:t>
      </w:r>
      <w:r>
        <w:rPr>
          <w:spacing w:val="-2"/>
        </w:rPr>
        <w:t> </w:t>
      </w:r>
      <w:r>
        <w:rPr>
          <w:spacing w:val="-1"/>
        </w:rPr>
        <w:t>защита </w:t>
      </w:r>
      <w:r>
        <w:rPr/>
        <w:t>и</w:t>
      </w:r>
      <w:r>
        <w:rPr>
          <w:spacing w:val="-1"/>
        </w:rPr>
        <w:t> отсутствие сброса аварии запрещают</w:t>
      </w:r>
      <w:r>
        <w:rPr>
          <w:spacing w:val="-2"/>
        </w:rPr>
        <w:t> </w:t>
      </w:r>
      <w:r>
        <w:rPr>
          <w:spacing w:val="-1"/>
        </w:rPr>
        <w:t>пуск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209" w:val="right" w:leader="none"/>
        </w:tabs>
        <w:spacing w:line="264" w:lineRule="exact" w:before="141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64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0432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6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240" w:lineRule="auto" w:before="172"/>
        <w:ind w:right="0"/>
        <w:jc w:val="left"/>
        <w:rPr>
          <w:b w:val="0"/>
          <w:bCs w:val="0"/>
        </w:rPr>
      </w:pPr>
      <w:bookmarkStart w:name="Возможные аварии с остановом:" w:id="333"/>
      <w:bookmarkEnd w:id="333"/>
      <w:r>
        <w:rPr>
          <w:b w:val="0"/>
        </w:rPr>
      </w:r>
      <w:r>
        <w:rPr>
          <w:rFonts w:ascii="Arial" w:hAnsi="Arial"/>
          <w:spacing w:val="-1"/>
        </w:rPr>
        <w:t>Возможные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аварии </w:t>
      </w:r>
      <w:r>
        <w:rPr>
          <w:rFonts w:ascii="Arial" w:hAnsi="Arial"/>
        </w:rPr>
        <w:t>с </w:t>
      </w:r>
      <w:r>
        <w:rPr>
          <w:rFonts w:ascii="Arial" w:hAnsi="Arial"/>
          <w:spacing w:val="-1"/>
        </w:rPr>
        <w:t>остановом</w:t>
      </w:r>
      <w:r>
        <w:rPr>
          <w:spacing w:val="-1"/>
        </w:rPr>
        <w:t>:</w:t>
      </w:r>
      <w:r>
        <w:rPr>
          <w:b w:val="0"/>
        </w:rPr>
      </w:r>
    </w:p>
    <w:p>
      <w:pPr>
        <w:pStyle w:val="BodyText"/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Смотрите</w:t>
      </w:r>
      <w:r>
        <w:rPr>
          <w:spacing w:val="-2"/>
        </w:rPr>
        <w:t> </w:t>
      </w:r>
      <w:r>
        <w:rPr/>
        <w:t>Список</w:t>
      </w:r>
      <w:r>
        <w:rPr>
          <w:spacing w:val="-1"/>
        </w:rPr>
        <w:t> возвожных</w:t>
      </w:r>
      <w:r>
        <w:rPr>
          <w:spacing w:val="-2"/>
        </w:rPr>
        <w:t> </w:t>
      </w:r>
      <w:r>
        <w:rPr>
          <w:spacing w:val="-1"/>
        </w:rPr>
        <w:t>событий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84.501503pt;margin-top:46.308102pt;width:424.35pt;height:209.45pt;mso-position-horizontal-relative:page;mso-position-vertical-relative:paragraph;z-index:10816" coordorigin="1690,926" coordsize="8487,4189">
            <v:group style="position:absolute;left:1692;top:4368;width:8483;height:2" coordorigin="1692,4368" coordsize="8483,2">
              <v:shape style="position:absolute;left:1692;top:4368;width:8483;height:2" coordorigin="1692,4368" coordsize="8483,0" path="m1692,4368l10175,4368e" filled="false" stroked="true" strokeweight=".197pt" strokecolor="#000000">
                <v:path arrowok="t"/>
              </v:shape>
            </v:group>
            <v:group style="position:absolute;left:1826;top:3591;width:8214;height:2" coordorigin="1826,3591" coordsize="8214,2">
              <v:shape style="position:absolute;left:1826;top:3591;width:8214;height:2" coordorigin="1826,3591" coordsize="8214,0" path="m1826,3591l10040,3591e" filled="false" stroked="true" strokeweight=".197pt" strokecolor="#000000">
                <v:path arrowok="t"/>
              </v:shape>
            </v:group>
            <v:group style="position:absolute;left:1692;top:3541;width:147;height:99" coordorigin="1692,3541" coordsize="147,99">
              <v:shape style="position:absolute;left:1692;top:3541;width:147;height:99" coordorigin="1692,3541" coordsize="147,99" path="m1838,3541l1692,3591,1838,3640,1838,3541xe" filled="true" fillcolor="#000000" stroked="false">
                <v:path arrowok="t"/>
                <v:fill type="solid"/>
              </v:shape>
            </v:group>
            <v:group style="position:absolute;left:10028;top:3541;width:147;height:99" coordorigin="10028,3541" coordsize="147,99">
              <v:shape style="position:absolute;left:10028;top:3541;width:147;height:99" coordorigin="10028,3541" coordsize="147,99" path="m10028,3541l10028,3640,10175,3591,10028,3541xe" filled="true" fillcolor="#000000" stroked="false">
                <v:path arrowok="t"/>
                <v:fill type="solid"/>
              </v:shape>
            </v:group>
            <v:group style="position:absolute;left:8915;top:969;width:2;height:3398" coordorigin="8915,969" coordsize="2,3398">
              <v:shape style="position:absolute;left:8915;top:969;width:2;height:3398" coordorigin="8915,969" coordsize="0,3398" path="m8915,969l8915,4366e" filled="false" stroked="true" strokeweight=".34pt" strokecolor="#000000">
                <v:path arrowok="t"/>
              </v:shape>
              <v:shape style="position:absolute;left:8866;top:968;width:97;height:4146" type="#_x0000_t75" stroked="false">
                <v:imagedata r:id="rId157" o:title=""/>
              </v:shape>
            </v:group>
            <v:group style="position:absolute;left:3809;top:2794;width:5984;height:2" coordorigin="3809,2794" coordsize="5984,2">
              <v:shape style="position:absolute;left:3809;top:2794;width:5984;height:2" coordorigin="3809,2794" coordsize="5984,0" path="m3809,2794l9792,2794e" filled="false" stroked="true" strokeweight=".197pt" strokecolor="#000000">
                <v:path arrowok="t"/>
              </v:shape>
            </v:group>
            <v:group style="position:absolute;left:3676;top:2745;width:146;height:99" coordorigin="3676,2745" coordsize="146,99">
              <v:shape style="position:absolute;left:3676;top:2745;width:146;height:99" coordorigin="3676,2745" coordsize="146,99" path="m3821,2745l3676,2794,3821,2843,3821,2745xe" filled="true" fillcolor="#000000" stroked="false">
                <v:path arrowok="t"/>
                <v:fill type="solid"/>
              </v:shape>
            </v:group>
            <v:group style="position:absolute;left:9779;top:2747;width:147;height:96" coordorigin="9779,2747" coordsize="147,96">
              <v:shape style="position:absolute;left:9779;top:2747;width:147;height:96" coordorigin="9779,2747" coordsize="147,96" path="m9779,2747l9779,2843,9925,2794,9779,2747xe" filled="true" fillcolor="#000000" stroked="false">
                <v:path arrowok="t"/>
                <v:fill type="solid"/>
              </v:shape>
            </v:group>
            <v:group style="position:absolute;left:3667;top:1984;width:6112;height:2" coordorigin="3667,1984" coordsize="6112,2">
              <v:shape style="position:absolute;left:3667;top:1984;width:6112;height:2" coordorigin="3667,1984" coordsize="6112,0" path="m3667,1984l9779,1984e" filled="false" stroked="true" strokeweight=".197pt" strokecolor="#000000">
                <v:path arrowok="t"/>
              </v:shape>
            </v:group>
            <v:group style="position:absolute;left:3533;top:1936;width:147;height:98" coordorigin="3533,1936" coordsize="147,98">
              <v:shape style="position:absolute;left:3533;top:1936;width:147;height:98" coordorigin="3533,1936" coordsize="147,98" path="m3679,1936l3533,1984,3679,2033,3679,1936xe" filled="true" fillcolor="#000000" stroked="false">
                <v:path arrowok="t"/>
                <v:fill type="solid"/>
              </v:shape>
            </v:group>
            <v:group style="position:absolute;left:9767;top:1936;width:147;height:98" coordorigin="9767,1936" coordsize="147,98">
              <v:shape style="position:absolute;left:9767;top:1936;width:147;height:98" coordorigin="9767,1936" coordsize="147,98" path="m9767,1936l9767,2033,9913,1984,9767,1936xe" filled="true" fillcolor="#000000" stroked="false">
                <v:path arrowok="t"/>
                <v:fill type="solid"/>
              </v:shape>
            </v:group>
            <v:group style="position:absolute;left:9925;top:4501;width:2;height:603" coordorigin="9925,4501" coordsize="2,603">
              <v:shape style="position:absolute;left:9925;top:4501;width:2;height:603" coordorigin="9925,4501" coordsize="0,603" path="m9925,5104l9925,4501e" filled="false" stroked="true" strokeweight=".197pt" strokecolor="#000000">
                <v:path arrowok="t"/>
              </v:shape>
            </v:group>
            <v:group style="position:absolute;left:9876;top:4368;width:98;height:146" coordorigin="9876,4368" coordsize="98,146">
              <v:shape style="position:absolute;left:9876;top:4368;width:98;height:146" coordorigin="9876,4368" coordsize="98,146" path="m9925,4368l9876,4513,9973,4513,9925,4368xe" filled="true" fillcolor="#000000" stroked="false">
                <v:path arrowok="t"/>
                <v:fill type="solid"/>
              </v:shape>
            </v:group>
            <v:group style="position:absolute;left:9919;top:969;width:2;height:3401" coordorigin="9919,969" coordsize="2,3401">
              <v:shape style="position:absolute;left:9919;top:969;width:2;height:3401" coordorigin="9919,969" coordsize="0,3401" path="m9919,969l9919,4369e" filled="false" stroked="true" strokeweight=".94pt" strokecolor="#000000">
                <v:path arrowok="t"/>
              </v:shape>
              <v:shape style="position:absolute;left:9910;top:968;width:18;height:3402" type="#_x0000_t75" stroked="false">
                <v:imagedata r:id="rId158" o:title=""/>
              </v:shape>
            </v:group>
            <v:group style="position:absolute;left:2179;top:4498;width:2;height:615" coordorigin="2179,4498" coordsize="2,615">
              <v:shape style="position:absolute;left:2179;top:4498;width:2;height:615" coordorigin="2179,4498" coordsize="0,615" path="m2179,5112l2179,4498e" filled="false" stroked="true" strokeweight=".197pt" strokecolor="#000000">
                <v:path arrowok="t"/>
              </v:shape>
            </v:group>
            <v:group style="position:absolute;left:2130;top:4363;width:98;height:147" coordorigin="2130,4363" coordsize="98,147">
              <v:shape style="position:absolute;left:2130;top:4363;width:98;height:147" coordorigin="2130,4363" coordsize="98,147" path="m2179,4363l2130,4510,2227,4510,2179,4363xe" filled="true" fillcolor="#000000" stroked="false">
                <v:path arrowok="t"/>
                <v:fill type="solid"/>
              </v:shape>
            </v:group>
            <v:group style="position:absolute;left:2928;top:4498;width:2;height:615" coordorigin="2928,4498" coordsize="2,615">
              <v:shape style="position:absolute;left:2928;top:4498;width:2;height:615" coordorigin="2928,4498" coordsize="0,615" path="m2928,5112l2928,4498e" filled="false" stroked="true" strokeweight=".197pt" strokecolor="#000000">
                <v:path arrowok="t"/>
              </v:shape>
            </v:group>
            <v:group style="position:absolute;left:2879;top:4363;width:98;height:147" coordorigin="2879,4363" coordsize="98,147">
              <v:shape style="position:absolute;left:2879;top:4363;width:98;height:147" coordorigin="2879,4363" coordsize="98,147" path="m2928,4363l2879,4510,2976,4510,2928,4363xe" filled="true" fillcolor="#000000" stroked="false">
                <v:path arrowok="t"/>
                <v:fill type="solid"/>
              </v:shape>
            </v:group>
            <v:group style="position:absolute;left:2927;top:969;width:2;height:3398" coordorigin="2927,969" coordsize="2,3398">
              <v:shape style="position:absolute;left:2927;top:969;width:2;height:3398" coordorigin="2927,969" coordsize="0,3398" path="m2927,969l2927,4366e" filled="false" stroked="true" strokeweight=".34pt" strokecolor="#000000">
                <v:path arrowok="t"/>
              </v:shape>
              <v:shape style="position:absolute;left:2922;top:968;width:758;height:3398" type="#_x0000_t75" stroked="false">
                <v:imagedata r:id="rId159" o:title=""/>
              </v:shape>
            </v:group>
            <v:group style="position:absolute;left:4173;top:969;width:2;height:3401" coordorigin="4173,969" coordsize="2,3401">
              <v:shape style="position:absolute;left:4173;top:969;width:2;height:3401" coordorigin="4173,969" coordsize="0,3401" path="m4173,969l4173,4369e" filled="false" stroked="true" strokeweight=".52pt" strokecolor="#000000">
                <v:path arrowok="t"/>
              </v:shape>
              <v:shape style="position:absolute;left:4118;top:968;width:97;height:4146" type="#_x0000_t75" stroked="false">
                <v:imagedata r:id="rId160" o:title=""/>
              </v:shape>
            </v:group>
            <v:group style="position:absolute;left:4924;top:4498;width:2;height:615" coordorigin="4924,4498" coordsize="2,615">
              <v:shape style="position:absolute;left:4924;top:4498;width:2;height:615" coordorigin="4924,4498" coordsize="0,615" path="m4924,5112l4924,4498e" filled="false" stroked="true" strokeweight=".197pt" strokecolor="#000000">
                <v:path arrowok="t"/>
              </v:shape>
            </v:group>
            <v:group style="position:absolute;left:4874;top:4363;width:98;height:147" coordorigin="4874,4363" coordsize="98,147">
              <v:shape style="position:absolute;left:4874;top:4363;width:98;height:147" coordorigin="4874,4363" coordsize="98,147" path="m4924,4363l4874,4510,4972,4510,4924,4363xe" filled="true" fillcolor="#000000" stroked="false">
                <v:path arrowok="t"/>
                <v:fill type="solid"/>
              </v:shape>
            </v:group>
            <v:group style="position:absolute;left:6121;top:994;width:2;height:4115" coordorigin="6121,994" coordsize="2,4115">
              <v:shape style="position:absolute;left:6121;top:994;width:2;height:4115" coordorigin="6121,994" coordsize="0,4115" path="m6121,994l6121,5109e" filled="false" stroked="true" strokeweight=".280pt" strokecolor="#000000">
                <v:path arrowok="t"/>
              </v:shape>
            </v:group>
            <v:group style="position:absolute;left:6072;top:4360;width:98;height:147" coordorigin="6072,4360" coordsize="98,147">
              <v:shape style="position:absolute;left:6072;top:4360;width:98;height:147" coordorigin="6072,4360" coordsize="98,147" path="m6120,4360l6072,4506,6169,4506,6120,4360xe" filled="true" fillcolor="#000000" stroked="false">
                <v:path arrowok="t"/>
                <v:fill type="solid"/>
              </v:shape>
            </v:group>
            <v:group style="position:absolute;left:6926;top:4498;width:2;height:615" coordorigin="6926,4498" coordsize="2,615">
              <v:shape style="position:absolute;left:6926;top:4498;width:2;height:615" coordorigin="6926,4498" coordsize="0,615" path="m6926,5112l6926,4498e" filled="false" stroked="true" strokeweight=".197pt" strokecolor="#000000">
                <v:path arrowok="t"/>
              </v:shape>
            </v:group>
            <v:group style="position:absolute;left:6878;top:4365;width:98;height:146" coordorigin="6878,4365" coordsize="98,146">
              <v:shape style="position:absolute;left:6878;top:4365;width:98;height:146" coordorigin="6878,4365" coordsize="98,146" path="m6926,4365l6878,4510,6976,4510,6926,4365xe" filled="true" fillcolor="#000000" stroked="false">
                <v:path arrowok="t"/>
                <v:fill type="solid"/>
              </v:shape>
            </v:group>
            <v:group style="position:absolute;left:6922;top:969;width:2;height:3398" coordorigin="6922,969" coordsize="2,3398">
              <v:shape style="position:absolute;left:6922;top:969;width:2;height:3398" coordorigin="6922,969" coordsize="0,3398" path="m6922,969l6922,4366e" filled="false" stroked="true" strokeweight=".76pt" strokecolor="#000000">
                <v:path arrowok="t"/>
              </v:shape>
              <v:shape style="position:absolute;left:6915;top:968;width:14;height:3398" type="#_x0000_t75" stroked="false">
                <v:imagedata r:id="rId161" o:title=""/>
              </v:shape>
              <v:shape style="position:absolute;left:6118;top:993;width:5;height:3464" type="#_x0000_t75" stroked="false">
                <v:imagedata r:id="rId162" o:title=""/>
              </v:shape>
            </v:group>
            <v:group style="position:absolute;left:2179;top:970;width:2;height:3400" coordorigin="2179,970" coordsize="2,3400">
              <v:shape style="position:absolute;left:2179;top:970;width:2;height:3400" coordorigin="2179,970" coordsize="0,3400" path="m2179,970l2179,4369e" filled="false" stroked="true" strokeweight=".34pt" strokecolor="#000000">
                <v:path arrowok="t"/>
              </v:shape>
              <v:shape style="position:absolute;left:2176;top:969;width:6;height:3401" type="#_x0000_t75" stroked="false">
                <v:imagedata r:id="rId163" o:title=""/>
              </v:shape>
            </v:group>
            <v:group style="position:absolute;left:4922;top:969;width:2;height:3398" coordorigin="4922,969" coordsize="2,3398">
              <v:shape style="position:absolute;left:4922;top:969;width:2;height:3398" coordorigin="4922,969" coordsize="0,3398" path="m4922,969l4922,4366e" filled="false" stroked="true" strokeweight=".34pt" strokecolor="#000000">
                <v:path arrowok="t"/>
              </v:shape>
              <v:shape style="position:absolute;left:4919;top:968;width:3995;height:3398" type="#_x0000_t75" stroked="false">
                <v:imagedata r:id="rId164" o:title=""/>
              </v:shape>
            </v:group>
            <v:group style="position:absolute;left:2426;top:2794;width:370;height:2" coordorigin="2426,2794" coordsize="370,2">
              <v:shape style="position:absolute;left:2426;top:2794;width:370;height:2" coordorigin="2426,2794" coordsize="370,0" path="m2426,2794l2796,2794e" filled="false" stroked="true" strokeweight=".280pt" strokecolor="#000000">
                <v:path arrowok="t"/>
              </v:shape>
            </v:group>
            <v:group style="position:absolute;left:2426;top:2793;width:68;height:4" coordorigin="2426,2793" coordsize="68,4">
              <v:shape style="position:absolute;left:2426;top:2793;width:68;height:4" coordorigin="2426,2793" coordsize="68,4" path="m2429,2793l2494,2793,2494,2795,2492,2796,2429,2796,2426,2795,2426,2793,2429,2793xe" filled="false" stroked="true" strokeweight=".06pt" strokecolor="#000000">
                <v:path arrowok="t"/>
              </v:shape>
            </v:group>
            <v:group style="position:absolute;left:2527;top:2793;width:68;height:4" coordorigin="2527,2793" coordsize="68,4">
              <v:shape style="position:absolute;left:2527;top:2793;width:68;height:4" coordorigin="2527,2793" coordsize="68,4" path="m2530,2793l2594,2793,2594,2795,2593,2796,2530,2796,2527,2795,2527,2793,2530,2793xe" filled="false" stroked="true" strokeweight=".06pt" strokecolor="#000000">
                <v:path arrowok="t"/>
              </v:shape>
            </v:group>
            <v:group style="position:absolute;left:2629;top:2793;width:68;height:4" coordorigin="2629,2793" coordsize="68,4">
              <v:shape style="position:absolute;left:2629;top:2793;width:68;height:4" coordorigin="2629,2793" coordsize="68,4" path="m2632,2793l2696,2793,2696,2795,2695,2796,2632,2796,2629,2794,2630,2793,2632,2793xe" filled="false" stroked="true" strokeweight=".06pt" strokecolor="#000000">
                <v:path arrowok="t"/>
              </v:shape>
            </v:group>
            <v:group style="position:absolute;left:2730;top:2793;width:66;height:4" coordorigin="2730,2793" coordsize="66,4">
              <v:shape style="position:absolute;left:2730;top:2793;width:66;height:4" coordorigin="2730,2793" coordsize="66,4" path="m2732,2793l2795,2793,2796,2794,2794,2796,2732,2796,2730,2794,2731,2793,2732,2793xe" filled="false" stroked="true" strokeweight=".06pt" strokecolor="#000000">
                <v:path arrowok="t"/>
              </v:shape>
            </v:group>
            <v:group style="position:absolute;left:2782;top:2745;width:147;height:99" coordorigin="2782,2745" coordsize="147,99">
              <v:shape style="position:absolute;left:2782;top:2745;width:147;height:99" coordorigin="2782,2745" coordsize="147,99" path="m2782,2745l2782,2843,2928,2794,2782,2745xe" filled="true" fillcolor="#000000" stroked="false">
                <v:path arrowok="t"/>
                <v:fill type="solid"/>
              </v:shape>
            </v:group>
            <v:group style="position:absolute;left:3060;top:1336;width:981;height:2" coordorigin="3060,1336" coordsize="981,2">
              <v:shape style="position:absolute;left:3060;top:1336;width:981;height:2" coordorigin="3060,1336" coordsize="981,0" path="m3060,1336l4040,1336e" filled="false" stroked="true" strokeweight=".197pt" strokecolor="#000000">
                <v:path arrowok="t"/>
              </v:shape>
            </v:group>
            <v:group style="position:absolute;left:2928;top:1287;width:146;height:98" coordorigin="2928,1287" coordsize="146,98">
              <v:shape style="position:absolute;left:2928;top:1287;width:146;height:98" coordorigin="2928,1287" coordsize="146,98" path="m3073,1287l2928,1336,3073,1384,3073,1287xe" filled="true" fillcolor="#000000" stroked="false">
                <v:path arrowok="t"/>
                <v:fill type="solid"/>
              </v:shape>
            </v:group>
            <v:group style="position:absolute;left:4028;top:1288;width:146;height:96" coordorigin="4028,1288" coordsize="146,96">
              <v:shape style="position:absolute;left:4028;top:1288;width:146;height:96" coordorigin="4028,1288" coordsize="146,96" path="m4028,1288l4028,1384,4174,1336,4028,1288xe" filled="true" fillcolor="#000000" stroked="false">
                <v:path arrowok="t"/>
                <v:fill type="solid"/>
              </v:shape>
            </v:group>
            <v:group style="position:absolute;left:2932;top:1985;width:616;height:2" coordorigin="2932,1985" coordsize="616,2">
              <v:shape style="position:absolute;left:2932;top:1985;width:616;height:2" coordorigin="2932,1985" coordsize="616,0" path="m2932,1985l3547,1985e" filled="false" stroked="true" strokeweight=".34pt" strokecolor="#000000">
                <v:path arrowok="t"/>
              </v:shape>
            </v:group>
            <v:group style="position:absolute;left:2932;top:1983;width:69;height:5" coordorigin="2932,1983" coordsize="69,5">
              <v:shape style="position:absolute;left:2932;top:1983;width:69;height:5" coordorigin="2932,1983" coordsize="69,5" path="m2934,1983l2999,1983,3000,1984,2999,1986,2998,1987,2934,1987,2933,1986,2932,1984,2933,1983,2934,1983xe" filled="false" stroked="true" strokeweight=".06pt" strokecolor="#000000">
                <v:path arrowok="t"/>
              </v:shape>
            </v:group>
            <v:group style="position:absolute;left:3032;top:1983;width:69;height:5" coordorigin="3032,1983" coordsize="69,5">
              <v:shape style="position:absolute;left:3032;top:1983;width:69;height:5" coordorigin="3032,1983" coordsize="69,5" path="m3035,1983l3100,1983,3101,1984,3100,1986,3098,1987,3035,1987,3034,1986,3032,1984,3034,1983,3035,1983xe" filled="false" stroked="true" strokeweight=".06pt" strokecolor="#000000">
                <v:path arrowok="t"/>
              </v:shape>
            </v:group>
            <v:group style="position:absolute;left:3134;top:1983;width:69;height:5" coordorigin="3134,1983" coordsize="69,5">
              <v:shape style="position:absolute;left:3134;top:1983;width:69;height:5" coordorigin="3134,1983" coordsize="69,5" path="m3137,1983l3202,1983,3203,1984,3202,1986,3199,1987,3137,1987,3136,1986,3134,1984,3136,1983,3137,1983xe" filled="false" stroked="true" strokeweight=".06pt" strokecolor="#000000">
                <v:path arrowok="t"/>
              </v:shape>
            </v:group>
            <v:group style="position:absolute;left:3235;top:1983;width:69;height:5" coordorigin="3235,1983" coordsize="69,5">
              <v:shape style="position:absolute;left:3235;top:1983;width:69;height:5" coordorigin="3235,1983" coordsize="69,5" path="m3238,1983l3302,1983,3304,1984,3302,1986,3301,1987,3238,1987,3236,1986,3235,1984,3236,1983,3238,1983xe" filled="false" stroked="true" strokeweight=".06pt" strokecolor="#000000">
                <v:path arrowok="t"/>
              </v:shape>
            </v:group>
            <v:group style="position:absolute;left:3338;top:1983;width:68;height:5" coordorigin="3338,1983" coordsize="68,5">
              <v:shape style="position:absolute;left:3338;top:1983;width:68;height:5" coordorigin="3338,1983" coordsize="68,5" path="m3340,1983l3403,1983,3406,1984,3403,1986,3402,1987,3340,1987,3338,1986,3338,1983,3340,1983xe" filled="false" stroked="true" strokeweight=".06pt" strokecolor="#000000">
                <v:path arrowok="t"/>
              </v:shape>
            </v:group>
            <v:group style="position:absolute;left:3439;top:1983;width:68;height:5" coordorigin="3439,1983" coordsize="68,5">
              <v:shape style="position:absolute;left:3439;top:1983;width:68;height:5" coordorigin="3439,1983" coordsize="68,5" path="m3440,1983l3506,1983,3506,1986,3504,1987,3440,1987,3439,1986,3439,1983,3440,1983xe" filled="false" stroked="true" strokeweight=".06pt" strokecolor="#000000">
                <v:path arrowok="t"/>
              </v:shape>
            </v:group>
            <v:group style="position:absolute;left:3540;top:1983;width:8;height:5" coordorigin="3540,1983" coordsize="8,5">
              <v:shape style="position:absolute;left:3540;top:1983;width:8;height:5" coordorigin="3540,1983" coordsize="8,5" path="m3542,1983l3546,1983,3547,1984,3546,1986,3545,1987,3542,1987,3540,1986,3540,1983,3542,1983xe" filled="false" stroked="true" strokeweight=".06pt" strokecolor="#000000">
                <v:path arrowok="t"/>
              </v:shape>
            </v:group>
            <v:group style="position:absolute;left:2432;top:1985;width:370;height:2" coordorigin="2432,1985" coordsize="370,2">
              <v:shape style="position:absolute;left:2432;top:1985;width:370;height:2" coordorigin="2432,1985" coordsize="370,0" path="m2432,1985l2802,1985e" filled="false" stroked="true" strokeweight=".34pt" strokecolor="#000000">
                <v:path arrowok="t"/>
              </v:shape>
            </v:group>
            <v:group style="position:absolute;left:2432;top:1983;width:68;height:5" coordorigin="2432,1983" coordsize="68,5">
              <v:shape style="position:absolute;left:2432;top:1983;width:68;height:5" coordorigin="2432,1983" coordsize="68,5" path="m2436,1983l2500,1983,2500,1986,2498,1987,2436,1987,2432,1986,2432,1983,2436,1983xe" filled="false" stroked="true" strokeweight=".06pt" strokecolor="#000000">
                <v:path arrowok="t"/>
              </v:shape>
            </v:group>
            <v:group style="position:absolute;left:2534;top:1983;width:68;height:5" coordorigin="2534,1983" coordsize="68,5">
              <v:shape style="position:absolute;left:2534;top:1983;width:68;height:5" coordorigin="2534,1983" coordsize="68,5" path="m2537,1983l2602,1983,2602,1986,2600,1987,2537,1987,2536,1986,2534,1984,2536,1983,2537,1983xe" filled="false" stroked="true" strokeweight=".06pt" strokecolor="#000000">
                <v:path arrowok="t"/>
              </v:shape>
            </v:group>
            <v:group style="position:absolute;left:2635;top:1983;width:69;height:5" coordorigin="2635,1983" coordsize="69,5">
              <v:shape style="position:absolute;left:2635;top:1983;width:69;height:5" coordorigin="2635,1983" coordsize="69,5" path="m2638,1983l2702,1983,2704,1984,2702,1986,2701,1987,2638,1987,2636,1986,2635,1984,2636,1983,2638,1983xe" filled="false" stroked="true" strokeweight=".06pt" strokecolor="#000000">
                <v:path arrowok="t"/>
              </v:shape>
            </v:group>
            <v:group style="position:absolute;left:2737;top:1983;width:65;height:5" coordorigin="2737,1983" coordsize="65,5">
              <v:shape style="position:absolute;left:2737;top:1983;width:65;height:5" coordorigin="2737,1983" coordsize="65,5" path="m2740,1983l2801,1983,2802,1984,2801,1986,2800,1987,2740,1987,2738,1986,2737,1984,2738,1983,2740,1983xe" filled="false" stroked="true" strokeweight=".06pt" strokecolor="#000000">
                <v:path arrowok="t"/>
              </v:shape>
            </v:group>
            <v:group style="position:absolute;left:2788;top:1936;width:147;height:98" coordorigin="2788,1936" coordsize="147,98">
              <v:shape style="position:absolute;left:2788;top:1936;width:147;height:98" coordorigin="2788,1936" coordsize="147,98" path="m2788,1936l2788,2033,2934,1984,2788,1936xe" filled="true" fillcolor="#000000" stroked="false">
                <v:path arrowok="t"/>
                <v:fill type="solid"/>
              </v:shape>
              <v:shape style="position:absolute;left:4922;top:1985;width:1199;height:809" type="#_x0000_t202" filled="false" stroked="false">
                <v:textbox inset="0,0,0,0">
                  <w:txbxContent>
                    <w:p>
                      <w:pPr>
                        <w:spacing w:before="318"/>
                        <w:ind w:left="0" w:right="25" w:firstLine="0"/>
                        <w:jc w:val="righ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sz w:val="17"/>
                        </w:rPr>
                        <w:t>"Engine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before="15"/>
                        <w:ind w:left="0" w:right="62" w:firstLine="0"/>
                        <w:jc w:val="righ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sz w:val="17"/>
                        </w:rPr>
                        <w:t>wat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121;top:1985;width:802;height:809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59" w:lineRule="auto" w:before="111"/>
                        <w:ind w:left="-65" w:right="16" w:firstLine="86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running</w:t>
                      </w:r>
                      <w:r>
                        <w:rPr>
                          <w:rFonts w:ascii="Arial"/>
                          <w:spacing w:val="-1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spacing w:val="22"/>
                          <w:w w:val="10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7"/>
                        </w:rPr>
                        <w:t>er</w:t>
                      </w:r>
                      <w:r>
                        <w:rPr>
                          <w:rFonts w:ascii="Arial"/>
                          <w:spacing w:val="-1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tempera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922;top:1985;width:1993;height:809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59" w:lineRule="auto" w:before="111"/>
                        <w:ind w:left="-18" w:right="213" w:firstLine="65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1"/>
                          <w:w w:val="105"/>
                          <w:sz w:val="17"/>
                        </w:rPr>
                        <w:t>ly"</w:t>
                      </w:r>
                      <w:r>
                        <w:rPr>
                          <w:rFonts w:ascii="Arial"/>
                          <w:spacing w:val="-1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protections,</w:t>
                      </w:r>
                      <w:r>
                        <w:rPr>
                          <w:rFonts w:ascii="Arial"/>
                          <w:spacing w:val="-1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engine</w:t>
                      </w:r>
                      <w:r>
                        <w:rPr>
                          <w:rFonts w:ascii="Arial"/>
                          <w:spacing w:val="20"/>
                          <w:w w:val="10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ture</w:t>
                      </w:r>
                      <w:r>
                        <w:rPr>
                          <w:rFonts w:ascii="Arial"/>
                          <w:spacing w:val="-1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luboil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pressure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173;top:2794;width:750;height:79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-36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nfigured</w:t>
                      </w:r>
                      <w:r>
                        <w:rPr>
                          <w:rFonts w:ascii="Arial"/>
                          <w:spacing w:val="-1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922;top:2794;width:1199;height:79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-6" w:right="-7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rotections,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&gt;,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121;top:2794;width:802;height:79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&gt;&gt;,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RPM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922;top:2794;width:1993;height:79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-4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&gt;&gt;,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mains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failure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detectio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915;top:2794;width:1005;height:79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-33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05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179;top:1064;width:725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w w:val="105"/>
                          <w:sz w:val="17"/>
                        </w:rPr>
                        <w:t>Idle</w:t>
                      </w:r>
                      <w:r>
                        <w:rPr>
                          <w:rFonts w:ascii="Arial"/>
                          <w:i/>
                          <w:spacing w:val="-1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w w:val="105"/>
                          <w:sz w:val="17"/>
                        </w:rPr>
                        <w:t>Time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03;top:926;width:1027;height:388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29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05"/>
                          <w:sz w:val="17"/>
                        </w:rPr>
                        <w:t>Gen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&gt;V,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7"/>
                        </w:rPr>
                        <w:t>&lt;V,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3" w:lineRule="exact" w:before="1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&gt;Freq,</w:t>
                      </w:r>
                      <w:r>
                        <w:rPr>
                          <w:rFonts w:ascii="Arial"/>
                          <w:spacing w:val="-2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&lt;Freq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022;top:1746;width:422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w w:val="105"/>
                          <w:sz w:val="17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w w:val="105"/>
                          <w:sz w:val="17"/>
                        </w:rPr>
                        <w:t>sec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070;top:1746;width:957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sz w:val="17"/>
                        </w:rPr>
                        <w:t>Underspeed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873;top:2321;width:98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990;top:2503;width:111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ProtectHoldoff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906;top:3297;width:1231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05"/>
                          <w:sz w:val="17"/>
                        </w:rPr>
                        <w:t>"All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time"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7"/>
                        </w:rPr>
                        <w:t>co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Временная диаграмма аварий" w:id="334"/>
      <w:bookmarkEnd w:id="334"/>
      <w:r>
        <w:rPr>
          <w:b w:val="0"/>
        </w:rPr>
      </w:r>
      <w:r>
        <w:rPr>
          <w:rFonts w:ascii="Arial" w:hAnsi="Arial"/>
          <w:spacing w:val="-1"/>
        </w:rPr>
        <w:t>Временная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диаграмма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аварий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37"/>
          <w:szCs w:val="37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97.560867pt;margin-top:-87.467896pt;width:10.85pt;height:20.6pt;mso-position-horizontal-relative:page;mso-position-vertical-relative:paragraph;z-index:10840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Start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400864pt;margin-top:-93.959419pt;width:10.85pt;height:48.5pt;mso-position-horizontal-relative:page;mso-position-vertical-relative:paragraph;z-index:1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Starter</w:t>
                  </w:r>
                  <w:r>
                    <w:rPr>
                      <w:rFonts w:ascii="Arial"/>
                      <w:sz w:val="17"/>
                    </w:rPr>
                    <w:t> </w:t>
                  </w: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OFF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380875pt;margin-top:-100.793556pt;width:21.5pt;height:59.25pt;mso-position-horizontal-relative:page;mso-position-vertical-relative:paragraph;z-index:10888" type="#_x0000_t202" filled="false" stroked="false">
            <v:textbox inset="0,0,0,0" style="layout-flow:vertical;mso-layout-flow-alt:bottom-to-top">
              <w:txbxContent>
                <w:p>
                  <w:pPr>
                    <w:spacing w:line="260" w:lineRule="auto" w:before="3"/>
                    <w:ind w:left="20" w:right="18" w:firstLine="117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Switched</w:t>
                  </w:r>
                  <w:r>
                    <w:rPr>
                      <w:rFonts w:ascii="Arial"/>
                      <w:spacing w:val="2"/>
                      <w:sz w:val="17"/>
                    </w:rPr>
                    <w:t> </w:t>
                  </w: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to</w:t>
                  </w:r>
                  <w:r>
                    <w:rPr>
                      <w:rFonts w:ascii="Arial"/>
                      <w:spacing w:val="22"/>
                      <w:w w:val="103"/>
                      <w:sz w:val="17"/>
                    </w:rPr>
                    <w:t> </w:t>
                  </w: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nom</w:t>
                  </w:r>
                  <w:r>
                    <w:rPr>
                      <w:rFonts w:ascii="Arial"/>
                      <w:spacing w:val="-1"/>
                      <w:w w:val="104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nal</w:t>
                  </w:r>
                  <w:r>
                    <w:rPr>
                      <w:rFonts w:ascii="Arial"/>
                      <w:spacing w:val="1"/>
                      <w:sz w:val="17"/>
                    </w:rPr>
                    <w:t> </w:t>
                  </w: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speed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100876pt;margin-top:-94.011597pt;width:10.85pt;height:58.75pt;mso-position-horizontal-relative:page;mso-position-vertical-relative:paragraph;z-index:10912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i/>
                      <w:spacing w:val="-1"/>
                      <w:w w:val="103"/>
                      <w:sz w:val="17"/>
                    </w:rPr>
                    <w:t>Min</w:t>
                  </w:r>
                  <w:r>
                    <w:rPr>
                      <w:rFonts w:ascii="Arial"/>
                      <w:i/>
                      <w:sz w:val="17"/>
                    </w:rPr>
                    <w:t> </w:t>
                  </w:r>
                  <w:r>
                    <w:rPr>
                      <w:rFonts w:ascii="Arial"/>
                      <w:i/>
                      <w:spacing w:val="-1"/>
                      <w:w w:val="103"/>
                      <w:sz w:val="17"/>
                    </w:rPr>
                    <w:t>Stab</w:t>
                  </w:r>
                  <w:r>
                    <w:rPr>
                      <w:rFonts w:ascii="Arial"/>
                      <w:i/>
                      <w:spacing w:val="2"/>
                      <w:sz w:val="17"/>
                    </w:rPr>
                    <w:t> </w:t>
                  </w:r>
                  <w:r>
                    <w:rPr>
                      <w:rFonts w:ascii="Arial"/>
                      <w:i/>
                      <w:spacing w:val="-1"/>
                      <w:w w:val="103"/>
                      <w:sz w:val="17"/>
                    </w:rPr>
                    <w:t>Time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380859pt;margin-top:-94.123322pt;width:10.85pt;height:49pt;mso-position-horizontal-relative:page;mso-position-vertical-relative:paragraph;z-index:10936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GCB</w:t>
                  </w:r>
                  <w:r>
                    <w:rPr>
                      <w:rFonts w:ascii="Arial"/>
                      <w:sz w:val="17"/>
                    </w:rPr>
                    <w:t> </w:t>
                  </w: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closed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380859pt;margin-top:-95.339294pt;width:10.85pt;height:61.25pt;mso-position-horizontal-relative:page;mso-position-vertical-relative:paragraph;z-index:10960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i/>
                      <w:spacing w:val="-1"/>
                      <w:w w:val="103"/>
                      <w:sz w:val="17"/>
                    </w:rPr>
                    <w:t>Max</w:t>
                  </w:r>
                  <w:r>
                    <w:rPr>
                      <w:rFonts w:ascii="Arial"/>
                      <w:i/>
                      <w:spacing w:val="1"/>
                      <w:sz w:val="17"/>
                    </w:rPr>
                    <w:t> </w:t>
                  </w:r>
                  <w:r>
                    <w:rPr>
                      <w:rFonts w:ascii="Arial"/>
                      <w:i/>
                      <w:spacing w:val="-1"/>
                      <w:w w:val="103"/>
                      <w:sz w:val="17"/>
                    </w:rPr>
                    <w:t>Stab</w:t>
                  </w:r>
                  <w:r>
                    <w:rPr>
                      <w:rFonts w:ascii="Arial"/>
                      <w:i/>
                      <w:sz w:val="17"/>
                    </w:rPr>
                    <w:t> </w:t>
                  </w:r>
                  <w:r>
                    <w:rPr>
                      <w:rFonts w:ascii="Arial"/>
                      <w:i/>
                      <w:spacing w:val="-1"/>
                      <w:w w:val="103"/>
                      <w:sz w:val="17"/>
                    </w:rPr>
                    <w:t>Time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740875pt;margin-top:-95.792961pt;width:10.85pt;height:52.85pt;mso-position-horizontal-relative:page;mso-position-vertical-relative:paragraph;z-index:10984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GCB</w:t>
                  </w:r>
                  <w:r>
                    <w:rPr>
                      <w:rFonts w:ascii="Arial"/>
                      <w:spacing w:val="-1"/>
                      <w:sz w:val="17"/>
                    </w:rPr>
                    <w:t> </w:t>
                  </w: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opened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680878pt;margin-top:-87.046638pt;width:10.85pt;height:20.150pt;mso-position-horizontal-relative:page;mso-position-vertical-relative:paragraph;z-index:1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w w:val="103"/>
                      <w:sz w:val="17"/>
                    </w:rPr>
                    <w:t>Stop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sz w:val="28"/>
        </w:rPr>
        <w:t>Определение</w:t>
      </w:r>
      <w:r>
        <w:rPr>
          <w:rFonts w:ascii="Arial" w:hAnsi="Arial"/>
          <w:b/>
          <w:i/>
          <w:spacing w:val="-22"/>
          <w:sz w:val="28"/>
        </w:rPr>
        <w:t> </w:t>
      </w:r>
      <w:r>
        <w:rPr>
          <w:rFonts w:ascii="Arial" w:hAnsi="Arial"/>
          <w:b/>
          <w:i/>
          <w:sz w:val="28"/>
        </w:rPr>
        <w:t>чередования</w:t>
      </w:r>
      <w:r>
        <w:rPr>
          <w:rFonts w:ascii="Arial" w:hAnsi="Arial"/>
          <w:b/>
          <w:i/>
          <w:spacing w:val="-22"/>
          <w:sz w:val="28"/>
        </w:rPr>
        <w:t> </w:t>
      </w:r>
      <w:r>
        <w:rPr>
          <w:rFonts w:ascii="Arial" w:hAnsi="Arial"/>
          <w:b/>
          <w:i/>
          <w:sz w:val="28"/>
        </w:rPr>
        <w:t>фаз</w:t>
      </w:r>
      <w:r>
        <w:rPr>
          <w:rFonts w:ascii="Arial" w:hAns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5"/>
        <w:ind w:left="137" w:right="1315" w:firstLine="1"/>
        <w:jc w:val="left"/>
        <w:rPr>
          <w:rFonts w:ascii="Arial" w:hAnsi="Arial" w:cs="Arial" w:eastAsia="Arial"/>
        </w:rPr>
      </w:pPr>
      <w:r>
        <w:rPr>
          <w:spacing w:val="-1"/>
        </w:rPr>
        <w:t>Контроллер</w:t>
      </w:r>
      <w:r>
        <w:rPr/>
        <w:t>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распознает последовательность</w:t>
      </w:r>
      <w:r>
        <w:rPr/>
        <w:t> </w:t>
      </w:r>
      <w:r>
        <w:rPr>
          <w:spacing w:val="-1"/>
        </w:rPr>
        <w:t>фаз</w:t>
      </w:r>
      <w:r>
        <w:rPr/>
        <w:t> </w:t>
      </w:r>
      <w:r>
        <w:rPr>
          <w:spacing w:val="-1"/>
        </w:rPr>
        <w:t>на клеммах</w:t>
      </w:r>
      <w:r>
        <w:rPr>
          <w:spacing w:val="-2"/>
        </w:rPr>
        <w:t> измерения</w:t>
      </w:r>
      <w:r>
        <w:rPr>
          <w:spacing w:val="-1"/>
        </w:rPr>
        <w:t> напряжения</w:t>
      </w:r>
      <w:r>
        <w:rPr>
          <w:spacing w:val="48"/>
        </w:rPr>
        <w:t> </w:t>
      </w:r>
      <w:r>
        <w:rPr>
          <w:spacing w:val="-1"/>
        </w:rPr>
        <w:t>генератора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Данная защита </w:t>
      </w:r>
      <w:r>
        <w:rPr/>
        <w:t>важна</w:t>
      </w:r>
      <w:r>
        <w:rPr>
          <w:spacing w:val="-1"/>
        </w:rPr>
        <w:t> после установки</w:t>
      </w:r>
      <w:r>
        <w:rPr>
          <w:spacing w:val="-2"/>
        </w:rPr>
        <w:t> </w:t>
      </w:r>
      <w:r>
        <w:rPr>
          <w:spacing w:val="-1"/>
        </w:rPr>
        <w:t>контроллера для того</w:t>
      </w:r>
      <w:r>
        <w:rPr>
          <w:rFonts w:ascii="Arial" w:hAnsi="Arial"/>
          <w:spacing w:val="-1"/>
        </w:rPr>
        <w:t>, </w:t>
      </w:r>
      <w:r>
        <w:rPr/>
        <w:t>чтобы</w:t>
      </w:r>
      <w:r>
        <w:rPr>
          <w:spacing w:val="-1"/>
        </w:rPr>
        <w:t> избежать</w:t>
      </w:r>
      <w:r>
        <w:rPr>
          <w:spacing w:val="22"/>
        </w:rPr>
        <w:t> </w:t>
      </w:r>
      <w:r>
        <w:rPr>
          <w:spacing w:val="-1"/>
        </w:rPr>
        <w:t>неправильного подключения</w:t>
      </w:r>
      <w:r>
        <w:rPr>
          <w:spacing w:val="-2"/>
        </w:rPr>
        <w:t> </w:t>
      </w:r>
      <w:r>
        <w:rPr>
          <w:spacing w:val="-1"/>
        </w:rPr>
        <w:t>фаз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Следующие </w:t>
      </w:r>
      <w:r>
        <w:rPr/>
        <w:t>аварии</w:t>
      </w:r>
      <w:r>
        <w:rPr>
          <w:spacing w:val="-1"/>
        </w:rPr>
        <w:t> могут</w:t>
      </w:r>
      <w:r>
        <w:rPr>
          <w:spacing w:val="-2"/>
        </w:rPr>
        <w:t> </w:t>
      </w:r>
      <w:r>
        <w:rPr>
          <w:spacing w:val="-1"/>
        </w:rPr>
        <w:t>быть распознаны</w:t>
      </w:r>
      <w:r>
        <w:rPr>
          <w:rFonts w:ascii="Arial" w:hAnsi="Arial"/>
          <w:spacing w:val="-1"/>
        </w:rPr>
        <w:t>: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Неправильное чередование фаз" w:id="335"/>
      <w:bookmarkEnd w:id="335"/>
      <w:r>
        <w:rPr>
          <w:b w:val="0"/>
        </w:rPr>
      </w:r>
      <w:r>
        <w:rPr>
          <w:rFonts w:ascii="Arial" w:hAnsi="Arial"/>
          <w:spacing w:val="-1"/>
        </w:rPr>
        <w:t>Неправильное чередование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фаз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left="137" w:right="1315"/>
        <w:jc w:val="left"/>
        <w:rPr>
          <w:rFonts w:ascii="Arial" w:hAnsi="Arial" w:cs="Arial" w:eastAsia="Arial"/>
        </w:rPr>
      </w:pPr>
      <w:r>
        <w:rPr>
          <w:spacing w:val="-1"/>
        </w:rPr>
        <w:t>Существует</w:t>
      </w:r>
      <w:r>
        <w:rPr>
          <w:spacing w:val="-3"/>
        </w:rPr>
        <w:t> </w:t>
      </w:r>
      <w:r>
        <w:rPr>
          <w:spacing w:val="-1"/>
        </w:rPr>
        <w:t>фиксированная</w:t>
      </w:r>
      <w:r>
        <w:rPr>
          <w:spacing w:val="-2"/>
        </w:rPr>
        <w:t> </w:t>
      </w:r>
      <w:r>
        <w:rPr>
          <w:spacing w:val="-1"/>
        </w:rPr>
        <w:t>последовательность</w:t>
      </w:r>
      <w:r>
        <w:rPr/>
        <w:t> </w:t>
      </w:r>
      <w:r>
        <w:rPr>
          <w:spacing w:val="-1"/>
        </w:rPr>
        <w:t>фаз</w:t>
      </w:r>
      <w:r>
        <w:rPr/>
        <w:t> в</w:t>
      </w:r>
      <w:r>
        <w:rPr>
          <w:spacing w:val="-1"/>
        </w:rPr>
        <w:t> контроллере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L1, L2, L3.</w:t>
      </w:r>
      <w:r>
        <w:rPr>
          <w:rFonts w:ascii="Arial" w:hAnsi="Arial"/>
        </w:rPr>
        <w:t>  </w:t>
      </w:r>
      <w:r>
        <w:rPr>
          <w:spacing w:val="-1"/>
        </w:rPr>
        <w:t>Когда</w:t>
      </w:r>
      <w:r>
        <w:rPr>
          <w:spacing w:val="30"/>
        </w:rPr>
        <w:t> </w:t>
      </w:r>
      <w:r>
        <w:rPr>
          <w:spacing w:val="-1"/>
        </w:rPr>
        <w:t>фазы подключены </w:t>
      </w:r>
      <w:r>
        <w:rPr/>
        <w:t>в</w:t>
      </w:r>
      <w:r>
        <w:rPr>
          <w:spacing w:val="-1"/>
        </w:rPr>
        <w:t> другой</w:t>
      </w:r>
      <w:r>
        <w:rPr>
          <w:spacing w:val="-2"/>
        </w:rPr>
        <w:t> </w:t>
      </w:r>
      <w:r>
        <w:rPr>
          <w:spacing w:val="-1"/>
        </w:rPr>
        <w:t>последовательности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например</w:t>
      </w:r>
      <w:r>
        <w:rPr>
          <w:rFonts w:ascii="Arial" w:hAnsi="Arial"/>
          <w:spacing w:val="-1"/>
        </w:rPr>
        <w:t>: L1, L3, L2</w:t>
      </w:r>
      <w:r>
        <w:rPr>
          <w:rFonts w:ascii="Arial" w:hAnsi="Arial"/>
        </w:rPr>
        <w:t> </w:t>
      </w:r>
      <w:r>
        <w:rPr>
          <w:spacing w:val="-1"/>
        </w:rPr>
        <w:t>или </w:t>
      </w:r>
      <w:r>
        <w:rPr>
          <w:rFonts w:ascii="Arial" w:hAnsi="Arial"/>
          <w:spacing w:val="-1"/>
        </w:rPr>
        <w:t>L2, L1, L3),</w:t>
      </w:r>
      <w:r>
        <w:rPr>
          <w:rFonts w:ascii="Arial" w:hAnsi="Arial"/>
          <w:spacing w:val="28"/>
        </w:rPr>
        <w:t> </w:t>
      </w:r>
      <w:r>
        <w:rPr>
          <w:spacing w:val="-1"/>
        </w:rPr>
        <w:t>распознается следующая авария</w:t>
      </w:r>
      <w:r>
        <w:rPr>
          <w:rFonts w:ascii="Arial" w:hAnsi="Arial"/>
          <w:spacing w:val="-1"/>
        </w:rPr>
        <w:t>:</w:t>
      </w:r>
    </w:p>
    <w:p>
      <w:pPr>
        <w:pStyle w:val="BodyText"/>
        <w:spacing w:line="240" w:lineRule="auto"/>
        <w:ind w:left="845" w:right="0"/>
        <w:jc w:val="left"/>
      </w:pPr>
      <w:r>
        <w:rPr>
          <w:rFonts w:ascii="Arial" w:hAnsi="Arial"/>
          <w:spacing w:val="-1"/>
        </w:rPr>
        <w:t>Gen CCW Rot (</w:t>
      </w:r>
      <w:r>
        <w:rPr>
          <w:spacing w:val="-1"/>
        </w:rPr>
        <w:t>ВрФгенПротЧас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= </w:t>
      </w:r>
      <w:r>
        <w:rPr>
          <w:spacing w:val="-1"/>
        </w:rPr>
        <w:t>неправильное чередование</w:t>
      </w:r>
      <w:r>
        <w:rPr>
          <w:spacing w:val="-2"/>
        </w:rPr>
        <w:t> </w:t>
      </w:r>
      <w:r>
        <w:rPr>
          <w:spacing w:val="-1"/>
        </w:rPr>
        <w:t>фаз</w:t>
      </w:r>
      <w:r>
        <w:rPr/>
        <w:t> </w:t>
      </w:r>
      <w:r>
        <w:rPr>
          <w:spacing w:val="-1"/>
        </w:rPr>
        <w:t>генератора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46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0" w:lineRule="exact" w:before="0"/>
                    <w:ind w:left="30" w:right="19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Определение последовательности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фаз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активно когда напряжение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в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каждой фазе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&gt;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50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В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и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угол</w:t>
                  </w:r>
                  <w:r>
                    <w:rPr>
                      <w:rFonts w:ascii="Arial" w:hAnsi="Arial" w:cs="Arial" w:eastAsia="Arial"/>
                      <w:spacing w:val="28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между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фазами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равен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значению 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120°</w:t>
                  </w:r>
                  <w:r>
                    <w:rPr>
                      <w:rFonts w:ascii="Arial" w:hAnsi="Arial" w:cs="Arial" w:eastAsia="Arial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  <w:t>±</w:t>
                  </w:r>
                  <w:r>
                    <w:rPr>
                      <w:rFonts w:ascii="Arial" w:hAnsi="Arial" w:cs="Arial" w:eastAsia="Arial"/>
                      <w:spacing w:val="-1"/>
                      <w:sz w:val="20"/>
                      <w:szCs w:val="20"/>
                    </w:rPr>
                    <w:t> 20.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</w:r>
                </w:p>
                <w:p>
                  <w:pPr>
                    <w:spacing w:line="240" w:lineRule="auto" w:before="0"/>
                    <w:ind w:left="30" w:right="1051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Срабатывание защиты по последовательности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фаз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появляется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задержкой </w:t>
                  </w:r>
                  <w:r>
                    <w:rPr>
                      <w:rFonts w:ascii="Arial" w:hAnsi="Arial"/>
                      <w:sz w:val="20"/>
                    </w:rPr>
                    <w:t>в </w:t>
                  </w:r>
                  <w:r>
                    <w:rPr>
                      <w:rFonts w:ascii="Arial" w:hAnsi="Arial"/>
                      <w:sz w:val="20"/>
                    </w:rPr>
                    <w:t>1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для</w:t>
                  </w:r>
                  <w:r>
                    <w:rPr>
                      <w:rFonts w:ascii="Arial" w:hAnsi="Arial"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избежания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возможных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помех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tabs>
          <w:tab w:pos="9209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65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7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 w:before="67"/>
        <w:ind w:left="118" w:right="0"/>
        <w:jc w:val="left"/>
        <w:rPr>
          <w:rFonts w:ascii="Arial" w:hAnsi="Arial" w:cs="Arial" w:eastAsia="Arial"/>
          <w:b w:val="0"/>
          <w:bCs w:val="0"/>
        </w:rPr>
      </w:pPr>
      <w:bookmarkStart w:name="Определение отказа датчика" w:id="336"/>
      <w:bookmarkEnd w:id="336"/>
      <w:r>
        <w:rPr>
          <w:b w:val="0"/>
        </w:rPr>
      </w:r>
      <w:r>
        <w:rPr>
          <w:rFonts w:ascii="Arial" w:hAnsi="Arial"/>
          <w:spacing w:val="-1"/>
        </w:rPr>
        <w:t>Определение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отказа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датчика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7"/>
        <w:ind w:left="117" w:right="1337"/>
        <w:jc w:val="left"/>
        <w:rPr>
          <w:rFonts w:ascii="Arial" w:hAnsi="Arial" w:cs="Arial" w:eastAsia="Arial"/>
        </w:rPr>
      </w:pPr>
      <w:r>
        <w:rPr>
          <w:spacing w:val="-1"/>
        </w:rPr>
        <w:t>Отказ</w:t>
      </w:r>
      <w:r>
        <w:rPr/>
        <w:t> </w:t>
      </w:r>
      <w:r>
        <w:rPr>
          <w:spacing w:val="-1"/>
        </w:rPr>
        <w:t>датчика определяется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когда измеренная величина на </w:t>
      </w:r>
      <w:r>
        <w:rPr>
          <w:rFonts w:ascii="Arial" w:hAnsi="Arial"/>
          <w:spacing w:val="-1"/>
        </w:rPr>
        <w:t>6% </w:t>
      </w:r>
      <w:r>
        <w:rPr>
          <w:spacing w:val="-1"/>
        </w:rPr>
        <w:t>выходит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>
          <w:spacing w:val="-2"/>
        </w:rPr>
        <w:t>характеристику</w:t>
      </w:r>
      <w:r>
        <w:rPr>
          <w:rFonts w:ascii="Arial" w:hAnsi="Arial"/>
          <w:spacing w:val="-2"/>
        </w:rPr>
        <w:t>.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этом случае</w:t>
      </w:r>
      <w:r>
        <w:rPr>
          <w:spacing w:val="-2"/>
        </w:rPr>
        <w:t> </w:t>
      </w:r>
      <w:r>
        <w:rPr>
          <w:spacing w:val="-1"/>
        </w:rPr>
        <w:t>контроллер отображает</w:t>
      </w:r>
      <w:r>
        <w:rPr>
          <w:spacing w:val="-2"/>
        </w:rPr>
        <w:t> </w:t>
      </w:r>
      <w:r>
        <w:rPr>
          <w:spacing w:val="-1"/>
        </w:rPr>
        <w:t>значение символами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#####</w:t>
      </w:r>
      <w:r>
        <w:rPr>
          <w:rFonts w:ascii="Arial" w:hAnsi="Arial"/>
        </w:rPr>
        <w:t> </w:t>
      </w:r>
      <w:r>
        <w:rPr/>
        <w:t>взамен</w:t>
      </w:r>
      <w:r>
        <w:rPr>
          <w:spacing w:val="-1"/>
        </w:rPr>
        <w:t> измеренной величины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7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70.830002pt;margin-top:-.345811pt;width:177.05pt;height:111.4pt;mso-position-horizontal-relative:page;mso-position-vertical-relative:paragraph;z-index:11056" coordorigin="3417,-7" coordsize="3541,2228">
            <v:group style="position:absolute;left:4373;top:110;width:263;height:746" coordorigin="4373,110" coordsize="263,746">
              <v:shape style="position:absolute;left:4373;top:110;width:263;height:746" coordorigin="4373,110" coordsize="263,746" path="m4387,110l4373,115,4621,853,4621,856,4636,850,4387,110xe" filled="true" fillcolor="#1f1a17" stroked="false">
                <v:path arrowok="t"/>
                <v:fill type="solid"/>
              </v:shape>
            </v:group>
            <v:group style="position:absolute;left:4621;top:847;width:418;height:549" coordorigin="4621,847" coordsize="418,549">
              <v:shape style="position:absolute;left:4621;top:847;width:418;height:549" coordorigin="4621,847" coordsize="418,549" path="m4633,847l4621,856,5029,1396,5032,1396,5039,1386,4633,847xe" filled="true" fillcolor="#1f1a17" stroked="false">
                <v:path arrowok="t"/>
                <v:fill type="solid"/>
              </v:shape>
            </v:group>
            <v:group style="position:absolute;left:5032;top:1385;width:539;height:296" coordorigin="5032,1385" coordsize="539,296">
              <v:shape style="position:absolute;left:5032;top:1385;width:539;height:296" coordorigin="5032,1385" coordsize="539,296" path="m5039,1385l5032,1396,5563,1680,5566,1680,5570,1669,5039,1385xe" filled="true" fillcolor="#1f1a17" stroked="false">
                <v:path arrowok="t"/>
                <v:fill type="solid"/>
              </v:shape>
            </v:group>
            <v:group style="position:absolute;left:5566;top:1669;width:520;height:106" coordorigin="5566,1669" coordsize="520,106">
              <v:shape style="position:absolute;left:5566;top:1669;width:520;height:106" coordorigin="5566,1669" coordsize="520,106" path="m5570,1669l5566,1680,6080,1775,6085,1762,5570,1669xe" filled="true" fillcolor="#1f1a17" stroked="false">
                <v:path arrowok="t"/>
                <v:fill type="solid"/>
              </v:shape>
            </v:group>
            <v:group style="position:absolute;left:3421;top:1894;width:3494;height:2" coordorigin="3421,1894" coordsize="3494,2">
              <v:shape style="position:absolute;left:3421;top:1894;width:3494;height:2" coordorigin="3421,1894" coordsize="3494,0" path="m3421,1894l6914,1894e" filled="false" stroked="true" strokeweight=".34pt" strokecolor="#1f1a17">
                <v:path arrowok="t"/>
              </v:shape>
            </v:group>
            <v:group style="position:absolute;left:6912;top:1870;width:46;height:48" coordorigin="6912,1870" coordsize="46,48">
              <v:shape style="position:absolute;left:6912;top:1870;width:46;height:48" coordorigin="6912,1870" coordsize="46,48" path="m6912,1870l6912,1918,6958,1894,6912,1870xe" filled="true" fillcolor="#1f1a17" stroked="false">
                <v:path arrowok="t"/>
                <v:fill type="solid"/>
              </v:shape>
            </v:group>
            <v:group style="position:absolute;left:3527;top:35;width:2;height:1967" coordorigin="3527,35" coordsize="2,1967">
              <v:shape style="position:absolute;left:3527;top:35;width:2;height:1967" coordorigin="3527,35" coordsize="0,1967" path="m3527,35l3527,2002e" filled="false" stroked="true" strokeweight=".34pt" strokecolor="#1f1a17">
                <v:path arrowok="t"/>
              </v:shape>
            </v:group>
            <v:group style="position:absolute;left:3500;top:-6;width:53;height:44" coordorigin="3500,-6" coordsize="53,44">
              <v:shape style="position:absolute;left:3500;top:-6;width:53;height:44" coordorigin="3500,-6" coordsize="53,44" path="m3527,-6l3500,37,3553,37,3527,-6xe" filled="true" fillcolor="#1f1a17" stroked="false">
                <v:path arrowok="t"/>
                <v:fill type="solid"/>
              </v:shape>
            </v:group>
            <v:group style="position:absolute;left:3431;top:110;width:609;height:2" coordorigin="3431,110" coordsize="609,2">
              <v:shape style="position:absolute;left:3431;top:110;width:609;height:2" coordorigin="3431,110" coordsize="609,0" path="m3431,110l4039,110e" filled="false" stroked="true" strokeweight=".4pt" strokecolor="#1f1a17">
                <v:path arrowok="t"/>
              </v:shape>
            </v:group>
            <v:group style="position:absolute;left:3671;top:107;width:27;height:6" coordorigin="3671,107" coordsize="27,6">
              <v:shape style="position:absolute;left:3671;top:107;width:27;height:6" coordorigin="3671,107" coordsize="27,6" path="m3671,107l3671,113,3697,113,3697,109,3671,107xe" filled="true" fillcolor="#1f1a17" stroked="false">
                <v:path arrowok="t"/>
                <v:fill type="solid"/>
              </v:shape>
            </v:group>
            <v:group style="position:absolute;left:4046;top:109;width:27;height:6" coordorigin="4046,109" coordsize="27,6">
              <v:shape style="position:absolute;left:4046;top:109;width:27;height:6" coordorigin="4046,109" coordsize="27,6" path="m4073,109l4046,109,4046,113,4073,115,4073,109xe" filled="true" fillcolor="#1f1a17" stroked="false">
                <v:path arrowok="t"/>
                <v:fill type="solid"/>
              </v:shape>
            </v:group>
            <v:group style="position:absolute;left:4080;top:112;width:375;height:2" coordorigin="4080,112" coordsize="375,2">
              <v:shape style="position:absolute;left:4080;top:112;width:375;height:2" coordorigin="4080,112" coordsize="375,0" path="m4080,112l4454,112e" filled="false" stroked="true" strokeweight=".400005pt" strokecolor="#1f1a17">
                <v:path arrowok="t"/>
              </v:shape>
            </v:group>
            <v:group style="position:absolute;left:3431;top:851;width:1256;height:2" coordorigin="3431,851" coordsize="1256,2">
              <v:shape style="position:absolute;left:3431;top:851;width:1256;height:2" coordorigin="3431,851" coordsize="1256,0" path="m3431,851l4686,851e" filled="false" stroked="true" strokeweight=".280pt" strokecolor="#1f1a17">
                <v:path arrowok="t"/>
              </v:shape>
            </v:group>
            <v:group style="position:absolute;left:3421;top:1390;width:1683;height:2" coordorigin="3421,1390" coordsize="1683,2">
              <v:shape style="position:absolute;left:3421;top:1390;width:1683;height:2" coordorigin="3421,1390" coordsize="1683,0" path="m3421,1390l5104,1390e" filled="false" stroked="true" strokeweight=".46pt" strokecolor="#1f1a17">
                <v:path arrowok="t"/>
              </v:shape>
            </v:group>
            <v:group style="position:absolute;left:3426;top:1673;width:2265;height:2" coordorigin="3426,1673" coordsize="2265,2">
              <v:shape style="position:absolute;left:3426;top:1673;width:2265;height:2" coordorigin="3426,1673" coordsize="2265,0" path="m3426,1673l5690,1673e" filled="false" stroked="true" strokeweight=".52pt" strokecolor="#1f1a17">
                <v:path arrowok="t"/>
              </v:shape>
            </v:group>
            <v:group style="position:absolute;left:3802;top:1669;width:27;height:8" coordorigin="3802,1669" coordsize="27,8">
              <v:shape style="position:absolute;left:3802;top:1669;width:27;height:8" coordorigin="3802,1669" coordsize="27,8" path="m3828,1669l3802,1669,3802,1674,3828,1676,3828,1669xe" filled="true" fillcolor="#1f1a17" stroked="false">
                <v:path arrowok="t"/>
                <v:fill type="solid"/>
              </v:shape>
            </v:group>
            <v:group style="position:absolute;left:4447;top:1669;width:30;height:8" coordorigin="4447,1669" coordsize="30,8">
              <v:shape style="position:absolute;left:4447;top:1669;width:30;height:8" coordorigin="4447,1669" coordsize="30,8" path="m4447,1669l4447,1676,4477,1676,4477,1672,4447,1669xe" filled="true" fillcolor="#1f1a17" stroked="false">
                <v:path arrowok="t"/>
                <v:fill type="solid"/>
              </v:shape>
            </v:group>
            <v:group style="position:absolute;left:3424;top:1769;width:2736;height:2" coordorigin="3424,1769" coordsize="2736,2">
              <v:shape style="position:absolute;left:3424;top:1769;width:2736;height:2" coordorigin="3424,1769" coordsize="2736,0" path="m3424,1769l6160,1769e" filled="false" stroked="true" strokeweight=".34pt" strokecolor="#1f1a17">
                <v:path arrowok="t"/>
              </v:shape>
            </v:group>
            <v:group style="position:absolute;left:3953;top:-7;width:5;height:59" coordorigin="3953,-7" coordsize="5,59">
              <v:shape style="position:absolute;left:3953;top:-7;width:5;height:59" coordorigin="3953,-7" coordsize="5,59" path="m3953,51l3958,51,3958,-7,3953,-7,3953,51xe" filled="true" fillcolor="#1f1a17" stroked="false">
                <v:path arrowok="t"/>
                <v:fill type="solid"/>
              </v:shape>
            </v:group>
            <v:group style="position:absolute;left:3953;top:55;width:5;height:59" coordorigin="3953,55" coordsize="5,59">
              <v:shape style="position:absolute;left:3953;top:55;width:5;height:59" coordorigin="3953,55" coordsize="5,59" path="m3953,114l3958,114,3958,55,3953,55,3953,114xe" filled="true" fillcolor="#1f1a17" stroked="false">
                <v:path arrowok="t"/>
                <v:fill type="solid"/>
              </v:shape>
            </v:group>
            <v:group style="position:absolute;left:3953;top:117;width:5;height:28" coordorigin="3953,117" coordsize="5,28">
              <v:shape style="position:absolute;left:3953;top:117;width:5;height:28" coordorigin="3953,117" coordsize="5,28" path="m3953,144l3958,144,3958,117,3953,117,3953,144xe" filled="true" fillcolor="#1f1a17" stroked="false">
                <v:path arrowok="t"/>
                <v:fill type="solid"/>
              </v:shape>
            </v:group>
            <v:group style="position:absolute;left:3950;top:148;width:8;height:27" coordorigin="3950,148" coordsize="8,27">
              <v:shape style="position:absolute;left:3950;top:148;width:8;height:27" coordorigin="3950,148" coordsize="8,27" path="m3958,148l3953,148,3950,174,3958,174,3958,148xe" filled="true" fillcolor="#1f1a17" stroked="false">
                <v:path arrowok="t"/>
                <v:fill type="solid"/>
              </v:shape>
            </v:group>
            <v:group style="position:absolute;left:3950;top:179;width:8;height:59" coordorigin="3950,179" coordsize="8,59">
              <v:shape style="position:absolute;left:3950;top:179;width:8;height:59" coordorigin="3950,179" coordsize="8,59" path="m3950,237l3958,237,3958,179,3950,179,3950,237xe" filled="true" fillcolor="#1f1a17" stroked="false">
                <v:path arrowok="t"/>
                <v:fill type="solid"/>
              </v:shape>
            </v:group>
            <v:group style="position:absolute;left:3950;top:239;width:8;height:59" coordorigin="3950,239" coordsize="8,59">
              <v:shape style="position:absolute;left:3950;top:239;width:8;height:59" coordorigin="3950,239" coordsize="8,59" path="m3950,297l3958,297,3958,239,3950,239,3950,297xe" filled="true" fillcolor="#1f1a17" stroked="false">
                <v:path arrowok="t"/>
                <v:fill type="solid"/>
              </v:shape>
            </v:group>
            <v:group style="position:absolute;left:3950;top:300;width:8;height:58" coordorigin="3950,300" coordsize="8,58">
              <v:shape style="position:absolute;left:3950;top:300;width:8;height:58" coordorigin="3950,300" coordsize="8,58" path="m3950,357l3958,357,3958,300,3950,300,3950,357xe" filled="true" fillcolor="#1f1a17" stroked="false">
                <v:path arrowok="t"/>
                <v:fill type="solid"/>
              </v:shape>
            </v:group>
            <v:group style="position:absolute;left:3950;top:363;width:8;height:59" coordorigin="3950,363" coordsize="8,59">
              <v:shape style="position:absolute;left:3950;top:363;width:8;height:59" coordorigin="3950,363" coordsize="8,59" path="m3950,421l3958,421,3958,363,3950,363,3950,421xe" filled="true" fillcolor="#1f1a17" stroked="false">
                <v:path arrowok="t"/>
                <v:fill type="solid"/>
              </v:shape>
            </v:group>
            <v:group style="position:absolute;left:3950;top:423;width:8;height:59" coordorigin="3950,423" coordsize="8,59">
              <v:shape style="position:absolute;left:3950;top:423;width:8;height:59" coordorigin="3950,423" coordsize="8,59" path="m3950,481l3958,481,3958,423,3950,423,3950,481xe" filled="true" fillcolor="#1f1a17" stroked="false">
                <v:path arrowok="t"/>
                <v:fill type="solid"/>
              </v:shape>
            </v:group>
            <v:group style="position:absolute;left:3950;top:484;width:8;height:58" coordorigin="3950,484" coordsize="8,58">
              <v:shape style="position:absolute;left:3950;top:484;width:8;height:58" coordorigin="3950,484" coordsize="8,58" path="m3950,541l3958,541,3958,484,3950,484,3950,541xe" filled="true" fillcolor="#1f1a17" stroked="false">
                <v:path arrowok="t"/>
                <v:fill type="solid"/>
              </v:shape>
            </v:group>
            <v:group style="position:absolute;left:3950;top:546;width:8;height:59" coordorigin="3950,546" coordsize="8,59">
              <v:shape style="position:absolute;left:3950;top:546;width:8;height:59" coordorigin="3950,546" coordsize="8,59" path="m3950,605l3958,605,3958,546,3950,546,3950,605xe" filled="true" fillcolor="#1f1a17" stroked="false">
                <v:path arrowok="t"/>
                <v:fill type="solid"/>
              </v:shape>
            </v:group>
            <v:group style="position:absolute;left:3950;top:606;width:8;height:59" coordorigin="3950,606" coordsize="8,59">
              <v:shape style="position:absolute;left:3950;top:606;width:8;height:59" coordorigin="3950,606" coordsize="8,59" path="m3950,665l3958,665,3958,606,3950,606,3950,665xe" filled="true" fillcolor="#1f1a17" stroked="false">
                <v:path arrowok="t"/>
                <v:fill type="solid"/>
              </v:shape>
            </v:group>
            <v:group style="position:absolute;left:3950;top:666;width:8;height:59" coordorigin="3950,666" coordsize="8,59">
              <v:shape style="position:absolute;left:3950;top:666;width:8;height:59" coordorigin="3950,666" coordsize="8,59" path="m3950,725l3958,725,3958,666,3950,666,3950,725xe" filled="true" fillcolor="#1f1a17" stroked="false">
                <v:path arrowok="t"/>
                <v:fill type="solid"/>
              </v:shape>
            </v:group>
            <v:group style="position:absolute;left:3950;top:730;width:8;height:58" coordorigin="3950,730" coordsize="8,58">
              <v:shape style="position:absolute;left:3950;top:730;width:8;height:58" coordorigin="3950,730" coordsize="8,58" path="m3950,787l3958,787,3958,730,3950,730,3950,787xe" filled="true" fillcolor="#1f1a17" stroked="false">
                <v:path arrowok="t"/>
                <v:fill type="solid"/>
              </v:shape>
            </v:group>
            <v:group style="position:absolute;left:3950;top:790;width:8;height:59" coordorigin="3950,790" coordsize="8,59">
              <v:shape style="position:absolute;left:3950;top:790;width:8;height:59" coordorigin="3950,790" coordsize="8,59" path="m3950,848l3958,848,3958,790,3950,790,3950,848xe" filled="true" fillcolor="#1f1a17" stroked="false">
                <v:path arrowok="t"/>
                <v:fill type="solid"/>
              </v:shape>
            </v:group>
            <v:group style="position:absolute;left:3950;top:850;width:8;height:59" coordorigin="3950,850" coordsize="8,59">
              <v:shape style="position:absolute;left:3950;top:850;width:8;height:59" coordorigin="3950,850" coordsize="8,59" path="m3950,908l3958,908,3958,850,3950,850,3950,908xe" filled="true" fillcolor="#1f1a17" stroked="false">
                <v:path arrowok="t"/>
                <v:fill type="solid"/>
              </v:shape>
            </v:group>
            <v:group style="position:absolute;left:3950;top:913;width:8;height:58" coordorigin="3950,913" coordsize="8,58">
              <v:shape style="position:absolute;left:3950;top:913;width:8;height:58" coordorigin="3950,913" coordsize="8,58" path="m3950,971l3958,971,3958,913,3950,913,3950,971xe" filled="true" fillcolor="#1f1a17" stroked="false">
                <v:path arrowok="t"/>
                <v:fill type="solid"/>
              </v:shape>
            </v:group>
            <v:group style="position:absolute;left:3950;top:973;width:8;height:59" coordorigin="3950,973" coordsize="8,59">
              <v:shape style="position:absolute;left:3950;top:973;width:8;height:59" coordorigin="3950,973" coordsize="8,59" path="m3950,1032l3958,1032,3958,973,3950,973,3950,1032xe" filled="true" fillcolor="#1f1a17" stroked="false">
                <v:path arrowok="t"/>
                <v:fill type="solid"/>
              </v:shape>
            </v:group>
            <v:group style="position:absolute;left:3950;top:1033;width:8;height:59" coordorigin="3950,1033" coordsize="8,59">
              <v:shape style="position:absolute;left:3950;top:1033;width:8;height:59" coordorigin="3950,1033" coordsize="8,59" path="m3950,1092l3958,1092,3958,1033,3950,1033,3950,1092xe" filled="true" fillcolor="#1f1a17" stroked="false">
                <v:path arrowok="t"/>
                <v:fill type="solid"/>
              </v:shape>
            </v:group>
            <v:group style="position:absolute;left:3950;top:1096;width:8;height:59" coordorigin="3950,1096" coordsize="8,59">
              <v:shape style="position:absolute;left:3950;top:1096;width:8;height:59" coordorigin="3950,1096" coordsize="8,59" path="m3950,1154l3958,1154,3958,1096,3950,1096,3950,1154xe" filled="true" fillcolor="#1f1a17" stroked="false">
                <v:path arrowok="t"/>
                <v:fill type="solid"/>
              </v:shape>
            </v:group>
            <v:group style="position:absolute;left:3950;top:1157;width:8;height:59" coordorigin="3950,1157" coordsize="8,59">
              <v:shape style="position:absolute;left:3950;top:1157;width:8;height:59" coordorigin="3950,1157" coordsize="8,59" path="m3950,1215l3958,1215,3958,1157,3950,1157,3950,1215xe" filled="true" fillcolor="#1f1a17" stroked="false">
                <v:path arrowok="t"/>
                <v:fill type="solid"/>
              </v:shape>
            </v:group>
            <v:group style="position:absolute;left:3950;top:1217;width:8;height:59" coordorigin="3950,1217" coordsize="8,59">
              <v:shape style="position:absolute;left:3950;top:1217;width:8;height:59" coordorigin="3950,1217" coordsize="8,59" path="m3950,1275l3958,1275,3958,1217,3950,1217,3950,1275xe" filled="true" fillcolor="#1f1a17" stroked="false">
                <v:path arrowok="t"/>
                <v:fill type="solid"/>
              </v:shape>
            </v:group>
            <v:group style="position:absolute;left:3950;top:1279;width:8;height:59" coordorigin="3950,1279" coordsize="8,59">
              <v:shape style="position:absolute;left:3950;top:1279;width:8;height:59" coordorigin="3950,1279" coordsize="8,59" path="m3950,1338l3958,1338,3958,1279,3950,1279,3950,1338xe" filled="true" fillcolor="#1f1a17" stroked="false">
                <v:path arrowok="t"/>
                <v:fill type="solid"/>
              </v:shape>
            </v:group>
            <v:group style="position:absolute;left:3950;top:1341;width:8;height:58" coordorigin="3950,1341" coordsize="8,58">
              <v:shape style="position:absolute;left:3950;top:1341;width:8;height:58" coordorigin="3950,1341" coordsize="8,58" path="m3950,1398l3958,1398,3958,1341,3950,1341,3950,1398xe" filled="true" fillcolor="#1f1a17" stroked="false">
                <v:path arrowok="t"/>
                <v:fill type="solid"/>
              </v:shape>
            </v:group>
            <v:group style="position:absolute;left:3950;top:1401;width:5;height:59" coordorigin="3950,1401" coordsize="5,59">
              <v:shape style="position:absolute;left:3950;top:1401;width:5;height:59" coordorigin="3950,1401" coordsize="5,59" path="m3950,1459l3955,1459,3955,1401,3950,1401,3950,1459xe" filled="true" fillcolor="#1f1a17" stroked="false">
                <v:path arrowok="t"/>
                <v:fill type="solid"/>
              </v:shape>
            </v:group>
            <v:group style="position:absolute;left:3950;top:1463;width:5;height:59" coordorigin="3950,1463" coordsize="5,59">
              <v:shape style="position:absolute;left:3950;top:1463;width:5;height:59" coordorigin="3950,1463" coordsize="5,59" path="m3950,1521l3955,1521,3955,1463,3950,1463,3950,1521xe" filled="true" fillcolor="#1f1a17" stroked="false">
                <v:path arrowok="t"/>
                <v:fill type="solid"/>
              </v:shape>
            </v:group>
            <v:group style="position:absolute;left:3950;top:1524;width:5;height:58" coordorigin="3950,1524" coordsize="5,58">
              <v:shape style="position:absolute;left:3950;top:1524;width:5;height:58" coordorigin="3950,1524" coordsize="5,58" path="m3950,1581l3955,1581,3955,1524,3950,1524,3950,1581xe" filled="true" fillcolor="#1f1a17" stroked="false">
                <v:path arrowok="t"/>
                <v:fill type="solid"/>
              </v:shape>
            </v:group>
            <v:group style="position:absolute;left:3950;top:1584;width:5;height:59" coordorigin="3950,1584" coordsize="5,59">
              <v:shape style="position:absolute;left:3950;top:1584;width:5;height:59" coordorigin="3950,1584" coordsize="5,59" path="m3950,1643l3955,1643,3955,1584,3950,1584,3950,1643xe" filled="true" fillcolor="#1f1a17" stroked="false">
                <v:path arrowok="t"/>
                <v:fill type="solid"/>
              </v:shape>
            </v:group>
            <v:group style="position:absolute;left:3950;top:1647;width:5;height:59" coordorigin="3950,1647" coordsize="5,59">
              <v:shape style="position:absolute;left:3950;top:1647;width:5;height:59" coordorigin="3950,1647" coordsize="5,59" path="m3950,1705l3955,1705,3955,1647,3950,1647,3950,1705xe" filled="true" fillcolor="#1f1a17" stroked="false">
                <v:path arrowok="t"/>
                <v:fill type="solid"/>
              </v:shape>
            </v:group>
            <v:group style="position:absolute;left:3950;top:1708;width:5;height:58" coordorigin="3950,1708" coordsize="5,58">
              <v:shape style="position:absolute;left:3950;top:1708;width:5;height:58" coordorigin="3950,1708" coordsize="5,58" path="m3950,1765l3955,1765,3955,1708,3950,1708,3950,1765xe" filled="true" fillcolor="#1f1a17" stroked="false">
                <v:path arrowok="t"/>
                <v:fill type="solid"/>
              </v:shape>
            </v:group>
            <v:group style="position:absolute;left:3950;top:1770;width:5;height:58" coordorigin="3950,1770" coordsize="5,58">
              <v:shape style="position:absolute;left:3950;top:1770;width:5;height:58" coordorigin="3950,1770" coordsize="5,58" path="m3950,1827l3955,1827,3955,1770,3950,1770,3950,1827xe" filled="true" fillcolor="#1f1a17" stroked="false">
                <v:path arrowok="t"/>
                <v:fill type="solid"/>
              </v:shape>
            </v:group>
            <v:group style="position:absolute;left:3950;top:1830;width:5;height:59" coordorigin="3950,1830" coordsize="5,59">
              <v:shape style="position:absolute;left:3950;top:1830;width:5;height:59" coordorigin="3950,1830" coordsize="5,59" path="m3950,1889l3955,1889,3955,1830,3950,1830,3950,1889xe" filled="true" fillcolor="#1f1a17" stroked="false">
                <v:path arrowok="t"/>
                <v:fill type="solid"/>
              </v:shape>
            </v:group>
            <v:group style="position:absolute;left:3950;top:1890;width:5;height:59" coordorigin="3950,1890" coordsize="5,59">
              <v:shape style="position:absolute;left:3950;top:1890;width:5;height:59" coordorigin="3950,1890" coordsize="5,59" path="m3950,1949l3955,1949,3955,1890,3950,1890,3950,1949xe" filled="true" fillcolor="#1f1a17" stroked="false">
                <v:path arrowok="t"/>
                <v:fill type="solid"/>
              </v:shape>
            </v:group>
            <v:group style="position:absolute;left:3950;top:1954;width:5;height:58" coordorigin="3950,1954" coordsize="5,58">
              <v:shape style="position:absolute;left:3950;top:1954;width:5;height:58" coordorigin="3950,1954" coordsize="5,58" path="m3950,2011l3955,2011,3955,1954,3950,1954,3950,2011xe" filled="true" fillcolor="#1f1a17" stroked="false">
                <v:path arrowok="t"/>
                <v:fill type="solid"/>
              </v:shape>
            </v:group>
            <v:group style="position:absolute;left:3953;top:2140;width:48;height:48" coordorigin="3953,2140" coordsize="48,48">
              <v:shape style="position:absolute;left:3953;top:2140;width:48;height:48" coordorigin="3953,2140" coordsize="48,48" path="m4001,2140l3953,2164,4001,2188,4001,2140xe" filled="true" fillcolor="#1f1a17" stroked="false">
                <v:path arrowok="t"/>
                <v:fill type="solid"/>
              </v:shape>
            </v:group>
            <v:group style="position:absolute;left:3996;top:2162;width:339;height:2" coordorigin="3996,2162" coordsize="339,2">
              <v:shape style="position:absolute;left:3996;top:2162;width:339;height:2" coordorigin="3996,2162" coordsize="339,0" path="m3996,2162l4334,2162e" filled="false" stroked="true" strokeweight=".76pt" strokecolor="#1f1a17">
                <v:path arrowok="t"/>
              </v:shape>
            </v:group>
            <v:group style="position:absolute;left:4330;top:2136;width:48;height:47" coordorigin="4330,2136" coordsize="48,47">
              <v:shape style="position:absolute;left:4330;top:2136;width:48;height:47" coordorigin="4330,2136" coordsize="48,47" path="m4330,2136l4330,2183,4378,2159,4330,2136xe" filled="true" fillcolor="#1f1a17" stroked="false">
                <v:path arrowok="t"/>
                <v:fill type="solid"/>
              </v:shape>
            </v:group>
            <v:group style="position:absolute;left:3527;top:2165;width:383;height:2" coordorigin="3527,2165" coordsize="383,2">
              <v:shape style="position:absolute;left:3527;top:2165;width:383;height:2" coordorigin="3527,2165" coordsize="383,0" path="m3527,2165l3910,2165e" filled="false" stroked="true" strokeweight=".76pt" strokecolor="#1f1a17">
                <v:path arrowok="t"/>
              </v:shape>
            </v:group>
            <v:group style="position:absolute;left:3905;top:2140;width:48;height:48" coordorigin="3905,2140" coordsize="48,48">
              <v:shape style="position:absolute;left:3905;top:2140;width:48;height:48" coordorigin="3905,2140" coordsize="48,48" path="m3905,2140l3905,2188,3953,2164,3905,2140xe" filled="true" fillcolor="#1f1a17" stroked="false">
                <v:path arrowok="t"/>
                <v:fill type="solid"/>
              </v:shape>
            </v:group>
            <v:group style="position:absolute;left:4378;top:2136;width:48;height:47" coordorigin="4378,2136" coordsize="48,47">
              <v:shape style="position:absolute;left:4378;top:2136;width:48;height:47" coordorigin="4378,2136" coordsize="48,47" path="m4426,2136l4378,2159,4426,2183,4426,2136xe" filled="true" fillcolor="#1f1a17" stroked="false">
                <v:path arrowok="t"/>
                <v:fill type="solid"/>
              </v:shape>
            </v:group>
            <v:group style="position:absolute;left:6551;top:2167;width:388;height:2" coordorigin="6551,2167" coordsize="388,2">
              <v:shape style="position:absolute;left:6551;top:2167;width:388;height:2" coordorigin="6551,2167" coordsize="388,0" path="m6551,2167l6938,2167e" filled="false" stroked="true" strokeweight=".64pt" strokecolor="#1f1a17">
                <v:path arrowok="t"/>
              </v:shape>
            </v:group>
            <v:group style="position:absolute;left:6508;top:2144;width:48;height:46" coordorigin="6508,2144" coordsize="48,46">
              <v:shape style="position:absolute;left:6508;top:2144;width:48;height:46" coordorigin="6508,2144" coordsize="48,46" path="m6556,2144l6508,2166,6556,2190,6556,2144xe" filled="true" fillcolor="#1f1a17" stroked="false">
                <v:path arrowok="t"/>
                <v:fill type="solid"/>
              </v:shape>
            </v:group>
            <v:group style="position:absolute;left:6080;top:2144;width:48;height:46" coordorigin="6080,2144" coordsize="48,46">
              <v:shape style="position:absolute;left:6080;top:2144;width:48;height:46" coordorigin="6080,2144" coordsize="48,46" path="m6128,2144l6080,2166,6128,2190,6128,2144xe" filled="true" fillcolor="#1f1a17" stroked="false">
                <v:path arrowok="t"/>
                <v:fill type="solid"/>
              </v:shape>
            </v:group>
            <v:group style="position:absolute;left:6124;top:2167;width:339;height:2" coordorigin="6124,2167" coordsize="339,2">
              <v:shape style="position:absolute;left:6124;top:2167;width:339;height:2" coordorigin="6124,2167" coordsize="339,0" path="m6124,2167l6462,2167e" filled="false" stroked="true" strokeweight=".64pt" strokecolor="#1f1a17">
                <v:path arrowok="t"/>
              </v:shape>
            </v:group>
            <v:group style="position:absolute;left:6460;top:2144;width:46;height:46" coordorigin="6460,2144" coordsize="46,46">
              <v:shape style="position:absolute;left:6460;top:2144;width:46;height:46" coordorigin="6460,2144" coordsize="46,46" path="m6460,2144l6460,2190,6505,2166,6460,2144xe" filled="true" fillcolor="#1f1a17" stroked="false">
                <v:path arrowok="t"/>
                <v:fill type="solid"/>
              </v:shape>
            </v:group>
            <v:group style="position:absolute;left:4421;top:2162;width:1619;height:2" coordorigin="4421,2162" coordsize="1619,2">
              <v:shape style="position:absolute;left:4421;top:2162;width:1619;height:2" coordorigin="4421,2162" coordsize="1619,0" path="m4421,2162l6040,2162e" filled="false" stroked="true" strokeweight=".82pt" strokecolor="#1f1a17">
                <v:path arrowok="t"/>
              </v:shape>
            </v:group>
            <v:group style="position:absolute;left:6035;top:2142;width:48;height:48" coordorigin="6035,2142" coordsize="48,48">
              <v:shape style="position:absolute;left:6035;top:2142;width:48;height:48" coordorigin="6035,2142" coordsize="48,48" path="m6035,2142l6035,2190,6083,2166,6035,2142xe" filled="true" fillcolor="#1f1a17" stroked="false">
                <v:path arrowok="t"/>
                <v:fill type="solid"/>
              </v:shape>
            </v:group>
            <v:group style="position:absolute;left:3950;top:2014;width:5;height:59" coordorigin="3950,2014" coordsize="5,59">
              <v:shape style="position:absolute;left:3950;top:2014;width:5;height:59" coordorigin="3950,2014" coordsize="5,59" path="m3950,2072l3955,2072,3955,2014,3950,2014,3950,2072xe" filled="true" fillcolor="#1f1a17" stroked="false">
                <v:path arrowok="t"/>
                <v:fill type="solid"/>
              </v:shape>
            </v:group>
            <v:group style="position:absolute;left:3950;top:2074;width:5;height:59" coordorigin="3950,2074" coordsize="5,59">
              <v:shape style="position:absolute;left:3950;top:2074;width:5;height:59" coordorigin="3950,2074" coordsize="5,59" path="m3950,2132l3955,2132,3955,2074,3950,2074,3950,2132xe" filled="true" fillcolor="#1f1a17" stroked="false">
                <v:path arrowok="t"/>
                <v:fill type="solid"/>
              </v:shape>
            </v:group>
            <v:group style="position:absolute;left:3950;top:2136;width:5;height:59" coordorigin="3950,2136" coordsize="5,59">
              <v:shape style="position:absolute;left:3950;top:2136;width:5;height:59" coordorigin="3950,2136" coordsize="5,59" path="m3950,2195l3955,2195,3955,2136,3950,2136,3950,2195xe" filled="true" fillcolor="#1f1a17" stroked="false">
                <v:path arrowok="t"/>
                <v:fill type="solid"/>
              </v:shape>
            </v:group>
            <v:group style="position:absolute;left:3950;top:2197;width:5;height:22" coordorigin="3950,2197" coordsize="5,22">
              <v:shape style="position:absolute;left:3950;top:2197;width:5;height:22" coordorigin="3950,2197" coordsize="5,22" path="m3950,2219l3955,2219,3955,2197,3950,2197,3950,2219xe" filled="true" fillcolor="#1f1a17" stroked="false">
                <v:path arrowok="t"/>
                <v:fill type="solid"/>
              </v:shape>
            </v:group>
            <v:group style="position:absolute;left:4378;top:-7;width:5;height:59" coordorigin="4378,-7" coordsize="5,59">
              <v:shape style="position:absolute;left:4378;top:-7;width:5;height:59" coordorigin="4378,-7" coordsize="5,59" path="m4378,51l4382,51,4382,-7,4378,-7,4378,51xe" filled="true" fillcolor="#1f1a17" stroked="false">
                <v:path arrowok="t"/>
                <v:fill type="solid"/>
              </v:shape>
            </v:group>
            <v:group style="position:absolute;left:4378;top:55;width:5;height:59" coordorigin="4378,55" coordsize="5,59">
              <v:shape style="position:absolute;left:4378;top:55;width:5;height:59" coordorigin="4378,55" coordsize="5,59" path="m4378,114l4382,114,4382,55,4378,55,4378,114xe" filled="true" fillcolor="#1f1a17" stroked="false">
                <v:path arrowok="t"/>
                <v:fill type="solid"/>
              </v:shape>
            </v:group>
            <v:group style="position:absolute;left:4378;top:117;width:5;height:59" coordorigin="4378,117" coordsize="5,59">
              <v:shape style="position:absolute;left:4378;top:117;width:5;height:59" coordorigin="4378,117" coordsize="5,59" path="m4378,175l4382,175,4382,117,4378,117,4378,175xe" filled="true" fillcolor="#1f1a17" stroked="false">
                <v:path arrowok="t"/>
                <v:fill type="solid"/>
              </v:shape>
            </v:group>
            <v:group style="position:absolute;left:4378;top:179;width:5;height:59" coordorigin="4378,179" coordsize="5,59">
              <v:shape style="position:absolute;left:4378;top:179;width:5;height:59" coordorigin="4378,179" coordsize="5,59" path="m4378,237l4382,237,4382,179,4378,179,4378,237xe" filled="true" fillcolor="#1f1a17" stroked="false">
                <v:path arrowok="t"/>
                <v:fill type="solid"/>
              </v:shape>
            </v:group>
            <v:group style="position:absolute;left:4378;top:239;width:5;height:59" coordorigin="4378,239" coordsize="5,59">
              <v:shape style="position:absolute;left:4378;top:239;width:5;height:59" coordorigin="4378,239" coordsize="5,59" path="m4378,297l4382,297,4382,239,4378,239,4378,297xe" filled="true" fillcolor="#1f1a17" stroked="false">
                <v:path arrowok="t"/>
                <v:fill type="solid"/>
              </v:shape>
            </v:group>
            <v:group style="position:absolute;left:4378;top:300;width:5;height:58" coordorigin="4378,300" coordsize="5,58">
              <v:shape style="position:absolute;left:4378;top:300;width:5;height:58" coordorigin="4378,300" coordsize="5,58" path="m4378,357l4382,357,4382,300,4378,300,4378,357xe" filled="true" fillcolor="#1f1a17" stroked="false">
                <v:path arrowok="t"/>
                <v:fill type="solid"/>
              </v:shape>
            </v:group>
            <v:group style="position:absolute;left:4378;top:363;width:5;height:59" coordorigin="4378,363" coordsize="5,59">
              <v:shape style="position:absolute;left:4378;top:363;width:5;height:59" coordorigin="4378,363" coordsize="5,59" path="m4378,421l4382,421,4382,363,4378,363,4378,421xe" filled="true" fillcolor="#1f1a17" stroked="false">
                <v:path arrowok="t"/>
                <v:fill type="solid"/>
              </v:shape>
            </v:group>
            <v:group style="position:absolute;left:4378;top:423;width:5;height:59" coordorigin="4378,423" coordsize="5,59">
              <v:shape style="position:absolute;left:4378;top:423;width:5;height:59" coordorigin="4378,423" coordsize="5,59" path="m4378,481l4382,481,4382,423,4378,423,4378,481xe" filled="true" fillcolor="#1f1a17" stroked="false">
                <v:path arrowok="t"/>
                <v:fill type="solid"/>
              </v:shape>
            </v:group>
            <v:group style="position:absolute;left:4378;top:484;width:5;height:58" coordorigin="4378,484" coordsize="5,58">
              <v:shape style="position:absolute;left:4378;top:484;width:5;height:58" coordorigin="4378,484" coordsize="5,58" path="m4378,541l4382,541,4382,484,4378,484,4378,541xe" filled="true" fillcolor="#1f1a17" stroked="false">
                <v:path arrowok="t"/>
                <v:fill type="solid"/>
              </v:shape>
            </v:group>
            <v:group style="position:absolute;left:4378;top:546;width:5;height:59" coordorigin="4378,546" coordsize="5,59">
              <v:shape style="position:absolute;left:4378;top:546;width:5;height:59" coordorigin="4378,546" coordsize="5,59" path="m4378,605l4382,605,4382,546,4378,546,4378,605xe" filled="true" fillcolor="#1f1a17" stroked="false">
                <v:path arrowok="t"/>
                <v:fill type="solid"/>
              </v:shape>
            </v:group>
            <v:group style="position:absolute;left:4378;top:606;width:5;height:59" coordorigin="4378,606" coordsize="5,59">
              <v:shape style="position:absolute;left:4378;top:606;width:5;height:59" coordorigin="4378,606" coordsize="5,59" path="m4378,665l4382,665,4382,606,4378,606,4378,665xe" filled="true" fillcolor="#1f1a17" stroked="false">
                <v:path arrowok="t"/>
                <v:fill type="solid"/>
              </v:shape>
            </v:group>
            <v:group style="position:absolute;left:4378;top:666;width:5;height:59" coordorigin="4378,666" coordsize="5,59">
              <v:shape style="position:absolute;left:4378;top:666;width:5;height:59" coordorigin="4378,666" coordsize="5,59" path="m4378,725l4382,725,4382,666,4378,666,4378,725xe" filled="true" fillcolor="#1f1a17" stroked="false">
                <v:path arrowok="t"/>
                <v:fill type="solid"/>
              </v:shape>
            </v:group>
            <v:group style="position:absolute;left:4378;top:730;width:5;height:58" coordorigin="4378,730" coordsize="5,58">
              <v:shape style="position:absolute;left:4378;top:730;width:5;height:58" coordorigin="4378,730" coordsize="5,58" path="m4378,787l4382,787,4382,730,4378,730,4378,787xe" filled="true" fillcolor="#1f1a17" stroked="false">
                <v:path arrowok="t"/>
                <v:fill type="solid"/>
              </v:shape>
            </v:group>
            <v:group style="position:absolute;left:4378;top:790;width:5;height:59" coordorigin="4378,790" coordsize="5,59">
              <v:shape style="position:absolute;left:4378;top:790;width:5;height:59" coordorigin="4378,790" coordsize="5,59" path="m4378,848l4382,848,4382,790,4378,790,4378,848xe" filled="true" fillcolor="#1f1a17" stroked="false">
                <v:path arrowok="t"/>
                <v:fill type="solid"/>
              </v:shape>
            </v:group>
            <v:group style="position:absolute;left:4378;top:850;width:5;height:59" coordorigin="4378,850" coordsize="5,59">
              <v:shape style="position:absolute;left:4378;top:850;width:5;height:59" coordorigin="4378,850" coordsize="5,59" path="m4378,908l4382,908,4382,850,4378,850,4378,908xe" filled="true" fillcolor="#1f1a17" stroked="false">
                <v:path arrowok="t"/>
                <v:fill type="solid"/>
              </v:shape>
            </v:group>
            <v:group style="position:absolute;left:4378;top:913;width:5;height:58" coordorigin="4378,913" coordsize="5,58">
              <v:shape style="position:absolute;left:4378;top:913;width:5;height:58" coordorigin="4378,913" coordsize="5,58" path="m4378,971l4382,971,4382,913,4378,913,4378,971xe" filled="true" fillcolor="#1f1a17" stroked="false">
                <v:path arrowok="t"/>
                <v:fill type="solid"/>
              </v:shape>
            </v:group>
            <v:group style="position:absolute;left:4378;top:973;width:5;height:59" coordorigin="4378,973" coordsize="5,59">
              <v:shape style="position:absolute;left:4378;top:973;width:5;height:59" coordorigin="4378,973" coordsize="5,59" path="m4378,1032l4382,1032,4382,973,4378,973,4378,1032xe" filled="true" fillcolor="#1f1a17" stroked="false">
                <v:path arrowok="t"/>
                <v:fill type="solid"/>
              </v:shape>
            </v:group>
            <v:group style="position:absolute;left:4378;top:1033;width:5;height:59" coordorigin="4378,1033" coordsize="5,59">
              <v:shape style="position:absolute;left:4378;top:1033;width:5;height:59" coordorigin="4378,1033" coordsize="5,59" path="m4378,1092l4382,1092,4382,1033,4378,1033,4378,1092xe" filled="true" fillcolor="#1f1a17" stroked="false">
                <v:path arrowok="t"/>
                <v:fill type="solid"/>
              </v:shape>
            </v:group>
            <v:group style="position:absolute;left:4378;top:1096;width:5;height:59" coordorigin="4378,1096" coordsize="5,59">
              <v:shape style="position:absolute;left:4378;top:1096;width:5;height:59" coordorigin="4378,1096" coordsize="5,59" path="m4378,1154l4382,1154,4382,1096,4378,1096,4378,1154xe" filled="true" fillcolor="#1f1a17" stroked="false">
                <v:path arrowok="t"/>
                <v:fill type="solid"/>
              </v:shape>
            </v:group>
            <v:group style="position:absolute;left:4378;top:1157;width:5;height:59" coordorigin="4378,1157" coordsize="5,59">
              <v:shape style="position:absolute;left:4378;top:1157;width:5;height:59" coordorigin="4378,1157" coordsize="5,59" path="m4378,1215l4382,1215,4382,1157,4378,1157,4378,1215xe" filled="true" fillcolor="#1f1a17" stroked="false">
                <v:path arrowok="t"/>
                <v:fill type="solid"/>
              </v:shape>
            </v:group>
            <v:group style="position:absolute;left:4378;top:1217;width:5;height:59" coordorigin="4378,1217" coordsize="5,59">
              <v:shape style="position:absolute;left:4378;top:1217;width:5;height:59" coordorigin="4378,1217" coordsize="5,59" path="m4378,1275l4382,1275,4382,1217,4378,1217,4378,1275xe" filled="true" fillcolor="#1f1a17" stroked="false">
                <v:path arrowok="t"/>
                <v:fill type="solid"/>
              </v:shape>
            </v:group>
            <v:group style="position:absolute;left:4378;top:1279;width:5;height:59" coordorigin="4378,1279" coordsize="5,59">
              <v:shape style="position:absolute;left:4378;top:1279;width:5;height:59" coordorigin="4378,1279" coordsize="5,59" path="m4378,1338l4382,1338,4382,1279,4378,1279,4378,1338xe" filled="true" fillcolor="#1f1a17" stroked="false">
                <v:path arrowok="t"/>
                <v:fill type="solid"/>
              </v:shape>
            </v:group>
            <v:group style="position:absolute;left:4378;top:1341;width:5;height:58" coordorigin="4378,1341" coordsize="5,58">
              <v:shape style="position:absolute;left:4378;top:1341;width:5;height:58" coordorigin="4378,1341" coordsize="5,58" path="m4378,1398l4382,1398,4382,1341,4378,1341,4378,1398xe" filled="true" fillcolor="#1f1a17" stroked="false">
                <v:path arrowok="t"/>
                <v:fill type="solid"/>
              </v:shape>
            </v:group>
            <v:group style="position:absolute;left:4378;top:1401;width:5;height:59" coordorigin="4378,1401" coordsize="5,59">
              <v:shape style="position:absolute;left:4378;top:1401;width:5;height:59" coordorigin="4378,1401" coordsize="5,59" path="m4378,1459l4382,1459,4382,1401,4378,1401,4378,1459xe" filled="true" fillcolor="#1f1a17" stroked="false">
                <v:path arrowok="t"/>
                <v:fill type="solid"/>
              </v:shape>
            </v:group>
            <v:group style="position:absolute;left:4378;top:1463;width:5;height:59" coordorigin="4378,1463" coordsize="5,59">
              <v:shape style="position:absolute;left:4378;top:1463;width:5;height:59" coordorigin="4378,1463" coordsize="5,59" path="m4378,1521l4382,1521,4382,1463,4378,1463,4378,1521xe" filled="true" fillcolor="#1f1a17" stroked="false">
                <v:path arrowok="t"/>
                <v:fill type="solid"/>
              </v:shape>
            </v:group>
            <v:group style="position:absolute;left:4378;top:1524;width:5;height:58" coordorigin="4378,1524" coordsize="5,58">
              <v:shape style="position:absolute;left:4378;top:1524;width:5;height:58" coordorigin="4378,1524" coordsize="5,58" path="m4378,1581l4382,1581,4382,1524,4378,1524,4378,1581xe" filled="true" fillcolor="#1f1a17" stroked="false">
                <v:path arrowok="t"/>
                <v:fill type="solid"/>
              </v:shape>
            </v:group>
            <v:group style="position:absolute;left:4378;top:1584;width:5;height:59" coordorigin="4378,1584" coordsize="5,59">
              <v:shape style="position:absolute;left:4378;top:1584;width:5;height:59" coordorigin="4378,1584" coordsize="5,59" path="m4378,1643l4382,1643,4382,1584,4378,1584,4378,1643xe" filled="true" fillcolor="#1f1a17" stroked="false">
                <v:path arrowok="t"/>
                <v:fill type="solid"/>
              </v:shape>
            </v:group>
            <v:group style="position:absolute;left:4378;top:1647;width:5;height:59" coordorigin="4378,1647" coordsize="5,59">
              <v:shape style="position:absolute;left:4378;top:1647;width:5;height:59" coordorigin="4378,1647" coordsize="5,59" path="m4378,1705l4382,1705,4382,1647,4378,1647,4378,1705xe" filled="true" fillcolor="#1f1a17" stroked="false">
                <v:path arrowok="t"/>
                <v:fill type="solid"/>
              </v:shape>
            </v:group>
            <v:group style="position:absolute;left:4378;top:1708;width:5;height:58" coordorigin="4378,1708" coordsize="5,58">
              <v:shape style="position:absolute;left:4378;top:1708;width:5;height:58" coordorigin="4378,1708" coordsize="5,58" path="m4378,1765l4382,1765,4382,1708,4378,1708,4378,1765xe" filled="true" fillcolor="#1f1a17" stroked="false">
                <v:path arrowok="t"/>
                <v:fill type="solid"/>
              </v:shape>
            </v:group>
            <v:group style="position:absolute;left:4378;top:1770;width:5;height:58" coordorigin="4378,1770" coordsize="5,58">
              <v:shape style="position:absolute;left:4378;top:1770;width:5;height:58" coordorigin="4378,1770" coordsize="5,58" path="m4378,1827l4382,1827,4382,1770,4378,1770,4378,1827xe" filled="true" fillcolor="#1f1a17" stroked="false">
                <v:path arrowok="t"/>
                <v:fill type="solid"/>
              </v:shape>
            </v:group>
            <v:group style="position:absolute;left:4375;top:1831;width:8;height:27" coordorigin="4375,1831" coordsize="8,27">
              <v:shape style="position:absolute;left:4375;top:1831;width:8;height:27" coordorigin="4375,1831" coordsize="8,27" path="m4382,1831l4378,1831,4375,1858,4382,1858,4382,1831xe" filled="true" fillcolor="#1f1a17" stroked="false">
                <v:path arrowok="t"/>
                <v:fill type="solid"/>
              </v:shape>
            </v:group>
            <v:group style="position:absolute;left:4375;top:1860;width:8;height:59" coordorigin="4375,1860" coordsize="8,59">
              <v:shape style="position:absolute;left:4375;top:1860;width:8;height:59" coordorigin="4375,1860" coordsize="8,59" path="m4375,1919l4382,1919,4382,1860,4375,1860,4375,1919xe" filled="true" fillcolor="#1f1a17" stroked="false">
                <v:path arrowok="t"/>
                <v:fill type="solid"/>
              </v:shape>
            </v:group>
            <v:group style="position:absolute;left:4375;top:1921;width:8;height:58" coordorigin="4375,1921" coordsize="8,58">
              <v:shape style="position:absolute;left:4375;top:1921;width:8;height:58" coordorigin="4375,1921" coordsize="8,58" path="m4375,1979l4382,1979,4382,1921,4375,1921,4375,1979xe" filled="true" fillcolor="#1f1a17" stroked="false">
                <v:path arrowok="t"/>
                <v:fill type="solid"/>
              </v:shape>
            </v:group>
            <v:group style="position:absolute;left:4375;top:1984;width:8;height:59" coordorigin="4375,1984" coordsize="8,59">
              <v:shape style="position:absolute;left:4375;top:1984;width:8;height:59" coordorigin="4375,1984" coordsize="8,59" path="m4375,2042l4382,2042,4382,1984,4375,1984,4375,2042xe" filled="true" fillcolor="#1f1a17" stroked="false">
                <v:path arrowok="t"/>
                <v:fill type="solid"/>
              </v:shape>
            </v:group>
            <v:group style="position:absolute;left:4375;top:2044;width:8;height:59" coordorigin="4375,2044" coordsize="8,59">
              <v:shape style="position:absolute;left:4375;top:2044;width:8;height:59" coordorigin="4375,2044" coordsize="8,59" path="m4375,2102l4382,2102,4382,2044,4375,2044,4375,2102xe" filled="true" fillcolor="#1f1a17" stroked="false">
                <v:path arrowok="t"/>
                <v:fill type="solid"/>
              </v:shape>
            </v:group>
            <v:group style="position:absolute;left:4375;top:2104;width:8;height:59" coordorigin="4375,2104" coordsize="8,59">
              <v:shape style="position:absolute;left:4375;top:2104;width:8;height:59" coordorigin="4375,2104" coordsize="8,59" path="m4375,2162l4382,2162,4382,2104,4375,2104,4375,2162xe" filled="true" fillcolor="#1f1a17" stroked="false">
                <v:path arrowok="t"/>
                <v:fill type="solid"/>
              </v:shape>
            </v:group>
            <v:group style="position:absolute;left:4375;top:2167;width:8;height:28" coordorigin="4375,2167" coordsize="8,28">
              <v:shape style="position:absolute;left:4375;top:2167;width:8;height:28" coordorigin="4375,2167" coordsize="8,28" path="m4375,2195l4382,2195,4382,2167,4375,2167,4375,2195xe" filled="true" fillcolor="#1f1a17" stroked="false">
                <v:path arrowok="t"/>
                <v:fill type="solid"/>
              </v:shape>
            </v:group>
            <v:group style="position:absolute;left:4375;top:2198;width:8;height:15" coordorigin="4375,2198" coordsize="8,15">
              <v:shape style="position:absolute;left:4375;top:2198;width:8;height:15" coordorigin="4375,2198" coordsize="8,15" path="m4375,2206l4382,2206e" filled="false" stroked="true" strokeweight=".82pt" strokecolor="#1f1a17">
                <v:path arrowok="t"/>
              </v:shape>
            </v:group>
            <v:group style="position:absolute;left:6078;top:-7;width:5;height:59" coordorigin="6078,-7" coordsize="5,59">
              <v:shape style="position:absolute;left:6078;top:-7;width:5;height:59" coordorigin="6078,-7" coordsize="5,59" path="m6078,51l6083,51,6083,-7,6078,-7,6078,51xe" filled="true" fillcolor="#1f1a17" stroked="false">
                <v:path arrowok="t"/>
                <v:fill type="solid"/>
              </v:shape>
            </v:group>
            <v:group style="position:absolute;left:6078;top:55;width:5;height:59" coordorigin="6078,55" coordsize="5,59">
              <v:shape style="position:absolute;left:6078;top:55;width:5;height:59" coordorigin="6078,55" coordsize="5,59" path="m6078,114l6083,114,6083,55,6078,55,6078,114xe" filled="true" fillcolor="#1f1a17" stroked="false">
                <v:path arrowok="t"/>
                <v:fill type="solid"/>
              </v:shape>
            </v:group>
            <v:group style="position:absolute;left:6078;top:117;width:5;height:59" coordorigin="6078,117" coordsize="5,59">
              <v:shape style="position:absolute;left:6078;top:117;width:5;height:59" coordorigin="6078,117" coordsize="5,59" path="m6078,175l6083,175,6083,117,6078,117,6078,175xe" filled="true" fillcolor="#1f1a17" stroked="false">
                <v:path arrowok="t"/>
                <v:fill type="solid"/>
              </v:shape>
            </v:group>
            <v:group style="position:absolute;left:6078;top:179;width:5;height:59" coordorigin="6078,179" coordsize="5,59">
              <v:shape style="position:absolute;left:6078;top:179;width:5;height:59" coordorigin="6078,179" coordsize="5,59" path="m6078,237l6083,237,6083,179,6078,179,6078,237xe" filled="true" fillcolor="#1f1a17" stroked="false">
                <v:path arrowok="t"/>
                <v:fill type="solid"/>
              </v:shape>
            </v:group>
            <v:group style="position:absolute;left:6078;top:239;width:5;height:59" coordorigin="6078,239" coordsize="5,59">
              <v:shape style="position:absolute;left:6078;top:239;width:5;height:59" coordorigin="6078,239" coordsize="5,59" path="m6078,297l6083,297,6083,239,6078,239,6078,297xe" filled="true" fillcolor="#1f1a17" stroked="false">
                <v:path arrowok="t"/>
                <v:fill type="solid"/>
              </v:shape>
            </v:group>
            <v:group style="position:absolute;left:6078;top:300;width:5;height:58" coordorigin="6078,300" coordsize="5,58">
              <v:shape style="position:absolute;left:6078;top:300;width:5;height:58" coordorigin="6078,300" coordsize="5,58" path="m6078,357l6083,357,6083,300,6078,300,6078,357xe" filled="true" fillcolor="#1f1a17" stroked="false">
                <v:path arrowok="t"/>
                <v:fill type="solid"/>
              </v:shape>
            </v:group>
            <v:group style="position:absolute;left:6078;top:363;width:5;height:59" coordorigin="6078,363" coordsize="5,59">
              <v:shape style="position:absolute;left:6078;top:363;width:5;height:59" coordorigin="6078,363" coordsize="5,59" path="m6078,421l6083,421,6083,363,6078,363,6078,421xe" filled="true" fillcolor="#1f1a17" stroked="false">
                <v:path arrowok="t"/>
                <v:fill type="solid"/>
              </v:shape>
            </v:group>
            <v:group style="position:absolute;left:6078;top:423;width:5;height:59" coordorigin="6078,423" coordsize="5,59">
              <v:shape style="position:absolute;left:6078;top:423;width:5;height:59" coordorigin="6078,423" coordsize="5,59" path="m6078,481l6083,481,6083,423,6078,423,6078,481xe" filled="true" fillcolor="#1f1a17" stroked="false">
                <v:path arrowok="t"/>
                <v:fill type="solid"/>
              </v:shape>
            </v:group>
            <v:group style="position:absolute;left:6078;top:484;width:5;height:58" coordorigin="6078,484" coordsize="5,58">
              <v:shape style="position:absolute;left:6078;top:484;width:5;height:58" coordorigin="6078,484" coordsize="5,58" path="m6078,541l6083,541,6083,484,6078,484,6078,541xe" filled="true" fillcolor="#1f1a17" stroked="false">
                <v:path arrowok="t"/>
                <v:fill type="solid"/>
              </v:shape>
            </v:group>
            <v:group style="position:absolute;left:6078;top:546;width:5;height:59" coordorigin="6078,546" coordsize="5,59">
              <v:shape style="position:absolute;left:6078;top:546;width:5;height:59" coordorigin="6078,546" coordsize="5,59" path="m6078,605l6083,605,6083,546,6078,546,6078,605xe" filled="true" fillcolor="#1f1a17" stroked="false">
                <v:path arrowok="t"/>
                <v:fill type="solid"/>
              </v:shape>
            </v:group>
            <v:group style="position:absolute;left:6078;top:606;width:5;height:59" coordorigin="6078,606" coordsize="5,59">
              <v:shape style="position:absolute;left:6078;top:606;width:5;height:59" coordorigin="6078,606" coordsize="5,59" path="m6078,665l6083,665,6083,606,6078,606,6078,665xe" filled="true" fillcolor="#1f1a17" stroked="false">
                <v:path arrowok="t"/>
                <v:fill type="solid"/>
              </v:shape>
            </v:group>
            <v:group style="position:absolute;left:6078;top:666;width:5;height:59" coordorigin="6078,666" coordsize="5,59">
              <v:shape style="position:absolute;left:6078;top:666;width:5;height:59" coordorigin="6078,666" coordsize="5,59" path="m6078,725l6083,725,6083,666,6078,666,6078,725xe" filled="true" fillcolor="#1f1a17" stroked="false">
                <v:path arrowok="t"/>
                <v:fill type="solid"/>
              </v:shape>
            </v:group>
            <v:group style="position:absolute;left:6078;top:730;width:5;height:58" coordorigin="6078,730" coordsize="5,58">
              <v:shape style="position:absolute;left:6078;top:730;width:5;height:58" coordorigin="6078,730" coordsize="5,58" path="m6078,787l6083,787,6083,730,6078,730,6078,787xe" filled="true" fillcolor="#1f1a17" stroked="false">
                <v:path arrowok="t"/>
                <v:fill type="solid"/>
              </v:shape>
            </v:group>
            <v:group style="position:absolute;left:6078;top:790;width:5;height:59" coordorigin="6078,790" coordsize="5,59">
              <v:shape style="position:absolute;left:6078;top:790;width:5;height:59" coordorigin="6078,790" coordsize="5,59" path="m6078,848l6083,848,6083,790,6078,790,6078,848xe" filled="true" fillcolor="#1f1a17" stroked="false">
                <v:path arrowok="t"/>
                <v:fill type="solid"/>
              </v:shape>
            </v:group>
            <v:group style="position:absolute;left:6078;top:850;width:5;height:59" coordorigin="6078,850" coordsize="5,59">
              <v:shape style="position:absolute;left:6078;top:850;width:5;height:59" coordorigin="6078,850" coordsize="5,59" path="m6078,908l6083,908,6083,850,6078,850,6078,908xe" filled="true" fillcolor="#1f1a17" stroked="false">
                <v:path arrowok="t"/>
                <v:fill type="solid"/>
              </v:shape>
            </v:group>
            <v:group style="position:absolute;left:6078;top:913;width:5;height:58" coordorigin="6078,913" coordsize="5,58">
              <v:shape style="position:absolute;left:6078;top:913;width:5;height:58" coordorigin="6078,913" coordsize="5,58" path="m6078,971l6083,971,6083,913,6078,913,6078,971xe" filled="true" fillcolor="#1f1a17" stroked="false">
                <v:path arrowok="t"/>
                <v:fill type="solid"/>
              </v:shape>
            </v:group>
            <v:group style="position:absolute;left:6078;top:973;width:5;height:59" coordorigin="6078,973" coordsize="5,59">
              <v:shape style="position:absolute;left:6078;top:973;width:5;height:59" coordorigin="6078,973" coordsize="5,59" path="m6078,1032l6083,1032,6083,973,6078,973,6078,1032xe" filled="true" fillcolor="#1f1a17" stroked="false">
                <v:path arrowok="t"/>
                <v:fill type="solid"/>
              </v:shape>
            </v:group>
            <v:group style="position:absolute;left:6078;top:1033;width:5;height:59" coordorigin="6078,1033" coordsize="5,59">
              <v:shape style="position:absolute;left:6078;top:1033;width:5;height:59" coordorigin="6078,1033" coordsize="5,59" path="m6078,1092l6083,1092,6083,1033,6078,1033,6078,1092xe" filled="true" fillcolor="#1f1a17" stroked="false">
                <v:path arrowok="t"/>
                <v:fill type="solid"/>
              </v:shape>
            </v:group>
            <v:group style="position:absolute;left:6078;top:1096;width:5;height:59" coordorigin="6078,1096" coordsize="5,59">
              <v:shape style="position:absolute;left:6078;top:1096;width:5;height:59" coordorigin="6078,1096" coordsize="5,59" path="m6078,1154l6083,1154,6083,1096,6078,1096,6078,1154xe" filled="true" fillcolor="#1f1a17" stroked="false">
                <v:path arrowok="t"/>
                <v:fill type="solid"/>
              </v:shape>
            </v:group>
            <v:group style="position:absolute;left:6078;top:1157;width:5;height:59" coordorigin="6078,1157" coordsize="5,59">
              <v:shape style="position:absolute;left:6078;top:1157;width:5;height:59" coordorigin="6078,1157" coordsize="5,59" path="m6078,1215l6083,1215,6083,1157,6078,1157,6078,1215xe" filled="true" fillcolor="#1f1a17" stroked="false">
                <v:path arrowok="t"/>
                <v:fill type="solid"/>
              </v:shape>
            </v:group>
            <v:group style="position:absolute;left:6078;top:1217;width:5;height:59" coordorigin="6078,1217" coordsize="5,59">
              <v:shape style="position:absolute;left:6078;top:1217;width:5;height:59" coordorigin="6078,1217" coordsize="5,59" path="m6078,1275l6083,1275,6083,1217,6078,1217,6078,1275xe" filled="true" fillcolor="#1f1a17" stroked="false">
                <v:path arrowok="t"/>
                <v:fill type="solid"/>
              </v:shape>
            </v:group>
            <v:group style="position:absolute;left:6078;top:1279;width:5;height:59" coordorigin="6078,1279" coordsize="5,59">
              <v:shape style="position:absolute;left:6078;top:1279;width:5;height:59" coordorigin="6078,1279" coordsize="5,59" path="m6078,1338l6083,1338,6083,1279,6078,1279,6078,1338xe" filled="true" fillcolor="#1f1a17" stroked="false">
                <v:path arrowok="t"/>
                <v:fill type="solid"/>
              </v:shape>
            </v:group>
            <v:group style="position:absolute;left:6078;top:1341;width:5;height:58" coordorigin="6078,1341" coordsize="5,58">
              <v:shape style="position:absolute;left:6078;top:1341;width:5;height:58" coordorigin="6078,1341" coordsize="5,58" path="m6078,1398l6083,1398,6083,1341,6078,1341,6078,1398xe" filled="true" fillcolor="#1f1a17" stroked="false">
                <v:path arrowok="t"/>
                <v:fill type="solid"/>
              </v:shape>
            </v:group>
            <v:group style="position:absolute;left:6078;top:1401;width:5;height:59" coordorigin="6078,1401" coordsize="5,59">
              <v:shape style="position:absolute;left:6078;top:1401;width:5;height:59" coordorigin="6078,1401" coordsize="5,59" path="m6078,1459l6083,1459,6083,1401,6078,1401,6078,1459xe" filled="true" fillcolor="#1f1a17" stroked="false">
                <v:path arrowok="t"/>
                <v:fill type="solid"/>
              </v:shape>
            </v:group>
            <v:group style="position:absolute;left:6078;top:1463;width:5;height:59" coordorigin="6078,1463" coordsize="5,59">
              <v:shape style="position:absolute;left:6078;top:1463;width:5;height:59" coordorigin="6078,1463" coordsize="5,59" path="m6078,1521l6083,1521,6083,1463,6078,1463,6078,1521xe" filled="true" fillcolor="#1f1a17" stroked="false">
                <v:path arrowok="t"/>
                <v:fill type="solid"/>
              </v:shape>
            </v:group>
            <v:group style="position:absolute;left:6078;top:1524;width:5;height:58" coordorigin="6078,1524" coordsize="5,58">
              <v:shape style="position:absolute;left:6078;top:1524;width:5;height:58" coordorigin="6078,1524" coordsize="5,58" path="m6078,1581l6083,1581,6083,1524,6078,1524,6078,1581xe" filled="true" fillcolor="#1f1a17" stroked="false">
                <v:path arrowok="t"/>
                <v:fill type="solid"/>
              </v:shape>
            </v:group>
            <v:group style="position:absolute;left:6078;top:1584;width:5;height:59" coordorigin="6078,1584" coordsize="5,59">
              <v:shape style="position:absolute;left:6078;top:1584;width:5;height:59" coordorigin="6078,1584" coordsize="5,59" path="m6078,1643l6083,1643,6083,1584,6078,1584,6078,1643xe" filled="true" fillcolor="#1f1a17" stroked="false">
                <v:path arrowok="t"/>
                <v:fill type="solid"/>
              </v:shape>
            </v:group>
            <v:group style="position:absolute;left:6078;top:1647;width:5;height:59" coordorigin="6078,1647" coordsize="5,59">
              <v:shape style="position:absolute;left:6078;top:1647;width:5;height:59" coordorigin="6078,1647" coordsize="5,59" path="m6078,1705l6083,1705,6083,1647,6078,1647,6078,1705xe" filled="true" fillcolor="#1f1a17" stroked="false">
                <v:path arrowok="t"/>
                <v:fill type="solid"/>
              </v:shape>
            </v:group>
            <v:group style="position:absolute;left:6078;top:1708;width:5;height:58" coordorigin="6078,1708" coordsize="5,58">
              <v:shape style="position:absolute;left:6078;top:1708;width:5;height:58" coordorigin="6078,1708" coordsize="5,58" path="m6078,1765l6083,1765,6083,1708,6078,1708,6078,1765xe" filled="true" fillcolor="#1f1a17" stroked="false">
                <v:path arrowok="t"/>
                <v:fill type="solid"/>
              </v:shape>
            </v:group>
            <v:group style="position:absolute;left:6078;top:1770;width:5;height:58" coordorigin="6078,1770" coordsize="5,58">
              <v:shape style="position:absolute;left:6078;top:1770;width:5;height:58" coordorigin="6078,1770" coordsize="5,58" path="m6078,1827l6083,1827,6083,1770,6078,1770,6078,1827xe" filled="true" fillcolor="#1f1a17" stroked="false">
                <v:path arrowok="t"/>
                <v:fill type="solid"/>
              </v:shape>
            </v:group>
            <v:group style="position:absolute;left:6078;top:1830;width:5;height:59" coordorigin="6078,1830" coordsize="5,59">
              <v:shape style="position:absolute;left:6078;top:1830;width:5;height:59" coordorigin="6078,1830" coordsize="5,59" path="m6078,1889l6083,1889,6083,1830,6078,1830,6078,1889xe" filled="true" fillcolor="#1f1a17" stroked="false">
                <v:path arrowok="t"/>
                <v:fill type="solid"/>
              </v:shape>
            </v:group>
            <v:group style="position:absolute;left:6078;top:1890;width:5;height:59" coordorigin="6078,1890" coordsize="5,59">
              <v:shape style="position:absolute;left:6078;top:1890;width:5;height:59" coordorigin="6078,1890" coordsize="5,59" path="m6078,1949l6083,1949,6083,1890,6078,1890,6078,1949xe" filled="true" fillcolor="#1f1a17" stroked="false">
                <v:path arrowok="t"/>
                <v:fill type="solid"/>
              </v:shape>
            </v:group>
            <v:group style="position:absolute;left:6078;top:1954;width:5;height:58" coordorigin="6078,1954" coordsize="5,58">
              <v:shape style="position:absolute;left:6078;top:1954;width:5;height:58" coordorigin="6078,1954" coordsize="5,58" path="m6078,2011l6083,2011,6083,1954,6078,1954,6078,2011xe" filled="true" fillcolor="#1f1a17" stroked="false">
                <v:path arrowok="t"/>
                <v:fill type="solid"/>
              </v:shape>
            </v:group>
            <v:group style="position:absolute;left:6078;top:2014;width:5;height:59" coordorigin="6078,2014" coordsize="5,59">
              <v:shape style="position:absolute;left:6078;top:2014;width:5;height:59" coordorigin="6078,2014" coordsize="5,59" path="m6078,2072l6083,2072,6083,2014,6078,2014,6078,2072xe" filled="true" fillcolor="#1f1a17" stroked="false">
                <v:path arrowok="t"/>
                <v:fill type="solid"/>
              </v:shape>
            </v:group>
            <v:group style="position:absolute;left:6078;top:2074;width:5;height:59" coordorigin="6078,2074" coordsize="5,59">
              <v:shape style="position:absolute;left:6078;top:2074;width:5;height:59" coordorigin="6078,2074" coordsize="5,59" path="m6078,2132l6083,2132,6083,2074,6078,2074,6078,2132xe" filled="true" fillcolor="#1f1a17" stroked="false">
                <v:path arrowok="t"/>
                <v:fill type="solid"/>
              </v:shape>
            </v:group>
            <v:group style="position:absolute;left:6078;top:2136;width:5;height:59" coordorigin="6078,2136" coordsize="5,59">
              <v:shape style="position:absolute;left:6078;top:2136;width:5;height:59" coordorigin="6078,2136" coordsize="5,59" path="m6078,2195l6083,2195,6083,2136,6078,2136,6078,2195xe" filled="true" fillcolor="#1f1a17" stroked="false">
                <v:path arrowok="t"/>
                <v:fill type="solid"/>
              </v:shape>
            </v:group>
            <v:group style="position:absolute;left:6078;top:2197;width:5;height:22" coordorigin="6078,2197" coordsize="5,22">
              <v:shape style="position:absolute;left:6078;top:2197;width:5;height:22" coordorigin="6078,2197" coordsize="5,22" path="m6078,2219l6083,2219,6083,2197,6078,2197,6078,2219xe" filled="true" fillcolor="#1f1a17" stroked="false">
                <v:path arrowok="t"/>
                <v:fill type="solid"/>
              </v:shape>
            </v:group>
            <v:group style="position:absolute;left:4628;top:-7;width:5;height:59" coordorigin="4628,-7" coordsize="5,59">
              <v:shape style="position:absolute;left:4628;top:-7;width:5;height:59" coordorigin="4628,-7" coordsize="5,59" path="m4628,51l4633,51,4633,-7,4628,-7,4628,51xe" filled="true" fillcolor="#1f1a17" stroked="false">
                <v:path arrowok="t"/>
                <v:fill type="solid"/>
              </v:shape>
            </v:group>
            <v:group style="position:absolute;left:4628;top:55;width:5;height:59" coordorigin="4628,55" coordsize="5,59">
              <v:shape style="position:absolute;left:4628;top:55;width:5;height:59" coordorigin="4628,55" coordsize="5,59" path="m4628,114l4633,114,4633,55,4628,55,4628,114xe" filled="true" fillcolor="#1f1a17" stroked="false">
                <v:path arrowok="t"/>
                <v:fill type="solid"/>
              </v:shape>
            </v:group>
            <v:group style="position:absolute;left:4628;top:117;width:5;height:59" coordorigin="4628,117" coordsize="5,59">
              <v:shape style="position:absolute;left:4628;top:117;width:5;height:59" coordorigin="4628,117" coordsize="5,59" path="m4628,175l4633,175,4633,117,4628,117,4628,175xe" filled="true" fillcolor="#1f1a17" stroked="false">
                <v:path arrowok="t"/>
                <v:fill type="solid"/>
              </v:shape>
            </v:group>
            <v:group style="position:absolute;left:4628;top:179;width:5;height:59" coordorigin="4628,179" coordsize="5,59">
              <v:shape style="position:absolute;left:4628;top:179;width:5;height:59" coordorigin="4628,179" coordsize="5,59" path="m4628,237l4633,237,4633,179,4628,179,4628,237xe" filled="true" fillcolor="#1f1a17" stroked="false">
                <v:path arrowok="t"/>
                <v:fill type="solid"/>
              </v:shape>
            </v:group>
            <v:group style="position:absolute;left:4628;top:239;width:5;height:59" coordorigin="4628,239" coordsize="5,59">
              <v:shape style="position:absolute;left:4628;top:239;width:5;height:59" coordorigin="4628,239" coordsize="5,59" path="m4628,297l4633,297,4633,239,4628,239,4628,297xe" filled="true" fillcolor="#1f1a17" stroked="false">
                <v:path arrowok="t"/>
                <v:fill type="solid"/>
              </v:shape>
            </v:group>
            <v:group style="position:absolute;left:4628;top:300;width:5;height:58" coordorigin="4628,300" coordsize="5,58">
              <v:shape style="position:absolute;left:4628;top:300;width:5;height:58" coordorigin="4628,300" coordsize="5,58" path="m4628,357l4633,357,4633,300,4628,300,4628,357xe" filled="true" fillcolor="#1f1a17" stroked="false">
                <v:path arrowok="t"/>
                <v:fill type="solid"/>
              </v:shape>
            </v:group>
            <v:group style="position:absolute;left:4628;top:363;width:5;height:59" coordorigin="4628,363" coordsize="5,59">
              <v:shape style="position:absolute;left:4628;top:363;width:5;height:59" coordorigin="4628,363" coordsize="5,59" path="m4628,421l4633,421,4633,363,4628,363,4628,421xe" filled="true" fillcolor="#1f1a17" stroked="false">
                <v:path arrowok="t"/>
                <v:fill type="solid"/>
              </v:shape>
            </v:group>
            <v:group style="position:absolute;left:4628;top:423;width:5;height:59" coordorigin="4628,423" coordsize="5,59">
              <v:shape style="position:absolute;left:4628;top:423;width:5;height:59" coordorigin="4628,423" coordsize="5,59" path="m4628,481l4633,481,4633,423,4628,423,4628,481xe" filled="true" fillcolor="#1f1a17" stroked="false">
                <v:path arrowok="t"/>
                <v:fill type="solid"/>
              </v:shape>
            </v:group>
            <v:group style="position:absolute;left:4628;top:484;width:5;height:58" coordorigin="4628,484" coordsize="5,58">
              <v:shape style="position:absolute;left:4628;top:484;width:5;height:58" coordorigin="4628,484" coordsize="5,58" path="m4628,541l4633,541,4633,484,4628,484,4628,541xe" filled="true" fillcolor="#1f1a17" stroked="false">
                <v:path arrowok="t"/>
                <v:fill type="solid"/>
              </v:shape>
            </v:group>
            <v:group style="position:absolute;left:4628;top:546;width:5;height:59" coordorigin="4628,546" coordsize="5,59">
              <v:shape style="position:absolute;left:4628;top:546;width:5;height:59" coordorigin="4628,546" coordsize="5,59" path="m4628,605l4633,605,4633,546,4628,546,4628,605xe" filled="true" fillcolor="#1f1a17" stroked="false">
                <v:path arrowok="t"/>
                <v:fill type="solid"/>
              </v:shape>
            </v:group>
            <v:group style="position:absolute;left:4628;top:606;width:5;height:59" coordorigin="4628,606" coordsize="5,59">
              <v:shape style="position:absolute;left:4628;top:606;width:5;height:59" coordorigin="4628,606" coordsize="5,59" path="m4628,665l4633,665,4633,606,4628,606,4628,665xe" filled="true" fillcolor="#1f1a17" stroked="false">
                <v:path arrowok="t"/>
                <v:fill type="solid"/>
              </v:shape>
            </v:group>
            <v:group style="position:absolute;left:4628;top:666;width:5;height:59" coordorigin="4628,666" coordsize="5,59">
              <v:shape style="position:absolute;left:4628;top:666;width:5;height:59" coordorigin="4628,666" coordsize="5,59" path="m4628,725l4633,725,4633,666,4628,666,4628,725xe" filled="true" fillcolor="#1f1a17" stroked="false">
                <v:path arrowok="t"/>
                <v:fill type="solid"/>
              </v:shape>
            </v:group>
            <v:group style="position:absolute;left:4628;top:730;width:5;height:58" coordorigin="4628,730" coordsize="5,58">
              <v:shape style="position:absolute;left:4628;top:730;width:5;height:58" coordorigin="4628,730" coordsize="5,58" path="m4628,787l4633,787,4633,730,4628,730,4628,787xe" filled="true" fillcolor="#1f1a17" stroked="false">
                <v:path arrowok="t"/>
                <v:fill type="solid"/>
              </v:shape>
            </v:group>
            <v:group style="position:absolute;left:4628;top:790;width:5;height:59" coordorigin="4628,790" coordsize="5,59">
              <v:shape style="position:absolute;left:4628;top:790;width:5;height:59" coordorigin="4628,790" coordsize="5,59" path="m4628,848l4633,848,4633,790,4628,790,4628,848xe" filled="true" fillcolor="#1f1a17" stroked="false">
                <v:path arrowok="t"/>
                <v:fill type="solid"/>
              </v:shape>
            </v:group>
            <v:group style="position:absolute;left:4628;top:850;width:5;height:59" coordorigin="4628,850" coordsize="5,59">
              <v:shape style="position:absolute;left:4628;top:850;width:5;height:59" coordorigin="4628,850" coordsize="5,59" path="m4628,908l4633,908,4633,850,4628,850,4628,908xe" filled="true" fillcolor="#1f1a17" stroked="false">
                <v:path arrowok="t"/>
                <v:fill type="solid"/>
              </v:shape>
            </v:group>
            <v:group style="position:absolute;left:4628;top:913;width:5;height:58" coordorigin="4628,913" coordsize="5,58">
              <v:shape style="position:absolute;left:4628;top:913;width:5;height:58" coordorigin="4628,913" coordsize="5,58" path="m4628,971l4633,971,4633,913,4628,913,4628,971xe" filled="true" fillcolor="#1f1a17" stroked="false">
                <v:path arrowok="t"/>
                <v:fill type="solid"/>
              </v:shape>
            </v:group>
            <v:group style="position:absolute;left:4628;top:973;width:5;height:59" coordorigin="4628,973" coordsize="5,59">
              <v:shape style="position:absolute;left:4628;top:973;width:5;height:59" coordorigin="4628,973" coordsize="5,59" path="m4628,1032l4633,1032,4633,973,4628,973,4628,1032xe" filled="true" fillcolor="#1f1a17" stroked="false">
                <v:path arrowok="t"/>
                <v:fill type="solid"/>
              </v:shape>
            </v:group>
            <v:group style="position:absolute;left:4628;top:1033;width:5;height:59" coordorigin="4628,1033" coordsize="5,59">
              <v:shape style="position:absolute;left:4628;top:1033;width:5;height:59" coordorigin="4628,1033" coordsize="5,59" path="m4628,1092l4633,1092,4633,1033,4628,1033,4628,1092xe" filled="true" fillcolor="#1f1a17" stroked="false">
                <v:path arrowok="t"/>
                <v:fill type="solid"/>
              </v:shape>
            </v:group>
            <v:group style="position:absolute;left:4628;top:1096;width:5;height:59" coordorigin="4628,1096" coordsize="5,59">
              <v:shape style="position:absolute;left:4628;top:1096;width:5;height:59" coordorigin="4628,1096" coordsize="5,59" path="m4628,1154l4633,1154,4633,1096,4628,1096,4628,1154xe" filled="true" fillcolor="#1f1a17" stroked="false">
                <v:path arrowok="t"/>
                <v:fill type="solid"/>
              </v:shape>
            </v:group>
            <v:group style="position:absolute;left:4628;top:1157;width:5;height:59" coordorigin="4628,1157" coordsize="5,59">
              <v:shape style="position:absolute;left:4628;top:1157;width:5;height:59" coordorigin="4628,1157" coordsize="5,59" path="m4628,1215l4633,1215,4633,1157,4628,1157,4628,1215xe" filled="true" fillcolor="#1f1a17" stroked="false">
                <v:path arrowok="t"/>
                <v:fill type="solid"/>
              </v:shape>
            </v:group>
            <v:group style="position:absolute;left:4628;top:1217;width:5;height:59" coordorigin="4628,1217" coordsize="5,59">
              <v:shape style="position:absolute;left:4628;top:1217;width:5;height:59" coordorigin="4628,1217" coordsize="5,59" path="m4628,1275l4633,1275,4633,1217,4628,1217,4628,1275xe" filled="true" fillcolor="#1f1a17" stroked="false">
                <v:path arrowok="t"/>
                <v:fill type="solid"/>
              </v:shape>
            </v:group>
            <v:group style="position:absolute;left:4628;top:1279;width:5;height:59" coordorigin="4628,1279" coordsize="5,59">
              <v:shape style="position:absolute;left:4628;top:1279;width:5;height:59" coordorigin="4628,1279" coordsize="5,59" path="m4628,1338l4633,1338,4633,1279,4628,1279,4628,1338xe" filled="true" fillcolor="#1f1a17" stroked="false">
                <v:path arrowok="t"/>
                <v:fill type="solid"/>
              </v:shape>
            </v:group>
            <v:group style="position:absolute;left:4628;top:1341;width:5;height:58" coordorigin="4628,1341" coordsize="5,58">
              <v:shape style="position:absolute;left:4628;top:1341;width:5;height:58" coordorigin="4628,1341" coordsize="5,58" path="m4628,1398l4633,1398,4633,1341,4628,1341,4628,1398xe" filled="true" fillcolor="#1f1a17" stroked="false">
                <v:path arrowok="t"/>
                <v:fill type="solid"/>
              </v:shape>
            </v:group>
            <v:group style="position:absolute;left:4628;top:1401;width:5;height:59" coordorigin="4628,1401" coordsize="5,59">
              <v:shape style="position:absolute;left:4628;top:1401;width:5;height:59" coordorigin="4628,1401" coordsize="5,59" path="m4628,1459l4633,1459,4633,1401,4628,1401,4628,1459xe" filled="true" fillcolor="#1f1a17" stroked="false">
                <v:path arrowok="t"/>
                <v:fill type="solid"/>
              </v:shape>
            </v:group>
            <v:group style="position:absolute;left:4628;top:1463;width:5;height:59" coordorigin="4628,1463" coordsize="5,59">
              <v:shape style="position:absolute;left:4628;top:1463;width:5;height:59" coordorigin="4628,1463" coordsize="5,59" path="m4628,1521l4633,1521,4633,1463,4628,1463,4628,1521xe" filled="true" fillcolor="#1f1a17" stroked="false">
                <v:path arrowok="t"/>
                <v:fill type="solid"/>
              </v:shape>
            </v:group>
            <v:group style="position:absolute;left:4628;top:1524;width:5;height:58" coordorigin="4628,1524" coordsize="5,58">
              <v:shape style="position:absolute;left:4628;top:1524;width:5;height:58" coordorigin="4628,1524" coordsize="5,58" path="m4628,1581l4633,1581,4633,1524,4628,1524,4628,1581xe" filled="true" fillcolor="#1f1a17" stroked="false">
                <v:path arrowok="t"/>
                <v:fill type="solid"/>
              </v:shape>
            </v:group>
            <v:group style="position:absolute;left:4628;top:1584;width:5;height:59" coordorigin="4628,1584" coordsize="5,59">
              <v:shape style="position:absolute;left:4628;top:1584;width:5;height:59" coordorigin="4628,1584" coordsize="5,59" path="m4628,1643l4633,1643,4633,1584,4628,1584,4628,1643xe" filled="true" fillcolor="#1f1a17" stroked="false">
                <v:path arrowok="t"/>
                <v:fill type="solid"/>
              </v:shape>
            </v:group>
            <v:group style="position:absolute;left:4628;top:1647;width:5;height:59" coordorigin="4628,1647" coordsize="5,59">
              <v:shape style="position:absolute;left:4628;top:1647;width:5;height:59" coordorigin="4628,1647" coordsize="5,59" path="m4628,1705l4633,1705,4633,1647,4628,1647,4628,1705xe" filled="true" fillcolor="#1f1a17" stroked="false">
                <v:path arrowok="t"/>
                <v:fill type="solid"/>
              </v:shape>
            </v:group>
            <v:group style="position:absolute;left:4628;top:1708;width:5;height:58" coordorigin="4628,1708" coordsize="5,58">
              <v:shape style="position:absolute;left:4628;top:1708;width:5;height:58" coordorigin="4628,1708" coordsize="5,58" path="m4628,1765l4633,1765,4633,1708,4628,1708,4628,1765xe" filled="true" fillcolor="#1f1a17" stroked="false">
                <v:path arrowok="t"/>
                <v:fill type="solid"/>
              </v:shape>
            </v:group>
            <v:group style="position:absolute;left:4628;top:1770;width:5;height:58" coordorigin="4628,1770" coordsize="5,58">
              <v:shape style="position:absolute;left:4628;top:1770;width:5;height:58" coordorigin="4628,1770" coordsize="5,58" path="m4628,1827l4633,1827,4633,1770,4628,1770,4628,1827xe" filled="true" fillcolor="#1f1a17" stroked="false">
                <v:path arrowok="t"/>
                <v:fill type="solid"/>
              </v:shape>
            </v:group>
            <v:group style="position:absolute;left:4628;top:1830;width:5;height:59" coordorigin="4628,1830" coordsize="5,59">
              <v:shape style="position:absolute;left:4628;top:1830;width:5;height:59" coordorigin="4628,1830" coordsize="5,59" path="m4628,1889l4633,1889,4633,1830,4628,1830,4628,1889xe" filled="true" fillcolor="#1f1a17" stroked="false">
                <v:path arrowok="t"/>
                <v:fill type="solid"/>
              </v:shape>
            </v:group>
            <v:group style="position:absolute;left:4628;top:1890;width:5;height:59" coordorigin="4628,1890" coordsize="5,59">
              <v:shape style="position:absolute;left:4628;top:1890;width:5;height:59" coordorigin="4628,1890" coordsize="5,59" path="m4628,1949l4633,1949,4633,1890,4628,1890,4628,1949xe" filled="true" fillcolor="#1f1a17" stroked="false">
                <v:path arrowok="t"/>
                <v:fill type="solid"/>
              </v:shape>
            </v:group>
            <v:group style="position:absolute;left:4628;top:1954;width:5;height:58" coordorigin="4628,1954" coordsize="5,58">
              <v:shape style="position:absolute;left:4628;top:1954;width:5;height:58" coordorigin="4628,1954" coordsize="5,58" path="m4628,2011l4633,2011,4633,1954,4628,1954,4628,2011xe" filled="true" fillcolor="#1f1a17" stroked="false">
                <v:path arrowok="t"/>
                <v:fill type="solid"/>
              </v:shape>
            </v:group>
            <v:group style="position:absolute;left:4628;top:2014;width:5;height:59" coordorigin="4628,2014" coordsize="5,59">
              <v:shape style="position:absolute;left:4628;top:2014;width:5;height:59" coordorigin="4628,2014" coordsize="5,59" path="m4628,2072l4633,2072,4633,2014,4628,2014,4628,2072xe" filled="true" fillcolor="#1f1a17" stroked="false">
                <v:path arrowok="t"/>
                <v:fill type="solid"/>
              </v:shape>
            </v:group>
            <v:group style="position:absolute;left:4628;top:2074;width:5;height:59" coordorigin="4628,2074" coordsize="5,59">
              <v:shape style="position:absolute;left:4628;top:2074;width:5;height:59" coordorigin="4628,2074" coordsize="5,59" path="m4628,2132l4633,2132,4633,2074,4628,2074,4628,2132xe" filled="true" fillcolor="#1f1a17" stroked="false">
                <v:path arrowok="t"/>
                <v:fill type="solid"/>
              </v:shape>
            </v:group>
            <v:group style="position:absolute;left:4628;top:2136;width:5;height:59" coordorigin="4628,2136" coordsize="5,59">
              <v:shape style="position:absolute;left:4628;top:2136;width:5;height:59" coordorigin="4628,2136" coordsize="5,59" path="m4628,2195l4633,2195,4633,2136,4628,2136,4628,2195xe" filled="true" fillcolor="#1f1a17" stroked="false">
                <v:path arrowok="t"/>
                <v:fill type="solid"/>
              </v:shape>
            </v:group>
            <v:group style="position:absolute;left:4628;top:2197;width:5;height:24" coordorigin="4628,2197" coordsize="5,24">
              <v:shape style="position:absolute;left:4628;top:2197;width:5;height:24" coordorigin="4628,2197" coordsize="5,24" path="m4628,2221l4633,2221,4633,2197,4628,2197,4628,2221xe" filled="true" fillcolor="#1f1a17" stroked="false">
                <v:path arrowok="t"/>
                <v:fill type="solid"/>
              </v:shape>
            </v:group>
            <v:group style="position:absolute;left:5551;top:-2;width:5;height:59" coordorigin="5551,-2" coordsize="5,59">
              <v:shape style="position:absolute;left:5551;top:-2;width:5;height:59" coordorigin="5551,-2" coordsize="5,59" path="m5551,56l5556,56,5556,-2,5551,-2,5551,56xe" filled="true" fillcolor="#1f1a17" stroked="false">
                <v:path arrowok="t"/>
                <v:fill type="solid"/>
              </v:shape>
            </v:group>
            <v:group style="position:absolute;left:5551;top:58;width:5;height:59" coordorigin="5551,58" coordsize="5,59">
              <v:shape style="position:absolute;left:5551;top:58;width:5;height:59" coordorigin="5551,58" coordsize="5,59" path="m5551,116l5556,116,5556,58,5551,58,5551,116xe" filled="true" fillcolor="#1f1a17" stroked="false">
                <v:path arrowok="t"/>
                <v:fill type="solid"/>
              </v:shape>
            </v:group>
            <v:group style="position:absolute;left:5551;top:119;width:5;height:58" coordorigin="5551,119" coordsize="5,58">
              <v:shape style="position:absolute;left:5551;top:119;width:5;height:58" coordorigin="5551,119" coordsize="5,58" path="m5551,176l5556,176,5556,119,5551,119,5551,176xe" filled="true" fillcolor="#1f1a17" stroked="false">
                <v:path arrowok="t"/>
                <v:fill type="solid"/>
              </v:shape>
            </v:group>
            <v:group style="position:absolute;left:5551;top:181;width:5;height:58" coordorigin="5551,181" coordsize="5,58">
              <v:shape style="position:absolute;left:5551;top:181;width:5;height:58" coordorigin="5551,181" coordsize="5,58" path="m5551,239l5556,239,5556,181,5551,181,5551,239xe" filled="true" fillcolor="#1f1a17" stroked="false">
                <v:path arrowok="t"/>
                <v:fill type="solid"/>
              </v:shape>
            </v:group>
            <v:group style="position:absolute;left:5551;top:241;width:5;height:59" coordorigin="5551,241" coordsize="5,59">
              <v:shape style="position:absolute;left:5551;top:241;width:5;height:59" coordorigin="5551,241" coordsize="5,59" path="m5551,300l5556,300,5556,241,5551,241,5551,300xe" filled="true" fillcolor="#1f1a17" stroked="false">
                <v:path arrowok="t"/>
                <v:fill type="solid"/>
              </v:shape>
            </v:group>
            <v:group style="position:absolute;left:5551;top:304;width:5;height:56" coordorigin="5551,304" coordsize="5,56">
              <v:shape style="position:absolute;left:5551;top:304;width:5;height:56" coordorigin="5551,304" coordsize="5,56" path="m5551,360l5556,360,5556,304,5551,304,5551,360xe" filled="true" fillcolor="#1f1a17" stroked="false">
                <v:path arrowok="t"/>
                <v:fill type="solid"/>
              </v:shape>
            </v:group>
            <v:group style="position:absolute;left:5551;top:365;width:5;height:58" coordorigin="5551,365" coordsize="5,58">
              <v:shape style="position:absolute;left:5551;top:365;width:5;height:58" coordorigin="5551,365" coordsize="5,58" path="m5551,422l5556,422,5556,365,5551,365,5551,422xe" filled="true" fillcolor="#1f1a17" stroked="false">
                <v:path arrowok="t"/>
                <v:fill type="solid"/>
              </v:shape>
            </v:group>
            <v:group style="position:absolute;left:5551;top:425;width:5;height:59" coordorigin="5551,425" coordsize="5,59">
              <v:shape style="position:absolute;left:5551;top:425;width:5;height:59" coordorigin="5551,425" coordsize="5,59" path="m5551,483l5556,483,5556,425,5551,425,5551,483xe" filled="true" fillcolor="#1f1a17" stroked="false">
                <v:path arrowok="t"/>
                <v:fill type="solid"/>
              </v:shape>
            </v:group>
            <v:group style="position:absolute;left:5551;top:487;width:5;height:59" coordorigin="5551,487" coordsize="5,59">
              <v:shape style="position:absolute;left:5551;top:487;width:5;height:59" coordorigin="5551,487" coordsize="5,59" path="m5551,546l5556,546,5556,487,5551,487,5551,546xe" filled="true" fillcolor="#1f1a17" stroked="false">
                <v:path arrowok="t"/>
                <v:fill type="solid"/>
              </v:shape>
            </v:group>
            <v:group style="position:absolute;left:5551;top:549;width:5;height:58" coordorigin="5551,549" coordsize="5,58">
              <v:shape style="position:absolute;left:5551;top:549;width:5;height:58" coordorigin="5551,549" coordsize="5,58" path="m5551,606l5556,606,5556,549,5551,549,5551,606xe" filled="true" fillcolor="#1f1a17" stroked="false">
                <v:path arrowok="t"/>
                <v:fill type="solid"/>
              </v:shape>
            </v:group>
            <v:group style="position:absolute;left:5551;top:609;width:5;height:59" coordorigin="5551,609" coordsize="5,59">
              <v:shape style="position:absolute;left:5551;top:609;width:5;height:59" coordorigin="5551,609" coordsize="5,59" path="m5551,667l5556,667,5556,609,5551,609,5551,667xe" filled="true" fillcolor="#1f1a17" stroked="false">
                <v:path arrowok="t"/>
                <v:fill type="solid"/>
              </v:shape>
            </v:group>
            <v:group style="position:absolute;left:5551;top:671;width:5;height:59" coordorigin="5551,671" coordsize="5,59">
              <v:shape style="position:absolute;left:5551;top:671;width:5;height:59" coordorigin="5551,671" coordsize="5,59" path="m5551,729l5556,729,5556,671,5551,671,5551,729xe" filled="true" fillcolor="#1f1a17" stroked="false">
                <v:path arrowok="t"/>
                <v:fill type="solid"/>
              </v:shape>
            </v:group>
            <v:group style="position:absolute;left:5551;top:731;width:5;height:59" coordorigin="5551,731" coordsize="5,59">
              <v:shape style="position:absolute;left:5551;top:731;width:5;height:59" coordorigin="5551,731" coordsize="5,59" path="m5551,789l5556,789,5556,731,5551,731,5551,789xe" filled="true" fillcolor="#1f1a17" stroked="false">
                <v:path arrowok="t"/>
                <v:fill type="solid"/>
              </v:shape>
            </v:group>
            <v:group style="position:absolute;left:5551;top:792;width:5;height:59" coordorigin="5551,792" coordsize="5,59">
              <v:shape style="position:absolute;left:5551;top:792;width:5;height:59" coordorigin="5551,792" coordsize="5,59" path="m5551,851l5556,851,5556,792,5551,792,5551,851xe" filled="true" fillcolor="#1f1a17" stroked="false">
                <v:path arrowok="t"/>
                <v:fill type="solid"/>
              </v:shape>
            </v:group>
            <v:group style="position:absolute;left:5551;top:855;width:5;height:59" coordorigin="5551,855" coordsize="5,59">
              <v:shape style="position:absolute;left:5551;top:855;width:5;height:59" coordorigin="5551,855" coordsize="5,59" path="m5551,913l5556,913,5556,855,5551,855,5551,913xe" filled="true" fillcolor="#1f1a17" stroked="false">
                <v:path arrowok="t"/>
                <v:fill type="solid"/>
              </v:shape>
            </v:group>
            <v:group style="position:absolute;left:5551;top:915;width:5;height:59" coordorigin="5551,915" coordsize="5,59">
              <v:shape style="position:absolute;left:5551;top:915;width:5;height:59" coordorigin="5551,915" coordsize="5,59" path="m5551,973l5556,973,5556,915,5551,915,5551,973xe" filled="true" fillcolor="#1f1a17" stroked="false">
                <v:path arrowok="t"/>
                <v:fill type="solid"/>
              </v:shape>
            </v:group>
            <v:group style="position:absolute;left:5551;top:976;width:5;height:58" coordorigin="5551,976" coordsize="5,58">
              <v:shape style="position:absolute;left:5551;top:976;width:5;height:58" coordorigin="5551,976" coordsize="5,58" path="m5551,1033l5556,1033,5556,976,5551,976,5551,1033xe" filled="true" fillcolor="#1f1a17" stroked="false">
                <v:path arrowok="t"/>
                <v:fill type="solid"/>
              </v:shape>
            </v:group>
            <v:group style="position:absolute;left:5551;top:1038;width:5;height:59" coordorigin="5551,1038" coordsize="5,59">
              <v:shape style="position:absolute;left:5551;top:1038;width:5;height:59" coordorigin="5551,1038" coordsize="5,59" path="m5551,1097l5556,1097,5556,1038,5551,1038,5551,1097xe" filled="true" fillcolor="#1f1a17" stroked="false">
                <v:path arrowok="t"/>
                <v:fill type="solid"/>
              </v:shape>
            </v:group>
            <v:group style="position:absolute;left:5551;top:1098;width:5;height:59" coordorigin="5551,1098" coordsize="5,59">
              <v:shape style="position:absolute;left:5551;top:1098;width:5;height:59" coordorigin="5551,1098" coordsize="5,59" path="m5551,1157l5556,1157,5556,1098,5551,1098,5551,1157xe" filled="true" fillcolor="#1f1a17" stroked="false">
                <v:path arrowok="t"/>
                <v:fill type="solid"/>
              </v:shape>
            </v:group>
            <v:group style="position:absolute;left:5551;top:1159;width:5;height:58" coordorigin="5551,1159" coordsize="5,58">
              <v:shape style="position:absolute;left:5551;top:1159;width:5;height:58" coordorigin="5551,1159" coordsize="5,58" path="m5551,1217l5556,1217,5556,1159,5551,1159,5551,1217xe" filled="true" fillcolor="#1f1a17" stroked="false">
                <v:path arrowok="t"/>
                <v:fill type="solid"/>
              </v:shape>
            </v:group>
            <v:group style="position:absolute;left:5551;top:1222;width:5;height:59" coordorigin="5551,1222" coordsize="5,59">
              <v:shape style="position:absolute;left:5551;top:1222;width:5;height:59" coordorigin="5551,1222" coordsize="5,59" path="m5551,1280l5556,1280,5556,1222,5551,1222,5551,1280xe" filled="true" fillcolor="#1f1a17" stroked="false">
                <v:path arrowok="t"/>
                <v:fill type="solid"/>
              </v:shape>
            </v:group>
            <v:group style="position:absolute;left:5551;top:1282;width:5;height:59" coordorigin="5551,1282" coordsize="5,59">
              <v:shape style="position:absolute;left:5551;top:1282;width:5;height:59" coordorigin="5551,1282" coordsize="5,59" path="m5551,1340l5556,1340,5556,1282,5551,1282,5551,1340xe" filled="true" fillcolor="#1f1a17" stroked="false">
                <v:path arrowok="t"/>
                <v:fill type="solid"/>
              </v:shape>
            </v:group>
            <v:group style="position:absolute;left:5551;top:1343;width:5;height:58" coordorigin="5551,1343" coordsize="5,58">
              <v:shape style="position:absolute;left:5551;top:1343;width:5;height:58" coordorigin="5551,1343" coordsize="5,58" path="m5551,1400l5556,1400,5556,1343,5551,1343,5551,1400xe" filled="true" fillcolor="#1f1a17" stroked="false">
                <v:path arrowok="t"/>
                <v:fill type="solid"/>
              </v:shape>
            </v:group>
            <v:group style="position:absolute;left:5551;top:1405;width:5;height:58" coordorigin="5551,1405" coordsize="5,58">
              <v:shape style="position:absolute;left:5551;top:1405;width:5;height:58" coordorigin="5551,1405" coordsize="5,58" path="m5551,1463l5556,1463,5556,1405,5551,1405,5551,1463xe" filled="true" fillcolor="#1f1a17" stroked="false">
                <v:path arrowok="t"/>
                <v:fill type="solid"/>
              </v:shape>
            </v:group>
            <v:group style="position:absolute;left:5551;top:1465;width:5;height:59" coordorigin="5551,1465" coordsize="5,59">
              <v:shape style="position:absolute;left:5551;top:1465;width:5;height:59" coordorigin="5551,1465" coordsize="5,59" path="m5551,1524l5556,1524,5556,1465,5551,1465,5551,1524xe" filled="true" fillcolor="#1f1a17" stroked="false">
                <v:path arrowok="t"/>
                <v:fill type="solid"/>
              </v:shape>
            </v:group>
            <v:group style="position:absolute;left:5551;top:1525;width:5;height:59" coordorigin="5551,1525" coordsize="5,59">
              <v:shape style="position:absolute;left:5551;top:1525;width:5;height:59" coordorigin="5551,1525" coordsize="5,59" path="m5551,1584l5556,1584,5556,1525,5551,1525,5551,1584xe" filled="true" fillcolor="#1f1a17" stroked="false">
                <v:path arrowok="t"/>
                <v:fill type="solid"/>
              </v:shape>
            </v:group>
            <v:group style="position:absolute;left:5551;top:1589;width:5;height:58" coordorigin="5551,1589" coordsize="5,58">
              <v:shape style="position:absolute;left:5551;top:1589;width:5;height:58" coordorigin="5551,1589" coordsize="5,58" path="m5551,1646l5556,1646,5556,1589,5551,1589,5551,1646xe" filled="true" fillcolor="#1f1a17" stroked="false">
                <v:path arrowok="t"/>
                <v:fill type="solid"/>
              </v:shape>
            </v:group>
            <v:group style="position:absolute;left:5551;top:1649;width:5;height:59" coordorigin="5551,1649" coordsize="5,59">
              <v:shape style="position:absolute;left:5551;top:1649;width:5;height:59" coordorigin="5551,1649" coordsize="5,59" path="m5551,1707l5556,1707,5556,1649,5551,1649,5551,1707xe" filled="true" fillcolor="#1f1a17" stroked="false">
                <v:path arrowok="t"/>
                <v:fill type="solid"/>
              </v:shape>
            </v:group>
            <v:group style="position:absolute;left:5551;top:1709;width:5;height:59" coordorigin="5551,1709" coordsize="5,59">
              <v:shape style="position:absolute;left:5551;top:1709;width:5;height:59" coordorigin="5551,1709" coordsize="5,59" path="m5551,1767l5556,1767,5556,1709,5551,1709,5551,1767xe" filled="true" fillcolor="#1f1a17" stroked="false">
                <v:path arrowok="t"/>
                <v:fill type="solid"/>
              </v:shape>
            </v:group>
            <v:group style="position:absolute;left:5551;top:1771;width:5;height:59" coordorigin="5551,1771" coordsize="5,59">
              <v:shape style="position:absolute;left:5551;top:1771;width:5;height:59" coordorigin="5551,1771" coordsize="5,59" path="m5551,1830l5556,1830,5556,1771,5551,1771,5551,1830xe" filled="true" fillcolor="#1f1a17" stroked="false">
                <v:path arrowok="t"/>
                <v:fill type="solid"/>
              </v:shape>
            </v:group>
            <v:group style="position:absolute;left:5551;top:1833;width:5;height:59" coordorigin="5551,1833" coordsize="5,59">
              <v:shape style="position:absolute;left:5551;top:1833;width:5;height:59" coordorigin="5551,1833" coordsize="5,59" path="m5551,1891l5556,1891,5556,1833,5551,1833,5551,1891xe" filled="true" fillcolor="#1f1a17" stroked="false">
                <v:path arrowok="t"/>
                <v:fill type="solid"/>
              </v:shape>
            </v:group>
            <v:group style="position:absolute;left:5551;top:1895;width:5;height:56" coordorigin="5551,1895" coordsize="5,56">
              <v:shape style="position:absolute;left:5551;top:1895;width:5;height:56" coordorigin="5551,1895" coordsize="5,56" path="m5551,1951l5556,1951,5556,1895,5551,1895,5551,1951xe" filled="true" fillcolor="#1f1a17" stroked="false">
                <v:path arrowok="t"/>
                <v:fill type="solid"/>
              </v:shape>
            </v:group>
            <v:group style="position:absolute;left:5551;top:1955;width:5;height:59" coordorigin="5551,1955" coordsize="5,59">
              <v:shape style="position:absolute;left:5551;top:1955;width:5;height:59" coordorigin="5551,1955" coordsize="5,59" path="m5551,2013l5556,2013,5556,1955,5551,1955,5551,2013xe" filled="true" fillcolor="#1f1a17" stroked="false">
                <v:path arrowok="t"/>
                <v:fill type="solid"/>
              </v:shape>
            </v:group>
            <v:group style="position:absolute;left:5551;top:2016;width:5;height:59" coordorigin="5551,2016" coordsize="5,59">
              <v:shape style="position:absolute;left:5551;top:2016;width:5;height:59" coordorigin="5551,2016" coordsize="5,59" path="m5551,2075l5556,2075,5556,2016,5551,2016,5551,2075xe" filled="true" fillcolor="#1f1a17" stroked="false">
                <v:path arrowok="t"/>
                <v:fill type="solid"/>
              </v:shape>
            </v:group>
            <v:group style="position:absolute;left:5551;top:2079;width:5;height:59" coordorigin="5551,2079" coordsize="5,59">
              <v:shape style="position:absolute;left:5551;top:2079;width:5;height:59" coordorigin="5551,2079" coordsize="5,59" path="m5551,2137l5556,2137,5556,2079,5551,2079,5551,2137xe" filled="true" fillcolor="#1f1a17" stroked="false">
                <v:path arrowok="t"/>
                <v:fill type="solid"/>
              </v:shape>
            </v:group>
            <v:group style="position:absolute;left:5551;top:2139;width:5;height:59" coordorigin="5551,2139" coordsize="5,59">
              <v:shape style="position:absolute;left:5551;top:2139;width:5;height:59" coordorigin="5551,2139" coordsize="5,59" path="m5551,2197l5556,2197,5556,2139,5551,2139,5551,2197xe" filled="true" fillcolor="#1f1a17" stroked="false">
                <v:path arrowok="t"/>
                <v:fill type="solid"/>
              </v:shape>
            </v:group>
            <v:group style="position:absolute;left:5551;top:2200;width:5;height:22" coordorigin="5551,2200" coordsize="5,22">
              <v:shape style="position:absolute;left:5551;top:2200;width:5;height:22" coordorigin="5551,2200" coordsize="5,22" path="m5551,2221l5556,2221,5556,2200,5551,2200,5551,2221xe" filled="true" fillcolor="#1f1a17" stroked="false">
                <v:path arrowok="t"/>
                <v:fill type="solid"/>
              </v:shape>
            </v:group>
            <v:group style="position:absolute;left:5034;top:-2;width:8;height:59" coordorigin="5034,-2" coordsize="8,59">
              <v:shape style="position:absolute;left:5034;top:-2;width:8;height:59" coordorigin="5034,-2" coordsize="8,59" path="m5034,56l5041,56,5041,-2,5034,-2,5034,56xe" filled="true" fillcolor="#1f1a17" stroked="false">
                <v:path arrowok="t"/>
                <v:fill type="solid"/>
              </v:shape>
            </v:group>
            <v:group style="position:absolute;left:5034;top:58;width:8;height:59" coordorigin="5034,58" coordsize="8,59">
              <v:shape style="position:absolute;left:5034;top:58;width:8;height:59" coordorigin="5034,58" coordsize="8,59" path="m5034,116l5041,116,5041,58,5034,58,5034,116xe" filled="true" fillcolor="#1f1a17" stroked="false">
                <v:path arrowok="t"/>
                <v:fill type="solid"/>
              </v:shape>
            </v:group>
            <v:group style="position:absolute;left:5034;top:119;width:8;height:58" coordorigin="5034,119" coordsize="8,58">
              <v:shape style="position:absolute;left:5034;top:119;width:8;height:58" coordorigin="5034,119" coordsize="8,58" path="m5034,176l5041,176,5041,119,5034,119,5034,176xe" filled="true" fillcolor="#1f1a17" stroked="false">
                <v:path arrowok="t"/>
                <v:fill type="solid"/>
              </v:shape>
            </v:group>
            <v:group style="position:absolute;left:5034;top:181;width:8;height:58" coordorigin="5034,181" coordsize="8,58">
              <v:shape style="position:absolute;left:5034;top:181;width:8;height:58" coordorigin="5034,181" coordsize="8,58" path="m5034,239l5041,239,5041,181,5034,181,5034,239xe" filled="true" fillcolor="#1f1a17" stroked="false">
                <v:path arrowok="t"/>
                <v:fill type="solid"/>
              </v:shape>
            </v:group>
            <v:group style="position:absolute;left:5034;top:241;width:8;height:59" coordorigin="5034,241" coordsize="8,59">
              <v:shape style="position:absolute;left:5034;top:241;width:8;height:59" coordorigin="5034,241" coordsize="8,59" path="m5034,300l5041,300,5041,241,5034,241,5034,300xe" filled="true" fillcolor="#1f1a17" stroked="false">
                <v:path arrowok="t"/>
                <v:fill type="solid"/>
              </v:shape>
            </v:group>
            <v:group style="position:absolute;left:5034;top:304;width:8;height:56" coordorigin="5034,304" coordsize="8,56">
              <v:shape style="position:absolute;left:5034;top:304;width:8;height:56" coordorigin="5034,304" coordsize="8,56" path="m5034,360l5041,360,5041,304,5034,304,5034,360xe" filled="true" fillcolor="#1f1a17" stroked="false">
                <v:path arrowok="t"/>
                <v:fill type="solid"/>
              </v:shape>
            </v:group>
            <v:group style="position:absolute;left:5034;top:365;width:8;height:58" coordorigin="5034,365" coordsize="8,58">
              <v:shape style="position:absolute;left:5034;top:365;width:8;height:58" coordorigin="5034,365" coordsize="8,58" path="m5034,422l5041,422,5041,365,5034,365,5034,422xe" filled="true" fillcolor="#1f1a17" stroked="false">
                <v:path arrowok="t"/>
                <v:fill type="solid"/>
              </v:shape>
            </v:group>
            <v:group style="position:absolute;left:5034;top:425;width:8;height:59" coordorigin="5034,425" coordsize="8,59">
              <v:shape style="position:absolute;left:5034;top:425;width:8;height:59" coordorigin="5034,425" coordsize="8,59" path="m5034,483l5041,483,5041,425,5034,425,5034,483xe" filled="true" fillcolor="#1f1a17" stroked="false">
                <v:path arrowok="t"/>
                <v:fill type="solid"/>
              </v:shape>
            </v:group>
            <v:group style="position:absolute;left:5034;top:487;width:8;height:59" coordorigin="5034,487" coordsize="8,59">
              <v:shape style="position:absolute;left:5034;top:487;width:8;height:59" coordorigin="5034,487" coordsize="8,59" path="m5034,546l5041,546,5041,487,5034,487,5034,546xe" filled="true" fillcolor="#1f1a17" stroked="false">
                <v:path arrowok="t"/>
                <v:fill type="solid"/>
              </v:shape>
            </v:group>
            <v:group style="position:absolute;left:5034;top:549;width:8;height:58" coordorigin="5034,549" coordsize="8,58">
              <v:shape style="position:absolute;left:5034;top:549;width:8;height:58" coordorigin="5034,549" coordsize="8,58" path="m5034,606l5041,606,5041,549,5034,549,5034,606xe" filled="true" fillcolor="#1f1a17" stroked="false">
                <v:path arrowok="t"/>
                <v:fill type="solid"/>
              </v:shape>
            </v:group>
            <v:group style="position:absolute;left:5034;top:609;width:8;height:59" coordorigin="5034,609" coordsize="8,59">
              <v:shape style="position:absolute;left:5034;top:609;width:8;height:59" coordorigin="5034,609" coordsize="8,59" path="m5034,667l5041,667,5041,609,5034,609,5034,667xe" filled="true" fillcolor="#1f1a17" stroked="false">
                <v:path arrowok="t"/>
                <v:fill type="solid"/>
              </v:shape>
            </v:group>
            <v:group style="position:absolute;left:5034;top:671;width:8;height:59" coordorigin="5034,671" coordsize="8,59">
              <v:shape style="position:absolute;left:5034;top:671;width:8;height:59" coordorigin="5034,671" coordsize="8,59" path="m5034,729l5041,729,5041,671,5034,671,5034,729xe" filled="true" fillcolor="#1f1a17" stroked="false">
                <v:path arrowok="t"/>
                <v:fill type="solid"/>
              </v:shape>
            </v:group>
            <v:group style="position:absolute;left:5034;top:731;width:8;height:59" coordorigin="5034,731" coordsize="8,59">
              <v:shape style="position:absolute;left:5034;top:731;width:8;height:59" coordorigin="5034,731" coordsize="8,59" path="m5034,789l5041,789,5041,731,5034,731,5034,789xe" filled="true" fillcolor="#1f1a17" stroked="false">
                <v:path arrowok="t"/>
                <v:fill type="solid"/>
              </v:shape>
            </v:group>
            <v:group style="position:absolute;left:5034;top:792;width:8;height:59" coordorigin="5034,792" coordsize="8,59">
              <v:shape style="position:absolute;left:5034;top:792;width:8;height:59" coordorigin="5034,792" coordsize="8,59" path="m5034,851l5041,851,5041,792,5034,792,5034,851xe" filled="true" fillcolor="#1f1a17" stroked="false">
                <v:path arrowok="t"/>
                <v:fill type="solid"/>
              </v:shape>
            </v:group>
            <v:group style="position:absolute;left:5034;top:855;width:8;height:59" coordorigin="5034,855" coordsize="8,59">
              <v:shape style="position:absolute;left:5034;top:855;width:8;height:59" coordorigin="5034,855" coordsize="8,59" path="m5034,913l5041,913,5041,855,5034,855,5034,913xe" filled="true" fillcolor="#1f1a17" stroked="false">
                <v:path arrowok="t"/>
                <v:fill type="solid"/>
              </v:shape>
            </v:group>
            <v:group style="position:absolute;left:5034;top:915;width:8;height:59" coordorigin="5034,915" coordsize="8,59">
              <v:shape style="position:absolute;left:5034;top:915;width:8;height:59" coordorigin="5034,915" coordsize="8,59" path="m5034,973l5041,973,5041,915,5034,915,5034,973xe" filled="true" fillcolor="#1f1a17" stroked="false">
                <v:path arrowok="t"/>
                <v:fill type="solid"/>
              </v:shape>
            </v:group>
            <v:group style="position:absolute;left:5034;top:976;width:8;height:58" coordorigin="5034,976" coordsize="8,58">
              <v:shape style="position:absolute;left:5034;top:976;width:8;height:58" coordorigin="5034,976" coordsize="8,58" path="m5034,1033l5041,1033,5041,976,5034,976,5034,1033xe" filled="true" fillcolor="#1f1a17" stroked="false">
                <v:path arrowok="t"/>
                <v:fill type="solid"/>
              </v:shape>
            </v:group>
            <v:group style="position:absolute;left:5034;top:1038;width:8;height:59" coordorigin="5034,1038" coordsize="8,59">
              <v:shape style="position:absolute;left:5034;top:1038;width:8;height:59" coordorigin="5034,1038" coordsize="8,59" path="m5034,1097l5041,1097,5041,1038,5034,1038,5034,1097xe" filled="true" fillcolor="#1f1a17" stroked="false">
                <v:path arrowok="t"/>
                <v:fill type="solid"/>
              </v:shape>
            </v:group>
            <v:group style="position:absolute;left:5034;top:1098;width:8;height:59" coordorigin="5034,1098" coordsize="8,59">
              <v:shape style="position:absolute;left:5034;top:1098;width:8;height:59" coordorigin="5034,1098" coordsize="8,59" path="m5034,1157l5041,1157,5041,1098,5034,1098,5034,1157xe" filled="true" fillcolor="#1f1a17" stroked="false">
                <v:path arrowok="t"/>
                <v:fill type="solid"/>
              </v:shape>
            </v:group>
            <v:group style="position:absolute;left:5034;top:1159;width:8;height:58" coordorigin="5034,1159" coordsize="8,58">
              <v:shape style="position:absolute;left:5034;top:1159;width:8;height:58" coordorigin="5034,1159" coordsize="8,58" path="m5034,1217l5041,1217,5041,1159,5034,1159,5034,1217xe" filled="true" fillcolor="#1f1a17" stroked="false">
                <v:path arrowok="t"/>
                <v:fill type="solid"/>
              </v:shape>
            </v:group>
            <v:group style="position:absolute;left:5034;top:1222;width:8;height:59" coordorigin="5034,1222" coordsize="8,59">
              <v:shape style="position:absolute;left:5034;top:1222;width:8;height:59" coordorigin="5034,1222" coordsize="8,59" path="m5034,1280l5041,1280,5041,1222,5034,1222,5034,1280xe" filled="true" fillcolor="#1f1a17" stroked="false">
                <v:path arrowok="t"/>
                <v:fill type="solid"/>
              </v:shape>
            </v:group>
            <v:group style="position:absolute;left:5034;top:1282;width:8;height:59" coordorigin="5034,1282" coordsize="8,59">
              <v:shape style="position:absolute;left:5034;top:1282;width:8;height:59" coordorigin="5034,1282" coordsize="8,59" path="m5034,1340l5041,1340,5041,1282,5034,1282,5034,1340xe" filled="true" fillcolor="#1f1a17" stroked="false">
                <v:path arrowok="t"/>
                <v:fill type="solid"/>
              </v:shape>
            </v:group>
            <v:group style="position:absolute;left:5034;top:1343;width:8;height:58" coordorigin="5034,1343" coordsize="8,58">
              <v:shape style="position:absolute;left:5034;top:1343;width:8;height:58" coordorigin="5034,1343" coordsize="8,58" path="m5034,1400l5041,1400,5041,1343,5034,1343,5034,1400xe" filled="true" fillcolor="#1f1a17" stroked="false">
                <v:path arrowok="t"/>
                <v:fill type="solid"/>
              </v:shape>
            </v:group>
            <v:group style="position:absolute;left:5034;top:1405;width:8;height:58" coordorigin="5034,1405" coordsize="8,58">
              <v:shape style="position:absolute;left:5034;top:1405;width:8;height:58" coordorigin="5034,1405" coordsize="8,58" path="m5034,1463l5041,1463,5041,1405,5034,1405,5034,1463xe" filled="true" fillcolor="#1f1a17" stroked="false">
                <v:path arrowok="t"/>
                <v:fill type="solid"/>
              </v:shape>
            </v:group>
            <v:group style="position:absolute;left:5034;top:1465;width:8;height:59" coordorigin="5034,1465" coordsize="8,59">
              <v:shape style="position:absolute;left:5034;top:1465;width:8;height:59" coordorigin="5034,1465" coordsize="8,59" path="m5034,1524l5041,1524,5041,1465,5034,1465,5034,1524xe" filled="true" fillcolor="#1f1a17" stroked="false">
                <v:path arrowok="t"/>
                <v:fill type="solid"/>
              </v:shape>
            </v:group>
            <v:group style="position:absolute;left:5034;top:1525;width:8;height:59" coordorigin="5034,1525" coordsize="8,59">
              <v:shape style="position:absolute;left:5034;top:1525;width:8;height:59" coordorigin="5034,1525" coordsize="8,59" path="m5034,1584l5041,1584,5041,1525,5034,1525,5034,1584xe" filled="true" fillcolor="#1f1a17" stroked="false">
                <v:path arrowok="t"/>
                <v:fill type="solid"/>
              </v:shape>
            </v:group>
            <v:group style="position:absolute;left:5034;top:1589;width:8;height:58" coordorigin="5034,1589" coordsize="8,58">
              <v:shape style="position:absolute;left:5034;top:1589;width:8;height:58" coordorigin="5034,1589" coordsize="8,58" path="m5034,1646l5041,1646,5041,1589,5034,1589,5034,1646xe" filled="true" fillcolor="#1f1a17" stroked="false">
                <v:path arrowok="t"/>
                <v:fill type="solid"/>
              </v:shape>
            </v:group>
            <v:group style="position:absolute;left:5034;top:1649;width:8;height:59" coordorigin="5034,1649" coordsize="8,59">
              <v:shape style="position:absolute;left:5034;top:1649;width:8;height:59" coordorigin="5034,1649" coordsize="8,59" path="m5034,1707l5041,1707,5041,1649,5034,1649,5034,1707xe" filled="true" fillcolor="#1f1a17" stroked="false">
                <v:path arrowok="t"/>
                <v:fill type="solid"/>
              </v:shape>
            </v:group>
            <v:group style="position:absolute;left:5034;top:1709;width:8;height:59" coordorigin="5034,1709" coordsize="8,59">
              <v:shape style="position:absolute;left:5034;top:1709;width:8;height:59" coordorigin="5034,1709" coordsize="8,59" path="m5034,1767l5041,1767,5041,1709,5034,1709,5034,1767xe" filled="true" fillcolor="#1f1a17" stroked="false">
                <v:path arrowok="t"/>
                <v:fill type="solid"/>
              </v:shape>
            </v:group>
            <v:group style="position:absolute;left:5034;top:1771;width:8;height:59" coordorigin="5034,1771" coordsize="8,59">
              <v:shape style="position:absolute;left:5034;top:1771;width:8;height:59" coordorigin="5034,1771" coordsize="8,59" path="m5034,1830l5041,1830,5041,1771,5034,1771,5034,1830xe" filled="true" fillcolor="#1f1a17" stroked="false">
                <v:path arrowok="t"/>
                <v:fill type="solid"/>
              </v:shape>
            </v:group>
            <v:group style="position:absolute;left:5034;top:1833;width:8;height:59" coordorigin="5034,1833" coordsize="8,59">
              <v:shape style="position:absolute;left:5034;top:1833;width:8;height:59" coordorigin="5034,1833" coordsize="8,59" path="m5034,1891l5041,1891,5041,1833,5034,1833,5034,1891xe" filled="true" fillcolor="#1f1a17" stroked="false">
                <v:path arrowok="t"/>
                <v:fill type="solid"/>
              </v:shape>
            </v:group>
            <v:group style="position:absolute;left:5034;top:1895;width:8;height:56" coordorigin="5034,1895" coordsize="8,56">
              <v:shape style="position:absolute;left:5034;top:1895;width:8;height:56" coordorigin="5034,1895" coordsize="8,56" path="m5034,1951l5041,1951,5041,1895,5034,1895,5034,1951xe" filled="true" fillcolor="#1f1a17" stroked="false">
                <v:path arrowok="t"/>
                <v:fill type="solid"/>
              </v:shape>
            </v:group>
            <v:group style="position:absolute;left:5034;top:1955;width:8;height:59" coordorigin="5034,1955" coordsize="8,59">
              <v:shape style="position:absolute;left:5034;top:1955;width:8;height:59" coordorigin="5034,1955" coordsize="8,59" path="m5034,2013l5041,2013,5041,1955,5034,1955,5034,2013xe" filled="true" fillcolor="#1f1a17" stroked="false">
                <v:path arrowok="t"/>
                <v:fill type="solid"/>
              </v:shape>
            </v:group>
            <v:group style="position:absolute;left:5034;top:2016;width:8;height:59" coordorigin="5034,2016" coordsize="8,59">
              <v:shape style="position:absolute;left:5034;top:2016;width:8;height:59" coordorigin="5034,2016" coordsize="8,59" path="m5034,2075l5041,2075,5041,2016,5034,2016,5034,2075xe" filled="true" fillcolor="#1f1a17" stroked="false">
                <v:path arrowok="t"/>
                <v:fill type="solid"/>
              </v:shape>
            </v:group>
            <v:group style="position:absolute;left:5034;top:2079;width:8;height:59" coordorigin="5034,2079" coordsize="8,59">
              <v:shape style="position:absolute;left:5034;top:2079;width:8;height:59" coordorigin="5034,2079" coordsize="8,59" path="m5034,2137l5041,2137,5041,2079,5034,2079,5034,2137xe" filled="true" fillcolor="#1f1a17" stroked="false">
                <v:path arrowok="t"/>
                <v:fill type="solid"/>
              </v:shape>
            </v:group>
            <v:group style="position:absolute;left:5034;top:2139;width:8;height:59" coordorigin="5034,2139" coordsize="8,59">
              <v:shape style="position:absolute;left:5034;top:2139;width:8;height:59" coordorigin="5034,2139" coordsize="8,59" path="m5034,2197l5041,2197,5041,2139,5034,2139,5034,2197xe" filled="true" fillcolor="#1f1a17" stroked="false">
                <v:path arrowok="t"/>
                <v:fill type="solid"/>
              </v:shape>
            </v:group>
            <v:group style="position:absolute;left:5034;top:2200;width:8;height:22" coordorigin="5034,2200" coordsize="8,22">
              <v:shape style="position:absolute;left:5034;top:2200;width:8;height:22" coordorigin="5034,2200" coordsize="8,22" path="m5034,2221l5041,2221,5041,2200,5034,2200,5034,2221xe" filled="true" fillcolor="#1f1a17" stroked="false">
                <v:path arrowok="t"/>
                <v:fill type="solid"/>
              </v:shape>
            </v:group>
            <v:group style="position:absolute;left:6505;top:-7;width:8;height:59" coordorigin="6505,-7" coordsize="8,59">
              <v:shape style="position:absolute;left:6505;top:-7;width:8;height:59" coordorigin="6505,-7" coordsize="8,59" path="m6505,51l6512,51,6512,-7,6505,-7,6505,51xe" filled="true" fillcolor="#1f1a17" stroked="false">
                <v:path arrowok="t"/>
                <v:fill type="solid"/>
              </v:shape>
            </v:group>
            <v:group style="position:absolute;left:6505;top:55;width:8;height:59" coordorigin="6505,55" coordsize="8,59">
              <v:shape style="position:absolute;left:6505;top:55;width:8;height:59" coordorigin="6505,55" coordsize="8,59" path="m6505,114l6512,114,6512,55,6505,55,6505,114xe" filled="true" fillcolor="#1f1a17" stroked="false">
                <v:path arrowok="t"/>
                <v:fill type="solid"/>
              </v:shape>
            </v:group>
            <v:group style="position:absolute;left:6505;top:117;width:8;height:59" coordorigin="6505,117" coordsize="8,59">
              <v:shape style="position:absolute;left:6505;top:117;width:8;height:59" coordorigin="6505,117" coordsize="8,59" path="m6505,175l6512,175,6512,117,6505,117,6505,175xe" filled="true" fillcolor="#1f1a17" stroked="false">
                <v:path arrowok="t"/>
                <v:fill type="solid"/>
              </v:shape>
            </v:group>
            <v:group style="position:absolute;left:6505;top:179;width:8;height:59" coordorigin="6505,179" coordsize="8,59">
              <v:shape style="position:absolute;left:6505;top:179;width:8;height:59" coordorigin="6505,179" coordsize="8,59" path="m6505,237l6512,237,6512,179,6505,179,6505,237xe" filled="true" fillcolor="#1f1a17" stroked="false">
                <v:path arrowok="t"/>
                <v:fill type="solid"/>
              </v:shape>
            </v:group>
            <v:group style="position:absolute;left:6505;top:239;width:8;height:59" coordorigin="6505,239" coordsize="8,59">
              <v:shape style="position:absolute;left:6505;top:239;width:8;height:59" coordorigin="6505,239" coordsize="8,59" path="m6505,297l6512,297,6512,239,6505,239,6505,297xe" filled="true" fillcolor="#1f1a17" stroked="false">
                <v:path arrowok="t"/>
                <v:fill type="solid"/>
              </v:shape>
            </v:group>
            <v:group style="position:absolute;left:6505;top:300;width:8;height:58" coordorigin="6505,300" coordsize="8,58">
              <v:shape style="position:absolute;left:6505;top:300;width:8;height:58" coordorigin="6505,300" coordsize="8,58" path="m6505,357l6512,357,6512,300,6505,300,6505,357xe" filled="true" fillcolor="#1f1a17" stroked="false">
                <v:path arrowok="t"/>
                <v:fill type="solid"/>
              </v:shape>
            </v:group>
            <v:group style="position:absolute;left:6505;top:363;width:8;height:59" coordorigin="6505,363" coordsize="8,59">
              <v:shape style="position:absolute;left:6505;top:363;width:8;height:59" coordorigin="6505,363" coordsize="8,59" path="m6505,421l6512,421,6512,363,6505,363,6505,421xe" filled="true" fillcolor="#1f1a17" stroked="false">
                <v:path arrowok="t"/>
                <v:fill type="solid"/>
              </v:shape>
            </v:group>
            <v:group style="position:absolute;left:6505;top:423;width:8;height:59" coordorigin="6505,423" coordsize="8,59">
              <v:shape style="position:absolute;left:6505;top:423;width:8;height:59" coordorigin="6505,423" coordsize="8,59" path="m6505,481l6512,481,6512,423,6505,423,6505,481xe" filled="true" fillcolor="#1f1a17" stroked="false">
                <v:path arrowok="t"/>
                <v:fill type="solid"/>
              </v:shape>
            </v:group>
            <v:group style="position:absolute;left:6505;top:484;width:8;height:58" coordorigin="6505,484" coordsize="8,58">
              <v:shape style="position:absolute;left:6505;top:484;width:8;height:58" coordorigin="6505,484" coordsize="8,58" path="m6505,541l6512,541,6512,484,6505,484,6505,541xe" filled="true" fillcolor="#1f1a17" stroked="false">
                <v:path arrowok="t"/>
                <v:fill type="solid"/>
              </v:shape>
            </v:group>
            <v:group style="position:absolute;left:6505;top:546;width:8;height:59" coordorigin="6505,546" coordsize="8,59">
              <v:shape style="position:absolute;left:6505;top:546;width:8;height:59" coordorigin="6505,546" coordsize="8,59" path="m6505,605l6512,605,6512,546,6505,546,6505,605xe" filled="true" fillcolor="#1f1a17" stroked="false">
                <v:path arrowok="t"/>
                <v:fill type="solid"/>
              </v:shape>
            </v:group>
            <v:group style="position:absolute;left:6505;top:606;width:8;height:59" coordorigin="6505,606" coordsize="8,59">
              <v:shape style="position:absolute;left:6505;top:606;width:8;height:59" coordorigin="6505,606" coordsize="8,59" path="m6505,665l6512,665,6512,606,6505,606,6505,665xe" filled="true" fillcolor="#1f1a17" stroked="false">
                <v:path arrowok="t"/>
                <v:fill type="solid"/>
              </v:shape>
            </v:group>
            <v:group style="position:absolute;left:6505;top:666;width:8;height:59" coordorigin="6505,666" coordsize="8,59">
              <v:shape style="position:absolute;left:6505;top:666;width:8;height:59" coordorigin="6505,666" coordsize="8,59" path="m6505,725l6512,725,6512,666,6505,666,6505,725xe" filled="true" fillcolor="#1f1a17" stroked="false">
                <v:path arrowok="t"/>
                <v:fill type="solid"/>
              </v:shape>
            </v:group>
            <v:group style="position:absolute;left:6505;top:730;width:8;height:58" coordorigin="6505,730" coordsize="8,58">
              <v:shape style="position:absolute;left:6505;top:730;width:8;height:58" coordorigin="6505,730" coordsize="8,58" path="m6505,787l6512,787,6512,730,6505,730,6505,787xe" filled="true" fillcolor="#1f1a17" stroked="false">
                <v:path arrowok="t"/>
                <v:fill type="solid"/>
              </v:shape>
            </v:group>
            <v:group style="position:absolute;left:6505;top:790;width:8;height:59" coordorigin="6505,790" coordsize="8,59">
              <v:shape style="position:absolute;left:6505;top:790;width:8;height:59" coordorigin="6505,790" coordsize="8,59" path="m6505,848l6512,848,6512,790,6505,790,6505,848xe" filled="true" fillcolor="#1f1a17" stroked="false">
                <v:path arrowok="t"/>
                <v:fill type="solid"/>
              </v:shape>
            </v:group>
            <v:group style="position:absolute;left:6505;top:850;width:8;height:59" coordorigin="6505,850" coordsize="8,59">
              <v:shape style="position:absolute;left:6505;top:850;width:8;height:59" coordorigin="6505,850" coordsize="8,59" path="m6505,908l6512,908,6512,850,6505,850,6505,908xe" filled="true" fillcolor="#1f1a17" stroked="false">
                <v:path arrowok="t"/>
                <v:fill type="solid"/>
              </v:shape>
            </v:group>
            <v:group style="position:absolute;left:6505;top:913;width:8;height:58" coordorigin="6505,913" coordsize="8,58">
              <v:shape style="position:absolute;left:6505;top:913;width:8;height:58" coordorigin="6505,913" coordsize="8,58" path="m6505,971l6512,971,6512,913,6505,913,6505,971xe" filled="true" fillcolor="#1f1a17" stroked="false">
                <v:path arrowok="t"/>
                <v:fill type="solid"/>
              </v:shape>
            </v:group>
            <v:group style="position:absolute;left:6505;top:973;width:8;height:59" coordorigin="6505,973" coordsize="8,59">
              <v:shape style="position:absolute;left:6505;top:973;width:8;height:59" coordorigin="6505,973" coordsize="8,59" path="m6505,1032l6512,1032,6512,973,6505,973,6505,1032xe" filled="true" fillcolor="#1f1a17" stroked="false">
                <v:path arrowok="t"/>
                <v:fill type="solid"/>
              </v:shape>
            </v:group>
            <v:group style="position:absolute;left:6505;top:1033;width:8;height:59" coordorigin="6505,1033" coordsize="8,59">
              <v:shape style="position:absolute;left:6505;top:1033;width:8;height:59" coordorigin="6505,1033" coordsize="8,59" path="m6505,1092l6512,1092,6512,1033,6505,1033,6505,1092xe" filled="true" fillcolor="#1f1a17" stroked="false">
                <v:path arrowok="t"/>
                <v:fill type="solid"/>
              </v:shape>
            </v:group>
            <v:group style="position:absolute;left:6505;top:1096;width:8;height:59" coordorigin="6505,1096" coordsize="8,59">
              <v:shape style="position:absolute;left:6505;top:1096;width:8;height:59" coordorigin="6505,1096" coordsize="8,59" path="m6505,1154l6512,1154,6512,1096,6505,1096,6505,1154xe" filled="true" fillcolor="#1f1a17" stroked="false">
                <v:path arrowok="t"/>
                <v:fill type="solid"/>
              </v:shape>
            </v:group>
            <v:group style="position:absolute;left:6505;top:1157;width:8;height:59" coordorigin="6505,1157" coordsize="8,59">
              <v:shape style="position:absolute;left:6505;top:1157;width:8;height:59" coordorigin="6505,1157" coordsize="8,59" path="m6505,1215l6512,1215,6512,1157,6505,1157,6505,1215xe" filled="true" fillcolor="#1f1a17" stroked="false">
                <v:path arrowok="t"/>
                <v:fill type="solid"/>
              </v:shape>
            </v:group>
            <v:group style="position:absolute;left:6505;top:1217;width:8;height:59" coordorigin="6505,1217" coordsize="8,59">
              <v:shape style="position:absolute;left:6505;top:1217;width:8;height:59" coordorigin="6505,1217" coordsize="8,59" path="m6505,1275l6512,1275,6512,1217,6505,1217,6505,1275xe" filled="true" fillcolor="#1f1a17" stroked="false">
                <v:path arrowok="t"/>
                <v:fill type="solid"/>
              </v:shape>
            </v:group>
            <v:group style="position:absolute;left:6505;top:1279;width:8;height:59" coordorigin="6505,1279" coordsize="8,59">
              <v:shape style="position:absolute;left:6505;top:1279;width:8;height:59" coordorigin="6505,1279" coordsize="8,59" path="m6505,1338l6512,1338,6512,1279,6505,1279,6505,1338xe" filled="true" fillcolor="#1f1a17" stroked="false">
                <v:path arrowok="t"/>
                <v:fill type="solid"/>
              </v:shape>
            </v:group>
            <v:group style="position:absolute;left:6505;top:1341;width:8;height:58" coordorigin="6505,1341" coordsize="8,58">
              <v:shape style="position:absolute;left:6505;top:1341;width:8;height:58" coordorigin="6505,1341" coordsize="8,58" path="m6505,1398l6512,1398,6512,1341,6505,1341,6505,1398xe" filled="true" fillcolor="#1f1a17" stroked="false">
                <v:path arrowok="t"/>
                <v:fill type="solid"/>
              </v:shape>
            </v:group>
            <v:group style="position:absolute;left:6505;top:1401;width:8;height:59" coordorigin="6505,1401" coordsize="8,59">
              <v:shape style="position:absolute;left:6505;top:1401;width:8;height:59" coordorigin="6505,1401" coordsize="8,59" path="m6505,1459l6512,1459,6512,1401,6505,1401,6505,1459xe" filled="true" fillcolor="#1f1a17" stroked="false">
                <v:path arrowok="t"/>
                <v:fill type="solid"/>
              </v:shape>
            </v:group>
            <v:group style="position:absolute;left:6505;top:1463;width:8;height:59" coordorigin="6505,1463" coordsize="8,59">
              <v:shape style="position:absolute;left:6505;top:1463;width:8;height:59" coordorigin="6505,1463" coordsize="8,59" path="m6505,1521l6512,1521,6512,1463,6505,1463,6505,1521xe" filled="true" fillcolor="#1f1a17" stroked="false">
                <v:path arrowok="t"/>
                <v:fill type="solid"/>
              </v:shape>
            </v:group>
            <v:group style="position:absolute;left:6505;top:1524;width:8;height:58" coordorigin="6505,1524" coordsize="8,58">
              <v:shape style="position:absolute;left:6505;top:1524;width:8;height:58" coordorigin="6505,1524" coordsize="8,58" path="m6505,1581l6512,1581,6512,1524,6505,1524,6505,1581xe" filled="true" fillcolor="#1f1a17" stroked="false">
                <v:path arrowok="t"/>
                <v:fill type="solid"/>
              </v:shape>
            </v:group>
            <v:group style="position:absolute;left:6505;top:1584;width:8;height:59" coordorigin="6505,1584" coordsize="8,59">
              <v:shape style="position:absolute;left:6505;top:1584;width:8;height:59" coordorigin="6505,1584" coordsize="8,59" path="m6505,1643l6512,1643,6512,1584,6505,1584,6505,1643xe" filled="true" fillcolor="#1f1a17" stroked="false">
                <v:path arrowok="t"/>
                <v:fill type="solid"/>
              </v:shape>
            </v:group>
            <v:group style="position:absolute;left:6505;top:1647;width:8;height:59" coordorigin="6505,1647" coordsize="8,59">
              <v:shape style="position:absolute;left:6505;top:1647;width:8;height:59" coordorigin="6505,1647" coordsize="8,59" path="m6505,1705l6512,1705,6512,1647,6505,1647,6505,1705xe" filled="true" fillcolor="#1f1a17" stroked="false">
                <v:path arrowok="t"/>
                <v:fill type="solid"/>
              </v:shape>
            </v:group>
            <v:group style="position:absolute;left:6505;top:1708;width:8;height:58" coordorigin="6505,1708" coordsize="8,58">
              <v:shape style="position:absolute;left:6505;top:1708;width:8;height:58" coordorigin="6505,1708" coordsize="8,58" path="m6505,1765l6512,1765,6512,1708,6505,1708,6505,1765xe" filled="true" fillcolor="#1f1a17" stroked="false">
                <v:path arrowok="t"/>
                <v:fill type="solid"/>
              </v:shape>
            </v:group>
            <v:group style="position:absolute;left:6505;top:1770;width:8;height:58" coordorigin="6505,1770" coordsize="8,58">
              <v:shape style="position:absolute;left:6505;top:1770;width:8;height:58" coordorigin="6505,1770" coordsize="8,58" path="m6505,1827l6512,1827,6512,1770,6505,1770,6505,1827xe" filled="true" fillcolor="#1f1a17" stroked="false">
                <v:path arrowok="t"/>
                <v:fill type="solid"/>
              </v:shape>
            </v:group>
            <v:group style="position:absolute;left:6505;top:1830;width:8;height:59" coordorigin="6505,1830" coordsize="8,59">
              <v:shape style="position:absolute;left:6505;top:1830;width:8;height:59" coordorigin="6505,1830" coordsize="8,59" path="m6505,1889l6512,1889,6512,1830,6505,1830,6505,1889xe" filled="true" fillcolor="#1f1a17" stroked="false">
                <v:path arrowok="t"/>
                <v:fill type="solid"/>
              </v:shape>
            </v:group>
            <v:group style="position:absolute;left:6505;top:1890;width:8;height:59" coordorigin="6505,1890" coordsize="8,59">
              <v:shape style="position:absolute;left:6505;top:1890;width:8;height:59" coordorigin="6505,1890" coordsize="8,59" path="m6505,1949l6512,1949,6512,1890,6505,1890,6505,1949xe" filled="true" fillcolor="#1f1a17" stroked="false">
                <v:path arrowok="t"/>
                <v:fill type="solid"/>
              </v:shape>
            </v:group>
            <v:group style="position:absolute;left:6505;top:1954;width:8;height:58" coordorigin="6505,1954" coordsize="8,58">
              <v:shape style="position:absolute;left:6505;top:1954;width:8;height:58" coordorigin="6505,1954" coordsize="8,58" path="m6505,2011l6512,2011,6512,1954,6505,1954,6505,2011xe" filled="true" fillcolor="#1f1a17" stroked="false">
                <v:path arrowok="t"/>
                <v:fill type="solid"/>
              </v:shape>
            </v:group>
            <v:group style="position:absolute;left:6505;top:2014;width:8;height:59" coordorigin="6505,2014" coordsize="8,59">
              <v:shape style="position:absolute;left:6505;top:2014;width:8;height:59" coordorigin="6505,2014" coordsize="8,59" path="m6505,2072l6512,2072,6512,2014,6505,2014,6505,2072xe" filled="true" fillcolor="#1f1a17" stroked="false">
                <v:path arrowok="t"/>
                <v:fill type="solid"/>
              </v:shape>
            </v:group>
            <v:group style="position:absolute;left:6505;top:2074;width:8;height:59" coordorigin="6505,2074" coordsize="8,59">
              <v:shape style="position:absolute;left:6505;top:2074;width:8;height:59" coordorigin="6505,2074" coordsize="8,59" path="m6505,2132l6512,2132,6512,2074,6505,2074,6505,2132xe" filled="true" fillcolor="#1f1a17" stroked="false">
                <v:path arrowok="t"/>
                <v:fill type="solid"/>
              </v:shape>
            </v:group>
            <v:group style="position:absolute;left:6505;top:2136;width:8;height:59" coordorigin="6505,2136" coordsize="8,59">
              <v:shape style="position:absolute;left:6505;top:2136;width:8;height:59" coordorigin="6505,2136" coordsize="8,59" path="m6505,2195l6512,2195,6512,2136,6505,2136,6505,2195xe" filled="true" fillcolor="#1f1a17" stroked="false">
                <v:path arrowok="t"/>
                <v:fill type="solid"/>
              </v:shape>
            </v:group>
            <v:group style="position:absolute;left:6505;top:2197;width:8;height:19" coordorigin="6505,2197" coordsize="8,19">
              <v:shape style="position:absolute;left:6505;top:2197;width:8;height:19" coordorigin="6505,2197" coordsize="8,19" path="m6505,2216l6512,2216,6512,2197,6505,2197,6505,2216xe" filled="true" fillcolor="#1f1a17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R1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7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R2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1"/>
        <w:ind w:left="17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R3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64" w:lineRule="exact" w:before="0"/>
        <w:ind w:left="1775" w:right="824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R4</w:t>
      </w:r>
      <w:r>
        <w:rPr>
          <w:rFonts w:ascii="Arial"/>
          <w:spacing w:val="19"/>
          <w:w w:val="99"/>
          <w:sz w:val="16"/>
        </w:rPr>
        <w:t> </w:t>
      </w:r>
      <w:r>
        <w:rPr>
          <w:rFonts w:ascii="Arial"/>
          <w:spacing w:val="-1"/>
          <w:sz w:val="16"/>
        </w:rPr>
        <w:t>R5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2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97.580002pt;margin-top:7.924196pt;width:126.75pt;height:6pt;mso-position-horizontal-relative:page;mso-position-vertical-relative:paragraph;z-index:-396280" coordorigin="3952,158" coordsize="2535,120">
            <v:shape style="position:absolute;left:3952;top:158;width:2535;height:120" coordorigin="3952,158" coordsize="2535,120" path="m4072,158l3952,218,4072,278,4072,226,4052,226,4046,223,4044,218,4046,212,4052,210,4072,210,4072,158xe" filled="true" fillcolor="#000000" stroked="false">
              <v:path arrowok="t"/>
              <v:fill type="solid"/>
            </v:shape>
            <v:shape style="position:absolute;left:3952;top:158;width:2535;height:120" coordorigin="3952,158" coordsize="2535,120" path="m6366,158l6366,278,6472,226,6386,226,6391,223,6394,218,6391,212,6386,210,6469,210,6366,158xe" filled="true" fillcolor="#000000" stroked="false">
              <v:path arrowok="t"/>
              <v:fill type="solid"/>
            </v:shape>
            <v:shape style="position:absolute;left:3952;top:158;width:2535;height:120" coordorigin="3952,158" coordsize="2535,120" path="m4072,210l4052,210,4046,212,4044,218,4046,223,4052,226,4072,226,4072,210xe" filled="true" fillcolor="#000000" stroked="false">
              <v:path arrowok="t"/>
              <v:fill type="solid"/>
            </v:shape>
            <v:shape style="position:absolute;left:3952;top:158;width:2535;height:120" coordorigin="3952,158" coordsize="2535,120" path="m6366,210l4072,210,4072,226,6366,226,6366,210xe" filled="true" fillcolor="#000000" stroked="false">
              <v:path arrowok="t"/>
              <v:fill type="solid"/>
            </v:shape>
            <v:shape style="position:absolute;left:3952;top:158;width:2535;height:120" coordorigin="3952,158" coordsize="2535,120" path="m6469,210l6386,210,6391,212,6394,218,6391,223,6386,226,6472,226,6486,218,6469,21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spacing w:val="-1"/>
          <w:sz w:val="16"/>
        </w:rPr>
        <w:t>Диапазон</w:t>
      </w:r>
      <w:r>
        <w:rPr>
          <w:rFonts w:ascii="Arial" w:hAnsi="Arial"/>
          <w:spacing w:val="-14"/>
          <w:sz w:val="16"/>
        </w:rPr>
        <w:t> </w:t>
      </w:r>
      <w:r>
        <w:rPr>
          <w:rFonts w:ascii="Arial" w:hAnsi="Arial"/>
          <w:sz w:val="16"/>
        </w:rPr>
        <w:t>датчика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1910" w:h="16840"/>
          <w:pgMar w:top="160" w:bottom="0" w:left="1300" w:right="200"/>
        </w:sectPr>
      </w:pPr>
    </w:p>
    <w:p>
      <w:pPr>
        <w:pStyle w:val="BodyText"/>
        <w:spacing w:line="240" w:lineRule="auto" w:before="81"/>
        <w:ind w:left="1946" w:right="0"/>
        <w:jc w:val="left"/>
      </w:pPr>
      <w:r>
        <w:rPr>
          <w:spacing w:val="-1"/>
        </w:rPr>
        <w:t>Отказ</w:t>
      </w:r>
      <w:r>
        <w:rPr>
          <w:spacing w:val="20"/>
        </w:rPr>
        <w:t> </w:t>
      </w:r>
      <w:r>
        <w:rPr>
          <w:spacing w:val="-1"/>
        </w:rPr>
        <w:t>датчик</w:t>
      </w:r>
      <w:r>
        <w:rPr/>
      </w:r>
    </w:p>
    <w:p>
      <w:pPr>
        <w:spacing w:before="80"/>
        <w:ind w:left="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pacing w:val="-1"/>
          <w:sz w:val="16"/>
        </w:rPr>
        <w:t>-6%</w:t>
      </w:r>
      <w:r>
        <w:rPr>
          <w:rFonts w:ascii="Arial"/>
          <w:sz w:val="16"/>
        </w:rPr>
      </w:r>
    </w:p>
    <w:p>
      <w:pPr>
        <w:spacing w:line="161" w:lineRule="exact" w:before="82"/>
        <w:ind w:left="32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/>
          <w:spacing w:val="-1"/>
          <w:sz w:val="14"/>
        </w:rPr>
        <w:t>Диапазон </w:t>
      </w:r>
      <w:r>
        <w:rPr>
          <w:rFonts w:ascii="Arial" w:hAnsi="Arial"/>
          <w:spacing w:val="-2"/>
          <w:sz w:val="14"/>
        </w:rPr>
        <w:t>измерения</w:t>
      </w:r>
      <w:r>
        <w:rPr>
          <w:rFonts w:ascii="Arial" w:hAnsi="Arial"/>
          <w:sz w:val="14"/>
        </w:rPr>
      </w:r>
    </w:p>
    <w:p>
      <w:pPr>
        <w:spacing w:before="0"/>
        <w:ind w:left="32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100%</w:t>
      </w:r>
      <w:r>
        <w:rPr>
          <w:rFonts w:ascii="Arial"/>
          <w:sz w:val="14"/>
        </w:rPr>
      </w:r>
    </w:p>
    <w:p>
      <w:pPr>
        <w:spacing w:before="79"/>
        <w:ind w:left="11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spacing w:val="-1"/>
          <w:position w:val="4"/>
          <w:sz w:val="16"/>
        </w:rPr>
        <w:t>+6%</w:t>
      </w:r>
      <w:r>
        <w:rPr>
          <w:rFonts w:ascii="Arial" w:hAnsi="Arial"/>
          <w:spacing w:val="-10"/>
          <w:position w:val="4"/>
          <w:sz w:val="16"/>
        </w:rPr>
        <w:t> </w:t>
      </w:r>
      <w:r>
        <w:rPr>
          <w:rFonts w:ascii="Arial" w:hAnsi="Arial"/>
          <w:spacing w:val="-1"/>
          <w:sz w:val="20"/>
        </w:rPr>
        <w:t>Отказ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/>
        <w:ind w:left="481" w:right="0"/>
        <w:jc w:val="left"/>
      </w:pPr>
      <w:r>
        <w:rPr>
          <w:spacing w:val="-1"/>
        </w:rPr>
        <w:t>датчик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640" w:bottom="280" w:left="1300" w:right="200"/>
          <w:cols w:num="4" w:equalWidth="0">
            <w:col w:w="2569" w:space="40"/>
            <w:col w:w="345" w:space="40"/>
            <w:col w:w="1690" w:space="40"/>
            <w:col w:w="568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032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9189" w:val="right" w:leader="none"/>
        </w:tabs>
        <w:spacing w:line="264" w:lineRule="exact" w:before="82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66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104" type="#_x0000_t75" stroked="false">
            <v:imagedata r:id="rId5" o:title=""/>
          </v:shape>
        </w:pict>
      </w:r>
    </w:p>
    <w:p>
      <w:pPr>
        <w:spacing w:line="200" w:lineRule="atLeast"/>
        <w:ind w:left="79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7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412"/>
        <w:ind w:left="178" w:right="0" w:firstLine="0"/>
        <w:jc w:val="left"/>
        <w:rPr>
          <w:rFonts w:ascii="Arial" w:hAnsi="Arial" w:cs="Arial" w:eastAsia="Arial"/>
          <w:sz w:val="48"/>
          <w:szCs w:val="48"/>
        </w:rPr>
      </w:pPr>
      <w:bookmarkStart w:name="Рабочие Состояния ДГУ" w:id="337"/>
      <w:bookmarkEnd w:id="337"/>
      <w:r>
        <w:rPr/>
      </w:r>
      <w:bookmarkStart w:name="_bookmark34" w:id="338"/>
      <w:bookmarkEnd w:id="338"/>
      <w:r>
        <w:rPr/>
      </w:r>
      <w:r>
        <w:rPr>
          <w:rFonts w:ascii="Arial" w:hAnsi="Arial"/>
          <w:b/>
          <w:spacing w:val="-3"/>
          <w:sz w:val="48"/>
        </w:rPr>
        <w:t>Рабочие</w:t>
      </w:r>
      <w:r>
        <w:rPr>
          <w:rFonts w:ascii="Arial" w:hAnsi="Arial"/>
          <w:b/>
          <w:sz w:val="48"/>
        </w:rPr>
        <w:t> </w:t>
      </w:r>
      <w:r>
        <w:rPr>
          <w:rFonts w:ascii="Arial" w:hAnsi="Arial"/>
          <w:b/>
          <w:spacing w:val="-3"/>
          <w:sz w:val="48"/>
        </w:rPr>
        <w:t>Состояния</w:t>
      </w:r>
      <w:r>
        <w:rPr>
          <w:rFonts w:ascii="Arial" w:hAnsi="Arial"/>
          <w:b/>
          <w:spacing w:val="-1"/>
          <w:sz w:val="48"/>
        </w:rPr>
        <w:t> </w:t>
      </w:r>
      <w:r>
        <w:rPr>
          <w:rFonts w:ascii="Arial" w:hAnsi="Arial"/>
          <w:b/>
          <w:sz w:val="48"/>
        </w:rPr>
        <w:t>ДГУ</w:t>
      </w:r>
      <w:r>
        <w:rPr>
          <w:rFonts w:ascii="Arial" w:hAnsi="Arial"/>
          <w:sz w:val="4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Heading3"/>
        <w:spacing w:line="240" w:lineRule="auto"/>
        <w:ind w:left="178" w:right="0"/>
        <w:jc w:val="left"/>
        <w:rPr>
          <w:rFonts w:ascii="Arial" w:hAnsi="Arial" w:cs="Arial" w:eastAsia="Arial"/>
          <w:b w:val="0"/>
          <w:bCs w:val="0"/>
        </w:rPr>
      </w:pPr>
      <w:bookmarkStart w:name="Дизельные состояния ДГУ" w:id="339"/>
      <w:bookmarkEnd w:id="339"/>
      <w:r>
        <w:rPr>
          <w:b w:val="0"/>
        </w:rPr>
      </w:r>
      <w:r>
        <w:rPr>
          <w:rFonts w:ascii="Arial" w:hAnsi="Arial"/>
          <w:spacing w:val="-1"/>
        </w:rPr>
        <w:t>Дизельные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состояния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ДГУ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7520"/>
      </w:tblGrid>
      <w:tr>
        <w:trPr>
          <w:trHeight w:val="469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37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Init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Внутренний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Автотест </w:t>
            </w:r>
            <w:r>
              <w:rPr>
                <w:rFonts w:ascii="Arial" w:hAnsi="Arial"/>
                <w:sz w:val="20"/>
              </w:rPr>
              <w:t>во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время включения контроллера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36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Not ready (</w:t>
            </w:r>
            <w:r>
              <w:rPr>
                <w:rFonts w:ascii="Arial" w:hAnsi="Arial"/>
                <w:spacing w:val="-1"/>
                <w:sz w:val="20"/>
              </w:rPr>
              <w:t>Не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готов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ДГУ не готово</w:t>
            </w:r>
            <w:r>
              <w:rPr>
                <w:rFonts w:ascii="Arial" w:hAnsi="Arial"/>
                <w:sz w:val="20"/>
              </w:rPr>
              <w:t> к</w:t>
            </w:r>
            <w:r>
              <w:rPr>
                <w:rFonts w:ascii="Arial" w:hAnsi="Arial"/>
                <w:spacing w:val="-1"/>
                <w:sz w:val="20"/>
              </w:rPr>
              <w:t> пуску</w:t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5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Prestart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ПредПуск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Последовательность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препусковых процедур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1"/>
                <w:sz w:val="20"/>
              </w:rPr>
              <w:t>выход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Prestart (</w:t>
            </w:r>
            <w:r>
              <w:rPr>
                <w:rFonts w:ascii="Arial" w:hAnsi="Arial"/>
                <w:spacing w:val="-1"/>
                <w:sz w:val="20"/>
              </w:rPr>
              <w:t>ПредПуск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замкнут</w:t>
            </w:r>
          </w:p>
        </w:tc>
      </w:tr>
      <w:tr>
        <w:trPr>
          <w:trHeight w:val="70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1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Cranking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Раскрутка вала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двигателя</w:t>
            </w:r>
            <w:r>
              <w:rPr>
                <w:rFonts w:ascii="Arial" w:hAnsi="Arial"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Двигатель запускается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Pause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Пауза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Пауза между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попытками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пуска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8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Starting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Запуск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Достигнута скорость запуска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работает</w:t>
            </w:r>
            <w:r>
              <w:rPr>
                <w:rFonts w:ascii="Arial" w:hAnsi="Arial"/>
                <w:spacing w:val="-1"/>
                <w:sz w:val="20"/>
              </w:rPr>
              <w:t> таймер </w:t>
            </w:r>
            <w:r>
              <w:rPr>
                <w:rFonts w:ascii="Arial" w:hAnsi="Arial"/>
                <w:i/>
                <w:sz w:val="20"/>
              </w:rPr>
              <w:t>Idle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timer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Вр</w:t>
            </w:r>
            <w:r>
              <w:rPr>
                <w:rFonts w:ascii="Arial" w:hAnsi="Arial"/>
                <w:i/>
                <w:spacing w:val="-1"/>
                <w:sz w:val="20"/>
              </w:rPr>
              <w:t>.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Х</w:t>
            </w:r>
            <w:r>
              <w:rPr>
                <w:rFonts w:ascii="Arial" w:hAnsi="Arial"/>
                <w:i/>
                <w:spacing w:val="-1"/>
                <w:sz w:val="20"/>
              </w:rPr>
              <w:t>.</w:t>
            </w:r>
            <w:r>
              <w:rPr>
                <w:rFonts w:ascii="Arial" w:hAnsi="Arial"/>
                <w:i/>
                <w:spacing w:val="-1"/>
                <w:sz w:val="20"/>
              </w:rPr>
              <w:t>Х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69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8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Running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Работа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ДГУ работает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 номинальной скорости</w:t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5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Loaded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Нагружен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ДГУ работает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 номинальной скорости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GCB OPEN/CLOSE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>ГК</w:t>
            </w:r>
            <w:r>
              <w:rPr>
                <w:rFonts w:ascii="Arial" w:hAnsi="Arial"/>
                <w:spacing w:val="-1"/>
                <w:sz w:val="20"/>
              </w:rPr>
              <w:t> ЗМК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РАЗМК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замкнут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Stop (</w:t>
            </w:r>
            <w:r>
              <w:rPr>
                <w:rFonts w:ascii="Arial" w:hAnsi="Arial"/>
                <w:spacing w:val="-1"/>
                <w:sz w:val="20"/>
              </w:rPr>
              <w:t>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Стоп</w:t>
            </w:r>
          </w:p>
        </w:tc>
      </w:tr>
      <w:tr>
        <w:trPr>
          <w:trHeight w:val="469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6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Shutdowns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Активирована </w:t>
            </w:r>
            <w:r>
              <w:rPr>
                <w:rFonts w:ascii="Arial" w:hAnsi="Arial"/>
                <w:sz w:val="20"/>
              </w:rPr>
              <w:t>авария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 </w:t>
            </w:r>
            <w:r>
              <w:rPr>
                <w:rFonts w:ascii="Arial" w:hAnsi="Arial"/>
                <w:spacing w:val="-1"/>
                <w:sz w:val="20"/>
              </w:rPr>
              <w:t>остановом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Ready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Готов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ДГУ </w:t>
            </w:r>
            <w:r>
              <w:rPr>
                <w:rFonts w:ascii="Arial" w:hAnsi="Arial"/>
                <w:sz w:val="20"/>
              </w:rPr>
              <w:t>готово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к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работе</w:t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5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Cooling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Охлажден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ДГУ охлаждается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перед остановом</w:t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3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EmergMan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АвРучн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Аварийное ручное управление ДГУ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</w:tbl>
    <w:p>
      <w:pPr>
        <w:pStyle w:val="Heading3"/>
        <w:spacing w:line="240" w:lineRule="auto" w:before="192"/>
        <w:ind w:left="178" w:right="0"/>
        <w:jc w:val="left"/>
        <w:rPr>
          <w:rFonts w:ascii="Arial" w:hAnsi="Arial" w:cs="Arial" w:eastAsia="Arial"/>
          <w:b w:val="0"/>
          <w:bCs w:val="0"/>
        </w:rPr>
      </w:pPr>
      <w:bookmarkStart w:name="Электрические состояния ДГУ" w:id="340"/>
      <w:bookmarkEnd w:id="340"/>
      <w:r>
        <w:rPr>
          <w:b w:val="0"/>
        </w:rPr>
      </w:r>
      <w:r>
        <w:rPr>
          <w:rFonts w:ascii="Arial" w:hAnsi="Arial"/>
          <w:spacing w:val="-1"/>
        </w:rPr>
        <w:t>Электрические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состояния</w:t>
      </w:r>
      <w:r>
        <w:rPr>
          <w:rFonts w:ascii="Arial" w:hAnsi="Arial"/>
        </w:rPr>
        <w:t> ДГУ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7700"/>
      </w:tblGrid>
      <w:tr>
        <w:trPr>
          <w:trHeight w:val="469" w:hRule="exact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3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MinStabTO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МинВр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pacing w:val="-1"/>
                <w:sz w:val="20"/>
              </w:rPr>
              <w:t>Ст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Минимальный период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стабилизации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29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MaxStabTO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МаксВр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pacing w:val="-1"/>
                <w:sz w:val="20"/>
              </w:rPr>
              <w:t>Ст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Максимальный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период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стабилизации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FwRet Brk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01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Задержка перед возвратом</w:t>
            </w:r>
            <w:r>
              <w:rPr>
                <w:rFonts w:ascii="Arial" w:hAnsi="Arial"/>
                <w:spacing w:val="-1"/>
                <w:sz w:val="20"/>
              </w:rPr>
              <w:t>. </w:t>
            </w:r>
            <w:r>
              <w:rPr>
                <w:rFonts w:ascii="Arial" w:hAnsi="Arial"/>
                <w:spacing w:val="-1"/>
                <w:sz w:val="20"/>
              </w:rPr>
              <w:t>Задержка </w:t>
            </w:r>
            <w:r>
              <w:rPr>
                <w:rFonts w:ascii="Arial" w:hAnsi="Arial"/>
                <w:sz w:val="20"/>
              </w:rPr>
              <w:t>между</w:t>
            </w:r>
            <w:r>
              <w:rPr>
                <w:rFonts w:ascii="Arial" w:hAnsi="Arial"/>
                <w:spacing w:val="-2"/>
                <w:sz w:val="20"/>
              </w:rPr>
              <w:t> размыканием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GCB (</w:t>
            </w:r>
            <w:r>
              <w:rPr>
                <w:rFonts w:ascii="Arial" w:hAnsi="Arial"/>
                <w:spacing w:val="-1"/>
                <w:sz w:val="20"/>
              </w:rPr>
              <w:t>ГК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замыканием </w:t>
            </w:r>
            <w:r>
              <w:rPr>
                <w:rFonts w:ascii="Arial" w:hAnsi="Arial"/>
                <w:spacing w:val="-1"/>
                <w:sz w:val="20"/>
              </w:rPr>
              <w:t>MCB (</w:t>
            </w:r>
            <w:r>
              <w:rPr>
                <w:rFonts w:ascii="Arial" w:hAnsi="Arial"/>
                <w:spacing w:val="-1"/>
                <w:sz w:val="20"/>
              </w:rPr>
              <w:t>СК</w:t>
            </w:r>
            <w:r>
              <w:rPr>
                <w:rFonts w:ascii="Arial" w:hAnsi="Arial"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17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Список возможных событий" w:id="341"/>
      <w:bookmarkEnd w:id="341"/>
      <w:r>
        <w:rPr/>
      </w:r>
      <w:r>
        <w:rPr>
          <w:rFonts w:ascii="Arial" w:hAnsi="Arial"/>
          <w:b/>
          <w:i/>
          <w:spacing w:val="-1"/>
          <w:sz w:val="28"/>
        </w:rPr>
        <w:t>Список</w:t>
      </w:r>
      <w:r>
        <w:rPr>
          <w:rFonts w:ascii="Arial" w:hAnsi="Arial"/>
          <w:b/>
          <w:i/>
          <w:spacing w:val="-19"/>
          <w:sz w:val="28"/>
        </w:rPr>
        <w:t> </w:t>
      </w:r>
      <w:r>
        <w:rPr>
          <w:rFonts w:ascii="Arial" w:hAnsi="Arial"/>
          <w:b/>
          <w:i/>
          <w:sz w:val="28"/>
        </w:rPr>
        <w:t>возможных</w:t>
      </w:r>
      <w:r>
        <w:rPr>
          <w:rFonts w:ascii="Arial" w:hAnsi="Arial"/>
          <w:b/>
          <w:i/>
          <w:spacing w:val="-20"/>
          <w:sz w:val="28"/>
        </w:rPr>
        <w:t> </w:t>
      </w:r>
      <w:r>
        <w:rPr>
          <w:rFonts w:ascii="Arial" w:hAnsi="Arial"/>
          <w:b/>
          <w:i/>
          <w:sz w:val="28"/>
        </w:rPr>
        <w:t>событий</w:t>
      </w:r>
      <w:r>
        <w:rPr>
          <w:rFonts w:ascii="Arial" w:hAnsi="Arial"/>
          <w:sz w:val="2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2"/>
          <w:szCs w:val="2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2"/>
        <w:gridCol w:w="1276"/>
        <w:gridCol w:w="2126"/>
        <w:gridCol w:w="3544"/>
      </w:tblGrid>
      <w:tr>
        <w:trPr>
          <w:trHeight w:val="294" w:hRule="exact"/>
        </w:trPr>
        <w:tc>
          <w:tcPr>
            <w:tcW w:w="26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936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5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Список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событий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защиты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39" w:lineRule="auto"/>
              <w:ind w:left="80" w:right="8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Информация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о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доступных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бинарных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выходах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см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Бинарные выходы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Описание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AI1 </w:t>
            </w:r>
            <w:r>
              <w:rPr>
                <w:rFonts w:ascii="Arial" w:hAnsi="Arial"/>
                <w:sz w:val="20"/>
              </w:rPr>
              <w:t>Wrn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СигнАнВх</w:t>
            </w:r>
            <w:r>
              <w:rPr>
                <w:rFonts w:ascii="Arial" w:hAnsi="Arial"/>
                <w:spacing w:val="-1"/>
                <w:sz w:val="20"/>
              </w:rPr>
              <w:t>1)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WRN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измеренное </w:t>
            </w:r>
            <w:r>
              <w:rPr>
                <w:rFonts w:ascii="Arial" w:hAnsi="Arial"/>
                <w:spacing w:val="-2"/>
                <w:sz w:val="20"/>
              </w:rPr>
              <w:t>аналоговым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входом </w:t>
            </w: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ниже </w:t>
            </w:r>
            <w:r>
              <w:rPr>
                <w:rFonts w:ascii="Arial" w:hAnsi="Arial"/>
                <w:sz w:val="20"/>
              </w:rPr>
              <w:t>чем</w:t>
            </w:r>
            <w:r>
              <w:rPr>
                <w:rFonts w:ascii="Arial" w:hAnsi="Arial"/>
                <w:spacing w:val="-1"/>
                <w:sz w:val="20"/>
              </w:rPr>
              <w:t> уставка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AI1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Wrn</w:t>
            </w:r>
            <w:r>
              <w:rPr>
                <w:rFonts w:ascii="Arial" w:hAnsi="Arial"/>
                <w:i/>
                <w:spacing w:val="2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СигнАнВх</w:t>
            </w:r>
            <w:r>
              <w:rPr>
                <w:rFonts w:ascii="Arial" w:hAnsi="Arial"/>
                <w:i/>
                <w:spacing w:val="-1"/>
                <w:sz w:val="20"/>
              </w:rPr>
              <w:t>1).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1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AI1 Sd (</w:t>
            </w:r>
            <w:r>
              <w:rPr>
                <w:rFonts w:ascii="Arial" w:hAnsi="Arial"/>
                <w:spacing w:val="-1"/>
                <w:sz w:val="20"/>
              </w:rPr>
              <w:t>СтпАнВх</w:t>
            </w:r>
            <w:r>
              <w:rPr>
                <w:rFonts w:ascii="Arial" w:hAnsi="Arial"/>
                <w:spacing w:val="-1"/>
                <w:sz w:val="20"/>
              </w:rPr>
              <w:t>1)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SD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63" w:right="21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измеренное </w:t>
            </w:r>
            <w:r>
              <w:rPr>
                <w:rFonts w:ascii="Arial" w:hAnsi="Arial"/>
                <w:spacing w:val="-2"/>
                <w:sz w:val="20"/>
              </w:rPr>
              <w:t>аналоговым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входом </w:t>
            </w: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ниже </w:t>
            </w:r>
            <w:r>
              <w:rPr>
                <w:rFonts w:ascii="Arial" w:hAnsi="Arial"/>
                <w:sz w:val="20"/>
              </w:rPr>
              <w:t>чем</w:t>
            </w:r>
            <w:r>
              <w:rPr>
                <w:rFonts w:ascii="Arial" w:hAnsi="Arial"/>
                <w:spacing w:val="-1"/>
                <w:sz w:val="20"/>
              </w:rPr>
              <w:t> уставка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AI1 Sd</w:t>
            </w:r>
            <w:r>
              <w:rPr>
                <w:rFonts w:ascii="Arial" w:hAnsi="Arial"/>
                <w:i/>
                <w:spacing w:val="2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СтпАнВх</w:t>
            </w:r>
            <w:r>
              <w:rPr>
                <w:rFonts w:ascii="Arial" w:hAnsi="Arial"/>
                <w:i/>
                <w:spacing w:val="-1"/>
                <w:sz w:val="20"/>
              </w:rPr>
              <w:t>1).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AI2 </w:t>
            </w:r>
            <w:r>
              <w:rPr>
                <w:rFonts w:ascii="Arial" w:hAnsi="Arial"/>
                <w:sz w:val="20"/>
              </w:rPr>
              <w:t>Wrn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СигнАнВх</w:t>
            </w:r>
            <w:r>
              <w:rPr>
                <w:rFonts w:ascii="Arial" w:hAnsi="Arial"/>
                <w:spacing w:val="-1"/>
                <w:sz w:val="20"/>
              </w:rPr>
              <w:t>2)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WRN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измеренное </w:t>
            </w:r>
            <w:r>
              <w:rPr>
                <w:rFonts w:ascii="Arial" w:hAnsi="Arial"/>
                <w:spacing w:val="-2"/>
                <w:sz w:val="20"/>
              </w:rPr>
              <w:t>аналоговым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входом </w:t>
            </w: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ниже </w:t>
            </w:r>
            <w:r>
              <w:rPr>
                <w:rFonts w:ascii="Arial" w:hAnsi="Arial"/>
                <w:sz w:val="20"/>
              </w:rPr>
              <w:t>чем</w:t>
            </w:r>
            <w:r>
              <w:rPr>
                <w:rFonts w:ascii="Arial" w:hAnsi="Arial"/>
                <w:spacing w:val="-1"/>
                <w:sz w:val="20"/>
              </w:rPr>
              <w:t> уставка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AI2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Wrn</w:t>
            </w:r>
            <w:r>
              <w:rPr>
                <w:rFonts w:ascii="Arial" w:hAnsi="Arial"/>
                <w:i/>
                <w:spacing w:val="2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СигнАнВх</w:t>
            </w:r>
            <w:r>
              <w:rPr>
                <w:rFonts w:ascii="Arial" w:hAnsi="Arial"/>
                <w:i/>
                <w:spacing w:val="-1"/>
                <w:sz w:val="20"/>
              </w:rPr>
              <w:t>2).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AI2 Sd (</w:t>
            </w:r>
            <w:r>
              <w:rPr>
                <w:rFonts w:ascii="Arial" w:hAnsi="Arial"/>
                <w:spacing w:val="-1"/>
                <w:sz w:val="20"/>
              </w:rPr>
              <w:t>СтпАнВх</w:t>
            </w:r>
            <w:r>
              <w:rPr>
                <w:rFonts w:ascii="Arial" w:hAnsi="Arial"/>
                <w:spacing w:val="-1"/>
                <w:sz w:val="20"/>
              </w:rPr>
              <w:t>2)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SD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2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измеренное </w:t>
            </w:r>
            <w:r>
              <w:rPr>
                <w:rFonts w:ascii="Arial" w:hAnsi="Arial"/>
                <w:spacing w:val="-2"/>
                <w:sz w:val="20"/>
              </w:rPr>
              <w:t>аналоговым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входом </w:t>
            </w: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ниже </w:t>
            </w:r>
            <w:r>
              <w:rPr>
                <w:rFonts w:ascii="Arial" w:hAnsi="Arial"/>
                <w:sz w:val="20"/>
              </w:rPr>
              <w:t>чем</w:t>
            </w:r>
            <w:r>
              <w:rPr>
                <w:rFonts w:ascii="Arial" w:hAnsi="Arial"/>
                <w:spacing w:val="-1"/>
                <w:sz w:val="20"/>
              </w:rPr>
              <w:t> уставка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AI2 Sd</w:t>
            </w:r>
            <w:r>
              <w:rPr>
                <w:rFonts w:ascii="Arial" w:hAnsi="Arial"/>
                <w:sz w:val="20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b/>
          <w:bCs/>
          <w:i/>
          <w:sz w:val="29"/>
          <w:szCs w:val="29"/>
        </w:rPr>
      </w:pPr>
    </w:p>
    <w:p>
      <w:pPr>
        <w:pStyle w:val="BodyText"/>
        <w:tabs>
          <w:tab w:pos="9249" w:val="right" w:leader="none"/>
        </w:tabs>
        <w:spacing w:line="264" w:lineRule="exact" w:before="82"/>
        <w:ind w:left="17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67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7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4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128" type="#_x0000_t75" stroked="false">
            <v:imagedata r:id="rId5" o:title=""/>
          </v:shape>
        </w:pict>
      </w:r>
    </w:p>
    <w:p>
      <w:pPr>
        <w:spacing w:line="200" w:lineRule="atLeast"/>
        <w:ind w:left="79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7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2"/>
        <w:gridCol w:w="1276"/>
        <w:gridCol w:w="2126"/>
        <w:gridCol w:w="3544"/>
      </w:tblGrid>
      <w:tr>
        <w:trPr>
          <w:trHeight w:val="924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5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Список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событий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защиты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39" w:lineRule="auto"/>
              <w:ind w:left="80" w:right="8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Информация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о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доступных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бинарных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выходах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см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Бинарные выходы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Описание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СтпАнВх</w:t>
            </w:r>
            <w:r>
              <w:rPr>
                <w:rFonts w:ascii="Arial" w:hAnsi="Arial"/>
                <w:i/>
                <w:spacing w:val="-1"/>
                <w:sz w:val="20"/>
              </w:rPr>
              <w:t>2).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5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AI3 </w:t>
            </w:r>
            <w:r>
              <w:rPr>
                <w:rFonts w:ascii="Arial" w:hAnsi="Arial"/>
                <w:sz w:val="20"/>
              </w:rPr>
              <w:t>Wrn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СигнАнВх</w:t>
            </w:r>
            <w:r>
              <w:rPr>
                <w:rFonts w:ascii="Arial" w:hAnsi="Arial"/>
                <w:spacing w:val="-1"/>
                <w:sz w:val="20"/>
              </w:rPr>
              <w:t>3)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WRN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измеренное </w:t>
            </w:r>
            <w:r>
              <w:rPr>
                <w:rFonts w:ascii="Arial" w:hAnsi="Arial"/>
                <w:spacing w:val="-2"/>
                <w:sz w:val="20"/>
              </w:rPr>
              <w:t>аналоговым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входом </w:t>
            </w:r>
            <w:r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ниже </w:t>
            </w:r>
            <w:r>
              <w:rPr>
                <w:rFonts w:ascii="Arial" w:hAnsi="Arial"/>
                <w:sz w:val="20"/>
              </w:rPr>
              <w:t>чем</w:t>
            </w:r>
            <w:r>
              <w:rPr>
                <w:rFonts w:ascii="Arial" w:hAnsi="Arial"/>
                <w:spacing w:val="-1"/>
                <w:sz w:val="20"/>
              </w:rPr>
              <w:t> уставка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AI3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Wrn</w:t>
            </w:r>
            <w:r>
              <w:rPr>
                <w:rFonts w:ascii="Arial" w:hAnsi="Arial"/>
                <w:i/>
                <w:spacing w:val="2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СигнАнВх</w:t>
            </w:r>
            <w:r>
              <w:rPr>
                <w:rFonts w:ascii="Arial" w:hAnsi="Arial"/>
                <w:i/>
                <w:spacing w:val="-1"/>
                <w:sz w:val="20"/>
              </w:rPr>
              <w:t>3).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AI3 Sd (</w:t>
            </w:r>
            <w:r>
              <w:rPr>
                <w:rFonts w:ascii="Arial" w:hAnsi="Arial"/>
                <w:spacing w:val="-1"/>
                <w:sz w:val="20"/>
              </w:rPr>
              <w:t>СтпАнВх</w:t>
            </w:r>
            <w:r>
              <w:rPr>
                <w:rFonts w:ascii="Arial" w:hAnsi="Arial"/>
                <w:spacing w:val="-1"/>
                <w:sz w:val="20"/>
              </w:rPr>
              <w:t>3)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SD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21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измеренное </w:t>
            </w:r>
            <w:r>
              <w:rPr>
                <w:rFonts w:ascii="Arial" w:hAnsi="Arial"/>
                <w:spacing w:val="-2"/>
                <w:sz w:val="20"/>
              </w:rPr>
              <w:t>аналоговым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входом </w:t>
            </w:r>
            <w:r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ниже </w:t>
            </w:r>
            <w:r>
              <w:rPr>
                <w:rFonts w:ascii="Arial" w:hAnsi="Arial"/>
                <w:sz w:val="20"/>
              </w:rPr>
              <w:t>чем</w:t>
            </w:r>
            <w:r>
              <w:rPr>
                <w:rFonts w:ascii="Arial" w:hAnsi="Arial"/>
                <w:spacing w:val="-1"/>
                <w:sz w:val="20"/>
              </w:rPr>
              <w:t> уставка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AI3 Sd</w:t>
            </w:r>
            <w:r>
              <w:rPr>
                <w:rFonts w:ascii="Arial" w:hAnsi="Arial"/>
                <w:i/>
                <w:spacing w:val="2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СтпАнВх</w:t>
            </w:r>
            <w:r>
              <w:rPr>
                <w:rFonts w:ascii="Arial" w:hAnsi="Arial"/>
                <w:i/>
                <w:spacing w:val="-1"/>
                <w:sz w:val="20"/>
              </w:rPr>
              <w:t>3).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93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 Batt Volt</w:t>
            </w:r>
            <w:r>
              <w:rPr>
                <w:rFonts w:ascii="Arial" w:hAnsi="Arial"/>
                <w:sz w:val="20"/>
              </w:rPr>
              <w:t> (</w:t>
            </w:r>
            <w:r>
              <w:rPr>
                <w:rFonts w:ascii="Arial" w:hAnsi="Arial"/>
                <w:sz w:val="20"/>
              </w:rPr>
              <w:t>Сигн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</w:t>
            </w:r>
            <w:r>
              <w:rPr>
                <w:rFonts w:ascii="Arial" w:hAnsi="Arial"/>
                <w:spacing w:val="-1"/>
                <w:sz w:val="20"/>
              </w:rPr>
              <w:t>бат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 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35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Напряжение </w:t>
            </w:r>
            <w:r>
              <w:rPr>
                <w:rFonts w:ascii="Arial" w:hAnsi="Arial"/>
                <w:sz w:val="20"/>
              </w:rPr>
              <w:t>батареи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за</w:t>
            </w:r>
            <w:r>
              <w:rPr>
                <w:rFonts w:ascii="Arial" w:hAnsi="Arial"/>
                <w:spacing w:val="-1"/>
                <w:sz w:val="20"/>
              </w:rPr>
              <w:t> пределами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установленными параметрами </w:t>
            </w:r>
            <w:r>
              <w:rPr>
                <w:rFonts w:ascii="Arial" w:hAnsi="Arial"/>
                <w:i/>
                <w:spacing w:val="-1"/>
                <w:sz w:val="20"/>
              </w:rPr>
              <w:t>Batt</w:t>
            </w:r>
            <w:r>
              <w:rPr>
                <w:rFonts w:ascii="Arial" w:hAnsi="Arial"/>
                <w:i/>
                <w:spacing w:val="2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Undervolt (</w:t>
            </w:r>
            <w:r>
              <w:rPr>
                <w:rFonts w:ascii="Arial" w:hAnsi="Arial"/>
                <w:i/>
                <w:spacing w:val="-1"/>
                <w:sz w:val="20"/>
              </w:rPr>
              <w:t>Низк </w:t>
            </w:r>
            <w:r>
              <w:rPr>
                <w:rFonts w:ascii="Arial" w:hAnsi="Arial"/>
                <w:i/>
                <w:spacing w:val="-1"/>
                <w:sz w:val="20"/>
              </w:rPr>
              <w:t>U</w:t>
            </w:r>
            <w:r>
              <w:rPr>
                <w:rFonts w:ascii="Arial" w:hAnsi="Arial"/>
                <w:i/>
                <w:spacing w:val="-1"/>
                <w:sz w:val="20"/>
              </w:rPr>
              <w:t>бат</w:t>
            </w:r>
            <w:r>
              <w:rPr>
                <w:rFonts w:ascii="Arial" w:hAnsi="Arial"/>
                <w:i/>
                <w:spacing w:val="-1"/>
                <w:sz w:val="20"/>
              </w:rPr>
              <w:t>)/Batt OverVolt</w:t>
            </w:r>
            <w:r>
              <w:rPr>
                <w:rFonts w:ascii="Arial" w:hAnsi="Arial"/>
                <w:i/>
                <w:spacing w:val="2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Повыш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U</w:t>
            </w:r>
            <w:r>
              <w:rPr>
                <w:rFonts w:ascii="Arial" w:hAnsi="Arial"/>
                <w:i/>
                <w:spacing w:val="-1"/>
                <w:sz w:val="20"/>
              </w:rPr>
              <w:t>бат</w:t>
            </w:r>
            <w:r>
              <w:rPr>
                <w:rFonts w:ascii="Arial" w:hAnsi="Arial"/>
                <w:i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IOM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AIx Wrn (IOM </w:t>
            </w:r>
            <w:r>
              <w:rPr>
                <w:rFonts w:ascii="Arial" w:hAnsi="Arial"/>
                <w:spacing w:val="-1"/>
                <w:sz w:val="20"/>
              </w:rPr>
              <w:t>АнВхХ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Сиг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Предупреждающая</w:t>
            </w:r>
            <w:r>
              <w:rPr>
                <w:rFonts w:ascii="Arial" w:hAnsi="Arial"/>
                <w:spacing w:val="-2"/>
                <w:sz w:val="20"/>
              </w:rPr>
              <w:t> авария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конфигурируемая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 входа модулей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IG-IOM/IGS-PTM.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1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IOM AIx Sd (IOM </w:t>
            </w:r>
            <w:r>
              <w:rPr>
                <w:rFonts w:ascii="Arial" w:hAnsi="Arial"/>
                <w:spacing w:val="-1"/>
                <w:sz w:val="20"/>
              </w:rPr>
              <w:t>АнВхХ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Авария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 </w:t>
            </w:r>
            <w:r>
              <w:rPr>
                <w:rFonts w:ascii="Arial" w:hAnsi="Arial"/>
                <w:spacing w:val="-1"/>
                <w:sz w:val="20"/>
              </w:rPr>
              <w:t>остановом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конфигурируемая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 входа модулей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IG-IOM/IGS-PTM.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42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Binary input (</w:t>
            </w:r>
            <w:r>
              <w:rPr>
                <w:rFonts w:ascii="Arial" w:hAnsi="Arial"/>
                <w:spacing w:val="-1"/>
                <w:sz w:val="20"/>
              </w:rPr>
              <w:t>Бинарный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вход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375" w:right="69" w:hanging="3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Конфигурир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уется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Конфигурируемые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предупреждающие аварии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аварии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 </w:t>
            </w:r>
            <w:r>
              <w:rPr>
                <w:rFonts w:ascii="Arial" w:hAnsi="Arial"/>
                <w:spacing w:val="-1"/>
                <w:sz w:val="20"/>
              </w:rPr>
              <w:t>остановом на входа </w:t>
            </w:r>
            <w:r>
              <w:rPr>
                <w:rFonts w:ascii="Arial" w:hAnsi="Arial"/>
                <w:spacing w:val="-1"/>
                <w:sz w:val="20"/>
              </w:rPr>
              <w:t>IL-NT.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116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8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BatteryFlat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РазрБат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2" w:right="89" w:firstLine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Если контроллер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отключился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течение последовательности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пуска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 причине низкого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заряда батареи</w:t>
            </w:r>
            <w:r>
              <w:rPr>
                <w:rFonts w:ascii="Arial" w:hAnsi="Arial"/>
                <w:spacing w:val="-1"/>
                <w:sz w:val="20"/>
              </w:rPr>
              <w:t>,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то </w:t>
            </w:r>
            <w:r>
              <w:rPr>
                <w:rFonts w:ascii="Arial" w:hAnsi="Arial"/>
                <w:sz w:val="20"/>
              </w:rPr>
              <w:t>он</w:t>
            </w:r>
            <w:r>
              <w:rPr>
                <w:rFonts w:ascii="Arial" w:hAnsi="Arial"/>
                <w:spacing w:val="-1"/>
                <w:sz w:val="20"/>
              </w:rPr>
              <w:t> не будет повторно запускать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ДГУ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активирует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данную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защиту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69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97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Start Fail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СтпОтказСтарт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Ошибка пуска ДГУ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185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ParamFail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NONE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Никакой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Неправильный </w:t>
            </w:r>
            <w:r>
              <w:rPr>
                <w:rFonts w:ascii="Arial" w:hAnsi="Arial"/>
                <w:sz w:val="20"/>
              </w:rPr>
              <w:t>набор</w:t>
            </w:r>
            <w:r>
              <w:rPr>
                <w:rFonts w:ascii="Arial" w:hAnsi="Arial"/>
                <w:spacing w:val="-1"/>
                <w:sz w:val="20"/>
              </w:rPr>
              <w:t> параметров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Происходит при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загрузке</w:t>
            </w:r>
            <w:r>
              <w:rPr>
                <w:rFonts w:ascii="Arial" w:hAnsi="Arial"/>
                <w:sz w:val="20"/>
              </w:rPr>
              <w:t> новых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программ или при</w:t>
            </w:r>
            <w:r>
              <w:rPr>
                <w:rFonts w:ascii="Arial" w:hAnsi="Arial"/>
                <w:spacing w:val="-2"/>
                <w:sz w:val="20"/>
              </w:rPr>
              <w:t> перезаписывании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параметров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Контроллер</w:t>
            </w:r>
            <w:r>
              <w:rPr>
                <w:rFonts w:ascii="Arial" w:hAnsi="Arial"/>
                <w:sz w:val="20"/>
              </w:rPr>
              <w:t> остается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 режиме </w:t>
            </w:r>
            <w:r>
              <w:rPr>
                <w:rFonts w:ascii="Arial" w:hAnsi="Arial"/>
                <w:spacing w:val="-1"/>
                <w:sz w:val="20"/>
              </w:rPr>
              <w:t>INIT (</w:t>
            </w:r>
            <w:r>
              <w:rPr>
                <w:rFonts w:ascii="Arial" w:hAnsi="Arial"/>
                <w:spacing w:val="-1"/>
                <w:sz w:val="20"/>
              </w:rPr>
              <w:t>Внутренний</w:t>
            </w:r>
            <w:r>
              <w:rPr>
                <w:rFonts w:ascii="Arial" w:hAnsi="Arial"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2" w:right="6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Проверьте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все параметры</w:t>
            </w:r>
            <w:r>
              <w:rPr>
                <w:rFonts w:ascii="Arial" w:hAnsi="Arial"/>
                <w:spacing w:val="-1"/>
                <w:sz w:val="20"/>
              </w:rPr>
              <w:t>,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запишите хотя </w:t>
            </w:r>
            <w:r>
              <w:rPr>
                <w:rFonts w:ascii="Arial" w:hAnsi="Arial"/>
                <w:sz w:val="20"/>
              </w:rPr>
              <w:t>бы</w:t>
            </w:r>
            <w:r>
              <w:rPr>
                <w:rFonts w:ascii="Arial" w:hAnsi="Arial"/>
                <w:spacing w:val="-1"/>
                <w:sz w:val="20"/>
              </w:rPr>
              <w:t> один </w:t>
            </w:r>
            <w:r>
              <w:rPr>
                <w:rFonts w:ascii="Arial" w:hAnsi="Arial"/>
                <w:sz w:val="20"/>
              </w:rPr>
              <w:t>новый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параметр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93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6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</w:t>
            </w:r>
            <w:r>
              <w:rPr>
                <w:rFonts w:ascii="Arial" w:hAnsi="Arial"/>
                <w:sz w:val="20"/>
              </w:rPr>
              <w:t>Gen</w:t>
            </w:r>
            <w:r>
              <w:rPr>
                <w:rFonts w:ascii="Arial" w:hAnsi="Arial"/>
                <w:spacing w:val="-1"/>
                <w:sz w:val="20"/>
              </w:rPr>
              <w:t> Lx &gt;,&lt;V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>Стп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ФазаХ </w:t>
            </w:r>
            <w:r>
              <w:rPr>
                <w:rFonts w:ascii="Arial" w:hAnsi="Arial"/>
                <w:spacing w:val="-1"/>
                <w:sz w:val="20"/>
              </w:rPr>
              <w:t>&gt;,&lt;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Напряжение генератора выходит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за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уставки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1"/>
                <w:sz w:val="20"/>
              </w:rPr>
              <w:t>установленные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параметрах </w:t>
            </w:r>
            <w:r>
              <w:rPr>
                <w:rFonts w:ascii="Arial" w:hAnsi="Arial"/>
                <w:i/>
                <w:sz w:val="20"/>
              </w:rPr>
              <w:t>Gen</w:t>
            </w:r>
            <w:r>
              <w:rPr>
                <w:rFonts w:ascii="Arial" w:hAnsi="Arial"/>
                <w:i/>
                <w:spacing w:val="-1"/>
                <w:sz w:val="20"/>
              </w:rPr>
              <w:t> &lt;V Sd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Стп </w:t>
            </w:r>
            <w:r>
              <w:rPr>
                <w:rFonts w:ascii="Arial" w:hAnsi="Arial"/>
                <w:i/>
                <w:spacing w:val="-1"/>
                <w:sz w:val="20"/>
              </w:rPr>
              <w:t>U</w:t>
            </w:r>
            <w:r>
              <w:rPr>
                <w:rFonts w:ascii="Arial" w:hAnsi="Arial"/>
                <w:i/>
                <w:spacing w:val="-1"/>
                <w:sz w:val="20"/>
              </w:rPr>
              <w:t>ген </w:t>
            </w:r>
            <w:r>
              <w:rPr>
                <w:rFonts w:ascii="Arial" w:hAnsi="Arial"/>
                <w:i/>
                <w:sz w:val="20"/>
              </w:rPr>
              <w:t>&lt;</w:t>
            </w:r>
            <w:r>
              <w:rPr>
                <w:rFonts w:ascii="Arial" w:hAnsi="Arial"/>
                <w:i/>
                <w:spacing w:val="2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В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Gen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&gt;V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Sd</w:t>
            </w:r>
            <w:r>
              <w:rPr>
                <w:rFonts w:ascii="Arial" w:hAnsi="Arial"/>
                <w:i/>
                <w:spacing w:val="-1"/>
                <w:sz w:val="20"/>
              </w:rPr>
              <w:t> (</w:t>
            </w:r>
            <w:r>
              <w:rPr>
                <w:rFonts w:ascii="Arial" w:hAnsi="Arial"/>
                <w:i/>
                <w:spacing w:val="-1"/>
                <w:sz w:val="20"/>
              </w:rPr>
              <w:t>Стп </w:t>
            </w:r>
            <w:r>
              <w:rPr>
                <w:rFonts w:ascii="Arial" w:hAnsi="Arial"/>
                <w:i/>
                <w:spacing w:val="-1"/>
                <w:sz w:val="20"/>
              </w:rPr>
              <w:t>U</w:t>
            </w:r>
            <w:r>
              <w:rPr>
                <w:rFonts w:ascii="Arial" w:hAnsi="Arial"/>
                <w:i/>
                <w:spacing w:val="-1"/>
                <w:sz w:val="20"/>
              </w:rPr>
              <w:t>ген </w:t>
            </w:r>
            <w:r>
              <w:rPr>
                <w:rFonts w:ascii="Arial" w:hAnsi="Arial"/>
                <w:i/>
                <w:sz w:val="20"/>
              </w:rPr>
              <w:t>&lt; </w:t>
            </w:r>
            <w:r>
              <w:rPr>
                <w:rFonts w:ascii="Arial" w:hAnsi="Arial"/>
                <w:i/>
                <w:spacing w:val="-1"/>
                <w:sz w:val="20"/>
              </w:rPr>
              <w:t>В</w:t>
            </w:r>
            <w:r>
              <w:rPr>
                <w:rFonts w:ascii="Arial" w:hAnsi="Arial"/>
                <w:i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93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1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</w:t>
            </w:r>
            <w:r>
              <w:rPr>
                <w:rFonts w:ascii="Arial" w:hAnsi="Arial"/>
                <w:sz w:val="20"/>
              </w:rPr>
              <w:t>Gen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V</w:t>
            </w:r>
            <w:r>
              <w:rPr>
                <w:rFonts w:ascii="Arial" w:hAnsi="Arial"/>
                <w:spacing w:val="-1"/>
                <w:sz w:val="20"/>
              </w:rPr>
              <w:t> Unbal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>Стп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</w:t>
            </w:r>
            <w:r>
              <w:rPr>
                <w:rFonts w:ascii="Arial" w:hAnsi="Arial"/>
                <w:spacing w:val="-1"/>
                <w:sz w:val="20"/>
              </w:rPr>
              <w:t>ген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Небал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Ассиметрия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напряжения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генератора больше </w:t>
            </w:r>
            <w:r>
              <w:rPr>
                <w:rFonts w:ascii="Arial" w:hAnsi="Arial"/>
                <w:sz w:val="20"/>
              </w:rPr>
              <w:t>чем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в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параметре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Volt Unbal Sd</w:t>
            </w:r>
            <w:r>
              <w:rPr>
                <w:rFonts w:ascii="Arial" w:hAnsi="Arial"/>
                <w:i/>
                <w:spacing w:val="2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СтпНебалНапр</w:t>
            </w:r>
            <w:r>
              <w:rPr>
                <w:rFonts w:ascii="Arial" w:hAnsi="Arial"/>
                <w:i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1159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2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Sd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Gen</w:t>
            </w:r>
            <w:r>
              <w:rPr>
                <w:rFonts w:ascii="Arial" w:hAnsi="Arial"/>
                <w:spacing w:val="-1"/>
                <w:sz w:val="20"/>
              </w:rPr>
              <w:t> &gt;Freq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</w:t>
            </w:r>
            <w:r>
              <w:rPr>
                <w:rFonts w:ascii="Arial" w:hAnsi="Arial"/>
                <w:spacing w:val="-1"/>
                <w:sz w:val="20"/>
              </w:rPr>
              <w:t>ген </w:t>
            </w:r>
            <w:r>
              <w:rPr>
                <w:rFonts w:ascii="Arial" w:hAnsi="Arial"/>
                <w:sz w:val="20"/>
              </w:rPr>
              <w:t>&gt;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22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Частота генератора выходит </w:t>
            </w:r>
            <w:r>
              <w:rPr>
                <w:rFonts w:ascii="Arial" w:hAnsi="Arial"/>
                <w:sz w:val="20"/>
              </w:rPr>
              <w:t>за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уставки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1"/>
                <w:sz w:val="20"/>
              </w:rPr>
              <w:t>установленные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параметрах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Gen</w:t>
            </w:r>
            <w:r>
              <w:rPr>
                <w:rFonts w:ascii="Arial" w:hAnsi="Arial"/>
                <w:i/>
                <w:spacing w:val="-1"/>
                <w:sz w:val="20"/>
              </w:rPr>
              <w:t> &lt;Freq</w:t>
            </w:r>
            <w:r>
              <w:rPr>
                <w:rFonts w:ascii="Arial" w:hAnsi="Arial"/>
                <w:i/>
                <w:spacing w:val="5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Sd</w:t>
            </w:r>
            <w:r>
              <w:rPr>
                <w:rFonts w:ascii="Arial" w:hAnsi="Arial"/>
                <w:i/>
                <w:spacing w:val="-1"/>
                <w:sz w:val="20"/>
              </w:rPr>
              <w:t> (</w:t>
            </w:r>
            <w:r>
              <w:rPr>
                <w:rFonts w:ascii="Arial" w:hAnsi="Arial"/>
                <w:i/>
                <w:spacing w:val="-1"/>
                <w:sz w:val="20"/>
              </w:rPr>
              <w:t>Стп</w:t>
            </w:r>
            <w:r>
              <w:rPr>
                <w:rFonts w:ascii="Arial" w:hAnsi="Arial"/>
                <w:i/>
                <w:spacing w:val="2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f</w:t>
            </w:r>
            <w:r>
              <w:rPr>
                <w:rFonts w:ascii="Arial" w:hAnsi="Arial"/>
                <w:i/>
                <w:spacing w:val="-1"/>
                <w:sz w:val="20"/>
              </w:rPr>
              <w:t>ген </w:t>
            </w:r>
            <w:r>
              <w:rPr>
                <w:rFonts w:ascii="Arial" w:hAnsi="Arial"/>
                <w:i/>
                <w:sz w:val="20"/>
              </w:rPr>
              <w:t>&lt; </w:t>
            </w:r>
            <w:r>
              <w:rPr>
                <w:rFonts w:ascii="Arial" w:hAnsi="Arial"/>
                <w:i/>
                <w:spacing w:val="-1"/>
                <w:sz w:val="20"/>
              </w:rPr>
              <w:t>f)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Gen</w:t>
            </w:r>
            <w:r>
              <w:rPr>
                <w:rFonts w:ascii="Arial" w:hAnsi="Arial"/>
                <w:i/>
                <w:spacing w:val="-1"/>
                <w:sz w:val="20"/>
              </w:rPr>
              <w:t> &gt;Freq</w:t>
            </w:r>
            <w:r>
              <w:rPr>
                <w:rFonts w:ascii="Arial" w:hAnsi="Arial"/>
                <w:i/>
                <w:spacing w:val="5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Sd (</w:t>
            </w:r>
            <w:r>
              <w:rPr>
                <w:rFonts w:ascii="Arial" w:hAnsi="Arial"/>
                <w:i/>
                <w:spacing w:val="-1"/>
                <w:sz w:val="20"/>
              </w:rPr>
              <w:t>Стп </w:t>
            </w:r>
            <w:r>
              <w:rPr>
                <w:rFonts w:ascii="Arial" w:hAnsi="Arial"/>
                <w:i/>
                <w:spacing w:val="-1"/>
                <w:sz w:val="20"/>
              </w:rPr>
              <w:t>f</w:t>
            </w:r>
            <w:r>
              <w:rPr>
                <w:rFonts w:ascii="Arial" w:hAnsi="Arial"/>
                <w:i/>
                <w:spacing w:val="-1"/>
                <w:sz w:val="20"/>
              </w:rPr>
              <w:t>ген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&gt;f).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Wrn</w:t>
            </w:r>
            <w:r>
              <w:rPr>
                <w:rFonts w:ascii="Arial"/>
                <w:spacing w:val="-1"/>
                <w:sz w:val="20"/>
              </w:rPr>
              <w:t> Amps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Unbal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83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Ассиметрия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токов по фазам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70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9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Overload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>Стп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Перегрузка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5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нагрузки </w:t>
            </w:r>
            <w:r>
              <w:rPr>
                <w:rFonts w:ascii="Arial" w:hAnsi="Arial"/>
                <w:spacing w:val="-2"/>
                <w:sz w:val="20"/>
              </w:rPr>
              <w:t>превышает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значение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 параметре </w:t>
            </w:r>
            <w:r>
              <w:rPr>
                <w:rFonts w:ascii="Arial" w:hAnsi="Arial"/>
                <w:i/>
                <w:spacing w:val="-1"/>
                <w:sz w:val="20"/>
              </w:rPr>
              <w:t>Overload</w:t>
            </w:r>
            <w:r>
              <w:rPr>
                <w:rFonts w:ascii="Arial" w:hAnsi="Arial"/>
                <w:i/>
                <w:spacing w:val="2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СтпПерегруз</w:t>
            </w:r>
            <w:r>
              <w:rPr>
                <w:rFonts w:ascii="Arial" w:hAnsi="Arial"/>
                <w:i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1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7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Overspeed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ПревышСкор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45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Защита активизируется</w:t>
            </w:r>
            <w:r>
              <w:rPr>
                <w:rFonts w:ascii="Arial" w:hAnsi="Arial"/>
                <w:spacing w:val="-1"/>
                <w:sz w:val="20"/>
              </w:rPr>
              <w:t>,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если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скорость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превышает значение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параметре </w:t>
            </w:r>
            <w:r>
              <w:rPr>
                <w:rFonts w:ascii="Arial" w:hAnsi="Arial"/>
                <w:i/>
                <w:spacing w:val="-1"/>
                <w:sz w:val="20"/>
              </w:rPr>
              <w:t>Overspeed</w:t>
            </w:r>
            <w:r>
              <w:rPr>
                <w:rFonts w:ascii="Arial" w:hAnsi="Arial"/>
                <w:sz w:val="20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028" w:val="left" w:leader="none"/>
        </w:tabs>
        <w:spacing w:line="264" w:lineRule="exact"/>
        <w:ind w:left="17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68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7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4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200" type="#_x0000_t75" stroked="false">
            <v:imagedata r:id="rId5" o:title=""/>
          </v:shape>
        </w:pict>
      </w:r>
    </w:p>
    <w:p>
      <w:pPr>
        <w:spacing w:line="200" w:lineRule="atLeast"/>
        <w:ind w:left="79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7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2"/>
        <w:gridCol w:w="1276"/>
        <w:gridCol w:w="2126"/>
        <w:gridCol w:w="3544"/>
      </w:tblGrid>
      <w:tr>
        <w:trPr>
          <w:trHeight w:val="924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5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Список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событий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защиты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39" w:lineRule="auto"/>
              <w:ind w:left="80" w:right="8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Информация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о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доступных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бинарных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выходах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см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Бинарные выходы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Описание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СтпПревСкор</w:t>
            </w:r>
            <w:r>
              <w:rPr>
                <w:rFonts w:ascii="Arial" w:hAnsi="Arial"/>
                <w:i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545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100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Sd</w:t>
            </w:r>
            <w:r>
              <w:rPr>
                <w:rFonts w:ascii="Arial" w:hAnsi="Arial"/>
                <w:spacing w:val="-1"/>
                <w:sz w:val="20"/>
              </w:rPr>
              <w:t> Underspeed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СтпПонижСкор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9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течение пуска ДГУ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1"/>
                <w:sz w:val="20"/>
              </w:rPr>
              <w:t>когда 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достигают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значения </w:t>
            </w:r>
            <w:r>
              <w:rPr>
                <w:rFonts w:ascii="Arial" w:hAnsi="Arial"/>
                <w:i/>
                <w:spacing w:val="-1"/>
                <w:sz w:val="20"/>
              </w:rPr>
              <w:t>Starting RPM</w:t>
            </w:r>
            <w:r>
              <w:rPr>
                <w:rFonts w:ascii="Arial" w:hAnsi="Arial"/>
                <w:i/>
                <w:spacing w:val="2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ПускОбороты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стартер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отключается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1"/>
                <w:sz w:val="20"/>
              </w:rPr>
              <w:t> частота </w:t>
            </w:r>
            <w:r>
              <w:rPr>
                <w:rFonts w:ascii="Arial" w:hAnsi="Arial"/>
                <w:spacing w:val="-2"/>
                <w:sz w:val="20"/>
              </w:rPr>
              <w:t>вращения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двигателя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падает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ниже </w:t>
            </w:r>
            <w:r>
              <w:rPr>
                <w:rFonts w:ascii="Arial" w:hAnsi="Arial"/>
                <w:i/>
                <w:spacing w:val="-1"/>
                <w:sz w:val="20"/>
              </w:rPr>
              <w:t>Starting</w:t>
            </w:r>
            <w:r>
              <w:rPr>
                <w:rFonts w:ascii="Arial" w:hAnsi="Arial"/>
                <w:i/>
                <w:spacing w:val="2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RPM (</w:t>
            </w:r>
            <w:r>
              <w:rPr>
                <w:rFonts w:ascii="Arial" w:hAnsi="Arial"/>
                <w:i/>
                <w:spacing w:val="-1"/>
                <w:sz w:val="20"/>
              </w:rPr>
              <w:t>ПускОбороты</w:t>
            </w:r>
            <w:r>
              <w:rPr>
                <w:rFonts w:ascii="Arial" w:hAnsi="Arial"/>
                <w:i/>
                <w:spacing w:val="-1"/>
                <w:sz w:val="20"/>
              </w:rPr>
              <w:t>). </w:t>
            </w:r>
            <w:r>
              <w:rPr>
                <w:rFonts w:ascii="Arial" w:hAnsi="Arial"/>
                <w:spacing w:val="-1"/>
                <w:sz w:val="20"/>
              </w:rPr>
              <w:t>Тогда защита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Underspeed (</w:t>
            </w:r>
            <w:r>
              <w:rPr>
                <w:rFonts w:ascii="Arial" w:hAnsi="Arial"/>
                <w:i/>
                <w:spacing w:val="-1"/>
                <w:sz w:val="20"/>
              </w:rPr>
              <w:t>СтпПонижСкор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pacing w:val="31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активизируется</w:t>
            </w:r>
            <w:r>
              <w:rPr>
                <w:rFonts w:ascii="Arial" w:hAnsi="Arial"/>
                <w:spacing w:val="-2"/>
                <w:sz w:val="20"/>
              </w:rPr>
              <w:t>.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Оценка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скорости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осуществляется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через </w:t>
            </w:r>
            <w:r>
              <w:rPr>
                <w:rFonts w:ascii="Arial" w:hAnsi="Arial"/>
                <w:sz w:val="20"/>
              </w:rPr>
              <w:t>5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секунд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после достижения </w:t>
            </w:r>
            <w:r>
              <w:rPr>
                <w:rFonts w:ascii="Arial" w:hAnsi="Arial"/>
                <w:i/>
                <w:spacing w:val="-1"/>
                <w:sz w:val="20"/>
              </w:rPr>
              <w:t>Starting RPM</w:t>
            </w:r>
            <w:r>
              <w:rPr>
                <w:rFonts w:ascii="Arial" w:hAnsi="Arial"/>
                <w:i/>
                <w:spacing w:val="2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ПускОбороты</w:t>
            </w:r>
            <w:r>
              <w:rPr>
                <w:rFonts w:ascii="Arial" w:hAnsi="Arial"/>
                <w:i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Emergency Stop (</w:t>
            </w:r>
            <w:r>
              <w:rPr>
                <w:rFonts w:ascii="Arial" w:hAnsi="Arial"/>
                <w:spacing w:val="-1"/>
                <w:sz w:val="20"/>
              </w:rPr>
              <w:t>АвСтоп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2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Если вход </w:t>
            </w:r>
            <w:r>
              <w:rPr>
                <w:rFonts w:ascii="Arial" w:hAnsi="Arial"/>
                <w:i/>
                <w:spacing w:val="-1"/>
                <w:sz w:val="20"/>
              </w:rPr>
              <w:t>Emergency </w:t>
            </w:r>
            <w:r>
              <w:rPr>
                <w:rFonts w:ascii="Arial" w:hAnsi="Arial"/>
                <w:i/>
                <w:sz w:val="20"/>
              </w:rPr>
              <w:t>Stop</w:t>
            </w:r>
            <w:r>
              <w:rPr>
                <w:rFonts w:ascii="Arial" w:hAnsi="Arial"/>
                <w:i/>
                <w:spacing w:val="2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АвСтоп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разомкнут немедленно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активируется процедура останова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GCB Fail (</w:t>
            </w:r>
            <w:r>
              <w:rPr>
                <w:rFonts w:ascii="Arial" w:hAnsi="Arial"/>
                <w:spacing w:val="-1"/>
                <w:sz w:val="20"/>
              </w:rPr>
              <w:t>ГК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Ошибка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SD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Отказ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контактора 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MCB Fail (</w:t>
            </w:r>
            <w:r>
              <w:rPr>
                <w:rFonts w:ascii="Arial" w:hAnsi="Arial"/>
                <w:spacing w:val="-1"/>
                <w:sz w:val="20"/>
              </w:rPr>
              <w:t>СК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ошибка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MF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Отказ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контактора сети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8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RPM Meas Fail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СтпОткИзмОбор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Отказ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датчика оборотов для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измерения частоты </w:t>
            </w:r>
            <w:r>
              <w:rPr>
                <w:rFonts w:ascii="Arial" w:hAnsi="Arial"/>
                <w:spacing w:val="-2"/>
                <w:sz w:val="20"/>
              </w:rPr>
              <w:t>вращения</w:t>
            </w:r>
            <w:r>
              <w:rPr>
                <w:rFonts w:ascii="Arial" w:hAnsi="Arial"/>
                <w:spacing w:val="-2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0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Stop Fail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СтпОтказСтоп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Ошибка останова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ДГУ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139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WrnMaintenance (</w:t>
            </w:r>
            <w:r>
              <w:rPr>
                <w:rFonts w:ascii="Arial" w:hAnsi="Arial"/>
                <w:spacing w:val="-1"/>
                <w:sz w:val="20"/>
              </w:rPr>
              <w:t>Сигн ТО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1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Периодичность обслуживания</w:t>
            </w:r>
            <w:r>
              <w:rPr>
                <w:rFonts w:ascii="Arial" w:hAnsi="Arial"/>
                <w:spacing w:val="-1"/>
                <w:sz w:val="20"/>
              </w:rPr>
              <w:t>,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установленная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 параметре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Maintenance (</w:t>
            </w:r>
            <w:r>
              <w:rPr>
                <w:rFonts w:ascii="Arial" w:hAnsi="Arial"/>
                <w:i/>
                <w:spacing w:val="-1"/>
                <w:sz w:val="20"/>
              </w:rPr>
              <w:t>ТО</w:t>
            </w:r>
            <w:r>
              <w:rPr>
                <w:rFonts w:ascii="Arial" w:hAnsi="Arial"/>
                <w:i/>
                <w:spacing w:val="-1"/>
                <w:sz w:val="20"/>
              </w:rPr>
              <w:t>). </w:t>
            </w:r>
            <w:r>
              <w:rPr>
                <w:rFonts w:ascii="Arial" w:hAnsi="Arial"/>
                <w:spacing w:val="-1"/>
                <w:sz w:val="20"/>
              </w:rPr>
              <w:t>Защита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становится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активной</w:t>
            </w:r>
            <w:r>
              <w:rPr>
                <w:rFonts w:ascii="Arial" w:hAnsi="Arial"/>
                <w:spacing w:val="-1"/>
                <w:sz w:val="20"/>
              </w:rPr>
              <w:t>, </w:t>
            </w:r>
            <w:r>
              <w:rPr>
                <w:rFonts w:ascii="Arial" w:hAnsi="Arial"/>
                <w:spacing w:val="-1"/>
                <w:sz w:val="20"/>
              </w:rPr>
              <w:t>если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количество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часов работы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достигает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данного </w:t>
            </w:r>
            <w:r>
              <w:rPr>
                <w:rFonts w:ascii="Arial" w:hAnsi="Arial"/>
                <w:spacing w:val="-2"/>
                <w:sz w:val="20"/>
              </w:rPr>
              <w:t>значения</w:t>
            </w:r>
            <w:r>
              <w:rPr>
                <w:rFonts w:ascii="Arial" w:hAnsi="Arial"/>
                <w:spacing w:val="-2"/>
                <w:sz w:val="20"/>
              </w:rPr>
              <w:t>.</w:t>
            </w:r>
          </w:p>
        </w:tc>
      </w:tr>
      <w:tr>
        <w:trPr>
          <w:trHeight w:val="469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97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ChargeAlt Fail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ОтказЗарядГен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Отказ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зарядного 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Override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БлокСтоп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540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Защита активна если выход </w:t>
            </w:r>
            <w:r>
              <w:rPr>
                <w:rFonts w:ascii="Arial" w:hAnsi="Arial"/>
                <w:i/>
                <w:spacing w:val="-1"/>
                <w:sz w:val="20"/>
              </w:rPr>
              <w:t>Sd</w:t>
            </w:r>
            <w:r>
              <w:rPr>
                <w:rFonts w:ascii="Arial" w:hAnsi="Arial"/>
                <w:i/>
                <w:spacing w:val="2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Override (</w:t>
            </w:r>
            <w:r>
              <w:rPr>
                <w:rFonts w:ascii="Arial" w:hAnsi="Arial"/>
                <w:i/>
                <w:spacing w:val="-1"/>
                <w:sz w:val="20"/>
              </w:rPr>
              <w:t>БлокСтоп</w:t>
            </w:r>
            <w:r>
              <w:rPr>
                <w:rFonts w:ascii="Arial" w:hAnsi="Arial"/>
                <w:i/>
                <w:spacing w:val="-1"/>
                <w:sz w:val="20"/>
              </w:rPr>
              <w:t>)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замкнут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07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*Wrn RA15 Fail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(*</w:t>
            </w:r>
            <w:r>
              <w:rPr>
                <w:rFonts w:ascii="Arial" w:hAnsi="Arial"/>
                <w:spacing w:val="-1"/>
                <w:sz w:val="20"/>
              </w:rPr>
              <w:t>СигнОтказ</w:t>
            </w:r>
            <w:r>
              <w:rPr>
                <w:rFonts w:ascii="Arial" w:hAnsi="Arial"/>
                <w:spacing w:val="-1"/>
                <w:sz w:val="20"/>
              </w:rPr>
              <w:t>RA)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8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Предупреждающая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авария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 случае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потери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связи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 </w:t>
            </w:r>
            <w:r>
              <w:rPr>
                <w:rFonts w:ascii="Arial" w:hAnsi="Arial"/>
                <w:spacing w:val="-1"/>
                <w:sz w:val="20"/>
              </w:rPr>
              <w:t>модулем </w:t>
            </w:r>
            <w:r>
              <w:rPr>
                <w:rFonts w:ascii="Arial" w:hAnsi="Arial"/>
                <w:spacing w:val="-1"/>
                <w:sz w:val="20"/>
              </w:rPr>
              <w:t>IGL-RA15.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56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*Sd IOM Fail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(*</w:t>
            </w:r>
            <w:r>
              <w:rPr>
                <w:rFonts w:ascii="Arial" w:hAnsi="Arial"/>
                <w:spacing w:val="-1"/>
                <w:sz w:val="20"/>
              </w:rPr>
              <w:t>СтпОтказСвяз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IOM)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SD (</w:t>
            </w:r>
            <w:r>
              <w:rPr>
                <w:rFonts w:ascii="Arial" w:hAnsi="Arial"/>
                <w:spacing w:val="-1"/>
                <w:sz w:val="20"/>
              </w:rPr>
              <w:t>Стп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72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Авария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 </w:t>
            </w:r>
            <w:r>
              <w:rPr>
                <w:rFonts w:ascii="Arial" w:hAnsi="Arial"/>
                <w:spacing w:val="-1"/>
                <w:sz w:val="20"/>
              </w:rPr>
              <w:t>остановом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 случае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потери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связи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 </w:t>
            </w:r>
            <w:r>
              <w:rPr>
                <w:rFonts w:ascii="Arial" w:hAnsi="Arial"/>
                <w:spacing w:val="-1"/>
                <w:sz w:val="20"/>
              </w:rPr>
              <w:t>модулями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IG-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IOM/IGS-PTM.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 </w:t>
            </w:r>
            <w:r>
              <w:rPr>
                <w:rFonts w:ascii="Arial" w:hAnsi="Arial"/>
                <w:sz w:val="20"/>
              </w:rPr>
              <w:t>ECU</w:t>
            </w:r>
            <w:r>
              <w:rPr>
                <w:rFonts w:ascii="Arial" w:hAnsi="Arial"/>
                <w:spacing w:val="-1"/>
                <w:sz w:val="20"/>
              </w:rPr>
              <w:t> Alarm (</w:t>
            </w:r>
            <w:r>
              <w:rPr>
                <w:rFonts w:ascii="Arial" w:hAnsi="Arial"/>
                <w:spacing w:val="-1"/>
                <w:sz w:val="20"/>
              </w:rPr>
              <w:t>Сигн </w:t>
            </w:r>
            <w:r>
              <w:rPr>
                <w:rFonts w:ascii="Arial" w:hAnsi="Arial"/>
                <w:spacing w:val="-1"/>
                <w:sz w:val="20"/>
              </w:rPr>
              <w:t>ECU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Трев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списоке аварий </w:t>
            </w:r>
            <w:r>
              <w:rPr>
                <w:rFonts w:ascii="Arial" w:hAnsi="Arial"/>
                <w:sz w:val="20"/>
              </w:rPr>
              <w:t>ECU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есть записи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93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32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 MainV Det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>Сигн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</w:t>
            </w:r>
            <w:r>
              <w:rPr>
                <w:rFonts w:ascii="Arial" w:hAnsi="Arial"/>
                <w:spacing w:val="-1"/>
                <w:sz w:val="20"/>
              </w:rPr>
              <w:t>с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опред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13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GCB (</w:t>
            </w:r>
            <w:r>
              <w:rPr>
                <w:rFonts w:ascii="Arial" w:hAnsi="Arial"/>
                <w:spacing w:val="-1"/>
                <w:sz w:val="20"/>
              </w:rPr>
              <w:t>ГК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не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может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быть замкнут по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причине наличия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напряжения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сети</w:t>
            </w:r>
          </w:p>
          <w:p>
            <w:pPr>
              <w:pStyle w:val="TableParagraph"/>
              <w:spacing w:line="227" w:lineRule="exact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&gt;5%. </w:t>
            </w:r>
            <w:r>
              <w:rPr>
                <w:rFonts w:ascii="Arial" w:hAnsi="Arial"/>
                <w:spacing w:val="-1"/>
                <w:sz w:val="20"/>
              </w:rPr>
              <w:t>Действует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при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применении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MRS </w:t>
            </w:r>
            <w:r>
              <w:rPr>
                <w:rFonts w:ascii="Arial" w:hAnsi="Arial"/>
                <w:spacing w:val="-1"/>
                <w:sz w:val="20"/>
              </w:rPr>
              <w:t>на АО </w:t>
            </w:r>
            <w:r>
              <w:rPr>
                <w:rFonts w:ascii="Arial" w:hAnsi="Arial"/>
                <w:spacing w:val="-1"/>
                <w:sz w:val="20"/>
              </w:rPr>
              <w:t>IL-NT AMF.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62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Low </w:t>
            </w:r>
            <w:r>
              <w:rPr>
                <w:rFonts w:ascii="Arial" w:hAnsi="Arial"/>
                <w:spacing w:val="-2"/>
                <w:sz w:val="20"/>
              </w:rPr>
              <w:t>BackupBatt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>Низ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</w:t>
            </w:r>
            <w:r>
              <w:rPr>
                <w:rFonts w:ascii="Arial" w:hAnsi="Arial"/>
                <w:spacing w:val="-1"/>
                <w:sz w:val="20"/>
              </w:rPr>
              <w:t>бат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WRN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Трв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Нет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Автономная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батарея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RTC</w:t>
            </w:r>
          </w:p>
          <w:p>
            <w:pPr>
              <w:pStyle w:val="TableParagraph"/>
              <w:spacing w:line="230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разряжена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</w:tbl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before="64"/>
        <w:ind w:left="17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Журнал событий" w:id="342"/>
      <w:bookmarkEnd w:id="342"/>
      <w:r>
        <w:rPr/>
      </w:r>
      <w:r>
        <w:rPr>
          <w:rFonts w:ascii="Arial" w:hAnsi="Arial"/>
          <w:b/>
          <w:i/>
          <w:sz w:val="28"/>
        </w:rPr>
        <w:t>Журнал</w:t>
      </w:r>
      <w:r>
        <w:rPr>
          <w:rFonts w:ascii="Arial" w:hAnsi="Arial"/>
          <w:b/>
          <w:i/>
          <w:spacing w:val="-25"/>
          <w:sz w:val="28"/>
        </w:rPr>
        <w:t> </w:t>
      </w:r>
      <w:r>
        <w:rPr>
          <w:rFonts w:ascii="Arial" w:hAnsi="Arial"/>
          <w:b/>
          <w:i/>
          <w:sz w:val="28"/>
        </w:rPr>
        <w:t>событий</w:t>
      </w:r>
      <w:r>
        <w:rPr>
          <w:rFonts w:ascii="Arial" w:hAnsi="Arial"/>
          <w:sz w:val="28"/>
        </w:rPr>
      </w:r>
    </w:p>
    <w:p>
      <w:pPr>
        <w:spacing w:line="20" w:lineRule="atLeast"/>
        <w:ind w:left="1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5"/>
        <w:ind w:left="178" w:right="1396"/>
        <w:jc w:val="both"/>
        <w:rPr>
          <w:rFonts w:ascii="Arial" w:hAnsi="Arial" w:cs="Arial" w:eastAsia="Arial"/>
        </w:rPr>
      </w:pPr>
      <w:r>
        <w:rPr>
          <w:spacing w:val="-1"/>
        </w:rPr>
        <w:t>Контроллер</w:t>
      </w:r>
      <w:r>
        <w:rPr/>
        <w:t>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NT </w:t>
      </w:r>
      <w:r>
        <w:rPr>
          <w:spacing w:val="-1"/>
        </w:rPr>
        <w:t>хранит запись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каждом</w:t>
      </w:r>
      <w:r>
        <w:rPr>
          <w:spacing w:val="-1"/>
        </w:rPr>
        <w:t> важном</w:t>
      </w:r>
      <w:r>
        <w:rPr>
          <w:spacing w:val="-3"/>
        </w:rPr>
        <w:t> </w:t>
      </w:r>
      <w:r>
        <w:rPr>
          <w:spacing w:val="-1"/>
        </w:rPr>
        <w:t>событии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журнале событий</w:t>
      </w:r>
      <w:r>
        <w:rPr>
          <w:rFonts w:ascii="Arial" w:hAnsi="Arial"/>
          <w:spacing w:val="-1"/>
        </w:rPr>
        <w:t>. </w:t>
      </w:r>
      <w:r>
        <w:rPr/>
        <w:t>Журнал</w:t>
      </w:r>
      <w:r>
        <w:rPr>
          <w:spacing w:val="35"/>
        </w:rPr>
        <w:t> </w:t>
      </w:r>
      <w:r>
        <w:rPr>
          <w:spacing w:val="-1"/>
        </w:rPr>
        <w:t>истории вмещает </w:t>
      </w:r>
      <w:r>
        <w:rPr>
          <w:rFonts w:ascii="Arial" w:hAnsi="Arial"/>
          <w:spacing w:val="-1"/>
        </w:rPr>
        <w:t>117</w:t>
      </w:r>
      <w:r>
        <w:rPr>
          <w:rFonts w:ascii="Arial" w:hAnsi="Arial"/>
        </w:rPr>
        <w:t> </w:t>
      </w:r>
      <w:r>
        <w:rPr>
          <w:spacing w:val="-1"/>
        </w:rPr>
        <w:t>записей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Когда файл истории заполнен</w:t>
      </w:r>
      <w:r>
        <w:rPr>
          <w:rFonts w:ascii="Arial" w:hAnsi="Arial"/>
          <w:spacing w:val="-1"/>
        </w:rPr>
        <w:t>, </w:t>
      </w:r>
      <w:r>
        <w:rPr/>
        <w:t>самая</w:t>
      </w:r>
      <w:r>
        <w:rPr>
          <w:spacing w:val="-3"/>
        </w:rPr>
        <w:t> </w:t>
      </w:r>
      <w:r>
        <w:rPr>
          <w:spacing w:val="-1"/>
        </w:rPr>
        <w:t>старая запись удаляется</w:t>
      </w:r>
      <w:r>
        <w:rPr>
          <w:rFonts w:ascii="Arial" w:hAnsi="Arial"/>
          <w:spacing w:val="-1"/>
        </w:rPr>
        <w:t>.</w:t>
      </w:r>
      <w:r>
        <w:rPr>
          <w:rFonts w:ascii="Arial" w:hAnsi="Arial"/>
        </w:rPr>
        <w:t> </w:t>
      </w:r>
      <w:r>
        <w:rPr>
          <w:rFonts w:ascii="Arial" w:hAnsi="Arial"/>
          <w:i/>
        </w:rPr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  <w:u w:val="single" w:color="000000"/>
        </w:rPr>
        <w:t>Замечание</w:t>
      </w:r>
      <w:r>
        <w:rPr>
          <w:rFonts w:ascii="Arial" w:hAnsi="Arial"/>
          <w:i/>
          <w:spacing w:val="-1"/>
          <w:u w:val="single" w:color="000000"/>
        </w:rPr>
        <w:t>:</w:t>
      </w:r>
      <w:r>
        <w:rPr>
          <w:rFonts w:ascii="Arial" w:hAnsi="Arial"/>
          <w:i/>
        </w:rPr>
      </w:r>
      <w:r>
        <w:rPr>
          <w:rFonts w:ascii="Arial" w:hAnsi="Arial"/>
        </w:rPr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.0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235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Для загрузки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файла </w:t>
                  </w:r>
                  <w:r>
                    <w:rPr>
                      <w:rFonts w:ascii="Arial" w:hAnsi="Arial"/>
                      <w:sz w:val="20"/>
                    </w:rPr>
                    <w:t>в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LiteEdit 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напрямую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z w:val="20"/>
                    </w:rPr>
                    <w:t>через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модем или интернет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откройте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Окно истории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4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выберите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команду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History </w:t>
                  </w:r>
                  <w:r>
                    <w:rPr>
                      <w:rFonts w:ascii="Arial" w:hAnsi="Arial"/>
                      <w:sz w:val="20"/>
                    </w:rPr>
                    <w:t>|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Read history.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tabs>
          <w:tab w:pos="9249" w:val="right" w:leader="none"/>
        </w:tabs>
        <w:spacing w:line="264" w:lineRule="exact" w:before="163"/>
        <w:ind w:left="178"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69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78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both"/>
        <w:rPr>
          <w:rFonts w:ascii="Arial" w:hAnsi="Arial" w:cs="Arial" w:eastAsia="Arial"/>
        </w:rPr>
        <w:sectPr>
          <w:pgSz w:w="11910" w:h="16840"/>
          <w:pgMar w:top="160" w:bottom="0" w:left="124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224" type="#_x0000_t75" stroked="false">
            <v:imagedata r:id="rId5" o:title=""/>
          </v:shape>
        </w:pict>
      </w:r>
    </w:p>
    <w:p>
      <w:pPr>
        <w:spacing w:line="200" w:lineRule="atLeast"/>
        <w:ind w:left="79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7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240" w:lineRule="auto" w:before="172"/>
        <w:ind w:left="178" w:right="0"/>
        <w:jc w:val="left"/>
        <w:rPr>
          <w:rFonts w:ascii="Arial" w:hAnsi="Arial" w:cs="Arial" w:eastAsia="Arial"/>
          <w:b w:val="0"/>
          <w:bCs w:val="0"/>
        </w:rPr>
      </w:pPr>
      <w:bookmarkStart w:name="Стуктура записи" w:id="343"/>
      <w:bookmarkEnd w:id="343"/>
      <w:r>
        <w:rPr>
          <w:b w:val="0"/>
        </w:rPr>
      </w:r>
      <w:r>
        <w:rPr>
          <w:rFonts w:ascii="Arial" w:hAnsi="Arial"/>
          <w:spacing w:val="-1"/>
        </w:rPr>
        <w:t>Стуктура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записи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7520"/>
      </w:tblGrid>
      <w:tr>
        <w:trPr>
          <w:trHeight w:val="469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15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Abbreviation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Аббревиатура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события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</w:t>
            </w:r>
            <w:r>
              <w:rPr>
                <w:rFonts w:ascii="Arial"/>
                <w:spacing w:val="-1"/>
                <w:sz w:val="20"/>
              </w:rPr>
              <w:t> (Num)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Количество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событий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Reason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Причина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Характеристика события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Date (</w:t>
            </w:r>
            <w:r>
              <w:rPr>
                <w:rFonts w:ascii="Arial" w:hAnsi="Arial"/>
                <w:spacing w:val="-1"/>
                <w:sz w:val="20"/>
              </w:rPr>
              <w:t>Дата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Дата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события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 формате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ДД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ММ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ГГ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Time (</w:t>
            </w:r>
            <w:r>
              <w:rPr>
                <w:rFonts w:ascii="Arial" w:hAnsi="Arial"/>
                <w:spacing w:val="-1"/>
                <w:sz w:val="20"/>
              </w:rPr>
              <w:t>Время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Дата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события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 формате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ЧЧ</w:t>
            </w:r>
            <w:r>
              <w:rPr>
                <w:rFonts w:ascii="Arial" w:hAnsi="Arial"/>
                <w:spacing w:val="-1"/>
                <w:sz w:val="20"/>
              </w:rPr>
              <w:t>:</w:t>
            </w:r>
            <w:r>
              <w:rPr>
                <w:rFonts w:ascii="Arial" w:hAnsi="Arial"/>
                <w:spacing w:val="-1"/>
                <w:sz w:val="20"/>
              </w:rPr>
              <w:t>ММ</w:t>
            </w:r>
            <w:r>
              <w:rPr>
                <w:rFonts w:ascii="Arial" w:hAnsi="Arial"/>
                <w:spacing w:val="-1"/>
                <w:sz w:val="20"/>
              </w:rPr>
              <w:t>:</w:t>
            </w:r>
            <w:r>
              <w:rPr>
                <w:rFonts w:ascii="Arial" w:hAnsi="Arial"/>
                <w:spacing w:val="-1"/>
                <w:sz w:val="20"/>
              </w:rPr>
              <w:t>СС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Mode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Режм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Режим работы контроллера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RPM (</w:t>
            </w:r>
            <w:r>
              <w:rPr>
                <w:rFonts w:ascii="Arial" w:hAnsi="Arial"/>
                <w:spacing w:val="-1"/>
                <w:sz w:val="20"/>
              </w:rPr>
              <w:t>Об</w:t>
            </w:r>
            <w:r>
              <w:rPr>
                <w:rFonts w:ascii="Arial" w:hAnsi="Arial"/>
                <w:spacing w:val="-1"/>
                <w:sz w:val="20"/>
              </w:rPr>
              <w:t>/</w:t>
            </w:r>
            <w:r>
              <w:rPr>
                <w:rFonts w:ascii="Arial" w:hAnsi="Arial"/>
                <w:spacing w:val="-1"/>
                <w:sz w:val="20"/>
              </w:rPr>
              <w:t>м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Скорость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двигателя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Pwr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Мощ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Активная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мощность 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PF (</w:t>
            </w:r>
            <w:r>
              <w:rPr>
                <w:rFonts w:ascii="Arial" w:hAnsi="Arial"/>
                <w:spacing w:val="-1"/>
                <w:sz w:val="20"/>
              </w:rPr>
              <w:t>КМощ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Коэфициент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мощности 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LChr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(L</w:t>
            </w:r>
            <w:r>
              <w:rPr>
                <w:rFonts w:ascii="Arial" w:hAnsi="Arial"/>
                <w:spacing w:val="-1"/>
                <w:sz w:val="20"/>
              </w:rPr>
              <w:t>наг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Характер нагрузки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Gfrq</w:t>
            </w:r>
            <w:r>
              <w:rPr>
                <w:rFonts w:ascii="Arial" w:hAnsi="Arial"/>
                <w:spacing w:val="-1"/>
                <w:sz w:val="20"/>
              </w:rPr>
              <w:t> (f</w:t>
            </w:r>
            <w:r>
              <w:rPr>
                <w:rFonts w:ascii="Arial" w:hAnsi="Arial"/>
                <w:spacing w:val="-1"/>
                <w:sz w:val="20"/>
              </w:rPr>
              <w:t>ген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Частота 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Vg1</w:t>
            </w:r>
            <w:r>
              <w:rPr>
                <w:rFonts w:ascii="Arial" w:hAnsi="Arial"/>
                <w:spacing w:val="-1"/>
                <w:sz w:val="20"/>
              </w:rPr>
              <w:t> (U</w:t>
            </w:r>
            <w:r>
              <w:rPr>
                <w:rFonts w:ascii="Arial" w:hAnsi="Arial"/>
                <w:spacing w:val="-1"/>
                <w:sz w:val="20"/>
              </w:rPr>
              <w:t>г</w:t>
            </w:r>
            <w:r>
              <w:rPr>
                <w:rFonts w:ascii="Arial" w:hAnsi="Arial"/>
                <w:spacing w:val="-1"/>
                <w:sz w:val="20"/>
              </w:rPr>
              <w:t>1)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Напряжение фазы </w:t>
            </w:r>
            <w:r>
              <w:rPr>
                <w:rFonts w:ascii="Arial" w:hAnsi="Arial"/>
                <w:spacing w:val="-1"/>
                <w:sz w:val="20"/>
              </w:rPr>
              <w:t>L1 </w:t>
            </w:r>
            <w:r>
              <w:rPr>
                <w:rFonts w:ascii="Arial" w:hAnsi="Arial"/>
                <w:spacing w:val="-1"/>
                <w:sz w:val="20"/>
              </w:rPr>
              <w:t>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Vg2</w:t>
            </w:r>
            <w:r>
              <w:rPr>
                <w:rFonts w:ascii="Arial" w:hAnsi="Arial"/>
                <w:spacing w:val="-1"/>
                <w:sz w:val="20"/>
              </w:rPr>
              <w:t> (U</w:t>
            </w:r>
            <w:r>
              <w:rPr>
                <w:rFonts w:ascii="Arial" w:hAnsi="Arial"/>
                <w:spacing w:val="-1"/>
                <w:sz w:val="20"/>
              </w:rPr>
              <w:t>г</w:t>
            </w:r>
            <w:r>
              <w:rPr>
                <w:rFonts w:ascii="Arial" w:hAnsi="Arial"/>
                <w:spacing w:val="-1"/>
                <w:sz w:val="20"/>
              </w:rPr>
              <w:t>2)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Напряжение фазы </w:t>
            </w:r>
            <w:r>
              <w:rPr>
                <w:rFonts w:ascii="Arial" w:hAnsi="Arial"/>
                <w:spacing w:val="-1"/>
                <w:sz w:val="20"/>
              </w:rPr>
              <w:t>L2 </w:t>
            </w:r>
            <w:r>
              <w:rPr>
                <w:rFonts w:ascii="Arial" w:hAnsi="Arial"/>
                <w:spacing w:val="-1"/>
                <w:sz w:val="20"/>
              </w:rPr>
              <w:t>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Vg3</w:t>
            </w:r>
            <w:r>
              <w:rPr>
                <w:rFonts w:ascii="Arial" w:hAnsi="Arial"/>
                <w:spacing w:val="-1"/>
                <w:sz w:val="20"/>
              </w:rPr>
              <w:t> (U</w:t>
            </w:r>
            <w:r>
              <w:rPr>
                <w:rFonts w:ascii="Arial" w:hAnsi="Arial"/>
                <w:spacing w:val="-1"/>
                <w:sz w:val="20"/>
              </w:rPr>
              <w:t>г</w:t>
            </w:r>
            <w:r>
              <w:rPr>
                <w:rFonts w:ascii="Arial" w:hAnsi="Arial"/>
                <w:spacing w:val="-1"/>
                <w:sz w:val="20"/>
              </w:rPr>
              <w:t>3)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Напряжение фазы </w:t>
            </w:r>
            <w:r>
              <w:rPr>
                <w:rFonts w:ascii="Arial" w:hAnsi="Arial"/>
                <w:spacing w:val="-1"/>
                <w:sz w:val="20"/>
              </w:rPr>
              <w:t>L3 </w:t>
            </w:r>
            <w:r>
              <w:rPr>
                <w:rFonts w:ascii="Arial" w:hAnsi="Arial"/>
                <w:spacing w:val="-1"/>
                <w:sz w:val="20"/>
              </w:rPr>
              <w:t>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Ig1</w:t>
            </w:r>
            <w:r>
              <w:rPr>
                <w:rFonts w:ascii="Arial" w:hAnsi="Arial"/>
                <w:spacing w:val="-1"/>
                <w:sz w:val="20"/>
              </w:rPr>
              <w:t> (I</w:t>
            </w:r>
            <w:r>
              <w:rPr>
                <w:rFonts w:ascii="Arial" w:hAnsi="Arial"/>
                <w:spacing w:val="-1"/>
                <w:sz w:val="20"/>
              </w:rPr>
              <w:t>г</w:t>
            </w:r>
            <w:r>
              <w:rPr>
                <w:rFonts w:ascii="Arial" w:hAnsi="Arial"/>
                <w:spacing w:val="-1"/>
                <w:sz w:val="20"/>
              </w:rPr>
              <w:t>1)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Ток</w:t>
            </w:r>
            <w:r>
              <w:rPr>
                <w:rFonts w:ascii="Arial" w:hAnsi="Arial"/>
                <w:spacing w:val="-1"/>
                <w:sz w:val="20"/>
              </w:rPr>
              <w:t> фазы </w:t>
            </w:r>
            <w:r>
              <w:rPr>
                <w:rFonts w:ascii="Arial" w:hAnsi="Arial"/>
                <w:spacing w:val="-1"/>
                <w:sz w:val="20"/>
              </w:rPr>
              <w:t>L1 </w:t>
            </w:r>
            <w:r>
              <w:rPr>
                <w:rFonts w:ascii="Arial" w:hAnsi="Arial"/>
                <w:spacing w:val="-1"/>
                <w:sz w:val="20"/>
              </w:rPr>
              <w:t>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Ig2</w:t>
            </w:r>
            <w:r>
              <w:rPr>
                <w:rFonts w:ascii="Arial" w:hAnsi="Arial"/>
                <w:spacing w:val="-1"/>
                <w:sz w:val="20"/>
              </w:rPr>
              <w:t> (I</w:t>
            </w:r>
            <w:r>
              <w:rPr>
                <w:rFonts w:ascii="Arial" w:hAnsi="Arial"/>
                <w:spacing w:val="-1"/>
                <w:sz w:val="20"/>
              </w:rPr>
              <w:t>г</w:t>
            </w:r>
            <w:r>
              <w:rPr>
                <w:rFonts w:ascii="Arial" w:hAnsi="Arial"/>
                <w:spacing w:val="-1"/>
                <w:sz w:val="20"/>
              </w:rPr>
              <w:t>2)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Ток</w:t>
            </w:r>
            <w:r>
              <w:rPr>
                <w:rFonts w:ascii="Arial" w:hAnsi="Arial"/>
                <w:spacing w:val="-1"/>
                <w:sz w:val="20"/>
              </w:rPr>
              <w:t> фазы </w:t>
            </w:r>
            <w:r>
              <w:rPr>
                <w:rFonts w:ascii="Arial" w:hAnsi="Arial"/>
                <w:spacing w:val="-1"/>
                <w:sz w:val="20"/>
              </w:rPr>
              <w:t>L2 </w:t>
            </w:r>
            <w:r>
              <w:rPr>
                <w:rFonts w:ascii="Arial" w:hAnsi="Arial"/>
                <w:spacing w:val="-1"/>
                <w:sz w:val="20"/>
              </w:rPr>
              <w:t>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Ig3</w:t>
            </w:r>
            <w:r>
              <w:rPr>
                <w:rFonts w:ascii="Arial" w:hAnsi="Arial"/>
                <w:spacing w:val="-1"/>
                <w:sz w:val="20"/>
              </w:rPr>
              <w:t> (I</w:t>
            </w:r>
            <w:r>
              <w:rPr>
                <w:rFonts w:ascii="Arial" w:hAnsi="Arial"/>
                <w:spacing w:val="-1"/>
                <w:sz w:val="20"/>
              </w:rPr>
              <w:t>г</w:t>
            </w:r>
            <w:r>
              <w:rPr>
                <w:rFonts w:ascii="Arial" w:hAnsi="Arial"/>
                <w:spacing w:val="-1"/>
                <w:sz w:val="20"/>
              </w:rPr>
              <w:t>3)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Ток</w:t>
            </w:r>
            <w:r>
              <w:rPr>
                <w:rFonts w:ascii="Arial" w:hAnsi="Arial"/>
                <w:spacing w:val="-1"/>
                <w:sz w:val="20"/>
              </w:rPr>
              <w:t> фазы </w:t>
            </w:r>
            <w:r>
              <w:rPr>
                <w:rFonts w:ascii="Arial" w:hAnsi="Arial"/>
                <w:spacing w:val="-1"/>
                <w:sz w:val="20"/>
              </w:rPr>
              <w:t>L3 </w:t>
            </w:r>
            <w:r>
              <w:rPr>
                <w:rFonts w:ascii="Arial" w:hAnsi="Arial"/>
                <w:spacing w:val="-1"/>
                <w:sz w:val="20"/>
              </w:rPr>
              <w:t>генератора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UBat (U</w:t>
            </w:r>
            <w:r>
              <w:rPr>
                <w:rFonts w:ascii="Arial" w:hAnsi="Arial"/>
                <w:spacing w:val="-1"/>
                <w:sz w:val="20"/>
              </w:rPr>
              <w:t>бат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Напряжение батареи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OilP (</w:t>
            </w:r>
            <w:r>
              <w:rPr>
                <w:rFonts w:ascii="Arial" w:hAnsi="Arial"/>
                <w:spacing w:val="-1"/>
                <w:sz w:val="20"/>
              </w:rPr>
              <w:t>Рмсл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 входа </w:t>
            </w: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Давление </w:t>
            </w:r>
            <w:r>
              <w:rPr>
                <w:rFonts w:ascii="Arial" w:hAnsi="Arial"/>
                <w:sz w:val="20"/>
              </w:rPr>
              <w:t>масла</w:t>
            </w:r>
            <w:r>
              <w:rPr>
                <w:rFonts w:ascii="Arial" w:hAnsi="Arial"/>
                <w:spacing w:val="-1"/>
                <w:sz w:val="20"/>
              </w:rPr>
              <w:t> по </w:t>
            </w:r>
            <w:r>
              <w:rPr>
                <w:rFonts w:ascii="Arial" w:hAnsi="Arial"/>
                <w:spacing w:val="-2"/>
                <w:sz w:val="20"/>
              </w:rPr>
              <w:t>умолчанию</w:t>
            </w:r>
            <w:r>
              <w:rPr>
                <w:rFonts w:ascii="Arial" w:hAnsi="Arial"/>
                <w:spacing w:val="-2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EngT</w:t>
            </w:r>
            <w:r>
              <w:rPr>
                <w:rFonts w:ascii="Arial" w:hAnsi="Arial"/>
                <w:spacing w:val="-1"/>
                <w:sz w:val="20"/>
              </w:rPr>
              <w:t> (T</w:t>
            </w:r>
            <w:r>
              <w:rPr>
                <w:rFonts w:ascii="Arial" w:hAnsi="Arial"/>
                <w:spacing w:val="-1"/>
                <w:sz w:val="20"/>
              </w:rPr>
              <w:t>дв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 входа </w:t>
            </w: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Температура воды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 умолчанию</w:t>
            </w:r>
            <w:r>
              <w:rPr>
                <w:rFonts w:ascii="Arial" w:hAnsi="Arial"/>
                <w:spacing w:val="-1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FLvl (</w:t>
            </w:r>
            <w:r>
              <w:rPr>
                <w:rFonts w:ascii="Arial" w:hAnsi="Arial"/>
                <w:spacing w:val="-1"/>
                <w:sz w:val="20"/>
              </w:rPr>
              <w:t>Утоп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 входа </w:t>
            </w:r>
            <w:r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Уровень топлива </w:t>
            </w:r>
            <w:r>
              <w:rPr>
                <w:rFonts w:ascii="Arial" w:hAnsi="Arial"/>
                <w:sz w:val="20"/>
              </w:rPr>
              <w:t>по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умолчанию</w:t>
            </w:r>
            <w:r>
              <w:rPr>
                <w:rFonts w:ascii="Arial" w:hAnsi="Arial"/>
                <w:spacing w:val="-2"/>
                <w:sz w:val="20"/>
              </w:rPr>
              <w:t>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BIN (</w:t>
            </w:r>
            <w:r>
              <w:rPr>
                <w:rFonts w:ascii="Arial" w:hAnsi="Arial"/>
                <w:spacing w:val="-1"/>
                <w:sz w:val="20"/>
              </w:rPr>
              <w:t>БВх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Бинарные входы </w:t>
            </w:r>
            <w:r>
              <w:rPr>
                <w:rFonts w:ascii="Arial" w:hAnsi="Arial"/>
                <w:sz w:val="20"/>
              </w:rPr>
              <w:t>IL-NT</w:t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BOUT (</w:t>
            </w:r>
            <w:r>
              <w:rPr>
                <w:rFonts w:ascii="Arial" w:hAnsi="Arial"/>
                <w:spacing w:val="-1"/>
                <w:sz w:val="20"/>
              </w:rPr>
              <w:t>БВых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Бинарные выходы </w:t>
            </w:r>
            <w:r>
              <w:rPr>
                <w:rFonts w:ascii="Arial" w:hAnsi="Arial"/>
                <w:spacing w:val="-1"/>
                <w:sz w:val="20"/>
              </w:rPr>
              <w:t>IL-NT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FC</w:t>
            </w:r>
            <w:r>
              <w:rPr>
                <w:rFonts w:ascii="Arial" w:hAnsi="Arial"/>
                <w:spacing w:val="-1"/>
                <w:sz w:val="20"/>
              </w:rPr>
              <w:t> (</w:t>
            </w:r>
            <w:r>
              <w:rPr>
                <w:rFonts w:ascii="Arial" w:hAnsi="Arial"/>
                <w:spacing w:val="-1"/>
                <w:sz w:val="20"/>
              </w:rPr>
              <w:t>КодО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Код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аварии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ECU.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FMI (</w:t>
            </w:r>
            <w:r>
              <w:rPr>
                <w:rFonts w:ascii="Arial" w:hAnsi="Arial"/>
                <w:spacing w:val="-1"/>
                <w:sz w:val="20"/>
              </w:rPr>
              <w:t>ЗнО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Идентификатор режима </w:t>
            </w:r>
            <w:r>
              <w:rPr>
                <w:rFonts w:ascii="Arial" w:hAnsi="Arial"/>
                <w:sz w:val="20"/>
              </w:rPr>
              <w:t>аварии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ECU.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69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AIM1 (</w:t>
            </w:r>
            <w:r>
              <w:rPr>
                <w:rFonts w:ascii="Arial" w:hAnsi="Arial"/>
                <w:spacing w:val="-1"/>
                <w:sz w:val="20"/>
              </w:rPr>
              <w:t>АВМ</w:t>
            </w:r>
            <w:r>
              <w:rPr>
                <w:rFonts w:ascii="Arial" w:hAnsi="Arial"/>
                <w:spacing w:val="-1"/>
                <w:sz w:val="20"/>
              </w:rPr>
              <w:t>1)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15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 входа </w:t>
            </w: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модулей </w:t>
            </w:r>
            <w:r>
              <w:rPr>
                <w:rFonts w:ascii="Arial" w:hAnsi="Arial"/>
                <w:spacing w:val="-1"/>
                <w:sz w:val="20"/>
              </w:rPr>
              <w:t>IG-IOM, IGS-PTM (</w:t>
            </w:r>
            <w:r>
              <w:rPr>
                <w:rFonts w:ascii="Arial" w:hAnsi="Arial"/>
                <w:spacing w:val="-1"/>
                <w:sz w:val="20"/>
              </w:rPr>
              <w:t>если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сконфигурированы модули </w:t>
            </w:r>
            <w:r>
              <w:rPr>
                <w:rFonts w:ascii="Arial" w:hAnsi="Arial"/>
                <w:spacing w:val="-1"/>
                <w:sz w:val="20"/>
              </w:rPr>
              <w:t>IG-IOM, IGS-PTM).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AIM2 (</w:t>
            </w:r>
            <w:r>
              <w:rPr>
                <w:rFonts w:ascii="Arial" w:hAnsi="Arial"/>
                <w:spacing w:val="-1"/>
                <w:sz w:val="20"/>
              </w:rPr>
              <w:t>АВМ</w:t>
            </w:r>
            <w:r>
              <w:rPr>
                <w:rFonts w:ascii="Arial" w:hAnsi="Arial"/>
                <w:spacing w:val="-1"/>
                <w:sz w:val="20"/>
              </w:rPr>
              <w:t>2)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5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 входа </w:t>
            </w: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модулей </w:t>
            </w:r>
            <w:r>
              <w:rPr>
                <w:rFonts w:ascii="Arial" w:hAnsi="Arial"/>
                <w:spacing w:val="-1"/>
                <w:sz w:val="20"/>
              </w:rPr>
              <w:t>IG-IOM, IGS-PTM (</w:t>
            </w:r>
            <w:r>
              <w:rPr>
                <w:rFonts w:ascii="Arial" w:hAnsi="Arial"/>
                <w:spacing w:val="-1"/>
                <w:sz w:val="20"/>
              </w:rPr>
              <w:t>если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сконфигурированы модули </w:t>
            </w:r>
            <w:r>
              <w:rPr>
                <w:rFonts w:ascii="Arial" w:hAnsi="Arial"/>
                <w:spacing w:val="-1"/>
                <w:sz w:val="20"/>
              </w:rPr>
              <w:t>IG-IOM, IGS-PTM).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AIM3 (</w:t>
            </w:r>
            <w:r>
              <w:rPr>
                <w:rFonts w:ascii="Arial" w:hAnsi="Arial"/>
                <w:spacing w:val="-1"/>
                <w:sz w:val="20"/>
              </w:rPr>
              <w:t>АВМ</w:t>
            </w:r>
            <w:r>
              <w:rPr>
                <w:rFonts w:ascii="Arial" w:hAnsi="Arial"/>
                <w:spacing w:val="-1"/>
                <w:sz w:val="20"/>
              </w:rPr>
              <w:t>3)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15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 входа </w:t>
            </w:r>
            <w:r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модулей </w:t>
            </w:r>
            <w:r>
              <w:rPr>
                <w:rFonts w:ascii="Arial" w:hAnsi="Arial"/>
                <w:spacing w:val="-1"/>
                <w:sz w:val="20"/>
              </w:rPr>
              <w:t>IG-IOM, IGS-PTM (</w:t>
            </w:r>
            <w:r>
              <w:rPr>
                <w:rFonts w:ascii="Arial" w:hAnsi="Arial"/>
                <w:spacing w:val="-1"/>
                <w:sz w:val="20"/>
              </w:rPr>
              <w:t>если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сконфигурированы модули </w:t>
            </w:r>
            <w:r>
              <w:rPr>
                <w:rFonts w:ascii="Arial" w:hAnsi="Arial"/>
                <w:spacing w:val="-1"/>
                <w:sz w:val="20"/>
              </w:rPr>
              <w:t>IG-IOM, IGS-PTM).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69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AIM4 (</w:t>
            </w:r>
            <w:r>
              <w:rPr>
                <w:rFonts w:ascii="Arial" w:hAnsi="Arial"/>
                <w:spacing w:val="-1"/>
                <w:sz w:val="20"/>
              </w:rPr>
              <w:t>АВМ</w:t>
            </w:r>
            <w:r>
              <w:rPr>
                <w:rFonts w:ascii="Arial" w:hAnsi="Arial"/>
                <w:spacing w:val="-1"/>
                <w:sz w:val="20"/>
              </w:rPr>
              <w:t>4)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3" w:right="15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Значение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аналогового входа </w:t>
            </w:r>
            <w:r>
              <w:rPr>
                <w:rFonts w:ascii="Arial" w:hAnsi="Arial"/>
                <w:sz w:val="20"/>
              </w:rPr>
              <w:t>4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модулей </w:t>
            </w:r>
            <w:r>
              <w:rPr>
                <w:rFonts w:ascii="Arial" w:hAnsi="Arial"/>
                <w:spacing w:val="-1"/>
                <w:sz w:val="20"/>
              </w:rPr>
              <w:t>IG-IOM, IGS-PTM (</w:t>
            </w:r>
            <w:r>
              <w:rPr>
                <w:rFonts w:ascii="Arial" w:hAnsi="Arial"/>
                <w:spacing w:val="-1"/>
                <w:sz w:val="20"/>
              </w:rPr>
              <w:t>если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сконфигурированы модули </w:t>
            </w:r>
            <w:r>
              <w:rPr>
                <w:rFonts w:ascii="Arial" w:hAnsi="Arial"/>
                <w:spacing w:val="-1"/>
                <w:sz w:val="20"/>
              </w:rPr>
              <w:t>IG-IOM, IGS-PTM).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BIM (</w:t>
            </w:r>
            <w:r>
              <w:rPr>
                <w:rFonts w:ascii="Arial" w:hAnsi="Arial"/>
                <w:spacing w:val="-1"/>
                <w:sz w:val="20"/>
              </w:rPr>
              <w:t>БВхМ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Бинарные входы модулей </w:t>
            </w:r>
            <w:r>
              <w:rPr>
                <w:rFonts w:ascii="Arial" w:hAnsi="Arial"/>
                <w:spacing w:val="-1"/>
                <w:sz w:val="20"/>
              </w:rPr>
              <w:t>IG-IOM, IGS-PTM (</w:t>
            </w:r>
            <w:r>
              <w:rPr>
                <w:rFonts w:ascii="Arial" w:hAnsi="Arial"/>
                <w:spacing w:val="-1"/>
                <w:sz w:val="20"/>
              </w:rPr>
              <w:t>если сконфигурированы модули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IG-IOM, IGS-PTM).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BOM (</w:t>
            </w:r>
            <w:r>
              <w:rPr>
                <w:rFonts w:ascii="Arial" w:hAnsi="Arial"/>
                <w:spacing w:val="-1"/>
                <w:sz w:val="20"/>
              </w:rPr>
              <w:t>БВоМ</w:t>
            </w:r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  <w:tc>
          <w:tcPr>
            <w:tcW w:w="7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Бинарные выходы модулей </w:t>
            </w:r>
            <w:r>
              <w:rPr>
                <w:rFonts w:ascii="Arial" w:hAnsi="Arial"/>
                <w:spacing w:val="-1"/>
                <w:sz w:val="20"/>
              </w:rPr>
              <w:t>IG-IOM, IGS-PTM (</w:t>
            </w:r>
            <w:r>
              <w:rPr>
                <w:rFonts w:ascii="Arial" w:hAnsi="Arial"/>
                <w:spacing w:val="-1"/>
                <w:sz w:val="20"/>
              </w:rPr>
              <w:t>если сконфигурированы</w:t>
            </w:r>
            <w:r>
              <w:rPr>
                <w:rFonts w:ascii="Arial" w:hAnsi="Arial"/>
                <w:spacing w:val="-2"/>
                <w:sz w:val="20"/>
              </w:rPr>
              <w:t> модули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IG-IOM, IGS-PTM).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tabs>
          <w:tab w:pos="9249" w:val="right" w:leader="none"/>
        </w:tabs>
        <w:spacing w:line="264" w:lineRule="exact" w:before="82"/>
        <w:ind w:left="17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70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7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4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248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8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412"/>
        <w:ind w:left="118" w:right="0" w:firstLine="0"/>
        <w:jc w:val="left"/>
        <w:rPr>
          <w:rFonts w:ascii="Arial" w:hAnsi="Arial" w:cs="Arial" w:eastAsia="Arial"/>
          <w:sz w:val="48"/>
          <w:szCs w:val="48"/>
        </w:rPr>
      </w:pPr>
      <w:bookmarkStart w:name="Пользовательский Интерфейс" w:id="344"/>
      <w:bookmarkEnd w:id="344"/>
      <w:r>
        <w:rPr/>
      </w:r>
      <w:bookmarkStart w:name="_bookmark35" w:id="345"/>
      <w:bookmarkEnd w:id="345"/>
      <w:r>
        <w:rPr/>
      </w:r>
      <w:r>
        <w:rPr>
          <w:rFonts w:ascii="Arial" w:hAnsi="Arial"/>
          <w:b/>
          <w:spacing w:val="-3"/>
          <w:sz w:val="48"/>
        </w:rPr>
        <w:t>Пользовательский</w:t>
      </w:r>
      <w:r>
        <w:rPr>
          <w:rFonts w:ascii="Arial" w:hAnsi="Arial"/>
          <w:b/>
          <w:spacing w:val="-2"/>
          <w:sz w:val="48"/>
        </w:rPr>
        <w:t> Интерфейс</w:t>
      </w:r>
      <w:r>
        <w:rPr>
          <w:rFonts w:ascii="Arial" w:hAnsi="Arial"/>
          <w:sz w:val="4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40" w:lineRule="auto"/>
        <w:ind w:left="118" w:right="1277"/>
        <w:jc w:val="left"/>
        <w:rPr>
          <w:rFonts w:ascii="Arial" w:hAnsi="Arial" w:cs="Arial" w:eastAsia="Arial"/>
        </w:rPr>
      </w:pPr>
      <w:r>
        <w:rPr>
          <w:spacing w:val="-1"/>
        </w:rPr>
        <w:t>Контроллер</w:t>
      </w:r>
      <w:r>
        <w:rPr/>
        <w:t>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NT </w:t>
      </w:r>
      <w:r>
        <w:rPr>
          <w:spacing w:val="-1"/>
        </w:rPr>
        <w:t>предоставляет возможность выбора пользовательского интерфеса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зависимости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предпочтений пользователя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Доступны два интерфейса</w:t>
      </w:r>
      <w:r>
        <w:rPr>
          <w:rFonts w:ascii="Arial" w:hAnsi="Arial"/>
          <w:spacing w:val="-1"/>
        </w:rPr>
        <w:t>: </w:t>
      </w:r>
      <w:r>
        <w:rPr>
          <w:spacing w:val="-1"/>
        </w:rPr>
        <w:t>ПОЛЬЗОВАТЕЛЬ</w:t>
      </w:r>
      <w:r>
        <w:rPr/>
        <w:t> И</w:t>
      </w:r>
      <w:r>
        <w:rPr>
          <w:spacing w:val="27"/>
        </w:rPr>
        <w:t> </w:t>
      </w:r>
      <w:r>
        <w:rPr>
          <w:spacing w:val="-1"/>
        </w:rPr>
        <w:t>ИНЖЕНЕР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16" w:right="1337" w:firstLine="1"/>
        <w:jc w:val="left"/>
        <w:rPr>
          <w:rFonts w:ascii="Arial" w:hAnsi="Arial" w:cs="Arial" w:eastAsia="Arial"/>
        </w:rPr>
      </w:pPr>
      <w:r>
        <w:rPr>
          <w:spacing w:val="-1"/>
        </w:rPr>
        <w:t>Интерфейс</w:t>
      </w:r>
      <w:r>
        <w:rPr>
          <w:spacing w:val="-2"/>
        </w:rPr>
        <w:t> </w:t>
      </w:r>
      <w:r>
        <w:rPr>
          <w:spacing w:val="-1"/>
        </w:rPr>
        <w:t>ПОЛЬЗОВАТЕЛЬ</w:t>
      </w:r>
      <w:r>
        <w:rPr/>
        <w:t> </w:t>
      </w:r>
      <w:r>
        <w:rPr>
          <w:spacing w:val="-1"/>
        </w:rPr>
        <w:t>предназначен пользователям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которые предпочитают</w:t>
      </w:r>
      <w:r>
        <w:rPr>
          <w:spacing w:val="-2"/>
        </w:rPr>
        <w:t> </w:t>
      </w:r>
      <w:r>
        <w:rPr>
          <w:spacing w:val="-1"/>
        </w:rPr>
        <w:t>простоту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обращении </w:t>
      </w:r>
      <w:r>
        <w:rPr/>
        <w:t>и</w:t>
      </w:r>
      <w:r>
        <w:rPr>
          <w:spacing w:val="-1"/>
        </w:rPr>
        <w:t> не хотят</w:t>
      </w:r>
      <w:r>
        <w:rPr/>
        <w:t> </w:t>
      </w:r>
      <w:r>
        <w:rPr>
          <w:spacing w:val="-1"/>
        </w:rPr>
        <w:t>перелистывать</w:t>
      </w:r>
      <w:r>
        <w:rPr>
          <w:spacing w:val="-2"/>
        </w:rPr>
        <w:t> </w:t>
      </w:r>
      <w:r>
        <w:rPr>
          <w:spacing w:val="-1"/>
        </w:rPr>
        <w:t>сложное меню </w:t>
      </w:r>
      <w:r>
        <w:rPr/>
        <w:t>и</w:t>
      </w:r>
      <w:r>
        <w:rPr>
          <w:spacing w:val="-1"/>
        </w:rPr>
        <w:t> изменять какие</w:t>
      </w:r>
      <w:r>
        <w:rPr>
          <w:rFonts w:ascii="Arial" w:hAnsi="Arial"/>
          <w:spacing w:val="-1"/>
        </w:rPr>
        <w:t>-</w:t>
      </w:r>
      <w:r>
        <w:rPr>
          <w:spacing w:val="-1"/>
        </w:rPr>
        <w:t>либо</w:t>
      </w:r>
      <w:r>
        <w:rPr>
          <w:spacing w:val="-2"/>
        </w:rPr>
        <w:t> </w:t>
      </w:r>
      <w:r>
        <w:rPr>
          <w:spacing w:val="-1"/>
        </w:rPr>
        <w:t>настройки</w:t>
      </w:r>
      <w:r>
        <w:rPr>
          <w:spacing w:val="38"/>
        </w:rPr>
        <w:t> </w:t>
      </w:r>
      <w:r>
        <w:rPr>
          <w:spacing w:val="-1"/>
        </w:rPr>
        <w:t>контроллера</w:t>
      </w:r>
      <w:r>
        <w:rPr>
          <w:rFonts w:ascii="Arial" w:hAnsi="Arial"/>
          <w:spacing w:val="-1"/>
        </w:rPr>
        <w:t>. </w:t>
      </w:r>
      <w:r>
        <w:rPr/>
        <w:t>В</w:t>
      </w:r>
      <w:r>
        <w:rPr>
          <w:spacing w:val="-2"/>
        </w:rPr>
        <w:t> </w:t>
      </w:r>
      <w:r>
        <w:rPr/>
        <w:t>интерфейсе</w:t>
      </w:r>
      <w:r>
        <w:rPr>
          <w:spacing w:val="-1"/>
        </w:rPr>
        <w:t> ПОЛЬЗОВАТЕЛЬ</w:t>
      </w:r>
      <w:r>
        <w:rPr/>
        <w:t> </w:t>
      </w:r>
      <w:r>
        <w:rPr>
          <w:spacing w:val="-1"/>
        </w:rPr>
        <w:t>контроллер</w:t>
      </w:r>
      <w:r>
        <w:rPr/>
        <w:t> </w:t>
      </w:r>
      <w:r>
        <w:rPr>
          <w:spacing w:val="-1"/>
        </w:rPr>
        <w:t>отображает экраны измерения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25"/>
        </w:rPr>
        <w:t> </w:t>
      </w:r>
      <w:r>
        <w:rPr/>
        <w:t>тревог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внутренние</w:t>
      </w:r>
      <w:r>
        <w:rPr/>
        <w:t> </w:t>
      </w:r>
      <w:r>
        <w:rPr>
          <w:spacing w:val="-1"/>
        </w:rPr>
        <w:t>экраны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15" w:right="1277" w:firstLine="1"/>
        <w:jc w:val="left"/>
        <w:rPr>
          <w:rFonts w:ascii="Arial" w:hAnsi="Arial" w:cs="Arial" w:eastAsia="Arial"/>
        </w:rPr>
      </w:pPr>
      <w:r>
        <w:rPr>
          <w:spacing w:val="-1"/>
        </w:rPr>
        <w:t>Интрефейс</w:t>
      </w:r>
      <w:r>
        <w:rPr>
          <w:spacing w:val="-2"/>
        </w:rPr>
        <w:t> </w:t>
      </w:r>
      <w:r>
        <w:rPr>
          <w:spacing w:val="-1"/>
        </w:rPr>
        <w:t>ИНЖЕНЕРА</w:t>
      </w:r>
      <w:r>
        <w:rPr>
          <w:spacing w:val="-2"/>
        </w:rPr>
        <w:t> предназначен</w:t>
      </w:r>
      <w:r>
        <w:rPr>
          <w:spacing w:val="-1"/>
        </w:rPr>
        <w:t> для </w:t>
      </w:r>
      <w:r>
        <w:rPr/>
        <w:t>инженеров</w:t>
      </w:r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которым</w:t>
      </w:r>
      <w:r>
        <w:rPr/>
        <w:t> </w:t>
      </w:r>
      <w:r>
        <w:rPr>
          <w:spacing w:val="-1"/>
        </w:rPr>
        <w:t>требуется</w:t>
      </w:r>
      <w:r>
        <w:rPr>
          <w:spacing w:val="-3"/>
        </w:rPr>
        <w:t> </w:t>
      </w:r>
      <w:r>
        <w:rPr>
          <w:spacing w:val="-2"/>
        </w:rPr>
        <w:t>возможность</w:t>
      </w:r>
      <w:r>
        <w:rPr>
          <w:spacing w:val="50"/>
        </w:rPr>
        <w:t> </w:t>
      </w:r>
      <w:r>
        <w:rPr>
          <w:spacing w:val="-1"/>
        </w:rPr>
        <w:t>изменять настройки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просматривать</w:t>
      </w:r>
      <w:r>
        <w:rPr>
          <w:spacing w:val="-2"/>
        </w:rPr>
        <w:t> </w:t>
      </w:r>
      <w:r>
        <w:rPr>
          <w:spacing w:val="-1"/>
        </w:rPr>
        <w:t>историю событий</w:t>
      </w:r>
      <w:r>
        <w:rPr>
          <w:rFonts w:ascii="Arial" w:hAnsi="Arial"/>
          <w:spacing w:val="-1"/>
        </w:rPr>
        <w:t>, </w:t>
      </w:r>
      <w:r>
        <w:rPr/>
        <w:t>тревоги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иметь возможность</w:t>
      </w:r>
      <w:r>
        <w:rPr/>
        <w:t> </w:t>
      </w:r>
      <w:r>
        <w:rPr>
          <w:spacing w:val="-1"/>
        </w:rPr>
        <w:t>полного</w:t>
      </w:r>
      <w:r>
        <w:rPr>
          <w:spacing w:val="26"/>
        </w:rPr>
        <w:t> </w:t>
      </w:r>
      <w:r>
        <w:rPr>
          <w:spacing w:val="-1"/>
        </w:rPr>
        <w:t>доступа ко </w:t>
      </w:r>
      <w:r>
        <w:rPr/>
        <w:t>всем</w:t>
      </w:r>
      <w:r>
        <w:rPr>
          <w:spacing w:val="-1"/>
        </w:rPr>
        <w:t> экранам</w:t>
      </w:r>
      <w:r>
        <w:rPr>
          <w:spacing w:val="-2"/>
        </w:rPr>
        <w:t> </w:t>
      </w:r>
      <w:r>
        <w:rPr>
          <w:spacing w:val="-1"/>
        </w:rPr>
        <w:t>контроллера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Данный режим установлен по умолчанию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/>
        <w:ind w:left="118" w:right="0"/>
        <w:jc w:val="left"/>
        <w:rPr>
          <w:rFonts w:ascii="Arial" w:hAnsi="Arial" w:cs="Arial" w:eastAsia="Arial"/>
          <w:b w:val="0"/>
          <w:bCs w:val="0"/>
        </w:rPr>
      </w:pPr>
      <w:r>
        <w:rPr/>
        <w:t>О </w:t>
      </w:r>
      <w:r>
        <w:rPr>
          <w:spacing w:val="-2"/>
        </w:rPr>
        <w:t>том</w:t>
      </w:r>
      <w:r>
        <w:rPr>
          <w:spacing w:val="-1"/>
        </w:rPr>
        <w:t> </w:t>
      </w:r>
      <w:r>
        <w:rPr/>
        <w:t>как </w:t>
      </w:r>
      <w:r>
        <w:rPr>
          <w:spacing w:val="-1"/>
        </w:rPr>
        <w:t>изменить интерфейс пользователя</w:t>
      </w:r>
      <w:r>
        <w:rPr>
          <w:rFonts w:ascii="Arial" w:hAnsi="Arial"/>
          <w:spacing w:val="-1"/>
        </w:rPr>
        <w:t>,</w:t>
      </w:r>
      <w:r>
        <w:rPr>
          <w:rFonts w:ascii="Arial" w:hAnsi="Arial"/>
        </w:rPr>
        <w:t> </w:t>
      </w:r>
      <w:r>
        <w:rPr>
          <w:spacing w:val="-1"/>
        </w:rPr>
        <w:t>обратитесь </w:t>
      </w:r>
      <w:r>
        <w:rPr/>
        <w:t>к </w:t>
      </w:r>
      <w:r>
        <w:rPr>
          <w:spacing w:val="-1"/>
        </w:rPr>
        <w:t>Руководству</w:t>
      </w:r>
      <w:r>
        <w:rPr>
          <w:spacing w:val="-4"/>
        </w:rPr>
        <w:t> </w:t>
      </w:r>
      <w:r>
        <w:rPr>
          <w:spacing w:val="-1"/>
        </w:rPr>
        <w:t>оператора </w:t>
      </w:r>
      <w:r>
        <w:rPr>
          <w:rFonts w:ascii="Arial" w:hAnsi="Arial"/>
        </w:rPr>
        <w:t>IL-NT.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tabs>
          <w:tab w:pos="9189" w:val="right" w:leader="none"/>
        </w:tabs>
        <w:spacing w:line="264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71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8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412"/>
        <w:ind w:left="138" w:right="2175" w:hanging="1"/>
        <w:jc w:val="left"/>
        <w:rPr>
          <w:rFonts w:ascii="Arial" w:hAnsi="Arial" w:cs="Arial" w:eastAsia="Arial"/>
          <w:sz w:val="48"/>
          <w:szCs w:val="48"/>
        </w:rPr>
      </w:pPr>
      <w:bookmarkStart w:name="Дистанционное управление и Регистрация д" w:id="346"/>
      <w:bookmarkEnd w:id="346"/>
      <w:r>
        <w:rPr/>
      </w:r>
      <w:bookmarkStart w:name="_bookmark36" w:id="347"/>
      <w:bookmarkEnd w:id="347"/>
      <w:r>
        <w:rPr/>
      </w:r>
      <w:r>
        <w:rPr>
          <w:rFonts w:ascii="Arial" w:hAnsi="Arial"/>
          <w:b/>
          <w:sz w:val="48"/>
        </w:rPr>
        <w:t>Дистанционное</w:t>
      </w:r>
      <w:r>
        <w:rPr>
          <w:rFonts w:ascii="Arial" w:hAnsi="Arial"/>
          <w:b/>
          <w:spacing w:val="-1"/>
          <w:sz w:val="48"/>
        </w:rPr>
        <w:t> </w:t>
      </w:r>
      <w:r>
        <w:rPr>
          <w:rFonts w:ascii="Arial" w:hAnsi="Arial"/>
          <w:b/>
          <w:spacing w:val="-2"/>
          <w:sz w:val="48"/>
        </w:rPr>
        <w:t>управление</w:t>
      </w:r>
      <w:r>
        <w:rPr>
          <w:rFonts w:ascii="Arial" w:hAnsi="Arial"/>
          <w:b/>
          <w:spacing w:val="-1"/>
          <w:sz w:val="48"/>
        </w:rPr>
        <w:t> </w:t>
      </w:r>
      <w:r>
        <w:rPr>
          <w:rFonts w:ascii="Arial" w:hAnsi="Arial"/>
          <w:b/>
          <w:sz w:val="48"/>
        </w:rPr>
        <w:t>и</w:t>
      </w:r>
      <w:r>
        <w:rPr>
          <w:rFonts w:ascii="Arial" w:hAnsi="Arial"/>
          <w:b/>
          <w:spacing w:val="27"/>
          <w:sz w:val="48"/>
        </w:rPr>
        <w:t> </w:t>
      </w:r>
      <w:r>
        <w:rPr>
          <w:rFonts w:ascii="Arial" w:hAnsi="Arial"/>
          <w:b/>
          <w:spacing w:val="-2"/>
          <w:sz w:val="48"/>
        </w:rPr>
        <w:t>Регистрация</w:t>
      </w:r>
      <w:r>
        <w:rPr>
          <w:rFonts w:ascii="Arial" w:hAnsi="Arial"/>
          <w:b/>
          <w:spacing w:val="-1"/>
          <w:sz w:val="48"/>
        </w:rPr>
        <w:t> </w:t>
      </w:r>
      <w:r>
        <w:rPr>
          <w:rFonts w:ascii="Arial" w:hAnsi="Arial"/>
          <w:b/>
          <w:sz w:val="48"/>
        </w:rPr>
        <w:t>данных</w:t>
      </w:r>
      <w:r>
        <w:rPr>
          <w:rFonts w:ascii="Arial" w:hAnsi="Arial"/>
          <w:sz w:val="4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Прямое подключение к ПК" w:id="348"/>
      <w:bookmarkEnd w:id="348"/>
      <w:r>
        <w:rPr/>
      </w:r>
      <w:r>
        <w:rPr>
          <w:rFonts w:ascii="Arial" w:hAnsi="Arial"/>
          <w:b/>
          <w:i/>
          <w:spacing w:val="-1"/>
          <w:sz w:val="28"/>
        </w:rPr>
        <w:t>Прямое</w:t>
      </w:r>
      <w:r>
        <w:rPr>
          <w:rFonts w:ascii="Arial" w:hAnsi="Arial"/>
          <w:b/>
          <w:i/>
          <w:spacing w:val="-12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подключение</w:t>
      </w:r>
      <w:r>
        <w:rPr>
          <w:rFonts w:ascii="Arial" w:hAnsi="Arial"/>
          <w:b/>
          <w:i/>
          <w:spacing w:val="-11"/>
          <w:sz w:val="28"/>
        </w:rPr>
        <w:t> </w:t>
      </w:r>
      <w:r>
        <w:rPr>
          <w:rFonts w:ascii="Arial" w:hAnsi="Arial"/>
          <w:b/>
          <w:i/>
          <w:sz w:val="28"/>
        </w:rPr>
        <w:t>к</w:t>
      </w:r>
      <w:r>
        <w:rPr>
          <w:rFonts w:ascii="Arial" w:hAnsi="Arial"/>
          <w:b/>
          <w:i/>
          <w:spacing w:val="-12"/>
          <w:sz w:val="28"/>
        </w:rPr>
        <w:t> </w:t>
      </w:r>
      <w:r>
        <w:rPr>
          <w:rFonts w:ascii="Arial" w:hAnsi="Arial"/>
          <w:b/>
          <w:i/>
          <w:sz w:val="28"/>
        </w:rPr>
        <w:t>ПК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5"/>
        <w:ind w:left="137" w:right="1315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может</w:t>
      </w:r>
      <w:r>
        <w:rPr>
          <w:spacing w:val="-2"/>
        </w:rPr>
        <w:t> </w:t>
      </w:r>
      <w:r>
        <w:rPr>
          <w:spacing w:val="-1"/>
        </w:rPr>
        <w:t>быть прямо подключен </w:t>
      </w:r>
      <w:r>
        <w:rPr/>
        <w:t>к</w:t>
      </w:r>
      <w:r>
        <w:rPr>
          <w:spacing w:val="-1"/>
        </w:rPr>
        <w:t> ПК посредством опционального интерфейса </w:t>
      </w:r>
      <w:r>
        <w:rPr>
          <w:rFonts w:ascii="Arial" w:hAnsi="Arial"/>
          <w:spacing w:val="-1"/>
        </w:rPr>
        <w:t>IL-NT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RS232.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37" w:right="1155"/>
        <w:jc w:val="left"/>
        <w:rPr>
          <w:rFonts w:ascii="Arial" w:hAnsi="Arial" w:cs="Arial" w:eastAsia="Arial"/>
        </w:rPr>
      </w:pPr>
      <w:r>
        <w:rPr>
          <w:spacing w:val="-1"/>
        </w:rPr>
        <w:t>Используйте</w:t>
      </w:r>
      <w:r>
        <w:rPr>
          <w:spacing w:val="-2"/>
        </w:rPr>
        <w:t> </w:t>
      </w:r>
      <w:r>
        <w:rPr>
          <w:spacing w:val="-1"/>
        </w:rPr>
        <w:t>стандартный серийный кабель для подключения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ПК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36.099854pt;margin-top:99.655838pt;width:8.35pt;height:20.5pt;mso-position-horizontal-relative:page;mso-position-vertical-relative:paragraph;z-index:11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spacing w:val="-5"/>
                      <w:w w:val="105"/>
                      <w:sz w:val="12"/>
                    </w:rPr>
                    <w:t>RS232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57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9" w:lineRule="auto" w:before="0"/>
                    <w:ind w:left="30" w:right="61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Убедитесь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надежном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заземлении контроллера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ПК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идентичности </w:t>
                  </w:r>
                  <w:r>
                    <w:rPr>
                      <w:rFonts w:ascii="Arial" w:hAnsi="Arial"/>
                      <w:sz w:val="20"/>
                    </w:rPr>
                    <w:t>у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COM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портов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минус</w:t>
                  </w:r>
                  <w:r>
                    <w:rPr>
                      <w:rFonts w:ascii="Arial" w:hAnsi="Arial"/>
                      <w:spacing w:val="26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напряжения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питания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перед первым подключением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  <w:r>
                    <w:rPr>
                      <w:rFonts w:ascii="Arial" w:hAnsi="Arial"/>
                      <w:spacing w:val="5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Между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двумя данными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точками не должно</w:t>
                  </w:r>
                  <w:r>
                    <w:rPr>
                      <w:rFonts w:ascii="Arial" w:hAnsi="Arial"/>
                      <w:spacing w:val="28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быть напряжения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иначе внутренний реверсивный предохранитель сгорит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Решением данной</w:t>
                  </w:r>
                  <w:r>
                    <w:rPr>
                      <w:rFonts w:ascii="Arial" w:hAnsi="Arial"/>
                      <w:spacing w:val="3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проблемы является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проверка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отсутствия подключения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зазмлению питания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ПК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240/20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3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клемма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GND 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заземление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подключена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i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1910" w:h="16840"/>
          <w:pgMar w:top="160" w:bottom="0" w:left="1280" w:right="200"/>
        </w:sectPr>
      </w:pPr>
    </w:p>
    <w:p>
      <w:pPr>
        <w:spacing w:before="84"/>
        <w:ind w:left="349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72.046944pt;margin-top:11.436513pt;width:361.65pt;height:101.6pt;mso-position-horizontal-relative:page;mso-position-vertical-relative:paragraph;z-index:11560" coordorigin="1441,229" coordsize="7233,2032">
            <v:group style="position:absolute;left:6469;top:241;width:1646;height:1018" coordorigin="6469,241" coordsize="1646,1018">
              <v:shape style="position:absolute;left:6469;top:241;width:1646;height:1018" coordorigin="6469,241" coordsize="1646,1018" path="m6469,1259l8114,1259,8114,241,6469,241,6469,1259xe" filled="false" stroked="true" strokeweight="1.247441pt" strokecolor="#000000">
                <v:path arrowok="t"/>
              </v:shape>
            </v:group>
            <v:group style="position:absolute;left:7182;top:1033;width:220;height:113" coordorigin="7182,1033" coordsize="220,113">
              <v:shape style="position:absolute;left:7182;top:1033;width:220;height:113" coordorigin="7182,1033" coordsize="220,113" path="m7182,1146l7402,1146,7402,1033,7182,1033,7182,1146xe" filled="false" stroked="true" strokeweight=".736521pt" strokecolor="#000000">
                <v:path arrowok="t"/>
              </v:shape>
            </v:group>
            <v:group style="position:absolute;left:6583;top:1090;width:599;height:2" coordorigin="6583,1090" coordsize="599,2">
              <v:shape style="position:absolute;left:6583;top:1090;width:599;height:2" coordorigin="6583,1090" coordsize="599,0" path="m6583,1090l7182,1090e" filled="false" stroked="true" strokeweight=".745288pt" strokecolor="#000000">
                <v:path arrowok="t"/>
              </v:shape>
            </v:group>
            <v:group style="position:absolute;left:7402;top:1090;width:558;height:2" coordorigin="7402,1090" coordsize="558,2">
              <v:shape style="position:absolute;left:7402;top:1090;width:558;height:2" coordorigin="7402,1090" coordsize="558,0" path="m7402,1090l7960,1090e" filled="false" stroked="true" strokeweight=".745288pt" strokecolor="#000000">
                <v:path arrowok="t"/>
              </v:shape>
            </v:group>
            <v:group style="position:absolute;left:6128;top:469;width:568;height:2" coordorigin="6128,469" coordsize="568,2">
              <v:shape style="position:absolute;left:6128;top:469;width:568;height:2" coordorigin="6128,469" coordsize="568,0" path="m6128,469l6696,469e" filled="false" stroked="true" strokeweight=".745288pt" strokecolor="#000000">
                <v:path arrowok="t"/>
              </v:shape>
            </v:group>
            <v:group style="position:absolute;left:6128;top:637;width:568;height:2" coordorigin="6128,637" coordsize="568,2">
              <v:shape style="position:absolute;left:6128;top:637;width:568;height:2" coordorigin="6128,637" coordsize="568,0" path="m6128,637l6696,637e" filled="false" stroked="true" strokeweight=".745288pt" strokecolor="#000000">
                <v:path arrowok="t"/>
              </v:shape>
            </v:group>
            <v:group style="position:absolute;left:6128;top:808;width:568;height:2" coordorigin="6128,808" coordsize="568,2">
              <v:shape style="position:absolute;left:6128;top:808;width:568;height:2" coordorigin="6128,808" coordsize="568,0" path="m6128,808l6696,808e" filled="false" stroked="true" strokeweight=".745288pt" strokecolor="#000000">
                <v:path arrowok="t"/>
              </v:shape>
            </v:group>
            <v:group style="position:absolute;left:6696;top:326;width:228;height:622" coordorigin="6696,326" coordsize="228,622">
              <v:shape style="position:absolute;left:6696;top:326;width:228;height:622" coordorigin="6696,326" coordsize="228,622" path="m6696,948l6924,948,6924,326,6696,326,6696,948xe" filled="false" stroked="true" strokeweight=".708277pt" strokecolor="#000000">
                <v:path arrowok="t"/>
              </v:shape>
            </v:group>
            <v:group style="position:absolute;left:6583;top:808;width:2;height:282" coordorigin="6583,808" coordsize="2,282">
              <v:shape style="position:absolute;left:6583;top:808;width:2;height:282" coordorigin="6583,808" coordsize="0,282" path="m6583,808l6583,1090e" filled="false" stroked="true" strokeweight=".703297pt" strokecolor="#000000">
                <v:path arrowok="t"/>
              </v:shape>
            </v:group>
            <v:group style="position:absolute;left:6554;top:779;width:57;height:57" coordorigin="6554,779" coordsize="57,57">
              <v:shape style="position:absolute;left:6554;top:779;width:57;height:57" coordorigin="6554,779" coordsize="57,57" path="m6589,779l6577,779,6563,785,6557,795,6554,801,6554,812,6564,828,6580,835,6596,831,6610,812,6611,807,6608,795,6606,791,6602,786,6599,783,6589,779xe" filled="true" fillcolor="#000000" stroked="false">
                <v:path arrowok="t"/>
                <v:fill type="solid"/>
              </v:shape>
            </v:group>
            <v:group style="position:absolute;left:6554;top:779;width:57;height:57" coordorigin="6554,779" coordsize="57,57">
              <v:shape style="position:absolute;left:6554;top:779;width:57;height:57" coordorigin="6554,779" coordsize="57,57" path="m6611,808l6610,802,6608,796,6606,791,6602,786,6599,784,6589,779,6577,779,6560,787,6564,781,6557,796,6554,802,6554,812,6565,829,6580,835,6597,831,6610,812,6611,808e" filled="false" stroked="true" strokeweight=".724266pt" strokecolor="#000000">
                <v:path arrowok="t"/>
              </v:shape>
            </v:group>
            <v:group style="position:absolute;left:7959;top:741;width:2;height:1027" coordorigin="7959,741" coordsize="2,1027">
              <v:shape style="position:absolute;left:7959;top:741;width:2;height:1027" coordorigin="7959,741" coordsize="0,1027" path="m7959,1768l7959,741e" filled="false" stroked="true" strokeweight=".88pt" strokecolor="#000000">
                <v:path arrowok="t"/>
              </v:shape>
            </v:group>
            <v:group style="position:absolute;left:7178;top:991;width:198;height:197" coordorigin="7178,991" coordsize="198,197">
              <v:shape style="position:absolute;left:7178;top:991;width:198;height:197" coordorigin="7178,991" coordsize="198,197" path="m7376,991l7178,1188e" filled="false" stroked="true" strokeweight=".290168pt" strokecolor="#000000">
                <v:path arrowok="t"/>
              </v:shape>
            </v:group>
            <v:group style="position:absolute;left:7376;top:991;width:58;height:2" coordorigin="7376,991" coordsize="58,2">
              <v:shape style="position:absolute;left:7376;top:991;width:58;height:2" coordorigin="7376,991" coordsize="58,0" path="m7434,991l7376,991e" filled="false" stroked="true" strokeweight=".298527pt" strokecolor="#000000">
                <v:path arrowok="t"/>
              </v:shape>
            </v:group>
            <v:group style="position:absolute;left:7930;top:1063;width:58;height:56" coordorigin="7930,1063" coordsize="58,56">
              <v:shape style="position:absolute;left:7930;top:1063;width:58;height:56" coordorigin="7930,1063" coordsize="58,56" path="m7964,1063l7952,1063,7933,1068,7941,1071,7932,1079,7931,1083,7930,1089,7932,1101,7936,1106,7938,1110,7943,1113,7952,1118,7964,1118,7969,1116,7975,1113,7979,1110,7981,1106,7985,1101,7987,1089,7986,1083,7985,1079,7981,1075,7979,1070,7975,1067,7969,1064,7964,1063xe" filled="true" fillcolor="#000000" stroked="false">
                <v:path arrowok="t"/>
                <v:fill type="solid"/>
              </v:shape>
            </v:group>
            <v:group style="position:absolute;left:7930;top:1063;width:58;height:56" coordorigin="7930,1063" coordsize="58,56">
              <v:shape style="position:absolute;left:7930;top:1063;width:58;height:56" coordorigin="7930,1063" coordsize="58,56" path="m7987,1090l7986,1084,7985,1079,7981,1075,7979,1070,7975,1067,7969,1064,7964,1063,7952,1063,7933,1068,7941,1071,7932,1079,7931,1084,7930,1090,7931,1096,7932,1102,7936,1106,7938,1110,7943,1114,7952,1118,7964,1118,7969,1116,7975,1114,7979,1110,7981,1106,7985,1102,7987,1090e" filled="false" stroked="true" strokeweight=".725189pt" strokecolor="#000000">
                <v:path arrowok="t"/>
              </v:shape>
            </v:group>
            <v:group style="position:absolute;left:7951;top:741;width:16;height:30" coordorigin="7951,741" coordsize="16,30">
              <v:shape style="position:absolute;left:7951;top:741;width:16;height:30" coordorigin="7951,741" coordsize="16,30" path="m7967,749l7967,764,7964,767,7963,770,7961,771,7955,771,7954,770,7952,767,7951,764,7951,749,7952,746,7954,743,7955,741,7961,741,7963,743,7964,746,7967,749xe" filled="false" stroked="true" strokeweight=".06pt" strokecolor="#000000">
                <v:path arrowok="t"/>
              </v:shape>
            </v:group>
            <v:group style="position:absolute;left:7951;top:786;width:16;height:33" coordorigin="7951,786" coordsize="16,33">
              <v:shape style="position:absolute;left:7951;top:786;width:16;height:33" coordorigin="7951,786" coordsize="16,33" path="m7967,795l7967,810,7964,813,7963,815,7961,816,7960,818,7955,816,7952,813,7951,810,7951,795,7952,792,7954,789,7955,788,7960,786,7961,788,7963,789,7964,792,7967,795xe" filled="false" stroked="true" strokeweight=".06pt" strokecolor="#000000">
                <v:path arrowok="t"/>
              </v:shape>
            </v:group>
            <v:group style="position:absolute;left:7951;top:833;width:16;height:32" coordorigin="7951,833" coordsize="16,32">
              <v:shape style="position:absolute;left:7951;top:833;width:16;height:32" coordorigin="7951,833" coordsize="16,32" path="m7967,840l7967,857,7964,858,7963,861,7961,863,7960,864,7955,863,7954,861,7952,858,7951,857,7951,840,7952,837,7954,836,7955,833,7961,833,7963,836,7967,840xe" filled="false" stroked="true" strokeweight=".06pt" strokecolor="#000000">
                <v:path arrowok="t"/>
              </v:shape>
            </v:group>
            <v:group style="position:absolute;left:7951;top:879;width:16;height:29" coordorigin="7951,879" coordsize="16,29">
              <v:shape style="position:absolute;left:7951;top:879;width:16;height:29" coordorigin="7951,879" coordsize="16,29" path="m7967,887l7967,901,7964,905,7963,907,7961,908,7955,908,7954,907,7952,905,7951,901,7951,887,7952,883,7954,881,7955,879,7961,879,7963,881,7964,883,7967,887xe" filled="false" stroked="true" strokeweight=".06pt" strokecolor="#000000">
                <v:path arrowok="t"/>
              </v:shape>
            </v:group>
            <v:group style="position:absolute;left:7807;top:1795;width:852;height:452" coordorigin="7807,1795" coordsize="852,452">
              <v:shape style="position:absolute;left:7807;top:1795;width:852;height:452" coordorigin="7807,1795" coordsize="852,452" path="m7807,2246l8659,2246,8659,1795,7807,1795,7807,2246xe" filled="false" stroked="true" strokeweight="1.397964pt" strokecolor="#000000">
                <v:path arrowok="t"/>
              </v:shape>
            </v:group>
            <v:group style="position:absolute;left:8494;top:1751;width:46;height:45" coordorigin="8494,1751" coordsize="46,45">
              <v:shape style="position:absolute;left:8494;top:1751;width:46;height:45" coordorigin="8494,1751" coordsize="46,45" path="m8494,1773l8539,1773e" filled="false" stroked="true" strokeweight="2.320pt" strokecolor="#000000">
                <v:path arrowok="t"/>
              </v:shape>
            </v:group>
            <v:group style="position:absolute;left:8494;top:1751;width:46;height:45" coordorigin="8494,1751" coordsize="46,45">
              <v:shape style="position:absolute;left:8494;top:1751;width:46;height:45" coordorigin="8494,1751" coordsize="46,45" path="m8494,1795l8539,1795,8539,1751,8494,1751,8494,1795xe" filled="false" stroked="true" strokeweight=".724857pt" strokecolor="#000000">
                <v:path arrowok="t"/>
              </v:shape>
            </v:group>
            <v:group style="position:absolute;left:7927;top:1751;width:45;height:45" coordorigin="7927,1751" coordsize="45,45">
              <v:shape style="position:absolute;left:7927;top:1751;width:45;height:45" coordorigin="7927,1751" coordsize="45,45" path="m7927,1773l7972,1773e" filled="false" stroked="true" strokeweight="2.320pt" strokecolor="#000000">
                <v:path arrowok="t"/>
              </v:shape>
            </v:group>
            <v:group style="position:absolute;left:7927;top:1751;width:45;height:45" coordorigin="7927,1751" coordsize="45,45">
              <v:shape style="position:absolute;left:7927;top:1751;width:45;height:45" coordorigin="7927,1751" coordsize="45,45" path="m7927,1795l7972,1795,7972,1751,7927,1751,7927,1795xe" filled="false" stroked="true" strokeweight=".724295pt" strokecolor="#000000">
                <v:path arrowok="t"/>
              </v:shape>
            </v:group>
            <v:group style="position:absolute;left:8516;top:1364;width:2;height:402" coordorigin="8516,1364" coordsize="2,402">
              <v:shape style="position:absolute;left:8516;top:1364;width:2;height:402" coordorigin="8516,1364" coordsize="0,402" path="m8516,1765l8516,1364e" filled="false" stroked="true" strokeweight=".82pt" strokecolor="#000000">
                <v:path arrowok="t"/>
              </v:shape>
            </v:group>
            <v:group style="position:absolute;left:8509;top:1364;width:15;height:30" coordorigin="8509,1364" coordsize="15,30">
              <v:shape style="position:absolute;left:8509;top:1364;width:15;height:30" coordorigin="8509,1364" coordsize="15,30" path="m8524,1371l8524,1389,8522,1392,8519,1394,8514,1394,8510,1392,8509,1389,8509,1369,8510,1365,8514,1364,8519,1364,8522,1365,8524,1369,8524,1371xe" filled="false" stroked="true" strokeweight=".06pt" strokecolor="#000000">
                <v:path arrowok="t"/>
              </v:shape>
            </v:group>
            <v:group style="position:absolute;left:8509;top:1410;width:15;height:30" coordorigin="8509,1410" coordsize="15,30">
              <v:shape style="position:absolute;left:8509;top:1410;width:15;height:30" coordorigin="8509,1410" coordsize="15,30" path="m8524,1418l8524,1436,8522,1439,8519,1440,8514,1440,8510,1439,8509,1436,8509,1415,8510,1412,8514,1410,8519,1410,8522,1412,8524,1415,8524,1418xe" filled="false" stroked="true" strokeweight=".06pt" strokecolor="#000000">
                <v:path arrowok="t"/>
              </v:shape>
            </v:group>
            <v:group style="position:absolute;left:8509;top:1455;width:15;height:33" coordorigin="8509,1455" coordsize="15,33">
              <v:shape style="position:absolute;left:8509;top:1455;width:15;height:33" coordorigin="8509,1455" coordsize="15,33" path="m8524,1464l8524,1482,8516,1488,8517,1488,8509,1482,8509,1459,8510,1458,8514,1457,8516,1455,8519,1457,8522,1458,8524,1459,8524,1464xe" filled="false" stroked="true" strokeweight=".06pt" strokecolor="#000000">
                <v:path arrowok="t"/>
              </v:shape>
            </v:group>
            <v:group style="position:absolute;left:8509;top:1501;width:15;height:32" coordorigin="8509,1501" coordsize="15,32">
              <v:shape style="position:absolute;left:8509;top:1501;width:15;height:32" coordorigin="8509,1501" coordsize="15,32" path="m8524,1508l8524,1526,8522,1530,8519,1531,8516,1532,8514,1531,8510,1530,8509,1526,8509,1506,8514,1501,8519,1501,8524,1506,8524,1508xe" filled="false" stroked="true" strokeweight=".06pt" strokecolor="#000000">
                <v:path arrowok="t"/>
              </v:shape>
            </v:group>
            <v:group style="position:absolute;left:3632;top:497;width:567;height:2" coordorigin="3632,497" coordsize="567,2">
              <v:shape style="position:absolute;left:3632;top:497;width:567;height:2" coordorigin="3632,497" coordsize="567,0" path="m4199,497l3632,497e" filled="false" stroked="true" strokeweight=".745288pt" strokecolor="#000000">
                <v:path arrowok="t"/>
              </v:shape>
            </v:group>
            <v:group style="position:absolute;left:3632;top:666;width:567;height:2" coordorigin="3632,666" coordsize="567,2">
              <v:shape style="position:absolute;left:3632;top:666;width:567;height:2" coordorigin="3632,666" coordsize="567,0" path="m4199,666l3632,666e" filled="false" stroked="true" strokeweight=".745288pt" strokecolor="#000000">
                <v:path arrowok="t"/>
              </v:shape>
            </v:group>
            <v:group style="position:absolute;left:3632;top:836;width:567;height:2" coordorigin="3632,836" coordsize="567,2">
              <v:shape style="position:absolute;left:3632;top:836;width:567;height:2" coordorigin="3632,836" coordsize="567,0" path="m4199,836l3632,836e" filled="false" stroked="true" strokeweight=".745288pt" strokecolor="#000000">
                <v:path arrowok="t"/>
              </v:shape>
            </v:group>
            <v:group style="position:absolute;left:3406;top:412;width:227;height:480" coordorigin="3406,412" coordsize="227,480">
              <v:shape style="position:absolute;left:3406;top:412;width:227;height:480" coordorigin="3406,412" coordsize="227,480" path="m3632,892l3406,892,3406,412,3632,412,3632,892xe" filled="false" stroked="true" strokeweight=".710961pt" strokecolor="#000000">
                <v:path arrowok="t"/>
              </v:shape>
            </v:group>
            <v:group style="position:absolute;left:3718;top:807;width:57;height:56" coordorigin="3718,807" coordsize="57,56">
              <v:shape style="position:absolute;left:3718;top:807;width:57;height:56" coordorigin="3718,807" coordsize="57,56" path="m3750,807l3733,810,3719,824,3718,829,3718,840,3719,847,3733,860,3750,863,3766,856,3774,840,3774,829,3765,814,3750,807xe" filled="true" fillcolor="#000000" stroked="false">
                <v:path arrowok="t"/>
                <v:fill type="solid"/>
              </v:shape>
            </v:group>
            <v:group style="position:absolute;left:3718;top:807;width:57;height:56" coordorigin="3718,807" coordsize="57,56">
              <v:shape style="position:absolute;left:3718;top:807;width:57;height:56" coordorigin="3718,807" coordsize="57,56" path="m3718,836l3718,830,3719,824,3733,811,3750,807,3765,814,3774,830,3774,840,3766,856,3750,863,3733,860,3719,847,3718,840,3718,836e" filled="false" stroked="true" strokeweight=".724651pt" strokecolor="#000000">
                <v:path arrowok="t"/>
              </v:shape>
            </v:group>
            <v:group style="position:absolute;left:2158;top:241;width:1703;height:1018" coordorigin="2158,241" coordsize="1703,1018">
              <v:shape style="position:absolute;left:2158;top:241;width:1703;height:1018" coordorigin="2158,241" coordsize="1703,1018" path="m2158,1259l3860,1259,3860,241,2158,241,2158,1259xe" filled="false" stroked="true" strokeweight="1.248409pt" strokecolor="#000000">
                <v:path arrowok="t"/>
              </v:shape>
            </v:group>
            <v:group style="position:absolute;left:1448;top:863;width:2298;height:86" coordorigin="1448,863" coordsize="2298,86">
              <v:shape style="position:absolute;left:1448;top:863;width:2298;height:86" coordorigin="1448,863" coordsize="2298,86" path="m1448,948l3746,948,3746,863e" filled="false" stroked="true" strokeweight=".745231pt" strokecolor="#000000">
                <v:path arrowok="t"/>
              </v:shape>
            </v:group>
            <v:group style="position:absolute;left:1448;top:664;width:851;height:3" coordorigin="1448,664" coordsize="851,3">
              <v:shape style="position:absolute;left:1448;top:664;width:851;height:3" coordorigin="1448,664" coordsize="851,3" path="m1448,664l2299,666e" filled="false" stroked="true" strokeweight=".745288pt" strokecolor="#000000">
                <v:path arrowok="t"/>
              </v:shape>
            </v:group>
            <v:group style="position:absolute;left:1448;top:812;width:851;height:2" coordorigin="1448,812" coordsize="851,2">
              <v:shape style="position:absolute;left:1448;top:812;width:851;height:2" coordorigin="1448,812" coordsize="851,0" path="m1448,812l2299,812e" filled="false" stroked="true" strokeweight=".745288pt" strokecolor="#000000">
                <v:path arrowok="t"/>
              </v:shape>
            </v:group>
            <v:group style="position:absolute;left:2366;top:581;width:59;height:57" coordorigin="2366,581" coordsize="59,57">
              <v:shape style="position:absolute;left:2366;top:581;width:59;height:57" coordorigin="2366,581" coordsize="59,57" path="m2366,637l2372,637,2393,631,2409,618,2420,599,2425,581e" filled="false" stroked="true" strokeweight=".725174pt" strokecolor="#000000">
                <v:path arrowok="t"/>
              </v:shape>
            </v:group>
            <v:group style="position:absolute;left:2366;top:524;width:59;height:57" coordorigin="2366,524" coordsize="59,57">
              <v:shape style="position:absolute;left:2366;top:524;width:59;height:57" coordorigin="2366,524" coordsize="59,57" path="m2366,524l2372,526,2391,530,2408,544,2420,562,2425,581e" filled="false" stroked="true" strokeweight=".725174pt" strokecolor="#000000">
                <v:path arrowok="t"/>
              </v:shape>
            </v:group>
            <v:group style="position:absolute;left:2366;top:694;width:59;height:58" coordorigin="2366,694" coordsize="59,58">
              <v:shape style="position:absolute;left:2366;top:694;width:59;height:58" coordorigin="2366,694" coordsize="59,58" path="m2366,751l2372,751,2392,744,2408,731,2420,713,2425,694e" filled="false" stroked="true" strokeweight=".724727pt" strokecolor="#000000">
                <v:path arrowok="t"/>
              </v:shape>
            </v:group>
            <v:group style="position:absolute;left:2366;top:637;width:59;height:57" coordorigin="2366,637" coordsize="59,57">
              <v:shape style="position:absolute;left:2366;top:637;width:59;height:57" coordorigin="2366,637" coordsize="59,57" path="m2366,637l2372,637,2393,644,2408,657,2419,675,2425,694e" filled="false" stroked="true" strokeweight=".725174pt" strokecolor="#000000">
                <v:path arrowok="t"/>
              </v:shape>
            </v:group>
            <v:group style="position:absolute;left:2366;top:808;width:59;height:56" coordorigin="2366,808" coordsize="59,56">
              <v:shape style="position:absolute;left:2366;top:808;width:59;height:56" coordorigin="2366,808" coordsize="59,56" path="m2366,863l2372,863,2392,857,2409,844,2420,824,2425,808e" filled="false" stroked="true" strokeweight=".725622pt" strokecolor="#000000">
                <v:path arrowok="t"/>
              </v:shape>
            </v:group>
            <v:group style="position:absolute;left:2366;top:751;width:59;height:57" coordorigin="2366,751" coordsize="59,57">
              <v:shape style="position:absolute;left:2366;top:751;width:59;height:57" coordorigin="2366,751" coordsize="59,57" path="m2366,751l2372,751,2392,757,2409,771,2420,790,2425,808e" filled="false" stroked="true" strokeweight=".725174pt" strokecolor="#000000">
                <v:path arrowok="t"/>
              </v:shape>
            </v:group>
            <v:group style="position:absolute;left:2485;top:581;width:52;height:57" coordorigin="2485,581" coordsize="52,57">
              <v:shape style="position:absolute;left:2485;top:581;width:52;height:57" coordorigin="2485,581" coordsize="52,57" path="m2537,637l2532,637,2513,630,2497,616,2487,596,2485,581e" filled="false" stroked="true" strokeweight=".722434pt" strokecolor="#000000">
                <v:path arrowok="t"/>
              </v:shape>
            </v:group>
            <v:group style="position:absolute;left:2485;top:524;width:52;height:57" coordorigin="2485,524" coordsize="52,57">
              <v:shape style="position:absolute;left:2485;top:524;width:52;height:57" coordorigin="2485,524" coordsize="52,57" path="m2537,524l2532,526,2512,532,2497,546,2487,566,2485,581e" filled="false" stroked="true" strokeweight=".722434pt" strokecolor="#000000">
                <v:path arrowok="t"/>
              </v:shape>
            </v:group>
            <v:group style="position:absolute;left:2485;top:694;width:52;height:58" coordorigin="2485,694" coordsize="52,58">
              <v:shape style="position:absolute;left:2485;top:694;width:52;height:58" coordorigin="2485,694" coordsize="52,58" path="m2537,751l2532,751,2527,749,2517,748,2513,742,2504,737,2501,734,2497,730,2491,720,2488,712,2485,700,2485,694e" filled="false" stroked="true" strokeweight=".721991pt" strokecolor="#000000">
                <v:path arrowok="t"/>
              </v:shape>
            </v:group>
            <v:group style="position:absolute;left:2485;top:637;width:52;height:57" coordorigin="2485,637" coordsize="52,57">
              <v:shape style="position:absolute;left:2485;top:637;width:52;height:57" coordorigin="2485,637" coordsize="52,57" path="m2537,637l2532,637,2513,645,2497,659,2487,678,2485,694e" filled="false" stroked="true" strokeweight=".722434pt" strokecolor="#000000">
                <v:path arrowok="t"/>
              </v:shape>
            </v:group>
            <v:group style="position:absolute;left:2485;top:808;width:52;height:56" coordorigin="2485,808" coordsize="52,56">
              <v:shape style="position:absolute;left:2485;top:808;width:52;height:56" coordorigin="2485,808" coordsize="52,56" path="m2537,863l2532,863,2513,856,2497,842,2487,822,2485,808e" filled="false" stroked="true" strokeweight=".722881pt" strokecolor="#000000">
                <v:path arrowok="t"/>
              </v:shape>
            </v:group>
            <v:group style="position:absolute;left:2485;top:751;width:52;height:57" coordorigin="2485,751" coordsize="52,57">
              <v:shape style="position:absolute;left:2485;top:751;width:52;height:57" coordorigin="2485,751" coordsize="52,57" path="m2537,751l2532,751,2512,758,2497,773,2487,792,2485,808e" filled="false" stroked="true" strokeweight=".722434pt" strokecolor="#000000">
                <v:path arrowok="t"/>
              </v:shape>
            </v:group>
            <v:group style="position:absolute;left:2453;top:524;width:2;height:339" coordorigin="2453,524" coordsize="2,339">
              <v:shape style="position:absolute;left:2453;top:524;width:2;height:339" coordorigin="2453,524" coordsize="0,339" path="m2453,524l2453,863e" filled="false" stroked="true" strokeweight=".703297pt" strokecolor="#000000">
                <v:path arrowok="t"/>
              </v:shape>
            </v:group>
            <v:group style="position:absolute;left:2339;top:524;width:28;height:2" coordorigin="2339,524" coordsize="28,2">
              <v:shape style="position:absolute;left:2339;top:524;width:28;height:2" coordorigin="2339,524" coordsize="28,0" path="m2339,524l2366,524e" filled="false" stroked="true" strokeweight=".745288pt" strokecolor="#000000">
                <v:path arrowok="t"/>
              </v:shape>
            </v:group>
            <v:group style="position:absolute;left:2339;top:863;width:28;height:2" coordorigin="2339,863" coordsize="28,2">
              <v:shape style="position:absolute;left:2339;top:863;width:28;height:2" coordorigin="2339,863" coordsize="28,0" path="m2339,863l2366,863e" filled="false" stroked="true" strokeweight=".745288pt" strokecolor="#000000">
                <v:path arrowok="t"/>
              </v:shape>
            </v:group>
            <v:group style="position:absolute;left:2537;top:863;width:29;height:2" coordorigin="2537,863" coordsize="29,2">
              <v:shape style="position:absolute;left:2537;top:863;width:29;height:2" coordorigin="2537,863" coordsize="29,0" path="m2566,863l2537,863e" filled="false" stroked="true" strokeweight=".745288pt" strokecolor="#000000">
                <v:path arrowok="t"/>
              </v:shape>
            </v:group>
            <v:group style="position:absolute;left:2537;top:524;width:29;height:2" coordorigin="2537,524" coordsize="29,2">
              <v:shape style="position:absolute;left:2537;top:524;width:29;height:2" coordorigin="2537,524" coordsize="29,0" path="m2566,524l2537,524e" filled="false" stroked="true" strokeweight=".745288pt" strokecolor="#000000">
                <v:path arrowok="t"/>
              </v:shape>
            </v:group>
            <v:group style="position:absolute;left:2299;top:469;width:312;height:536" coordorigin="2299,469" coordsize="312,536">
              <v:shape style="position:absolute;left:2299;top:469;width:312;height:536" coordorigin="2299,469" coordsize="312,536" path="m2299,1004l2611,1004,2611,469,2299,469,2299,1004xe" filled="false" stroked="true" strokeweight=".713948pt" strokecolor="#000000">
                <v:path arrowok="t"/>
              </v:shape>
            </v:group>
            <v:group style="position:absolute;left:2611;top:666;width:405;height:2" coordorigin="2611,666" coordsize="405,2">
              <v:shape style="position:absolute;left:2611;top:666;width:405;height:2" coordorigin="2611,666" coordsize="405,0" path="m2611,666l3016,666e" filled="false" stroked="true" strokeweight=".82pt" strokecolor="#000000">
                <v:path arrowok="t"/>
              </v:shape>
            </v:group>
            <v:group style="position:absolute;left:2611;top:807;width:405;height:2" coordorigin="2611,807" coordsize="405,2">
              <v:shape style="position:absolute;left:2611;top:807;width:405;height:2" coordorigin="2611,807" coordsize="405,0" path="m2611,807l3016,807e" filled="false" stroked="true" strokeweight=".82pt" strokecolor="#000000">
                <v:path arrowok="t"/>
              </v:shape>
            </v:group>
            <v:group style="position:absolute;left:2986;top:659;width:30;height:15" coordorigin="2986,659" coordsize="30,15">
              <v:shape style="position:absolute;left:2986;top:659;width:30;height:15" coordorigin="2986,659" coordsize="30,15" path="m3008,673l2992,673,2989,672,2988,668,2986,666,2988,662,2989,660,2992,659,3012,659,3016,662,3016,668,3013,672,3012,673,3008,673xe" filled="false" stroked="true" strokeweight=".06pt" strokecolor="#000000">
                <v:path arrowok="t"/>
              </v:shape>
            </v:group>
            <v:group style="position:absolute;left:2944;top:659;width:29;height:15" coordorigin="2944,659" coordsize="29,15">
              <v:shape style="position:absolute;left:2944;top:659;width:29;height:15" coordorigin="2944,659" coordsize="29,15" path="m2965,673l2948,673,2945,672,2944,668,2944,662,2945,660,2948,659,2968,659,2971,660,2972,662,2972,668,2971,672,2968,673,2965,673xe" filled="false" stroked="true" strokeweight=".06pt" strokecolor="#000000">
                <v:path arrowok="t"/>
              </v:shape>
            </v:group>
            <v:group style="position:absolute;left:2900;top:659;width:30;height:15" coordorigin="2900,659" coordsize="30,15">
              <v:shape style="position:absolute;left:2900;top:659;width:30;height:15" coordorigin="2900,659" coordsize="30,15" path="m2921,673l2904,673,2903,672,2900,668,2900,662,2904,659,2924,659,2927,660,2928,662,2930,666,2928,668,2927,672,2924,673,2921,673xe" filled="false" stroked="true" strokeweight=".06pt" strokecolor="#000000">
                <v:path arrowok="t"/>
              </v:shape>
            </v:group>
            <v:group style="position:absolute;left:2857;top:659;width:29;height:15" coordorigin="2857,659" coordsize="29,15">
              <v:shape style="position:absolute;left:2857;top:659;width:29;height:15" coordorigin="2857,659" coordsize="29,15" path="m2879,673l2861,673,2860,672,2858,668,2857,666,2858,662,2860,660,2861,659,2882,659,2884,660,2885,662,2886,666,2885,668,2884,672,2882,673,2879,673xe" filled="false" stroked="true" strokeweight=".06pt" strokecolor="#000000">
                <v:path arrowok="t"/>
              </v:shape>
            </v:group>
            <v:group style="position:absolute;left:2986;top:800;width:30;height:15" coordorigin="2986,800" coordsize="30,15">
              <v:shape style="position:absolute;left:2986;top:800;width:30;height:15" coordorigin="2986,800" coordsize="30,15" path="m3008,815l2994,815,2989,812,2988,810,2986,807,2988,804,2989,801,2992,800,3012,800,3016,804,3016,810,3012,813,3008,815xe" filled="false" stroked="true" strokeweight=".06pt" strokecolor="#000000">
                <v:path arrowok="t"/>
              </v:shape>
            </v:group>
            <v:group style="position:absolute;left:2944;top:800;width:29;height:15" coordorigin="2944,800" coordsize="29,15">
              <v:shape style="position:absolute;left:2944;top:800;width:29;height:15" coordorigin="2944,800" coordsize="29,15" path="m2965,815l2951,815,2948,813,2945,812,2944,810,2944,804,2945,801,2948,800,2968,800,2971,801,2972,804,2972,810,2971,812,2968,813,2965,815xe" filled="false" stroked="true" strokeweight=".06pt" strokecolor="#000000">
                <v:path arrowok="t"/>
              </v:shape>
            </v:group>
            <v:group style="position:absolute;left:2900;top:800;width:30;height:15" coordorigin="2900,800" coordsize="30,15">
              <v:shape style="position:absolute;left:2900;top:800;width:30;height:15" coordorigin="2900,800" coordsize="30,15" path="m2921,815l2908,815,2904,813,2900,810,2900,804,2904,800,2924,800,2927,801,2928,804,2930,807,2928,810,2927,812,2924,813,2921,815xe" filled="false" stroked="true" strokeweight=".06pt" strokecolor="#000000">
                <v:path arrowok="t"/>
              </v:shape>
            </v:group>
            <v:group style="position:absolute;left:2856;top:800;width:30;height:15" coordorigin="2856,800" coordsize="30,15">
              <v:shape style="position:absolute;left:2856;top:800;width:30;height:15" coordorigin="2856,800" coordsize="30,15" path="m2879,815l2863,815,2861,813,2856,808,2856,805,2861,800,2882,800,2884,801,2885,804,2886,807,2884,812,2882,813,2879,815xe" filled="false" stroked="true" strokeweight=".06pt" strokecolor="#000000">
                <v:path arrowok="t"/>
              </v:shape>
            </v:group>
            <v:group style="position:absolute;left:1958;top:948;width:2;height:741" coordorigin="1958,948" coordsize="2,741">
              <v:shape style="position:absolute;left:1958;top:948;width:2;height:741" coordorigin="1958,948" coordsize="0,741" path="m1958,948l1958,1688e" filled="false" stroked="true" strokeweight=".703297pt" strokecolor="#000000">
                <v:path arrowok="t"/>
              </v:shape>
            </v:group>
            <v:group style="position:absolute;left:1931;top:920;width:57;height:56" coordorigin="1931,920" coordsize="57,56">
              <v:shape style="position:absolute;left:1931;top:920;width:57;height:56" coordorigin="1931,920" coordsize="57,56" path="m1962,920l1946,923,1932,937,1931,942,1931,954,1943,972,1961,976,1977,970,1987,954,1977,927,1962,920xe" filled="true" fillcolor="#000000" stroked="false">
                <v:path arrowok="t"/>
                <v:fill type="solid"/>
              </v:shape>
            </v:group>
            <v:group style="position:absolute;left:1931;top:920;width:57;height:56" coordorigin="1931,920" coordsize="57,56">
              <v:shape style="position:absolute;left:1931;top:920;width:57;height:56" coordorigin="1931,920" coordsize="57,56" path="m1931,948l1931,942,1932,937,1946,923,1962,920,1978,927,1987,954,1977,970,1960,976,1943,972,1931,954,1931,948e" filled="false" stroked="true" strokeweight=".724541pt" strokecolor="#000000">
                <v:path arrowok="t"/>
              </v:shape>
            </v:group>
            <v:group style="position:absolute;left:1874;top:1694;width:170;height:2" coordorigin="1874,1694" coordsize="170,2">
              <v:shape style="position:absolute;left:1874;top:1694;width:170;height:2" coordorigin="1874,1694" coordsize="170,0" path="m1874,1694l2044,1694e" filled="false" stroked="true" strokeweight=".745288pt" strokecolor="#000000">
                <v:path arrowok="t"/>
              </v:shape>
            </v:group>
            <v:group style="position:absolute;left:1891;top:1716;width:141;height:2" coordorigin="1891,1716" coordsize="141,2">
              <v:shape style="position:absolute;left:1891;top:1716;width:141;height:2" coordorigin="1891,1716" coordsize="141,0" path="m1891,1716l2032,1716e" filled="false" stroked="true" strokeweight=".745288pt" strokecolor="#000000">
                <v:path arrowok="t"/>
              </v:shape>
            </v:group>
            <v:group style="position:absolute;left:1908;top:1739;width:113;height:2" coordorigin="1908,1739" coordsize="113,2">
              <v:shape style="position:absolute;left:1908;top:1739;width:113;height:2" coordorigin="1908,1739" coordsize="113,0" path="m1908,1739l2021,1739e" filled="false" stroked="true" strokeweight=".745288pt" strokecolor="#000000">
                <v:path arrowok="t"/>
              </v:shape>
            </v:group>
            <v:group style="position:absolute;left:1937;top:1762;width:51;height:2" coordorigin="1937,1762" coordsize="51,2">
              <v:shape style="position:absolute;left:1937;top:1762;width:51;height:2" coordorigin="1937,1762" coordsize="51,0" path="m1937,1762l1987,1762e" filled="false" stroked="true" strokeweight=".745288pt" strokecolor="#000000">
                <v:path arrowok="t"/>
              </v:shape>
            </v:group>
            <v:group style="position:absolute;left:1954;top:1783;width:22;height:2" coordorigin="1954,1783" coordsize="22,2">
              <v:shape style="position:absolute;left:1954;top:1783;width:22;height:2" coordorigin="1954,1783" coordsize="22,0" path="m1954,1783l1975,1783e" filled="false" stroked="true" strokeweight=".745288pt" strokecolor="#000000">
                <v:path arrowok="t"/>
              </v:shape>
            </v:group>
            <v:group style="position:absolute;left:1951;top:1428;width:5650;height:2" coordorigin="1951,1428" coordsize="5650,2">
              <v:shape style="position:absolute;left:1951;top:1428;width:5650;height:2" coordorigin="1951,1428" coordsize="5650,0" path="m1951,1428l7601,1428e" filled="false" stroked="true" strokeweight=".88pt" strokecolor="#000000">
                <v:path arrowok="t"/>
              </v:shape>
            </v:group>
            <v:group style="position:absolute;left:1951;top:1421;width:117;height:16" coordorigin="1951,1421" coordsize="117,16">
              <v:shape style="position:absolute;left:1951;top:1421;width:117;height:16" coordorigin="1951,1421" coordsize="117,16" path="m1958,1421l2063,1421,2064,1422,2065,1425,2068,1428,2065,1431,2064,1434,2063,1436,1956,1436,1951,1431,1951,1425,1954,1422,1956,1421,1958,1421xe" filled="false" stroked="true" strokeweight=".06pt" strokecolor="#000000">
                <v:path arrowok="t"/>
              </v:shape>
            </v:group>
            <v:group style="position:absolute;left:2125;top:1421;width:116;height:16" coordorigin="2125,1421" coordsize="116,16">
              <v:shape style="position:absolute;left:2125;top:1421;width:116;height:16" coordorigin="2125,1421" coordsize="116,16" path="m2132,1421l2236,1421,2238,1422,2239,1425,2240,1428,2239,1431,2238,1434,2236,1436,2129,1436,2126,1434,2125,1431,2125,1425,2126,1422,2129,1421,2132,1421xe" filled="false" stroked="true" strokeweight=".06pt" strokecolor="#000000">
                <v:path arrowok="t"/>
              </v:shape>
            </v:group>
            <v:group style="position:absolute;left:2298;top:1421;width:116;height:16" coordorigin="2298,1421" coordsize="116,16">
              <v:shape style="position:absolute;left:2298;top:1421;width:116;height:16" coordorigin="2298,1421" coordsize="116,16" path="m2305,1421l2410,1421,2411,1422,2412,1425,2413,1428,2412,1431,2411,1434,2410,1436,2302,1436,2299,1434,2298,1431,2298,1425,2299,1422,2302,1421,2305,1421xe" filled="false" stroked="true" strokeweight=".06pt" strokecolor="#000000">
                <v:path arrowok="t"/>
              </v:shape>
            </v:group>
            <v:group style="position:absolute;left:2471;top:1421;width:116;height:16" coordorigin="2471,1421" coordsize="116,16">
              <v:shape style="position:absolute;left:2471;top:1421;width:116;height:16" coordorigin="2471,1421" coordsize="116,16" path="m2478,1421l2581,1421,2584,1422,2585,1425,2586,1428,2585,1431,2584,1434,2581,1436,2476,1436,2472,1434,2471,1431,2471,1425,2472,1422,2476,1421,2478,1421xe" filled="false" stroked="true" strokeweight=".06pt" strokecolor="#000000">
                <v:path arrowok="t"/>
              </v:shape>
            </v:group>
            <v:group style="position:absolute;left:2644;top:1421;width:117;height:16" coordorigin="2644,1421" coordsize="117,16">
              <v:shape style="position:absolute;left:2644;top:1421;width:117;height:16" coordorigin="2644,1421" coordsize="117,16" path="m2651,1421l2754,1421,2756,1422,2758,1425,2760,1428,2758,1431,2756,1434,2754,1436,2648,1436,2644,1431,2644,1425,2646,1422,2648,1421,2651,1421xe" filled="false" stroked="true" strokeweight=".06pt" strokecolor="#000000">
                <v:path arrowok="t"/>
              </v:shape>
            </v:group>
            <v:group style="position:absolute;left:2816;top:1421;width:116;height:16" coordorigin="2816,1421" coordsize="116,16">
              <v:shape style="position:absolute;left:2816;top:1421;width:116;height:16" coordorigin="2816,1421" coordsize="116,16" path="m2825,1421l2927,1421,2930,1422,2932,1425,2932,1431,2930,1434,2927,1436,2821,1436,2819,1434,2818,1431,2816,1428,2818,1425,2819,1422,2821,1421,2825,1421xe" filled="false" stroked="true" strokeweight=".06pt" strokecolor="#000000">
                <v:path arrowok="t"/>
              </v:shape>
            </v:group>
            <v:group style="position:absolute;left:2989;top:1421;width:116;height:16" coordorigin="2989,1421" coordsize="116,16">
              <v:shape style="position:absolute;left:2989;top:1421;width:116;height:16" coordorigin="2989,1421" coordsize="116,16" path="m2996,1421l3100,1421,3103,1422,3104,1425,3104,1431,3103,1434,3100,1436,2993,1436,2992,1434,2990,1431,2989,1428,2990,1425,2992,1422,2993,1421,2996,1421xe" filled="false" stroked="true" strokeweight=".06pt" strokecolor="#000000">
                <v:path arrowok="t"/>
              </v:shape>
            </v:group>
            <v:group style="position:absolute;left:3162;top:1421;width:116;height:16" coordorigin="3162,1421" coordsize="116,16">
              <v:shape style="position:absolute;left:3162;top:1421;width:116;height:16" coordorigin="3162,1421" coordsize="116,16" path="m3169,1421l3274,1421,3276,1422,3277,1425,3277,1431,3276,1434,3274,1436,3167,1436,3162,1431,3162,1425,3164,1422,3167,1421,3169,1421xe" filled="false" stroked="true" strokeweight=".06pt" strokecolor="#000000">
                <v:path arrowok="t"/>
              </v:shape>
            </v:group>
            <v:group style="position:absolute;left:3335;top:1421;width:116;height:16" coordorigin="3335,1421" coordsize="116,16">
              <v:shape style="position:absolute;left:3335;top:1421;width:116;height:16" coordorigin="3335,1421" coordsize="116,16" path="m3342,1421l3446,1421,3448,1422,3450,1425,3450,1431,3448,1434,3446,1436,3340,1436,3336,1434,3335,1431,3335,1425,3336,1422,3340,1421,3342,1421xe" filled="false" stroked="true" strokeweight=".06pt" strokecolor="#000000">
                <v:path arrowok="t"/>
              </v:shape>
            </v:group>
            <v:group style="position:absolute;left:3508;top:1421;width:117;height:16" coordorigin="3508,1421" coordsize="117,16">
              <v:shape style="position:absolute;left:3508;top:1421;width:117;height:16" coordorigin="3508,1421" coordsize="117,16" path="m3515,1421l3619,1421,3620,1422,3622,1425,3624,1428,3622,1431,3620,1434,3619,1436,3512,1436,3508,1431,3508,1425,3510,1422,3512,1421,3515,1421xe" filled="false" stroked="true" strokeweight=".06pt" strokecolor="#000000">
                <v:path arrowok="t"/>
              </v:shape>
            </v:group>
            <v:group style="position:absolute;left:3682;top:1421;width:116;height:16" coordorigin="3682,1421" coordsize="116,16">
              <v:shape style="position:absolute;left:3682;top:1421;width:116;height:16" coordorigin="3682,1421" coordsize="116,16" path="m3689,1421l3792,1421,3794,1422,3796,1425,3797,1428,3796,1431,3794,1434,3792,1436,3685,1436,3683,1434,3682,1431,3682,1425,3683,1422,3685,1421,3689,1421xe" filled="false" stroked="true" strokeweight=".06pt" strokecolor="#000000">
                <v:path arrowok="t"/>
              </v:shape>
            </v:group>
            <v:group style="position:absolute;left:3854;top:1421;width:116;height:16" coordorigin="3854,1421" coordsize="116,16">
              <v:shape style="position:absolute;left:3854;top:1421;width:116;height:16" coordorigin="3854,1421" coordsize="116,16" path="m3862,1421l3964,1421,3967,1422,3968,1425,3970,1428,3968,1431,3967,1434,3964,1436,3858,1436,3856,1434,3854,1431,3854,1425,3856,1422,3858,1421,3862,1421xe" filled="false" stroked="true" strokeweight=".06pt" strokecolor="#000000">
                <v:path arrowok="t"/>
              </v:shape>
            </v:group>
            <v:group style="position:absolute;left:4027;top:1421;width:116;height:16" coordorigin="4027,1421" coordsize="116,16">
              <v:shape style="position:absolute;left:4027;top:1421;width:116;height:16" coordorigin="4027,1421" coordsize="116,16" path="m4034,1421l4138,1421,4140,1422,4141,1425,4142,1428,4141,1431,4140,1434,4138,1436,4032,1436,4028,1434,4027,1431,4027,1425,4028,1422,4032,1421,4034,1421xe" filled="false" stroked="true" strokeweight=".06pt" strokecolor="#000000">
                <v:path arrowok="t"/>
              </v:shape>
            </v:group>
            <v:group style="position:absolute;left:4200;top:1421;width:114;height:16" coordorigin="4200,1421" coordsize="114,16">
              <v:shape style="position:absolute;left:4200;top:1421;width:114;height:16" coordorigin="4200,1421" coordsize="114,16" path="m4207,1421l4310,1421,4313,1422,4314,1425,4314,1431,4313,1434,4310,1436,4205,1436,4200,1431,4200,1425,4202,1422,4205,1421,4207,1421xe" filled="false" stroked="true" strokeweight=".06pt" strokecolor="#000000">
                <v:path arrowok="t"/>
              </v:shape>
            </v:group>
            <v:group style="position:absolute;left:4373;top:1421;width:116;height:16" coordorigin="4373,1421" coordsize="116,16">
              <v:shape style="position:absolute;left:4373;top:1421;width:116;height:16" coordorigin="4373,1421" coordsize="116,16" path="m4381,1421l4483,1421,4487,1422,4488,1425,4488,1431,4487,1434,4483,1436,4376,1436,4374,1431,4373,1428,4374,1425,4375,1422,4376,1421,4381,1421xe" filled="false" stroked="true" strokeweight=".06pt" strokecolor="#000000">
                <v:path arrowok="t"/>
              </v:shape>
            </v:group>
            <v:group style="position:absolute;left:4546;top:1421;width:116;height:16" coordorigin="4546,1421" coordsize="116,16">
              <v:shape style="position:absolute;left:4546;top:1421;width:116;height:16" coordorigin="4546,1421" coordsize="116,16" path="m4553,1421l4656,1421,4660,1422,4661,1425,4661,1431,4660,1434,4656,1436,4549,1436,4548,1434,4547,1431,4546,1428,4547,1425,4548,1422,4549,1421,4553,1421xe" filled="false" stroked="true" strokeweight=".06pt" strokecolor="#000000">
                <v:path arrowok="t"/>
              </v:shape>
            </v:group>
            <v:group style="position:absolute;left:4718;top:1421;width:116;height:16" coordorigin="4718,1421" coordsize="116,16">
              <v:shape style="position:absolute;left:4718;top:1421;width:116;height:16" coordorigin="4718,1421" coordsize="116,16" path="m4726,1421l4830,1421,4832,1422,4834,1425,4834,1431,4832,1434,4830,1436,4723,1436,4718,1431,4718,1425,4721,1422,4723,1421,4726,1421xe" filled="false" stroked="true" strokeweight=".06pt" strokecolor="#000000">
                <v:path arrowok="t"/>
              </v:shape>
            </v:group>
            <v:group style="position:absolute;left:4891;top:1421;width:116;height:16" coordorigin="4891,1421" coordsize="116,16">
              <v:shape style="position:absolute;left:4891;top:1421;width:116;height:16" coordorigin="4891,1421" coordsize="116,16" path="m4898,1421l5003,1421,5004,1422,5005,1425,5006,1428,5005,1431,5004,1434,5003,1436,4896,1436,4892,1434,4891,1431,4891,1425,4892,1422,4896,1421,4898,1421xe" filled="false" stroked="true" strokeweight=".06pt" strokecolor="#000000">
                <v:path arrowok="t"/>
              </v:shape>
            </v:group>
            <v:group style="position:absolute;left:5064;top:1421;width:117;height:16" coordorigin="5064,1421" coordsize="117,16">
              <v:shape style="position:absolute;left:5064;top:1421;width:117;height:16" coordorigin="5064,1421" coordsize="117,16" path="m5071,1421l5176,1421,5177,1422,5178,1425,5180,1428,5178,1431,5177,1434,5176,1436,5069,1436,5064,1431,5064,1425,5066,1422,5069,1421,5071,1421xe" filled="false" stroked="true" strokeweight=".06pt" strokecolor="#000000">
                <v:path arrowok="t"/>
              </v:shape>
            </v:group>
            <v:group style="position:absolute;left:5238;top:1421;width:116;height:16" coordorigin="5238,1421" coordsize="116,16">
              <v:shape style="position:absolute;left:5238;top:1421;width:116;height:16" coordorigin="5238,1421" coordsize="116,16" path="m5245,1421l5347,1421,5351,1422,5352,1425,5353,1428,5352,1431,5351,1434,5347,1436,5242,1436,5239,1434,5238,1431,5238,1425,5239,1422,5242,1421,5245,1421xe" filled="false" stroked="true" strokeweight=".06pt" strokecolor="#000000">
                <v:path arrowok="t"/>
              </v:shape>
            </v:group>
            <v:group style="position:absolute;left:5411;top:1421;width:116;height:16" coordorigin="5411,1421" coordsize="116,16">
              <v:shape style="position:absolute;left:5411;top:1421;width:116;height:16" coordorigin="5411,1421" coordsize="116,16" path="m5418,1421l5520,1421,5524,1422,5525,1425,5526,1428,5525,1431,5524,1434,5520,1436,5414,1436,5412,1434,5411,1431,5411,1425,5412,1422,5414,1421,5418,1421xe" filled="false" stroked="true" strokeweight=".06pt" strokecolor="#000000">
                <v:path arrowok="t"/>
              </v:shape>
            </v:group>
            <v:group style="position:absolute;left:5584;top:1421;width:114;height:16" coordorigin="5584,1421" coordsize="114,16">
              <v:shape style="position:absolute;left:5584;top:1421;width:114;height:16" coordorigin="5584,1421" coordsize="114,16" path="m5591,1421l5694,1421,5696,1422,5698,1425,5698,1431,5696,1434,5694,1436,5588,1436,5585,1434,5584,1431,5584,1425,5585,1422,5588,1421,5591,1421xe" filled="false" stroked="true" strokeweight=".06pt" strokecolor="#000000">
                <v:path arrowok="t"/>
              </v:shape>
            </v:group>
            <v:group style="position:absolute;left:5752;top:1421;width:119;height:16" coordorigin="5752,1421" coordsize="119,16">
              <v:shape style="position:absolute;left:5752;top:1421;width:119;height:16" coordorigin="5752,1421" coordsize="119,16" path="m5764,1421l5867,1421,5869,1422,5870,1425,5870,1431,5869,1434,5867,1436,5760,1436,5759,1434,5752,1429,5756,1425,5760,1421,5764,1421xe" filled="false" stroked="true" strokeweight=".06pt" strokecolor="#000000">
                <v:path arrowok="t"/>
              </v:shape>
            </v:group>
            <v:group style="position:absolute;left:5929;top:1421;width:116;height:16" coordorigin="5929,1421" coordsize="116,16">
              <v:shape style="position:absolute;left:5929;top:1421;width:116;height:16" coordorigin="5929,1421" coordsize="116,16" path="m5935,1421l6040,1421,6043,1422,6044,1425,6044,1431,6043,1434,6040,1436,5933,1436,5932,1434,5930,1431,5929,1428,5930,1425,5932,1422,5933,1421,5935,1421xe" filled="false" stroked="true" strokeweight=".06pt" strokecolor="#000000">
                <v:path arrowok="t"/>
              </v:shape>
            </v:group>
            <v:group style="position:absolute;left:6102;top:1421;width:116;height:16" coordorigin="6102,1421" coordsize="116,16">
              <v:shape style="position:absolute;left:6102;top:1421;width:116;height:16" coordorigin="6102,1421" coordsize="116,16" path="m6109,1421l6212,1421,6216,1422,6217,1425,6217,1431,6216,1434,6212,1436,6106,1436,6104,1434,6102,1431,6102,1425,6104,1422,6106,1421,6109,1421xe" filled="false" stroked="true" strokeweight=".06pt" strokecolor="#000000">
                <v:path arrowok="t"/>
              </v:shape>
            </v:group>
            <v:group style="position:absolute;left:6275;top:1421;width:116;height:16" coordorigin="6275,1421" coordsize="116,16">
              <v:shape style="position:absolute;left:6275;top:1421;width:116;height:16" coordorigin="6275,1421" coordsize="116,16" path="m6282,1421l6386,1421,6388,1422,6389,1425,6390,1428,6389,1431,6388,1434,6386,1436,6280,1436,6276,1434,6275,1431,6275,1425,6276,1422,6280,1421,6282,1421xe" filled="false" stroked="true" strokeweight=".06pt" strokecolor="#000000">
                <v:path arrowok="t"/>
              </v:shape>
            </v:group>
            <v:group style="position:absolute;left:6448;top:1421;width:116;height:16" coordorigin="6448,1421" coordsize="116,16">
              <v:shape style="position:absolute;left:6448;top:1421;width:116;height:16" coordorigin="6448,1421" coordsize="116,16" path="m6455,1421l6559,1421,6560,1422,6562,1425,6563,1428,6562,1431,6560,1434,6559,1436,6452,1436,6449,1434,6448,1431,6448,1425,6449,1422,6452,1421,6455,1421xe" filled="false" stroked="true" strokeweight=".06pt" strokecolor="#000000">
                <v:path arrowok="t"/>
              </v:shape>
            </v:group>
            <v:group style="position:absolute;left:6620;top:1421;width:117;height:16" coordorigin="6620,1421" coordsize="117,16">
              <v:shape style="position:absolute;left:6620;top:1421;width:117;height:16" coordorigin="6620,1421" coordsize="117,16" path="m6628,1421l6732,1421,6733,1422,6734,1425,6737,1428,6734,1431,6733,1434,6732,1436,6625,1436,6620,1431,6620,1425,6623,1422,6625,1421,6628,1421xe" filled="false" stroked="true" strokeweight=".06pt" strokecolor="#000000">
                <v:path arrowok="t"/>
              </v:shape>
            </v:group>
            <v:group style="position:absolute;left:6794;top:1421;width:116;height:16" coordorigin="6794,1421" coordsize="116,16">
              <v:shape style="position:absolute;left:6794;top:1421;width:116;height:16" coordorigin="6794,1421" coordsize="116,16" path="m6802,1421l6904,1421,6907,1422,6908,1425,6910,1428,6908,1431,6907,1434,6904,1436,6798,1436,6796,1434,6794,1431,6794,1425,6796,1422,6798,1421,6802,1421xe" filled="false" stroked="true" strokeweight=".06pt" strokecolor="#000000">
                <v:path arrowok="t"/>
              </v:shape>
            </v:group>
            <v:group style="position:absolute;left:6967;top:1421;width:116;height:16" coordorigin="6967,1421" coordsize="116,16">
              <v:shape style="position:absolute;left:6967;top:1421;width:116;height:16" coordorigin="6967,1421" coordsize="116,16" path="m6974,1421l7076,1421,7080,1422,7081,1425,7082,1428,7081,1431,7080,1434,7076,1436,6971,1436,6968,1434,6967,1431,6967,1425,6968,1422,6971,1421,6974,1421xe" filled="false" stroked="true" strokeweight=".06pt" strokecolor="#000000">
                <v:path arrowok="t"/>
              </v:shape>
            </v:group>
            <v:group style="position:absolute;left:7139;top:1421;width:116;height:16" coordorigin="7139,1421" coordsize="116,16">
              <v:shape style="position:absolute;left:7139;top:1421;width:116;height:16" coordorigin="7139,1421" coordsize="116,16" path="m7147,1421l7250,1421,7253,1422,7254,1425,7254,1431,7253,1434,7250,1436,7145,1436,7141,1434,7140,1431,7139,1428,7140,1425,7141,1422,7145,1421,7147,1421xe" filled="false" stroked="true" strokeweight=".06pt" strokecolor="#000000">
                <v:path arrowok="t"/>
              </v:shape>
            </v:group>
            <v:group style="position:absolute;left:7309;top:1421;width:119;height:16" coordorigin="7309,1421" coordsize="119,16">
              <v:shape style="position:absolute;left:7309;top:1421;width:119;height:16" coordorigin="7309,1421" coordsize="119,16" path="m7319,1421l7423,1421,7426,1422,7427,1425,7427,1431,7426,1434,7423,1436,7316,1436,7315,1434,7309,1429,7312,1425,7316,1421,7319,1421xe" filled="false" stroked="true" strokeweight=".06pt" strokecolor="#000000">
                <v:path arrowok="t"/>
              </v:shape>
            </v:group>
            <v:group style="position:absolute;left:7486;top:1421;width:116;height:16" coordorigin="7486,1421" coordsize="116,16">
              <v:shape style="position:absolute;left:7486;top:1421;width:116;height:16" coordorigin="7486,1421" coordsize="116,16" path="m7492,1421l7596,1421,7600,1422,7601,1425,7601,1431,7600,1434,7596,1436,7489,1436,7488,1434,7486,1431,7486,1425,7488,1422,7489,1421,7492,1421xe" filled="false" stroked="true" strokeweight=".06pt" strokecolor="#000000">
                <v:path arrowok="t"/>
              </v:shape>
            </v:group>
            <v:group style="position:absolute;left:7604;top:1428;width:340;height:323" coordorigin="7604,1428" coordsize="340,323">
              <v:shape style="position:absolute;left:7604;top:1428;width:340;height:323" coordorigin="7604,1428" coordsize="340,323" path="m7604,1428l7944,1751e" filled="false" stroked="true" strokeweight=".725357pt" strokecolor="#000000">
                <v:path arrowok="t"/>
              </v:shape>
            </v:group>
            <v:group style="position:absolute;left:1931;top:1400;width:57;height:56" coordorigin="1931,1400" coordsize="57,56">
              <v:shape style="position:absolute;left:1931;top:1400;width:57;height:56" coordorigin="1931,1400" coordsize="57,56" path="m1963,1400l1946,1403,1932,1416,1931,1422,1931,1434,1944,1452,1961,1456,1976,1450,1987,1434,1979,1408,1963,1400xe" filled="true" fillcolor="#000000" stroked="false">
                <v:path arrowok="t"/>
                <v:fill type="solid"/>
              </v:shape>
            </v:group>
            <v:group style="position:absolute;left:1931;top:1400;width:57;height:56" coordorigin="1931,1400" coordsize="57,56">
              <v:shape style="position:absolute;left:1931;top:1400;width:57;height:56" coordorigin="1931,1400" coordsize="57,56" path="m1931,1428l1931,1422,1932,1416,1945,1403,1963,1400,1979,1408,1987,1434,1976,1450,1960,1456,1944,1452,1931,1434,1931,1428e" filled="false" stroked="true" strokeweight=".724588pt" strokecolor="#000000">
                <v:path arrowok="t"/>
              </v:shape>
              <v:shape style="position:absolute;left:7807;top:1795;width:852;height:452" type="#_x0000_t202" filled="false" stroked="false">
                <v:textbox inset="0,0,0,0">
                  <w:txbxContent>
                    <w:p>
                      <w:pPr>
                        <w:tabs>
                          <w:tab w:pos="638" w:val="left" w:leader="none"/>
                        </w:tabs>
                        <w:spacing w:line="238" w:lineRule="exact" w:before="0"/>
                        <w:ind w:left="10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-</w:t>
                        <w:tab/>
                      </w:r>
                      <w:r>
                        <w:rPr>
                          <w:rFonts w:ascii="Arial"/>
                          <w:position w:val="-2"/>
                          <w:sz w:val="24"/>
                        </w:rPr>
                        <w:t>+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882;top:379;width:452;height:432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101" w:val="left" w:leader="none"/>
                        </w:tabs>
                        <w:spacing w:line="122" w:lineRule="exact" w:before="0"/>
                        <w:ind w:left="100" w:right="0" w:hanging="10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RxD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108" w:val="left" w:leader="none"/>
                        </w:tabs>
                        <w:spacing w:before="5"/>
                        <w:ind w:left="107" w:right="0" w:hanging="10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TxD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135" w:lineRule="exact" w:before="31"/>
                        <w:ind w:left="12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5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GND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865;top:468;width:53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RS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232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548;top:675;width:479;height:120" type="#_x0000_t202" filled="false" stroked="false">
                <v:textbox inset="0,0,0,0">
                  <w:txbxContent>
                    <w:p>
                      <w:pPr>
                        <w:spacing w:line="1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230</w:t>
                      </w:r>
                      <w:r>
                        <w:rPr>
                          <w:rFonts w:ascii="Arial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VAC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95;top:351;width:450;height:432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143" w:val="left" w:leader="none"/>
                        </w:tabs>
                        <w:spacing w:line="122" w:lineRule="exact" w:before="0"/>
                        <w:ind w:left="142" w:right="0" w:hanging="99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RxD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151" w:val="left" w:leader="none"/>
                        </w:tabs>
                        <w:spacing w:before="6"/>
                        <w:ind w:left="150" w:right="0" w:hanging="10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TxD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135" w:lineRule="exact"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5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GND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624;top:940;width:1011;height:408" type="#_x0000_t202" filled="false" stroked="false">
                <v:textbox inset="0,0,0,0">
                  <w:txbxContent>
                    <w:p>
                      <w:pPr>
                        <w:spacing w:line="122" w:lineRule="exact" w:before="0"/>
                        <w:ind w:left="53" w:right="0" w:hanging="54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Required</w:t>
                      </w:r>
                      <w:r>
                        <w:rPr>
                          <w:rFonts w:ascii="Arial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same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48" w:lineRule="auto" w:before="7"/>
                        <w:ind w:left="87" w:right="49" w:hanging="34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 w:eastAsia="Arial"/>
                          <w:spacing w:val="-1"/>
                          <w:sz w:val="12"/>
                          <w:szCs w:val="12"/>
                        </w:rPr>
                        <w:t>voltage</w:t>
                      </w:r>
                      <w:r>
                        <w:rPr>
                          <w:rFonts w:ascii="Arial" w:hAnsi="Arial" w:cs="Arial" w:eastAsia="Arial"/>
                          <w:spacing w:val="2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12"/>
                          <w:szCs w:val="12"/>
                        </w:rPr>
                        <w:t>potential</w:t>
                      </w:r>
                      <w:r>
                        <w:rPr>
                          <w:rFonts w:ascii="Arial" w:hAnsi="Arial" w:cs="Arial" w:eastAsia="Arial"/>
                          <w:spacing w:val="28"/>
                          <w:w w:val="99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12"/>
                          <w:szCs w:val="12"/>
                        </w:rPr>
                        <w:t>between</w:t>
                      </w:r>
                      <w:r>
                        <w:rPr>
                          <w:rFonts w:ascii="Arial" w:hAnsi="Arial" w:cs="Arial" w:eastAsia="Arial"/>
                          <w:spacing w:val="-8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  <w:t>GND‘s</w:t>
                      </w:r>
                      <w:r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198;top:1968;width:50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Battery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15.580002pt;margin-top:40.188225pt;width:85.2pt;height:8.550pt;mso-position-horizontal-relative:page;mso-position-vertical-relative:paragraph;z-index:11584" coordorigin="4312,804" coordsize="1704,171">
            <v:group style="position:absolute;left:4409;top:826;width:1517;height:107" coordorigin="4409,826" coordsize="1517,107">
              <v:shape style="position:absolute;left:4409;top:826;width:1517;height:107" coordorigin="4409,826" coordsize="1517,107" path="m4409,874l4460,864,4513,857,4556,851,4641,840,4724,832,4806,827,4888,826,4929,826,5010,828,5092,835,5174,844,5258,858,5342,875,5388,883,5455,899,5521,911,5589,922,5657,929,5725,932,5748,932,5815,927,5881,914,5903,908,5926,901e" filled="false" stroked="true" strokeweight=".745081pt" strokecolor="#000000">
                <v:path arrowok="t"/>
              </v:shape>
            </v:group>
            <v:group style="position:absolute;left:4312;top:804;width:140;height:128" coordorigin="4312,804" coordsize="140,128">
              <v:shape style="position:absolute;left:4312;top:804;width:140;height:128" coordorigin="4312,804" coordsize="140,128" path="m4427,804l4312,891,4451,931,4438,909,4430,891,4425,872,4422,852,4423,832,4427,804xe" filled="true" fillcolor="#000000" stroked="false">
                <v:path arrowok="t"/>
                <v:fill type="solid"/>
              </v:shape>
            </v:group>
            <v:group style="position:absolute;left:5870;top:855;width:146;height:119" coordorigin="5870,855" coordsize="146,119">
              <v:shape style="position:absolute;left:5870;top:855;width:146;height:119" coordorigin="5870,855" coordsize="146,119" path="m5870,855l5909,906,5922,966,5922,974,6016,864,5870,855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71.577423pt;margin-top:22.951414pt;width:8.35pt;height:20.4pt;mso-position-horizontal-relative:page;mso-position-vertical-relative:paragraph;z-index:11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spacing w:val="-5"/>
                      <w:w w:val="105"/>
                      <w:sz w:val="12"/>
                    </w:rPr>
                    <w:t>RS232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2"/>
        </w:rPr>
        <w:t>PC</w:t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75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Программа LiteEdit" w:id="349"/>
      <w:bookmarkEnd w:id="349"/>
      <w:r>
        <w:rPr/>
      </w:r>
      <w:r>
        <w:rPr>
          <w:rFonts w:ascii="Arial" w:hAnsi="Arial"/>
          <w:b/>
          <w:i/>
          <w:sz w:val="28"/>
        </w:rPr>
        <w:t>Программа</w:t>
      </w:r>
      <w:r>
        <w:rPr>
          <w:rFonts w:ascii="Arial" w:hAnsi="Arial"/>
          <w:b/>
          <w:i/>
          <w:spacing w:val="-27"/>
          <w:sz w:val="28"/>
        </w:rPr>
        <w:t> </w:t>
      </w:r>
      <w:r>
        <w:rPr>
          <w:rFonts w:ascii="Arial" w:hAnsi="Arial"/>
          <w:b/>
          <w:i/>
          <w:sz w:val="28"/>
        </w:rPr>
        <w:t>LiteEdit</w:t>
      </w:r>
      <w:r>
        <w:rPr>
          <w:rFonts w:ascii="Arial" w:hAnsi="Arial"/>
          <w:sz w:val="28"/>
        </w:rPr>
      </w:r>
    </w:p>
    <w:p>
      <w:pPr>
        <w:spacing w:before="84"/>
        <w:ind w:left="13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pacing w:val="-1"/>
          <w:sz w:val="12"/>
        </w:rPr>
        <w:t>CONTROLLER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10" w:h="16840"/>
          <w:pgMar w:top="640" w:bottom="280" w:left="1280" w:right="200"/>
          <w:cols w:num="2" w:equalWidth="0">
            <w:col w:w="2834" w:space="2804"/>
            <w:col w:w="4792"/>
          </w:cols>
        </w:sectPr>
      </w:pP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368" type="#_x0000_t75" stroked="false">
            <v:imagedata r:id="rId5" o:title=""/>
          </v:shape>
        </w:pict>
      </w: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75"/>
        <w:ind w:right="1662"/>
        <w:jc w:val="left"/>
        <w:rPr>
          <w:rFonts w:ascii="Arial" w:hAnsi="Arial" w:cs="Arial" w:eastAsia="Arial"/>
        </w:rPr>
      </w:pPr>
      <w:r>
        <w:rPr/>
        <w:pict>
          <v:shape style="position:absolute;margin-left:398.499847pt;margin-top:-93.138611pt;width:8.35pt;height:19.6pt;mso-position-horizontal-relative:page;mso-position-vertical-relative:paragraph;z-index:11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105"/>
                      <w:sz w:val="12"/>
                    </w:rPr>
                    <w:t>0</w:t>
                  </w:r>
                  <w:r>
                    <w:rPr>
                      <w:rFonts w:asci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/>
                      <w:spacing w:val="-6"/>
                      <w:w w:val="105"/>
                      <w:sz w:val="12"/>
                    </w:rPr>
                    <w:t>VDC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На</w:t>
      </w:r>
      <w:r>
        <w:rPr>
          <w:spacing w:val="-1"/>
        </w:rPr>
        <w:t> ПК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для непосредственного или </w:t>
      </w:r>
      <w:r>
        <w:rPr/>
        <w:t>модемного</w:t>
      </w:r>
      <w:r>
        <w:rPr>
          <w:spacing w:val="-1"/>
        </w:rPr>
        <w:t> подключения</w:t>
      </w:r>
      <w:r>
        <w:rPr>
          <w:rFonts w:ascii="Arial" w:hAnsi="Arial"/>
          <w:spacing w:val="-1"/>
        </w:rPr>
        <w:t>)</w:t>
      </w:r>
      <w:r>
        <w:rPr>
          <w:rFonts w:ascii="Arial" w:hAnsi="Arial"/>
        </w:rPr>
        <w:t> </w:t>
      </w:r>
      <w:r>
        <w:rPr>
          <w:spacing w:val="-1"/>
        </w:rPr>
        <w:t>должна</w:t>
      </w:r>
      <w:r>
        <w:rPr/>
        <w:t> </w:t>
      </w:r>
      <w:r>
        <w:rPr>
          <w:spacing w:val="-1"/>
        </w:rPr>
        <w:t>быть</w:t>
      </w:r>
      <w:r>
        <w:rPr>
          <w:spacing w:val="-2"/>
        </w:rPr>
        <w:t> </w:t>
      </w:r>
      <w:r>
        <w:rPr>
          <w:spacing w:val="-1"/>
        </w:rPr>
        <w:t>установлена</w:t>
      </w:r>
      <w:r>
        <w:rPr>
          <w:spacing w:val="28"/>
        </w:rPr>
        <w:t> </w:t>
      </w:r>
      <w:r>
        <w:rPr>
          <w:spacing w:val="-1"/>
        </w:rPr>
        <w:t>программа </w:t>
      </w:r>
      <w:r>
        <w:rPr>
          <w:rFonts w:ascii="Arial" w:hAnsi="Arial"/>
          <w:spacing w:val="-1"/>
        </w:rPr>
        <w:t>LiteEdit. (</w:t>
      </w:r>
      <w:r>
        <w:rPr>
          <w:spacing w:val="-1"/>
        </w:rPr>
        <w:t>работающая</w:t>
      </w:r>
      <w:r>
        <w:rPr>
          <w:spacing w:val="-2"/>
        </w:rPr>
        <w:t> </w:t>
      </w:r>
      <w:r>
        <w:rPr>
          <w:spacing w:val="-1"/>
        </w:rPr>
        <w:t>под</w:t>
      </w:r>
      <w:r>
        <w:rPr/>
        <w:t> </w:t>
      </w:r>
      <w:r>
        <w:rPr>
          <w:rFonts w:ascii="Arial" w:hAnsi="Arial"/>
          <w:spacing w:val="-1"/>
        </w:rPr>
        <w:t>Windows </w:t>
      </w:r>
      <w:r>
        <w:rPr>
          <w:rFonts w:ascii="Arial" w:hAnsi="Arial"/>
        </w:rPr>
        <w:t>95</w:t>
      </w:r>
      <w:r>
        <w:rPr>
          <w:rFonts w:ascii="Arial" w:hAnsi="Arial"/>
          <w:spacing w:val="-3"/>
        </w:rPr>
        <w:t> </w:t>
      </w:r>
      <w:r>
        <w:rPr>
          <w:spacing w:val="-1"/>
        </w:rPr>
        <w:t>или под</w:t>
      </w:r>
      <w:r>
        <w:rPr>
          <w:spacing w:val="-2"/>
        </w:rPr>
        <w:t> </w:t>
      </w:r>
      <w:r>
        <w:rPr/>
        <w:t>более</w:t>
      </w:r>
      <w:r>
        <w:rPr>
          <w:spacing w:val="-1"/>
        </w:rPr>
        <w:t> поздними</w:t>
      </w:r>
      <w:r>
        <w:rPr>
          <w:spacing w:val="-3"/>
        </w:rPr>
        <w:t> </w:t>
      </w:r>
      <w:r>
        <w:rPr>
          <w:spacing w:val="-1"/>
        </w:rPr>
        <w:t>версиями</w:t>
      </w:r>
      <w:r>
        <w:rPr>
          <w:rFonts w:ascii="Arial" w:hAnsi="Arial"/>
          <w:spacing w:val="-1"/>
        </w:rPr>
        <w:t>).</w:t>
      </w:r>
      <w:r>
        <w:rPr>
          <w:rFonts w:ascii="Arial" w:hAnsi="Arial"/>
          <w:spacing w:val="64"/>
        </w:rPr>
        <w:t> </w:t>
      </w:r>
      <w:r>
        <w:rPr>
          <w:rFonts w:ascii="Arial" w:hAnsi="Arial"/>
          <w:spacing w:val="-1"/>
        </w:rPr>
        <w:t>LiteEdit </w:t>
      </w:r>
      <w:r>
        <w:rPr>
          <w:spacing w:val="-1"/>
        </w:rPr>
        <w:t>позволяет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</w:pPr>
      <w:r>
        <w:rPr>
          <w:spacing w:val="-1"/>
        </w:rPr>
        <w:t>читать </w:t>
      </w:r>
      <w:r>
        <w:rPr>
          <w:spacing w:val="-2"/>
        </w:rPr>
        <w:t>значения</w:t>
      </w:r>
      <w:r>
        <w:rPr/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3" w:lineRule="exact" w:before="0" w:after="0"/>
        <w:ind w:left="858" w:right="0" w:hanging="360"/>
        <w:jc w:val="left"/>
      </w:pPr>
      <w:r>
        <w:rPr>
          <w:spacing w:val="-1"/>
        </w:rPr>
        <w:t>настраивать</w:t>
      </w:r>
      <w:r>
        <w:rPr/>
        <w:t> все</w:t>
      </w:r>
      <w:r>
        <w:rPr>
          <w:spacing w:val="-1"/>
        </w:rPr>
        <w:t> </w:t>
      </w:r>
      <w:r>
        <w:rPr>
          <w:spacing w:val="-2"/>
        </w:rPr>
        <w:t>параметры</w:t>
      </w:r>
      <w:r>
        <w:rPr/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</w:pPr>
      <w:r>
        <w:rPr>
          <w:spacing w:val="-1"/>
        </w:rPr>
        <w:t>контролировать двигатель</w:t>
      </w:r>
      <w:r>
        <w:rPr/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</w:pPr>
      <w:r>
        <w:rPr>
          <w:spacing w:val="-1"/>
        </w:rPr>
        <w:t>конфигурировать </w:t>
      </w:r>
      <w:r>
        <w:rPr>
          <w:spacing w:val="-2"/>
        </w:rPr>
        <w:t>контроллер</w:t>
      </w:r>
      <w:r>
        <w:rPr/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</w:pPr>
      <w:r>
        <w:rPr>
          <w:spacing w:val="-1"/>
        </w:rPr>
        <w:t>выбирать</w:t>
      </w:r>
      <w:r>
        <w:rPr/>
        <w:t> </w:t>
      </w:r>
      <w:r>
        <w:rPr>
          <w:spacing w:val="-1"/>
        </w:rPr>
        <w:t>программные настройки</w:t>
      </w:r>
      <w:r>
        <w:rPr/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</w:pPr>
      <w:r>
        <w:rPr>
          <w:spacing w:val="-1"/>
        </w:rPr>
        <w:t>настраивать</w:t>
      </w:r>
      <w:r>
        <w:rPr/>
        <w:t> </w:t>
      </w:r>
      <w:r>
        <w:rPr>
          <w:spacing w:val="-1"/>
        </w:rPr>
        <w:t>аварийные входы </w:t>
      </w:r>
      <w:r>
        <w:rPr/>
        <w:t>и</w:t>
      </w:r>
      <w:r>
        <w:rPr>
          <w:spacing w:val="-1"/>
        </w:rPr>
        <w:t> выходы</w:t>
      </w:r>
      <w:r>
        <w:rPr/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</w:pPr>
      <w:r>
        <w:rPr>
          <w:spacing w:val="-1"/>
        </w:rPr>
        <w:t>создавать пароль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защиту</w:t>
      </w:r>
      <w:r>
        <w:rPr>
          <w:spacing w:val="-2"/>
        </w:rPr>
        <w:t> </w:t>
      </w:r>
      <w:r>
        <w:rPr>
          <w:spacing w:val="-1"/>
        </w:rPr>
        <w:t>комманд</w:t>
      </w:r>
      <w:r>
        <w:rPr/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непосредственное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модемное подключение или подключение через</w:t>
      </w:r>
      <w:r>
        <w:rPr/>
        <w:t> </w:t>
      </w:r>
      <w:r>
        <w:rPr>
          <w:spacing w:val="-1"/>
        </w:rPr>
        <w:t>интернет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2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Протокол Modbus" w:id="350"/>
      <w:bookmarkEnd w:id="350"/>
      <w:r>
        <w:rPr/>
      </w:r>
      <w:r>
        <w:rPr>
          <w:rFonts w:ascii="Arial" w:hAnsi="Arial"/>
          <w:b/>
          <w:i/>
          <w:spacing w:val="-1"/>
          <w:sz w:val="28"/>
        </w:rPr>
        <w:t>Протокол</w:t>
      </w:r>
      <w:r>
        <w:rPr>
          <w:rFonts w:ascii="Arial" w:hAnsi="Arial"/>
          <w:b/>
          <w:i/>
          <w:spacing w:val="-25"/>
          <w:sz w:val="28"/>
        </w:rPr>
        <w:t> </w:t>
      </w:r>
      <w:r>
        <w:rPr>
          <w:rFonts w:ascii="Arial" w:hAnsi="Arial"/>
          <w:b/>
          <w:i/>
          <w:sz w:val="28"/>
        </w:rPr>
        <w:t>Modbus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spacing w:before="0"/>
        <w:ind w:left="138" w:right="131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Выбор функции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серийного порта </w:t>
      </w:r>
      <w:r>
        <w:rPr>
          <w:rFonts w:ascii="Arial" w:hAnsi="Arial"/>
          <w:spacing w:val="-1"/>
          <w:sz w:val="20"/>
        </w:rPr>
        <w:t>IL</w:t>
      </w:r>
      <w:r>
        <w:rPr>
          <w:rFonts w:ascii="Arial" w:hAnsi="Arial"/>
          <w:spacing w:val="54"/>
          <w:sz w:val="20"/>
        </w:rPr>
        <w:t> </w:t>
      </w:r>
      <w:r>
        <w:rPr>
          <w:rFonts w:ascii="Arial" w:hAnsi="Arial"/>
          <w:spacing w:val="-1"/>
          <w:sz w:val="20"/>
        </w:rPr>
        <w:t>сделан посредством параметров </w:t>
      </w:r>
      <w:r>
        <w:rPr>
          <w:rFonts w:ascii="Arial" w:hAnsi="Arial"/>
          <w:i/>
          <w:spacing w:val="-1"/>
          <w:sz w:val="20"/>
        </w:rPr>
        <w:t>RS232 mode </w:t>
      </w:r>
      <w:r>
        <w:rPr>
          <w:rFonts w:ascii="Arial" w:hAnsi="Arial"/>
          <w:sz w:val="20"/>
        </w:rPr>
        <w:t>в </w:t>
      </w:r>
      <w:r>
        <w:rPr>
          <w:rFonts w:ascii="Arial" w:hAnsi="Arial"/>
          <w:b/>
          <w:spacing w:val="-1"/>
          <w:sz w:val="20"/>
        </w:rPr>
        <w:t>Basic</w:t>
      </w:r>
      <w:r>
        <w:rPr>
          <w:rFonts w:ascii="Arial" w:hAnsi="Arial"/>
          <w:b/>
          <w:spacing w:val="41"/>
          <w:sz w:val="20"/>
        </w:rPr>
        <w:t> </w:t>
      </w:r>
      <w:r>
        <w:rPr>
          <w:rFonts w:ascii="Arial" w:hAnsi="Arial"/>
          <w:b/>
          <w:spacing w:val="-1"/>
          <w:sz w:val="20"/>
        </w:rPr>
        <w:t>settings (</w:t>
      </w:r>
      <w:r>
        <w:rPr>
          <w:rFonts w:ascii="Arial" w:hAnsi="Arial"/>
          <w:b/>
          <w:spacing w:val="-1"/>
          <w:sz w:val="20"/>
        </w:rPr>
        <w:t>Уставки</w:t>
      </w:r>
      <w:r>
        <w:rPr>
          <w:rFonts w:ascii="Arial" w:hAnsi="Arial"/>
          <w:b/>
          <w:spacing w:val="-1"/>
          <w:sz w:val="20"/>
        </w:rPr>
        <w:t>)</w:t>
      </w:r>
      <w:r>
        <w:rPr>
          <w:rFonts w:ascii="Arial" w:hAnsi="Arial"/>
          <w:i/>
          <w:spacing w:val="-1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numPr>
          <w:ilvl w:val="0"/>
          <w:numId w:val="10"/>
        </w:numPr>
        <w:tabs>
          <w:tab w:pos="499" w:val="left" w:leader="none"/>
        </w:tabs>
        <w:spacing w:line="244" w:lineRule="exact" w:before="0" w:after="0"/>
        <w:ind w:left="498" w:right="0" w:hanging="360"/>
        <w:jc w:val="left"/>
      </w:pPr>
      <w:r>
        <w:rPr>
          <w:rFonts w:ascii="Arial" w:hAnsi="Arial"/>
        </w:rPr>
        <w:t>9600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бит</w:t>
      </w:r>
      <w:r>
        <w:rPr>
          <w:rFonts w:ascii="Arial" w:hAnsi="Arial"/>
          <w:spacing w:val="-1"/>
        </w:rPr>
        <w:t>/</w:t>
      </w:r>
      <w:r>
        <w:rPr>
          <w:spacing w:val="-1"/>
        </w:rPr>
        <w:t>с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битов данных</w:t>
      </w:r>
      <w:r>
        <w:rPr>
          <w:rFonts w:ascii="Arial" w:hAnsi="Arial"/>
          <w:spacing w:val="-1"/>
        </w:rPr>
        <w:t>,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spacing w:val="-1"/>
        </w:rPr>
        <w:t>стоп</w:t>
      </w:r>
      <w:r>
        <w:rPr>
          <w:spacing w:val="-2"/>
        </w:rPr>
        <w:t> </w:t>
      </w:r>
      <w:r>
        <w:rPr>
          <w:spacing w:val="-1"/>
        </w:rPr>
        <w:t>бит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нет</w:t>
      </w:r>
      <w:r>
        <w:rPr/>
        <w:t> </w:t>
      </w:r>
      <w:r>
        <w:rPr>
          <w:spacing w:val="-1"/>
        </w:rPr>
        <w:t>паритета</w:t>
      </w:r>
      <w:r>
        <w:rPr/>
      </w:r>
    </w:p>
    <w:p>
      <w:pPr>
        <w:pStyle w:val="BodyText"/>
        <w:numPr>
          <w:ilvl w:val="0"/>
          <w:numId w:val="10"/>
        </w:numPr>
        <w:tabs>
          <w:tab w:pos="499" w:val="left" w:leader="none"/>
        </w:tabs>
        <w:spacing w:line="243" w:lineRule="exact" w:before="0" w:after="0"/>
        <w:ind w:left="49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Режим передачи </w:t>
      </w:r>
      <w:r>
        <w:rPr>
          <w:rFonts w:ascii="Arial" w:hAnsi="Arial"/>
        </w:rPr>
        <w:t>RTU</w:t>
      </w:r>
    </w:p>
    <w:p>
      <w:pPr>
        <w:pStyle w:val="BodyText"/>
        <w:numPr>
          <w:ilvl w:val="0"/>
          <w:numId w:val="10"/>
        </w:numPr>
        <w:tabs>
          <w:tab w:pos="499" w:val="left" w:leader="none"/>
        </w:tabs>
        <w:spacing w:line="244" w:lineRule="exact" w:before="0" w:after="0"/>
        <w:ind w:left="49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Функция</w:t>
      </w:r>
      <w:r>
        <w:rPr>
          <w:spacing w:val="-2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-1"/>
        </w:rPr>
        <w:t> (</w:t>
      </w:r>
      <w:r>
        <w:rPr>
          <w:spacing w:val="-1"/>
        </w:rPr>
        <w:t>Читать Составные Регистры</w:t>
      </w:r>
      <w:r>
        <w:rPr>
          <w:rFonts w:ascii="Arial" w:hAnsi="Arial"/>
          <w:spacing w:val="-1"/>
        </w:rPr>
        <w:t>)</w:t>
      </w:r>
    </w:p>
    <w:p>
      <w:pPr>
        <w:pStyle w:val="BodyText"/>
        <w:numPr>
          <w:ilvl w:val="0"/>
          <w:numId w:val="10"/>
        </w:numPr>
        <w:tabs>
          <w:tab w:pos="499" w:val="left" w:leader="none"/>
        </w:tabs>
        <w:spacing w:line="244" w:lineRule="exact" w:before="0" w:after="0"/>
        <w:ind w:left="49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Функция</w:t>
      </w:r>
      <w:r>
        <w:rPr>
          <w:spacing w:val="-2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-1"/>
        </w:rPr>
        <w:t> (</w:t>
      </w:r>
      <w:r>
        <w:rPr>
          <w:spacing w:val="-1"/>
        </w:rPr>
        <w:t>Записывать Единичные Регистры</w:t>
      </w:r>
      <w:r>
        <w:rPr>
          <w:rFonts w:ascii="Arial" w:hAnsi="Arial"/>
          <w:spacing w:val="-1"/>
        </w:rPr>
        <w:t>)</w:t>
      </w:r>
    </w:p>
    <w:p>
      <w:pPr>
        <w:pStyle w:val="BodyText"/>
        <w:numPr>
          <w:ilvl w:val="0"/>
          <w:numId w:val="10"/>
        </w:numPr>
        <w:tabs>
          <w:tab w:pos="499" w:val="left" w:leader="none"/>
        </w:tabs>
        <w:spacing w:line="244" w:lineRule="exact" w:before="0" w:after="0"/>
        <w:ind w:left="49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Функция</w:t>
      </w:r>
      <w:r>
        <w:rPr>
          <w:spacing w:val="-2"/>
        </w:rPr>
        <w:t> </w:t>
      </w:r>
      <w:r>
        <w:rPr>
          <w:rFonts w:ascii="Arial" w:hAnsi="Arial"/>
          <w:spacing w:val="-1"/>
        </w:rPr>
        <w:t>16 (</w:t>
      </w:r>
      <w:r>
        <w:rPr>
          <w:spacing w:val="-1"/>
        </w:rPr>
        <w:t>Записывать Составные</w:t>
      </w:r>
      <w:r>
        <w:rPr/>
        <w:t> </w:t>
      </w:r>
      <w:r>
        <w:rPr>
          <w:spacing w:val="-1"/>
        </w:rPr>
        <w:t>Регистры</w:t>
      </w:r>
      <w:r>
        <w:rPr>
          <w:rFonts w:ascii="Arial" w:hAnsi="Arial"/>
          <w:spacing w:val="-1"/>
        </w:rPr>
        <w:t>)</w:t>
      </w:r>
    </w:p>
    <w:p>
      <w:pPr>
        <w:pStyle w:val="BodyText"/>
        <w:tabs>
          <w:tab w:pos="9209" w:val="right" w:leader="none"/>
        </w:tabs>
        <w:spacing w:line="264" w:lineRule="exact" w:before="437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72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640" w:bottom="28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704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8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numPr>
          <w:ilvl w:val="0"/>
          <w:numId w:val="10"/>
        </w:numPr>
        <w:tabs>
          <w:tab w:pos="499" w:val="left" w:leader="none"/>
        </w:tabs>
        <w:spacing w:line="240" w:lineRule="auto" w:before="63" w:after="0"/>
        <w:ind w:left="497" w:right="2159" w:hanging="359"/>
        <w:jc w:val="left"/>
        <w:rPr>
          <w:rFonts w:ascii="Arial" w:hAnsi="Arial" w:cs="Arial" w:eastAsia="Arial"/>
        </w:rPr>
      </w:pPr>
      <w:r>
        <w:rPr>
          <w:spacing w:val="-1"/>
        </w:rPr>
        <w:t>Ответ на входящие сообщение посылается</w:t>
      </w:r>
      <w:r>
        <w:rPr>
          <w:spacing w:val="-2"/>
        </w:rPr>
        <w:t> </w:t>
      </w:r>
      <w:r>
        <w:rPr/>
        <w:t>с </w:t>
      </w:r>
      <w:r>
        <w:rPr>
          <w:spacing w:val="-1"/>
        </w:rPr>
        <w:t>задержкой </w:t>
      </w:r>
      <w:r>
        <w:rPr>
          <w:rFonts w:ascii="Arial" w:hAnsi="Arial"/>
          <w:spacing w:val="-1"/>
        </w:rPr>
        <w:t>4,096</w:t>
      </w:r>
      <w:r>
        <w:rPr>
          <w:rFonts w:ascii="Arial" w:hAnsi="Arial"/>
          <w:spacing w:val="-2"/>
        </w:rPr>
        <w:t> </w:t>
      </w:r>
      <w:r>
        <w:rPr/>
        <w:t>мс</w:t>
      </w:r>
      <w:r>
        <w:rPr>
          <w:spacing w:val="-1"/>
        </w:rPr>
        <w:t> после получения</w:t>
      </w:r>
      <w:r>
        <w:rPr>
          <w:spacing w:val="32"/>
        </w:rPr>
        <w:t> </w:t>
      </w:r>
      <w:r>
        <w:rPr>
          <w:spacing w:val="-1"/>
        </w:rPr>
        <w:t>сообщения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8" w:right="1441" w:hanging="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Полное описание протокола связи </w:t>
      </w:r>
      <w:r>
        <w:rPr>
          <w:rFonts w:ascii="Arial" w:hAnsi="Arial"/>
          <w:spacing w:val="-1"/>
          <w:sz w:val="20"/>
        </w:rPr>
        <w:t>Modbus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можно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получить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2"/>
          <w:sz w:val="20"/>
        </w:rPr>
        <w:t> </w:t>
      </w:r>
      <w:r>
        <w:rPr>
          <w:rFonts w:ascii="Arial" w:hAnsi="Arial"/>
          <w:i/>
          <w:spacing w:val="-1"/>
          <w:sz w:val="20"/>
        </w:rPr>
        <w:t>Modbus Protocol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1"/>
          <w:sz w:val="20"/>
        </w:rPr>
        <w:t>Reference Guide</w:t>
      </w:r>
      <w:r>
        <w:rPr>
          <w:rFonts w:ascii="Arial" w:hAnsi="Arial"/>
          <w:i/>
          <w:spacing w:val="69"/>
          <w:sz w:val="20"/>
        </w:rPr>
        <w:t> </w:t>
      </w:r>
      <w:r>
        <w:rPr>
          <w:rFonts w:ascii="Arial" w:hAnsi="Arial"/>
          <w:i/>
          <w:spacing w:val="-1"/>
          <w:sz w:val="20"/>
        </w:rPr>
        <w:t>PI-MBUS-300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i/>
          <w:sz w:val="20"/>
        </w:rPr>
        <w:t>Open</w:t>
      </w:r>
      <w:r>
        <w:rPr>
          <w:rFonts w:ascii="Arial" w:hAnsi="Arial"/>
          <w:i/>
          <w:spacing w:val="-1"/>
          <w:sz w:val="20"/>
        </w:rPr>
        <w:t> Modbus Specification Release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1.0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Оба</w:t>
      </w:r>
      <w:r>
        <w:rPr>
          <w:rFonts w:ascii="Arial" w:hAnsi="Arial"/>
          <w:spacing w:val="-1"/>
          <w:sz w:val="20"/>
        </w:rPr>
        <w:t> документа доступны на сайте</w:t>
      </w:r>
      <w:r>
        <w:rPr>
          <w:rFonts w:ascii="Arial" w:hAnsi="Arial"/>
          <w:sz w:val="20"/>
        </w:rPr>
        <w:t> </w:t>
      </w:r>
      <w:r>
        <w:rPr>
          <w:rFonts w:ascii="Arial" w:hAnsi="Arial"/>
          <w:color w:val="0070C0"/>
          <w:sz w:val="20"/>
        </w:rPr>
      </w:r>
      <w:r>
        <w:rPr>
          <w:rFonts w:ascii="Arial" w:hAnsi="Arial"/>
          <w:color w:val="0070C0"/>
          <w:sz w:val="20"/>
        </w:rPr>
        <w:t> </w:t>
      </w:r>
      <w:hyperlink r:id="rId165">
        <w:r>
          <w:rPr>
            <w:rFonts w:ascii="Arial" w:hAnsi="Arial"/>
            <w:color w:val="0070C0"/>
            <w:spacing w:val="-2"/>
            <w:sz w:val="20"/>
            <w:u w:val="single" w:color="0070C0"/>
          </w:rPr>
          <w:t>http://www.modicon.com/openmbus/</w:t>
        </w:r>
        <w:r>
          <w:rPr>
            <w:rFonts w:ascii="Arial" w:hAnsi="Arial"/>
            <w:color w:val="0070C0"/>
            <w:sz w:val="20"/>
          </w:rPr>
        </w:r>
      </w:hyperlink>
      <w:r>
        <w:rPr>
          <w:rFonts w:ascii="Arial" w:hAnsi="Arial"/>
          <w:spacing w:val="-2"/>
          <w:sz w:val="20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30" w:lineRule="exact"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Отношения объектов связи и Регистра" w:id="351"/>
      <w:bookmarkEnd w:id="351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Отношения </w:t>
      </w:r>
      <w:r>
        <w:rPr>
          <w:rFonts w:ascii="Times New Roman" w:hAnsi="Times New Roman"/>
          <w:spacing w:val="-1"/>
          <w:sz w:val="20"/>
          <w:u w:val="single" w:color="000000"/>
        </w:rPr>
      </w:r>
      <w:r>
        <w:rPr>
          <w:rFonts w:ascii="Arial" w:hAnsi="Arial"/>
          <w:i/>
          <w:spacing w:val="-1"/>
          <w:sz w:val="20"/>
          <w:u w:val="single" w:color="000000"/>
        </w:rPr>
        <w:t>объектов</w:t>
      </w:r>
      <w:r>
        <w:rPr>
          <w:rFonts w:ascii="Arial" w:hAnsi="Arial"/>
          <w:i/>
          <w:spacing w:val="-2"/>
          <w:sz w:val="20"/>
          <w:u w:val="single" w:color="000000"/>
        </w:rPr>
        <w:t> </w:t>
      </w:r>
      <w:r>
        <w:rPr>
          <w:rFonts w:ascii="Times New Roman" w:hAnsi="Times New Roman"/>
          <w:spacing w:val="-2"/>
          <w:sz w:val="20"/>
          <w:u w:val="single" w:color="000000"/>
        </w:rPr>
      </w:r>
      <w:r>
        <w:rPr>
          <w:rFonts w:ascii="Arial" w:hAnsi="Arial"/>
          <w:i/>
          <w:spacing w:val="-1"/>
          <w:sz w:val="20"/>
          <w:u w:val="single" w:color="000000"/>
        </w:rPr>
        <w:t>связи </w:t>
      </w:r>
      <w:r>
        <w:rPr>
          <w:rFonts w:ascii="Times New Roman" w:hAnsi="Times New Roman"/>
          <w:spacing w:val="-1"/>
          <w:sz w:val="20"/>
          <w:u w:val="single" w:color="000000"/>
        </w:rPr>
      </w:r>
      <w:r>
        <w:rPr>
          <w:rFonts w:ascii="Arial" w:hAnsi="Arial"/>
          <w:i/>
          <w:sz w:val="20"/>
          <w:u w:val="single" w:color="000000"/>
        </w:rPr>
        <w:t>и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sz w:val="20"/>
          <w:u w:val="single" w:color="000000"/>
        </w:rPr>
      </w:r>
      <w:r>
        <w:rPr>
          <w:rFonts w:ascii="Arial" w:hAnsi="Arial"/>
          <w:i/>
          <w:spacing w:val="-1"/>
          <w:sz w:val="20"/>
          <w:u w:val="single" w:color="000000"/>
        </w:rPr>
        <w:t>Регистра</w:t>
      </w:r>
      <w:r>
        <w:rPr>
          <w:rFonts w:ascii="Arial" w:hAnsi="Arial"/>
          <w:i/>
          <w:spacing w:val="-1"/>
          <w:sz w:val="20"/>
        </w:rPr>
      </w:r>
      <w:r>
        <w:rPr>
          <w:rFonts w:ascii="Arial" w:hAnsi="Arial"/>
          <w:sz w:val="20"/>
        </w:rPr>
      </w:r>
    </w:p>
    <w:p>
      <w:pPr>
        <w:spacing w:before="0"/>
        <w:ind w:left="136" w:right="1373" w:firstLine="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Все данные</w:t>
      </w:r>
      <w:r>
        <w:rPr>
          <w:rFonts w:ascii="Arial" w:hAnsi="Arial"/>
          <w:spacing w:val="-1"/>
          <w:sz w:val="20"/>
        </w:rPr>
        <w:t>, </w:t>
      </w:r>
      <w:r>
        <w:rPr>
          <w:rFonts w:ascii="Arial" w:hAnsi="Arial"/>
          <w:spacing w:val="-2"/>
          <w:sz w:val="20"/>
        </w:rPr>
        <w:t>предназначенные</w:t>
      </w:r>
      <w:r>
        <w:rPr>
          <w:rFonts w:ascii="Arial" w:hAnsi="Arial"/>
          <w:spacing w:val="-1"/>
          <w:sz w:val="20"/>
        </w:rPr>
        <w:t> для связи</w:t>
      </w:r>
      <w:r>
        <w:rPr>
          <w:rFonts w:ascii="Arial" w:hAnsi="Arial"/>
          <w:spacing w:val="-1"/>
          <w:sz w:val="20"/>
        </w:rPr>
        <w:t>, </w:t>
      </w:r>
      <w:r>
        <w:rPr>
          <w:rFonts w:ascii="Arial" w:hAnsi="Arial"/>
          <w:spacing w:val="-1"/>
          <w:sz w:val="20"/>
        </w:rPr>
        <w:t>имеют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свое </w:t>
      </w:r>
      <w:r>
        <w:rPr>
          <w:rFonts w:ascii="Arial" w:hAnsi="Arial"/>
          <w:spacing w:val="-1"/>
          <w:sz w:val="20"/>
        </w:rPr>
        <w:t>представление </w:t>
      </w:r>
      <w:r>
        <w:rPr>
          <w:rFonts w:ascii="Arial" w:hAnsi="Arial"/>
          <w:sz w:val="20"/>
        </w:rPr>
        <w:t>как</w:t>
      </w:r>
      <w:r>
        <w:rPr>
          <w:rFonts w:ascii="Arial" w:hAnsi="Arial"/>
          <w:spacing w:val="-1"/>
          <w:sz w:val="20"/>
        </w:rPr>
        <w:t> объекты связи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59"/>
          <w:sz w:val="20"/>
        </w:rPr>
        <w:t> </w:t>
      </w:r>
      <w:r>
        <w:rPr>
          <w:rFonts w:ascii="Arial" w:hAnsi="Arial"/>
          <w:spacing w:val="-1"/>
          <w:sz w:val="20"/>
        </w:rPr>
        <w:t>контроллере</w:t>
      </w:r>
      <w:r>
        <w:rPr>
          <w:rFonts w:ascii="Arial" w:hAnsi="Arial"/>
          <w:spacing w:val="-1"/>
          <w:sz w:val="20"/>
        </w:rPr>
        <w:t>. </w:t>
      </w:r>
      <w:r>
        <w:rPr>
          <w:rFonts w:ascii="Arial" w:hAnsi="Arial"/>
          <w:spacing w:val="-1"/>
          <w:sz w:val="20"/>
        </w:rPr>
        <w:t>Объект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связи представляет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собой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pacing w:val="-1"/>
          <w:sz w:val="20"/>
        </w:rPr>
        <w:t>n-</w:t>
      </w:r>
      <w:r>
        <w:rPr>
          <w:rFonts w:ascii="Arial" w:hAnsi="Arial"/>
          <w:spacing w:val="-1"/>
          <w:sz w:val="20"/>
        </w:rPr>
        <w:t>битный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массив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памяти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контроллера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21"/>
          <w:sz w:val="20"/>
        </w:rPr>
        <w:t> </w:t>
      </w:r>
      <w:r>
        <w:rPr>
          <w:rFonts w:ascii="Arial" w:hAnsi="Arial"/>
          <w:spacing w:val="-1"/>
          <w:sz w:val="20"/>
        </w:rPr>
        <w:t>идентифицируется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уникальным </w:t>
      </w:r>
      <w:r>
        <w:rPr>
          <w:rFonts w:ascii="Arial" w:hAnsi="Arial"/>
          <w:spacing w:val="-1"/>
          <w:sz w:val="20"/>
        </w:rPr>
        <w:t>16-</w:t>
      </w:r>
      <w:r>
        <w:rPr>
          <w:rFonts w:ascii="Arial" w:hAnsi="Arial"/>
          <w:spacing w:val="-1"/>
          <w:sz w:val="20"/>
        </w:rPr>
        <w:t>битным номером объекта связи</w:t>
      </w:r>
      <w:r>
        <w:rPr>
          <w:rFonts w:ascii="Arial" w:hAnsi="Arial"/>
          <w:spacing w:val="-1"/>
          <w:sz w:val="20"/>
        </w:rPr>
        <w:t>. </w:t>
      </w:r>
      <w:r>
        <w:rPr>
          <w:rFonts w:ascii="Arial" w:hAnsi="Arial"/>
          <w:spacing w:val="-1"/>
          <w:sz w:val="20"/>
        </w:rPr>
        <w:t>Регистр</w:t>
      </w:r>
      <w:r>
        <w:rPr>
          <w:rFonts w:ascii="Arial" w:hAnsi="Arial"/>
          <w:spacing w:val="-1"/>
          <w:sz w:val="20"/>
        </w:rPr>
        <w:t>, </w:t>
      </w:r>
      <w:r>
        <w:rPr>
          <w:rFonts w:ascii="Arial" w:hAnsi="Arial"/>
          <w:spacing w:val="-1"/>
          <w:sz w:val="20"/>
        </w:rPr>
        <w:t>согласно</w:t>
      </w:r>
      <w:r>
        <w:rPr>
          <w:rFonts w:ascii="Arial" w:hAnsi="Arial"/>
          <w:spacing w:val="27"/>
          <w:sz w:val="20"/>
        </w:rPr>
        <w:t> </w:t>
      </w:r>
      <w:r>
        <w:rPr>
          <w:rFonts w:ascii="Arial" w:hAnsi="Arial"/>
          <w:spacing w:val="-1"/>
          <w:sz w:val="20"/>
        </w:rPr>
        <w:t>протоколу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связи </w:t>
      </w:r>
      <w:r>
        <w:rPr>
          <w:rFonts w:ascii="Arial" w:hAnsi="Arial"/>
          <w:spacing w:val="-1"/>
          <w:sz w:val="20"/>
        </w:rPr>
        <w:t>Modbus, </w:t>
      </w:r>
      <w:r>
        <w:rPr>
          <w:rFonts w:ascii="Arial" w:hAnsi="Arial"/>
          <w:spacing w:val="-1"/>
          <w:sz w:val="20"/>
        </w:rPr>
        <w:t>представляет двухбайтные данные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1"/>
          <w:sz w:val="20"/>
        </w:rPr>
        <w:t> функциях связи имеет </w:t>
      </w:r>
      <w:r>
        <w:rPr>
          <w:rFonts w:ascii="Arial" w:hAnsi="Arial"/>
          <w:spacing w:val="-1"/>
          <w:sz w:val="20"/>
        </w:rPr>
        <w:t>16-</w:t>
      </w:r>
      <w:r>
        <w:rPr>
          <w:rFonts w:ascii="Arial" w:hAnsi="Arial"/>
          <w:spacing w:val="24"/>
          <w:sz w:val="20"/>
        </w:rPr>
        <w:t> </w:t>
      </w:r>
      <w:r>
        <w:rPr>
          <w:rFonts w:ascii="Arial" w:hAnsi="Arial"/>
          <w:spacing w:val="-1"/>
          <w:sz w:val="20"/>
        </w:rPr>
        <w:t>битный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регистровый адрес</w:t>
      </w:r>
      <w:r>
        <w:rPr>
          <w:rFonts w:ascii="Arial" w:hAnsi="Arial"/>
          <w:spacing w:val="-1"/>
          <w:sz w:val="20"/>
        </w:rPr>
        <w:t>. </w:t>
      </w:r>
      <w:r>
        <w:rPr>
          <w:rFonts w:ascii="Arial" w:hAnsi="Arial"/>
          <w:spacing w:val="-1"/>
          <w:sz w:val="20"/>
        </w:rPr>
        <w:t>Далее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описании функций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b/>
          <w:sz w:val="20"/>
        </w:rPr>
        <w:t>связи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номер </w:t>
      </w:r>
      <w:r>
        <w:rPr>
          <w:rFonts w:ascii="Arial" w:hAnsi="Arial"/>
          <w:b/>
          <w:spacing w:val="-2"/>
          <w:sz w:val="20"/>
        </w:rPr>
        <w:t>объекта</w:t>
      </w:r>
      <w:r>
        <w:rPr>
          <w:rFonts w:ascii="Arial" w:hAnsi="Arial"/>
          <w:b/>
          <w:sz w:val="20"/>
        </w:rPr>
        <w:t> связи</w:t>
      </w:r>
      <w:r>
        <w:rPr>
          <w:rFonts w:ascii="Arial" w:hAnsi="Arial"/>
          <w:b/>
          <w:spacing w:val="-1"/>
          <w:sz w:val="20"/>
        </w:rPr>
        <w:t> будет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spacing w:val="-1"/>
          <w:sz w:val="20"/>
        </w:rPr>
        <w:t>всегда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использоваться</w:t>
      </w:r>
      <w:r>
        <w:rPr>
          <w:rFonts w:ascii="Arial" w:hAnsi="Arial"/>
          <w:b/>
          <w:spacing w:val="-1"/>
          <w:sz w:val="20"/>
        </w:rPr>
        <w:t>, </w:t>
      </w:r>
      <w:r>
        <w:rPr>
          <w:rFonts w:ascii="Arial" w:hAnsi="Arial"/>
          <w:b/>
          <w:sz w:val="20"/>
        </w:rPr>
        <w:t>как </w:t>
      </w:r>
      <w:r>
        <w:rPr>
          <w:rFonts w:ascii="Arial" w:hAnsi="Arial"/>
          <w:b/>
          <w:spacing w:val="-1"/>
          <w:sz w:val="20"/>
        </w:rPr>
        <w:t>регистровый адрес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"/>
          <w:sz w:val="20"/>
        </w:rPr>
        <w:t> длинна объекта связи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pacing w:val="-1"/>
          <w:sz w:val="20"/>
        </w:rPr>
        <w:t>будет выражена</w:t>
      </w:r>
      <w:r>
        <w:rPr>
          <w:rFonts w:ascii="Arial" w:hAnsi="Arial"/>
          <w:spacing w:val="42"/>
          <w:sz w:val="20"/>
        </w:rPr>
        <w:t> </w:t>
      </w:r>
      <w:r>
        <w:rPr>
          <w:rFonts w:ascii="Arial" w:hAnsi="Arial"/>
          <w:spacing w:val="-1"/>
          <w:sz w:val="20"/>
        </w:rPr>
        <w:t>количеством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регистров</w:t>
      </w:r>
      <w:r>
        <w:rPr>
          <w:rFonts w:ascii="Arial" w:hAnsi="Arial"/>
          <w:spacing w:val="-1"/>
          <w:sz w:val="20"/>
        </w:rPr>
        <w:t>. </w:t>
      </w:r>
      <w:r>
        <w:rPr>
          <w:rFonts w:ascii="Arial" w:hAnsi="Arial"/>
          <w:b/>
          <w:spacing w:val="-1"/>
          <w:sz w:val="20"/>
        </w:rPr>
        <w:t>Только один объект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связи</w:t>
      </w:r>
      <w:r>
        <w:rPr>
          <w:rFonts w:ascii="Arial" w:hAnsi="Arial"/>
          <w:b/>
          <w:spacing w:val="-1"/>
          <w:sz w:val="20"/>
        </w:rPr>
        <w:t> может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быть прочитан</w:t>
      </w:r>
      <w:r>
        <w:rPr>
          <w:rFonts w:ascii="Arial" w:hAnsi="Arial"/>
          <w:b/>
          <w:spacing w:val="-1"/>
          <w:sz w:val="20"/>
        </w:rPr>
        <w:t>/</w:t>
      </w:r>
      <w:r>
        <w:rPr>
          <w:rFonts w:ascii="Arial" w:hAnsi="Arial"/>
          <w:b/>
          <w:spacing w:val="-1"/>
          <w:sz w:val="20"/>
        </w:rPr>
        <w:t>записан одной</w:t>
      </w:r>
      <w:r>
        <w:rPr>
          <w:rFonts w:ascii="Arial" w:hAnsi="Arial"/>
          <w:b/>
          <w:spacing w:val="73"/>
          <w:sz w:val="20"/>
        </w:rPr>
        <w:t> </w:t>
      </w:r>
      <w:r>
        <w:rPr>
          <w:rFonts w:ascii="Arial" w:hAnsi="Arial"/>
          <w:b/>
          <w:spacing w:val="-1"/>
          <w:sz w:val="20"/>
        </w:rPr>
        <w:t>функцией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связи</w:t>
      </w:r>
      <w:r>
        <w:rPr>
          <w:rFonts w:ascii="Arial" w:hAnsi="Arial"/>
          <w:b/>
          <w:spacing w:val="-1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39" w:lineRule="auto" w:before="0"/>
                    <w:ind w:left="30" w:right="145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Для получения </w:t>
                  </w:r>
                  <w:r>
                    <w:rPr>
                      <w:rFonts w:ascii="Arial" w:hAnsi="Arial"/>
                      <w:sz w:val="20"/>
                    </w:rPr>
                    <w:t>номеров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объектов связи </w:t>
                  </w:r>
                  <w:r>
                    <w:rPr>
                      <w:rFonts w:ascii="Arial" w:hAnsi="Arial"/>
                      <w:sz w:val="20"/>
                    </w:rPr>
                    <w:t>имеется</w:t>
                  </w:r>
                  <w:r>
                    <w:rPr>
                      <w:rFonts w:ascii="Arial" w:hAnsi="Arial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возможность загрузить описание контроллера</w:t>
                  </w:r>
                  <w:r>
                    <w:rPr>
                      <w:rFonts w:ascii="Arial" w:hAnsi="Arial"/>
                      <w:spacing w:val="26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с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контроллера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напрямую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или из</w:t>
                  </w:r>
                  <w:r>
                    <w:rPr>
                      <w:rFonts w:ascii="Arial" w:hAnsi="Arial"/>
                      <w:sz w:val="20"/>
                    </w:rPr>
                    <w:t> архива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(ail)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воспользоваться функцией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«export data»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2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LiteEdit.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i/>
          <w:sz w:val="19"/>
          <w:szCs w:val="19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Список объектов связи (экспортированных " w:id="352"/>
      <w:bookmarkEnd w:id="352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Список</w:t>
      </w:r>
      <w:r>
        <w:rPr>
          <w:rFonts w:ascii="Arial" w:hAnsi="Arial"/>
          <w:i/>
          <w:sz w:val="20"/>
          <w:u w:val="single" w:color="000000"/>
        </w:rPr>
        <w:t> </w:t>
      </w:r>
      <w:r>
        <w:rPr>
          <w:rFonts w:ascii="Times New Roman" w:hAnsi="Times New Roman"/>
          <w:sz w:val="20"/>
          <w:u w:val="single" w:color="000000"/>
        </w:rPr>
      </w:r>
      <w:r>
        <w:rPr>
          <w:rFonts w:ascii="Arial" w:hAnsi="Arial"/>
          <w:i/>
          <w:spacing w:val="-2"/>
          <w:sz w:val="20"/>
          <w:u w:val="single" w:color="000000"/>
        </w:rPr>
        <w:t>объектов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sz w:val="20"/>
          <w:u w:val="single" w:color="000000"/>
        </w:rPr>
      </w:r>
      <w:r>
        <w:rPr>
          <w:rFonts w:ascii="Arial" w:hAnsi="Arial"/>
          <w:i/>
          <w:sz w:val="20"/>
          <w:u w:val="single" w:color="000000"/>
        </w:rPr>
        <w:t>связи </w:t>
      </w:r>
      <w:r>
        <w:rPr>
          <w:rFonts w:ascii="Times New Roman" w:hAnsi="Times New Roman"/>
          <w:sz w:val="20"/>
          <w:u w:val="single" w:color="000000"/>
        </w:rPr>
      </w:r>
      <w:r>
        <w:rPr>
          <w:rFonts w:ascii="Arial" w:hAnsi="Arial"/>
          <w:i/>
          <w:spacing w:val="-1"/>
          <w:sz w:val="20"/>
          <w:u w:val="single" w:color="000000"/>
        </w:rPr>
        <w:t>(</w:t>
      </w:r>
      <w:r>
        <w:rPr>
          <w:rFonts w:ascii="Arial" w:hAnsi="Arial"/>
          <w:i/>
          <w:spacing w:val="-1"/>
          <w:sz w:val="20"/>
          <w:u w:val="single" w:color="000000"/>
        </w:rPr>
        <w:t>экспортированных </w:t>
      </w:r>
      <w:r>
        <w:rPr>
          <w:rFonts w:ascii="Times New Roman" w:hAnsi="Times New Roman"/>
          <w:spacing w:val="-1"/>
          <w:sz w:val="20"/>
          <w:u w:val="single" w:color="000000"/>
        </w:rPr>
      </w:r>
      <w:r>
        <w:rPr>
          <w:rFonts w:ascii="Arial" w:hAnsi="Arial"/>
          <w:i/>
          <w:sz w:val="20"/>
          <w:u w:val="single" w:color="000000"/>
        </w:rPr>
        <w:t>из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sz w:val="20"/>
          <w:u w:val="single" w:color="000000"/>
        </w:rPr>
      </w:r>
      <w:r>
        <w:rPr>
          <w:rFonts w:ascii="Arial" w:hAnsi="Arial"/>
          <w:i/>
          <w:spacing w:val="-2"/>
          <w:sz w:val="20"/>
          <w:u w:val="single" w:color="000000"/>
        </w:rPr>
        <w:t>стандартного</w:t>
      </w:r>
      <w:r>
        <w:rPr>
          <w:rFonts w:ascii="Arial" w:hAnsi="Arial"/>
          <w:i/>
          <w:sz w:val="20"/>
          <w:u w:val="single" w:color="000000"/>
        </w:rPr>
        <w:t> </w:t>
      </w:r>
      <w:r>
        <w:rPr>
          <w:rFonts w:ascii="Times New Roman" w:hAnsi="Times New Roman"/>
          <w:sz w:val="20"/>
          <w:u w:val="single" w:color="000000"/>
        </w:rPr>
      </w:r>
      <w:r>
        <w:rPr>
          <w:rFonts w:ascii="Arial" w:hAnsi="Arial"/>
          <w:i/>
          <w:spacing w:val="-1"/>
          <w:sz w:val="20"/>
          <w:u w:val="single" w:color="000000"/>
        </w:rPr>
        <w:t>архива </w:t>
      </w:r>
      <w:r>
        <w:rPr>
          <w:rFonts w:ascii="Times New Roman" w:hAnsi="Times New Roman"/>
          <w:spacing w:val="-1"/>
          <w:sz w:val="20"/>
          <w:u w:val="single" w:color="000000"/>
        </w:rPr>
      </w:r>
      <w:r>
        <w:rPr>
          <w:rFonts w:ascii="Arial" w:hAnsi="Arial"/>
          <w:i/>
          <w:spacing w:val="-1"/>
          <w:sz w:val="20"/>
          <w:u w:val="single" w:color="000000"/>
        </w:rPr>
        <w:t>IL-NT-MRS16)</w:t>
      </w:r>
      <w:r>
        <w:rPr>
          <w:rFonts w:ascii="Arial" w:hAnsi="Arial"/>
          <w:i/>
          <w:spacing w:val="-1"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5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Setpoints</w:t>
      </w:r>
      <w:r>
        <w:rPr>
          <w:rFonts w:ascii="Arial"/>
          <w:spacing w:val="-1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MRS16: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"/>
        <w:gridCol w:w="1832"/>
        <w:gridCol w:w="1296"/>
        <w:gridCol w:w="717"/>
        <w:gridCol w:w="1069"/>
        <w:gridCol w:w="719"/>
        <w:gridCol w:w="987"/>
      </w:tblGrid>
      <w:tr>
        <w:trPr>
          <w:trHeight w:val="155" w:hRule="exact"/>
        </w:trPr>
        <w:tc>
          <w:tcPr>
            <w:tcW w:w="26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4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Applicatio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Ser.</w:t>
            </w:r>
            <w:r>
              <w:rPr>
                <w:rFonts w:ascii="Arial"/>
                <w:sz w:val="16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2" w:hRule="exact"/>
        </w:trPr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Name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Firmware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ver.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31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n</w:t>
            </w:r>
            <w:r>
              <w:rPr>
                <w:rFonts w:ascii="Arial"/>
                <w:sz w:val="16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Date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App.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ver.</w:t>
            </w:r>
            <w:r>
              <w:rPr>
                <w:rFonts w:ascii="Arial"/>
                <w:sz w:val="16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num.</w:t>
            </w:r>
            <w:r>
              <w:rPr>
                <w:rFonts w:ascii="Arial"/>
                <w:sz w:val="16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Filename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tabs>
          <w:tab w:pos="1383" w:val="left" w:leader="none"/>
          <w:tab w:pos="3387" w:val="left" w:leader="none"/>
          <w:tab w:pos="4228" w:val="left" w:leader="none"/>
          <w:tab w:pos="5372" w:val="left" w:leader="none"/>
          <w:tab w:pos="5997" w:val="left" w:leader="none"/>
          <w:tab w:pos="7008" w:val="left" w:leader="none"/>
        </w:tabs>
        <w:spacing w:before="35"/>
        <w:ind w:left="4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IL-NT</w:t>
        <w:tab/>
      </w:r>
      <w:r>
        <w:rPr>
          <w:rFonts w:ascii="Arial"/>
          <w:spacing w:val="-1"/>
          <w:sz w:val="16"/>
        </w:rPr>
        <w:t>IL-NT-1.3</w:t>
      </w:r>
      <w:r>
        <w:rPr>
          <w:rFonts w:ascii="Arial"/>
          <w:spacing w:val="-17"/>
          <w:sz w:val="16"/>
        </w:rPr>
        <w:t> </w:t>
      </w:r>
      <w:r>
        <w:rPr>
          <w:rFonts w:ascii="Arial"/>
          <w:spacing w:val="-1"/>
          <w:sz w:val="16"/>
        </w:rPr>
        <w:t>R:11.07.2008</w:t>
        <w:tab/>
      </w:r>
      <w:r>
        <w:rPr>
          <w:rFonts w:ascii="Arial"/>
          <w:spacing w:val="-1"/>
          <w:w w:val="95"/>
          <w:sz w:val="16"/>
        </w:rPr>
        <w:t>MRS16</w:t>
        <w:tab/>
        <w:t>11.7.2008</w:t>
        <w:tab/>
        <w:t>1,3</w:t>
        <w:tab/>
        <w:t>12345678</w:t>
        <w:tab/>
      </w:r>
      <w:r>
        <w:rPr>
          <w:rFonts w:ascii="Arial"/>
          <w:spacing w:val="-1"/>
          <w:sz w:val="16"/>
        </w:rPr>
        <w:t>IL-NT-MRS16-1.3.AIL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"/>
        <w:gridCol w:w="1508"/>
        <w:gridCol w:w="1425"/>
        <w:gridCol w:w="1076"/>
        <w:gridCol w:w="870"/>
        <w:gridCol w:w="740"/>
        <w:gridCol w:w="1018"/>
        <w:gridCol w:w="1017"/>
        <w:gridCol w:w="970"/>
      </w:tblGrid>
      <w:tr>
        <w:trPr>
          <w:trHeight w:val="272" w:hRule="exact"/>
        </w:trPr>
        <w:tc>
          <w:tcPr>
            <w:tcW w:w="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Group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3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Name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7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Value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2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Dimensio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Passwor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Com.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2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Low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limit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High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limit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Data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type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72" w:hRule="exact"/>
        </w:trPr>
        <w:tc>
          <w:tcPr>
            <w:tcW w:w="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n</w:t>
            </w:r>
            <w:r>
              <w:rPr>
                <w:rFonts w:ascii="Arial"/>
                <w:sz w:val="16"/>
              </w:rPr>
            </w:r>
          </w:p>
        </w:tc>
        <w:tc>
          <w:tcPr>
            <w:tcW w:w="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obj.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3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1823"/>
        <w:gridCol w:w="1144"/>
        <w:gridCol w:w="826"/>
        <w:gridCol w:w="823"/>
        <w:gridCol w:w="957"/>
        <w:gridCol w:w="845"/>
        <w:gridCol w:w="976"/>
        <w:gridCol w:w="1163"/>
      </w:tblGrid>
      <w:tr>
        <w:trPr>
          <w:trHeight w:val="456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55" w:right="276" w:firstLine="9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4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Gen-set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3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IL-NT</w:t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3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8637</w:t>
            </w:r>
            <w:r>
              <w:rPr>
                <w:rFonts w:ascii="Arial"/>
                <w:sz w:val="16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2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Short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string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52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55" w:right="276" w:firstLine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442" w:right="0" w:hanging="2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Nominal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Power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Nomin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Current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200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350</w:t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1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kW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11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</w:t>
            </w:r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8276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8275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6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6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32000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10000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148" w:right="276" w:hanging="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/5A</w:t>
            </w:r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8274</w:t>
            </w:r>
            <w:r>
              <w:rPr>
                <w:rFonts w:ascii="Arial"/>
                <w:sz w:val="16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148" w:right="276" w:hanging="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5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11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/1</w:t>
            </w:r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9579</w:t>
            </w:r>
            <w:r>
              <w:rPr>
                <w:rFonts w:ascii="Arial"/>
                <w:sz w:val="16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0,1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4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148" w:right="276" w:hanging="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Nominal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Volts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231</w:t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11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8277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6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80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20000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84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Settings</w:t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52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55" w:right="276" w:firstLine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59" w:right="0" w:hanging="7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Nominal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Freq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Gear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Teeth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50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5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Hz</w:t>
            </w:r>
            <w:r>
              <w:rPr>
                <w:rFonts w:ascii="Arial"/>
                <w:sz w:val="16"/>
              </w:rPr>
            </w:r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8278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8252</w:t>
            </w:r>
            <w:r>
              <w:rPr>
                <w:rFonts w:ascii="Arial"/>
                <w:sz w:val="16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45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6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1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65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1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149" w:right="276" w:hanging="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Nominal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RPM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1500</w:t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RPM</w:t>
            </w:r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8253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100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4000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84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Settings</w:t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52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55" w:right="276" w:firstLine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54" w:right="0" w:firstLine="6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ControllerMode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FltResGoToMAN</w:t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OFF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DISABLED</w:t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8315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9983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149" w:right="276" w:hanging="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ControllerAddr</w:t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Yes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24537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32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84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Settings</w:t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52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55" w:right="276" w:firstLine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COM1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Mode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COM2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Mode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DIRECT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DIRECT</w:t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Yes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Yes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24522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24451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148" w:right="276" w:hanging="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ModemIniString</w:t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24436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Long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84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Settings</w:t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55" w:right="276" w:firstLine="9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Basic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Settings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ModbusComSpeed</w:t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9600</w:t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bps</w:t>
            </w:r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24477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tabs>
          <w:tab w:pos="1745" w:val="left" w:leader="none"/>
          <w:tab w:pos="3562" w:val="left" w:leader="none"/>
          <w:tab w:pos="4510" w:val="left" w:leader="none"/>
          <w:tab w:pos="5379" w:val="left" w:leader="none"/>
          <w:tab w:pos="6173" w:val="left" w:leader="none"/>
          <w:tab w:pos="7177" w:val="left" w:leader="none"/>
          <w:tab w:pos="8132" w:val="left" w:leader="none"/>
          <w:tab w:pos="8907" w:val="left" w:leader="none"/>
        </w:tabs>
        <w:spacing w:before="0"/>
        <w:ind w:left="4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Engine</w:t>
        <w:tab/>
      </w:r>
      <w:r>
        <w:rPr>
          <w:rFonts w:ascii="Arial"/>
          <w:sz w:val="16"/>
        </w:rPr>
        <w:t>Starting</w:t>
      </w:r>
      <w:r>
        <w:rPr>
          <w:rFonts w:ascii="Arial"/>
          <w:spacing w:val="-11"/>
          <w:sz w:val="16"/>
        </w:rPr>
        <w:t> </w:t>
      </w:r>
      <w:r>
        <w:rPr>
          <w:rFonts w:ascii="Arial"/>
          <w:spacing w:val="-1"/>
          <w:sz w:val="16"/>
        </w:rPr>
        <w:t>RPM</w:t>
        <w:tab/>
      </w:r>
      <w:r>
        <w:rPr>
          <w:rFonts w:ascii="Arial"/>
          <w:w w:val="95"/>
          <w:sz w:val="16"/>
        </w:rPr>
        <w:t>25</w:t>
        <w:tab/>
        <w:t>%</w:t>
        <w:tab/>
      </w:r>
      <w:r>
        <w:rPr>
          <w:rFonts w:ascii="Arial"/>
          <w:spacing w:val="-1"/>
          <w:w w:val="95"/>
          <w:sz w:val="16"/>
        </w:rPr>
        <w:t>No</w:t>
        <w:tab/>
      </w:r>
      <w:r>
        <w:rPr>
          <w:rFonts w:ascii="Arial"/>
          <w:w w:val="95"/>
          <w:sz w:val="16"/>
        </w:rPr>
        <w:t>8254</w:t>
        <w:tab/>
        <w:t>5</w:t>
        <w:tab/>
        <w:t>50</w:t>
        <w:tab/>
      </w:r>
      <w:r>
        <w:rPr>
          <w:rFonts w:ascii="Arial"/>
          <w:spacing w:val="-1"/>
          <w:sz w:val="16"/>
        </w:rPr>
        <w:t>Unsigned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z w:val="16"/>
        </w:rPr>
        <w:t>8</w:t>
      </w:r>
      <w:r>
        <w:rPr>
          <w:rFonts w:ascii="Arial"/>
          <w:sz w:val="16"/>
        </w:rPr>
      </w:r>
    </w:p>
    <w:p>
      <w:pPr>
        <w:pStyle w:val="BodyText"/>
        <w:tabs>
          <w:tab w:pos="9209" w:val="right" w:leader="none"/>
        </w:tabs>
        <w:spacing w:line="264" w:lineRule="exact" w:before="386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73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-395632" type="#_x0000_t75" stroked="false">
            <v:imagedata r:id="rId5" o:title=""/>
          </v:shape>
        </w:pict>
      </w:r>
    </w:p>
    <w:p>
      <w:pPr>
        <w:spacing w:line="200" w:lineRule="atLeast"/>
        <w:ind w:left="80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8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5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Params</w:t>
      </w:r>
    </w:p>
    <w:p>
      <w:pPr>
        <w:spacing w:line="240" w:lineRule="auto" w:before="11"/>
        <w:rPr>
          <w:rFonts w:ascii="Arial" w:hAnsi="Arial" w:cs="Arial" w:eastAsia="Arial"/>
          <w:sz w:val="7"/>
          <w:szCs w:val="7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3"/>
        <w:gridCol w:w="1611"/>
        <w:gridCol w:w="1224"/>
        <w:gridCol w:w="790"/>
        <w:gridCol w:w="815"/>
        <w:gridCol w:w="950"/>
        <w:gridCol w:w="883"/>
        <w:gridCol w:w="974"/>
        <w:gridCol w:w="1328"/>
      </w:tblGrid>
      <w:tr>
        <w:trPr>
          <w:trHeight w:val="416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51" w:right="447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Starting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Oil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P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4,5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Bar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9681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51" w:right="447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Prestart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8394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5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51" w:right="447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MaxCrank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12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8256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51" w:right="448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CrnkFail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Pause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13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8257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51" w:right="449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Crank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Attempts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8255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5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8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51" w:right="448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Idle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12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13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9097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51" w:right="448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Min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Stab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13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8259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51" w:right="449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Max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Stab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2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8313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51" w:right="449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Cooling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Speed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NOMINAL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10046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51" w:right="449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Cooling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30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13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8258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3600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51" w:right="449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4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Stop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2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9815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240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51" w:right="447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Fuel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Solenoid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DIESEL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9100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7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51" w:right="447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D+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Function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DISABLED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9683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51" w:right="449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ECU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FreqSelect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DEFAULT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10266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51" w:right="448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ECU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SpeedAdj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9948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51" w:right="447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Fuel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Pump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10100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8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26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51" w:right="447" w:firstLine="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Fuel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Pump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OFF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10101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25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73" w:right="472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ProtectHoldoff</w:t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12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8262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300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73" w:right="472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Horn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Timeout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12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8264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7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72" w:right="471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Overspeed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8263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72" w:right="471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AI1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Wrn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Bar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8369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-10,0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73" w:right="472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AI1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Bar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8370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-10,0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AI1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3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8365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900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AI2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Wrn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°C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8375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-100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AI2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°C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8376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-100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AI2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2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8371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5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900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AI3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Wrn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8381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-100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AI3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8382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-100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AI3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2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8377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5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900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Batt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Overvolt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36,0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13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9587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Batt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Undervolt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13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8387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Batt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Volt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3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8383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25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473" w:right="47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Maintenance</w:t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9999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1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9648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10000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07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Overload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8280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5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98" w:hRule="exact"/>
        </w:trPr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Overload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5,0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2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8281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</w:t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600,0</w:t>
            </w:r>
          </w:p>
        </w:tc>
        <w:tc>
          <w:tcPr>
            <w:tcW w:w="1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9349" w:val="right" w:leader="none"/>
        </w:tabs>
        <w:spacing w:line="264" w:lineRule="exact" w:before="82"/>
        <w:ind w:left="27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74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27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14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-395608" type="#_x0000_t75" stroked="false">
            <v:imagedata r:id="rId5" o:title=""/>
          </v:shape>
        </w:pict>
      </w:r>
    </w:p>
    <w:p>
      <w:pPr>
        <w:spacing w:line="200" w:lineRule="atLeast"/>
        <w:ind w:left="80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8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7"/>
        <w:gridCol w:w="1669"/>
        <w:gridCol w:w="1192"/>
        <w:gridCol w:w="793"/>
        <w:gridCol w:w="814"/>
        <w:gridCol w:w="927"/>
        <w:gridCol w:w="939"/>
        <w:gridCol w:w="930"/>
        <w:gridCol w:w="1339"/>
      </w:tblGrid>
      <w:tr>
        <w:trPr>
          <w:trHeight w:val="297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Short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Crct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8282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Short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Crct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2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9991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10,00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Amps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IDMT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4,0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8283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6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1,0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60,0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Amps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Unbal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8284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Amps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Unbal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5,0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2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8285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6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600,0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&gt;V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8291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6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&lt;V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8293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6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V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3,0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2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8292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5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600,0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4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Volt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Unbal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8288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Volt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Unbal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3,0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8289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5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600,0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&gt;Freq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6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8296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&lt;Freq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6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8298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5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3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Protect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Freq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2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8297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5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600,0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2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AI1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Wrn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U4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8762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AI1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U4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8766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AI1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2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8770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5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900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AI2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Wrn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U5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8763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AI2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U5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8767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AI2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2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8771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5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900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AI3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Wrn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U6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8764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AI3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U6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8768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AI3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2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8772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5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900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AI4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Wrn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U7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8765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AI4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Sd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U7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8769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AI4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Del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2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8773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5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900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AI1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Calibr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U4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8793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AI2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Calibr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U5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8794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AI3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Calibr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U6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8795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2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Extension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AI4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Calibr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U7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8796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3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Date/Time</w:t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Stamp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Per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min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8979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240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Date/Time</w:t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SummerTimeMod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DISABLED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8727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Date/Time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0:00:00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24554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</w:t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Date/Time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1.1.2006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24553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Date/Time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Timer1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Repeat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NONE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10045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Date/Time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Timer1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ON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5:00:00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10042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1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</w:t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Date/Time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Timer1Duration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min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10044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1440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Date/Time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Timer2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Repeat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NONE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10202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Date/Time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Timer2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ON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5:00:00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10199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1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</w:t>
            </w:r>
          </w:p>
        </w:tc>
      </w:tr>
      <w:tr>
        <w:trPr>
          <w:trHeight w:val="473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Date/Time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8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Timer2Duration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min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10201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6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1440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2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Sensors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Spec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AI1Calibration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Bar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8431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-100,0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100,0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97" w:hRule="exact"/>
        </w:trPr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Sensors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Spec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AI2Calibration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°C</w:t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8407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-1000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1000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9128" w:val="left" w:leader="none"/>
        </w:tabs>
        <w:spacing w:line="264" w:lineRule="exact" w:before="155"/>
        <w:ind w:left="27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75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27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14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-395584" type="#_x0000_t75" stroked="false">
            <v:imagedata r:id="rId5" o:title=""/>
          </v:shape>
        </w:pict>
      </w:r>
    </w:p>
    <w:p>
      <w:pPr>
        <w:spacing w:line="200" w:lineRule="atLeast"/>
        <w:ind w:left="80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9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4"/>
        <w:gridCol w:w="1724"/>
        <w:gridCol w:w="1018"/>
        <w:gridCol w:w="855"/>
        <w:gridCol w:w="864"/>
        <w:gridCol w:w="895"/>
        <w:gridCol w:w="961"/>
        <w:gridCol w:w="924"/>
        <w:gridCol w:w="1281"/>
      </w:tblGrid>
      <w:tr>
        <w:trPr>
          <w:trHeight w:val="455" w:hRule="exact"/>
        </w:trPr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Sensors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Spec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AI3Calibration</w:t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8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8467</w:t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-1000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1000</w:t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2" w:hRule="exact"/>
        </w:trPr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SMS/E-Mail</w:t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Yel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Alarm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Msg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OFF</w:t>
            </w:r>
          </w:p>
        </w:tc>
        <w:tc>
          <w:tcPr>
            <w:tcW w:w="8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8482</w:t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SMS/E-Mail</w:t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Alarm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Msg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OFF</w:t>
            </w:r>
          </w:p>
        </w:tc>
        <w:tc>
          <w:tcPr>
            <w:tcW w:w="8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8484</w:t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list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SMS/E-Mail</w:t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TelNo/Addr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Ch1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7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9597</w:t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Long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97" w:hRule="exact"/>
        </w:trPr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SMS/E-Mail</w:t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TelNo/Addr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Ch2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7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</w:t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9598</w:t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Long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string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74"/>
        <w:ind w:left="278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Values of MRS16:</w:t>
      </w:r>
      <w:r>
        <w:rPr>
          <w:rFonts w:asci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3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0"/>
        <w:gridCol w:w="1710"/>
        <w:gridCol w:w="1423"/>
        <w:gridCol w:w="1113"/>
        <w:gridCol w:w="864"/>
        <w:gridCol w:w="1102"/>
        <w:gridCol w:w="1472"/>
      </w:tblGrid>
      <w:tr>
        <w:trPr>
          <w:trHeight w:val="271" w:hRule="exact"/>
        </w:trPr>
        <w:tc>
          <w:tcPr>
            <w:tcW w:w="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Name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Firmware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pacing w:val="-2"/>
                <w:sz w:val="16"/>
              </w:rPr>
              <w:t>ver.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2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Application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2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Date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App.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2"/>
                <w:sz w:val="16"/>
              </w:rPr>
              <w:t>ver.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Ser.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num.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Filename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84" w:hRule="exact"/>
        </w:trPr>
        <w:tc>
          <w:tcPr>
            <w:tcW w:w="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IL-NT-1.3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IL-NT-MRS16-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73" w:hRule="exact"/>
        </w:trPr>
        <w:tc>
          <w:tcPr>
            <w:tcW w:w="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IL-NT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R:11.07.2008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MRS16</w:t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11.7.2008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1,3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12345678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64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1.3.AIL</w:t>
            </w:r>
          </w:p>
        </w:tc>
      </w:tr>
    </w:tbl>
    <w:p>
      <w:pPr>
        <w:spacing w:line="240" w:lineRule="auto" w:before="2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3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694"/>
        <w:gridCol w:w="621"/>
        <w:gridCol w:w="692"/>
        <w:gridCol w:w="1140"/>
        <w:gridCol w:w="831"/>
        <w:gridCol w:w="1154"/>
      </w:tblGrid>
      <w:tr>
        <w:trPr>
          <w:trHeight w:val="613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Group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Name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Value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310" w:right="10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Dimensio</w:t>
            </w:r>
            <w:r>
              <w:rPr>
                <w:rFonts w:ascii="Arial"/>
                <w:b/>
                <w:spacing w:val="22"/>
                <w:w w:val="9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10" w:right="3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Com.</w:t>
            </w:r>
            <w:r>
              <w:rPr>
                <w:rFonts w:ascii="Arial"/>
                <w:b/>
                <w:spacing w:val="19"/>
                <w:w w:val="99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obj.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Data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type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07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RPM</w:t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1500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RPM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8209</w:t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Diagnostic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ECU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[010]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10034</w:t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Binary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Fuel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ECU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L/h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9860</w:t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Cool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Temp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ECU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°C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9855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IntakeTemp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ECU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°C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9878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Oil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Press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ECU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Bar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4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10354</w:t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BoostPress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ECU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Bar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9877</w:t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4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2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Oil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Temp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ECU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°C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9857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3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kW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kW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8202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kW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L1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kW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8524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kW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L2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kW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8525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kW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L3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kW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8526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kVAr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kVAr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kVAr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L1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kVAr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8527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kVAr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L2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kVAr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8528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kVAr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L3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kVAr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8529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Generator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kVA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kVA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8565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Generator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kVA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L1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kVA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8530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Generator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kVA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L2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kVA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8531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Generator</w:t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kVA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L3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kVA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8532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PF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8204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Integer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Load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8395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Char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PF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L1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8533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Integer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4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L1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8626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Char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PF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L2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8534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Integer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4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L2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8627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Char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PF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L3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8535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Integer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4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L3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8628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Char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freq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50,0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Hz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38" w:hRule="exact"/>
        </w:trPr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V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L1-N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</w:tc>
        <w:tc>
          <w:tcPr>
            <w:tcW w:w="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8192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9349" w:val="right" w:leader="none"/>
        </w:tabs>
        <w:spacing w:line="264" w:lineRule="exact" w:before="225"/>
        <w:ind w:left="27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76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27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14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800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9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tbl>
      <w:tblPr>
        <w:tblW w:w="0" w:type="auto"/>
        <w:jc w:val="left"/>
        <w:tblInd w:w="2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1"/>
        <w:gridCol w:w="1617"/>
        <w:gridCol w:w="1671"/>
        <w:gridCol w:w="739"/>
        <w:gridCol w:w="891"/>
        <w:gridCol w:w="1123"/>
      </w:tblGrid>
      <w:tr>
        <w:trPr>
          <w:trHeight w:val="337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4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V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L2-N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right="4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right="5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3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8193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V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L3-N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5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8194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V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L1-L2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398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5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9628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V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L2-L3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398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5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9629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Generator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V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L3-L1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398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5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9630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Generator</w:t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5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8198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Generator</w:t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5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8199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2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Generator</w:t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5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91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08" w:right="209" w:hanging="24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Controller</w:t>
            </w:r>
            <w:r>
              <w:rPr>
                <w:rFonts w:ascii="Arial"/>
                <w:spacing w:val="20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Battery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Volts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24,3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6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8213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52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67" w:right="209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w w:val="95"/>
                <w:sz w:val="16"/>
              </w:rPr>
              <w:t>Controller</w:t>
            </w:r>
            <w:r>
              <w:rPr>
                <w:rFonts w:ascii="Arial"/>
                <w:spacing w:val="20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pacing w:val="19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w w:val="95"/>
                <w:sz w:val="16"/>
              </w:rPr>
              <w:t>Controller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D+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Oil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Pressure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5,7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4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15,6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6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6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Bar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10603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8227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68" w:right="209" w:firstLine="24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pacing w:val="19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Controller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Temp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4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6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°C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8228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84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52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68" w:right="20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w w:val="95"/>
                <w:sz w:val="16"/>
              </w:rPr>
              <w:t>Controller</w:t>
            </w:r>
            <w:r>
              <w:rPr>
                <w:rFonts w:ascii="Arial"/>
                <w:spacing w:val="20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pacing w:val="19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w w:val="95"/>
                <w:sz w:val="16"/>
              </w:rPr>
              <w:t>Controller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467" w:right="0" w:hanging="1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Fuel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Level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6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Bin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Inputs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4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99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4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[111100]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%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8229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8235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Binary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68" w:right="209" w:firstLine="24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pacing w:val="19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Controller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Bin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Outputs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[111100]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8239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Binary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41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26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08" w:right="204" w:hanging="24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Extension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AI1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4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U4</w:t>
            </w:r>
            <w:r>
              <w:rPr>
                <w:rFonts w:ascii="Arial"/>
                <w:sz w:val="16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8978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51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63" w:right="204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Extension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pacing w:val="19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Extension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30" w:right="0" w:hanging="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AI2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AI3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4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4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6" w:right="0" w:hanging="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U5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U6</w:t>
            </w:r>
            <w:r>
              <w:rPr>
                <w:rFonts w:ascii="Arial"/>
                <w:sz w:val="16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8759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8760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63" w:right="204" w:firstLine="24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pacing w:val="19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Extension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AI4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4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U7</w:t>
            </w:r>
            <w:r>
              <w:rPr>
                <w:rFonts w:ascii="Arial"/>
                <w:sz w:val="16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8761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84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52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63" w:right="20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Extension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pacing w:val="19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Extension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84" w:right="0" w:firstLine="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Bin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Inp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Bin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Out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4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[01000110]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[11011001]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8602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8604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Binary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Binary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63" w:right="203" w:firstLine="24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pacing w:val="19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Extension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RA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Bin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Out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[10001001000000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9849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Binary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41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I/O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4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0]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7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Statistics</w:t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Energy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kWh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4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8205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32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Statistics</w:t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Energy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kVArh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8539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32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Statistics</w:t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Run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Hours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8206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Integer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32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Statistics</w:t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Num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Starts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8207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Statistics</w:t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Maintenance</w:t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9999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9648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Statistics</w:t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Num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E-Stops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11195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32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2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Statistics</w:t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Shutdowns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11196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32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73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Info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Engine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State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#####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8330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Info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Breaker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State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#####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8455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Info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Timer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Text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#####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8954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Info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Timer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Value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5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8955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Info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FW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Version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0,0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8393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Info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Application</w:t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4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8480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15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Info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FW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Branch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4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8707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Unsigned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38" w:hRule="exact"/>
        </w:trPr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Info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PasswordDecode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#####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9090</w:t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Unsigned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32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tabs>
          <w:tab w:pos="8968" w:val="left" w:leader="none"/>
        </w:tabs>
        <w:spacing w:line="264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77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824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9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tbl>
      <w:tblPr>
        <w:tblW w:w="0" w:type="auto"/>
        <w:jc w:val="left"/>
        <w:tblInd w:w="2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9"/>
        <w:gridCol w:w="1376"/>
        <w:gridCol w:w="1874"/>
        <w:gridCol w:w="1576"/>
        <w:gridCol w:w="716"/>
      </w:tblGrid>
      <w:tr>
        <w:trPr>
          <w:trHeight w:val="337" w:hRule="exact"/>
        </w:trPr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Date/Time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</w:t>
            </w:r>
          </w:p>
        </w:tc>
        <w:tc>
          <w:tcPr>
            <w:tcW w:w="1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6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#####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8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24554</w:t>
            </w:r>
            <w:r>
              <w:rPr>
                <w:rFonts w:ascii="Arial"/>
                <w:sz w:val="16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3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Time</w:t>
            </w:r>
          </w:p>
        </w:tc>
      </w:tr>
      <w:tr>
        <w:trPr>
          <w:trHeight w:val="337" w:hRule="exact"/>
        </w:trPr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Date/Time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#####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8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24553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3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117" w:right="1337" w:firstLine="1"/>
        <w:jc w:val="left"/>
        <w:rPr>
          <w:rFonts w:ascii="Arial" w:hAnsi="Arial" w:cs="Arial" w:eastAsia="Arial"/>
        </w:rPr>
      </w:pPr>
      <w:r>
        <w:rPr>
          <w:rFonts w:ascii="Arial" w:hAnsi="Arial"/>
          <w:position w:val="10"/>
          <w:sz w:val="13"/>
        </w:rPr>
        <w:t>1</w:t>
      </w:r>
      <w:r>
        <w:rPr>
          <w:rFonts w:ascii="Arial" w:hAnsi="Arial"/>
          <w:spacing w:val="18"/>
          <w:position w:val="10"/>
          <w:sz w:val="13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случае</w:t>
      </w:r>
      <w:r>
        <w:rPr>
          <w:spacing w:val="-2"/>
        </w:rPr>
        <w:t> </w:t>
      </w:r>
      <w:r>
        <w:rPr>
          <w:spacing w:val="-1"/>
        </w:rPr>
        <w:t>неправильной</w:t>
      </w:r>
      <w:r>
        <w:rPr>
          <w:spacing w:val="-3"/>
        </w:rPr>
        <w:t> </w:t>
      </w:r>
      <w:r>
        <w:rPr/>
        <w:t>работы</w:t>
      </w:r>
      <w:r>
        <w:rPr>
          <w:spacing w:val="-1"/>
        </w:rPr>
        <w:t> программы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функция</w:t>
      </w:r>
      <w:r>
        <w:rPr>
          <w:spacing w:val="-2"/>
        </w:rPr>
        <w:t> </w:t>
      </w:r>
      <w:r>
        <w:rPr>
          <w:rFonts w:ascii="Arial" w:hAnsi="Arial"/>
          <w:spacing w:val="-1"/>
        </w:rPr>
        <w:t>DiagData </w:t>
      </w:r>
      <w:r>
        <w:rPr>
          <w:spacing w:val="-1"/>
        </w:rPr>
        <w:t>показывает</w:t>
      </w:r>
      <w:r>
        <w:rPr>
          <w:spacing w:val="-2"/>
        </w:rPr>
        <w:t> </w:t>
      </w:r>
      <w:r>
        <w:rPr>
          <w:spacing w:val="-1"/>
        </w:rPr>
        <w:t>значение которое</w:t>
      </w:r>
      <w:r>
        <w:rPr>
          <w:spacing w:val="36"/>
        </w:rPr>
        <w:t> </w:t>
      </w:r>
      <w:r>
        <w:rPr>
          <w:spacing w:val="-1"/>
        </w:rPr>
        <w:t>возможно</w:t>
      </w:r>
      <w:r>
        <w:rPr/>
        <w:t> </w:t>
      </w:r>
      <w:r>
        <w:rPr>
          <w:spacing w:val="-1"/>
        </w:rPr>
        <w:t>содержит ошибку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программе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Включите данный </w:t>
      </w:r>
      <w:r>
        <w:rPr/>
        <w:t>номер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отчет</w:t>
      </w:r>
      <w:r>
        <w:rPr>
          <w:spacing w:val="-2"/>
        </w:rPr>
        <w:t> </w:t>
      </w:r>
      <w:r>
        <w:rPr/>
        <w:t>об</w:t>
      </w:r>
      <w:r>
        <w:rPr>
          <w:spacing w:val="-1"/>
        </w:rPr>
        <w:t> ошибках</w:t>
      </w:r>
      <w:r>
        <w:rPr>
          <w:spacing w:val="35"/>
        </w:rPr>
        <w:t> </w:t>
      </w:r>
      <w:r>
        <w:rPr>
          <w:spacing w:val="-1"/>
        </w:rPr>
        <w:t>программы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tabs>
          <w:tab w:pos="9189" w:val="right" w:leader="none"/>
        </w:tabs>
        <w:spacing w:line="264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78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1968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9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412"/>
        <w:ind w:left="138" w:right="0" w:firstLine="0"/>
        <w:jc w:val="left"/>
        <w:rPr>
          <w:rFonts w:ascii="Arial" w:hAnsi="Arial" w:cs="Arial" w:eastAsia="Arial"/>
          <w:sz w:val="48"/>
          <w:szCs w:val="48"/>
        </w:rPr>
      </w:pPr>
      <w:bookmarkStart w:name="Дистанционная связь" w:id="353"/>
      <w:bookmarkEnd w:id="353"/>
      <w:r>
        <w:rPr/>
      </w:r>
      <w:bookmarkStart w:name="_bookmark37" w:id="354"/>
      <w:bookmarkEnd w:id="354"/>
      <w:r>
        <w:rPr/>
      </w:r>
      <w:r>
        <w:rPr>
          <w:rFonts w:ascii="Arial" w:hAnsi="Arial"/>
          <w:b/>
          <w:sz w:val="48"/>
        </w:rPr>
        <w:t>Дистанционная</w:t>
      </w:r>
      <w:r>
        <w:rPr>
          <w:rFonts w:ascii="Arial" w:hAnsi="Arial"/>
          <w:b/>
          <w:spacing w:val="-1"/>
          <w:sz w:val="48"/>
        </w:rPr>
        <w:t> </w:t>
      </w:r>
      <w:r>
        <w:rPr>
          <w:rFonts w:ascii="Arial" w:hAnsi="Arial"/>
          <w:b/>
          <w:spacing w:val="-2"/>
          <w:sz w:val="48"/>
        </w:rPr>
        <w:t>связь</w:t>
      </w:r>
      <w:r>
        <w:rPr>
          <w:rFonts w:ascii="Arial" w:hAnsi="Arial"/>
          <w:sz w:val="4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Связь с интернетом" w:id="355"/>
      <w:bookmarkEnd w:id="355"/>
      <w:r>
        <w:rPr/>
      </w:r>
      <w:r>
        <w:rPr>
          <w:rFonts w:ascii="Arial" w:hAnsi="Arial"/>
          <w:b/>
          <w:i/>
          <w:spacing w:val="-1"/>
          <w:sz w:val="28"/>
        </w:rPr>
        <w:t>Связь</w:t>
      </w:r>
      <w:r>
        <w:rPr>
          <w:rFonts w:ascii="Arial" w:hAnsi="Arial"/>
          <w:b/>
          <w:i/>
          <w:spacing w:val="-16"/>
          <w:sz w:val="28"/>
        </w:rPr>
        <w:t> </w:t>
      </w:r>
      <w:r>
        <w:rPr>
          <w:rFonts w:ascii="Arial" w:hAnsi="Arial"/>
          <w:b/>
          <w:i/>
          <w:sz w:val="28"/>
        </w:rPr>
        <w:t>с</w:t>
      </w:r>
      <w:r>
        <w:rPr>
          <w:rFonts w:ascii="Arial" w:hAnsi="Arial"/>
          <w:b/>
          <w:i/>
          <w:spacing w:val="-13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интернетом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5"/>
        <w:ind w:left="497" w:right="1284"/>
        <w:jc w:val="left"/>
        <w:rPr>
          <w:rFonts w:ascii="Arial" w:hAnsi="Arial" w:cs="Arial" w:eastAsia="Arial"/>
        </w:rPr>
      </w:pPr>
      <w:r>
        <w:rPr>
          <w:spacing w:val="-1"/>
        </w:rPr>
        <w:t>Контроллеры</w:t>
      </w:r>
      <w:r>
        <w:rPr/>
        <w:t> </w:t>
      </w:r>
      <w:r>
        <w:rPr>
          <w:rFonts w:ascii="Arial" w:hAnsi="Arial"/>
        </w:rPr>
        <w:t>IL-NT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могут</w:t>
      </w:r>
      <w:r>
        <w:rPr>
          <w:spacing w:val="-2"/>
        </w:rPr>
        <w:t> </w:t>
      </w:r>
      <w:r>
        <w:rPr>
          <w:spacing w:val="-1"/>
        </w:rPr>
        <w:t>отслеживаться из</w:t>
      </w:r>
      <w:r>
        <w:rPr/>
        <w:t> </w:t>
      </w:r>
      <w:r>
        <w:rPr>
          <w:spacing w:val="-1"/>
        </w:rPr>
        <w:t>программы </w:t>
      </w:r>
      <w:r>
        <w:rPr>
          <w:rFonts w:ascii="Arial" w:hAnsi="Arial"/>
          <w:spacing w:val="-1"/>
        </w:rPr>
        <w:t>LiteEdit 3.0</w:t>
      </w:r>
      <w:r>
        <w:rPr>
          <w:rFonts w:ascii="Arial" w:hAnsi="Arial"/>
        </w:rPr>
        <w:t> </w:t>
      </w:r>
      <w:r>
        <w:rPr/>
        <w:t>и</w:t>
      </w:r>
      <w:r>
        <w:rPr>
          <w:spacing w:val="-1"/>
        </w:rPr>
        <w:t> </w:t>
      </w:r>
      <w:r>
        <w:rPr/>
        <w:t>выше</w:t>
      </w:r>
      <w:r>
        <w:rPr>
          <w:spacing w:val="-1"/>
        </w:rPr>
        <w:t> через</w:t>
      </w:r>
      <w:r>
        <w:rPr/>
        <w:t> </w:t>
      </w:r>
      <w:r>
        <w:rPr>
          <w:spacing w:val="-1"/>
        </w:rPr>
        <w:t>интернет</w:t>
      </w:r>
      <w:r>
        <w:rPr>
          <w:spacing w:val="-2"/>
        </w:rPr>
        <w:t> </w:t>
      </w:r>
      <w:r>
        <w:rPr/>
        <w:t>с</w:t>
      </w:r>
      <w:r>
        <w:rPr>
          <w:spacing w:val="53"/>
        </w:rPr>
        <w:t> </w:t>
      </w:r>
      <w:r>
        <w:rPr>
          <w:spacing w:val="-1"/>
        </w:rPr>
        <w:t>использованием модуля </w:t>
      </w:r>
      <w:r>
        <w:rPr>
          <w:rFonts w:ascii="Arial" w:hAnsi="Arial"/>
          <w:spacing w:val="-1"/>
        </w:rPr>
        <w:t>Internet Bridge (IG-IB)</w:t>
      </w:r>
      <w:r>
        <w:rPr>
          <w:rFonts w:ascii="Arial" w:hAnsi="Arial"/>
        </w:rPr>
        <w:t> </w:t>
      </w:r>
      <w:r>
        <w:rPr>
          <w:spacing w:val="-1"/>
        </w:rPr>
        <w:t>подключенного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порту</w:t>
      </w:r>
      <w:r>
        <w:rPr>
          <w:spacing w:val="-2"/>
        </w:rPr>
        <w:t> </w:t>
      </w:r>
      <w:r>
        <w:rPr>
          <w:spacing w:val="-1"/>
        </w:rPr>
        <w:t>контроллера</w:t>
      </w:r>
      <w:r>
        <w:rPr/>
        <w:t> </w:t>
      </w:r>
      <w:r>
        <w:rPr>
          <w:rFonts w:ascii="Arial" w:hAnsi="Arial"/>
          <w:spacing w:val="-2"/>
        </w:rPr>
        <w:t>RS232.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3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Рекомендуемые ISDN модемы" w:id="356"/>
      <w:bookmarkEnd w:id="356"/>
      <w:r>
        <w:rPr/>
      </w:r>
      <w:r>
        <w:rPr>
          <w:rFonts w:ascii="Arial" w:hAnsi="Arial"/>
          <w:b/>
          <w:i/>
          <w:sz w:val="28"/>
        </w:rPr>
        <w:t>Рекомендуемые</w:t>
      </w:r>
      <w:r>
        <w:rPr>
          <w:rFonts w:ascii="Arial" w:hAnsi="Arial"/>
          <w:b/>
          <w:i/>
          <w:spacing w:val="-21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ISDN</w:t>
      </w:r>
      <w:r>
        <w:rPr>
          <w:rFonts w:ascii="Arial" w:hAnsi="Arial"/>
          <w:b/>
          <w:i/>
          <w:spacing w:val="-20"/>
          <w:sz w:val="28"/>
        </w:rPr>
        <w:t> </w:t>
      </w:r>
      <w:r>
        <w:rPr>
          <w:rFonts w:ascii="Arial" w:hAnsi="Arial"/>
          <w:b/>
          <w:i/>
          <w:sz w:val="28"/>
        </w:rPr>
        <w:t>модемы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Askey TAS-200E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ASUScom </w:t>
      </w:r>
      <w:r>
        <w:rPr>
          <w:rFonts w:ascii="Arial"/>
          <w:spacing w:val="-2"/>
        </w:rPr>
        <w:t>TA-220ST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Develo Microlink </w:t>
      </w:r>
      <w:r>
        <w:rPr>
          <w:rFonts w:ascii="Arial"/>
        </w:rPr>
        <w:t>ISDN</w:t>
      </w:r>
      <w:r>
        <w:rPr>
          <w:rFonts w:ascii="Arial"/>
          <w:spacing w:val="-1"/>
        </w:rPr>
        <w:t> </w:t>
      </w:r>
      <w:r>
        <w:rPr>
          <w:rFonts w:ascii="Arial"/>
        </w:rPr>
        <w:t>i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0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Рекомендуемые GSM модемы" w:id="357"/>
      <w:bookmarkEnd w:id="357"/>
      <w:r>
        <w:rPr/>
      </w:r>
      <w:r>
        <w:rPr>
          <w:rFonts w:ascii="Arial" w:hAnsi="Arial"/>
          <w:b/>
          <w:i/>
          <w:sz w:val="28"/>
        </w:rPr>
        <w:t>Рекомендуемые</w:t>
      </w:r>
      <w:r>
        <w:rPr>
          <w:rFonts w:ascii="Arial" w:hAnsi="Arial"/>
          <w:b/>
          <w:i/>
          <w:spacing w:val="-21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GSM</w:t>
      </w:r>
      <w:r>
        <w:rPr>
          <w:rFonts w:ascii="Arial" w:hAnsi="Arial"/>
          <w:b/>
          <w:i/>
          <w:spacing w:val="-19"/>
          <w:sz w:val="28"/>
        </w:rPr>
        <w:t> </w:t>
      </w:r>
      <w:r>
        <w:rPr>
          <w:rFonts w:ascii="Arial" w:hAnsi="Arial"/>
          <w:b/>
          <w:i/>
          <w:sz w:val="28"/>
        </w:rPr>
        <w:t>модемы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Siemens M20, </w:t>
      </w:r>
      <w:r>
        <w:rPr>
          <w:rFonts w:ascii="Arial"/>
        </w:rPr>
        <w:t>TC35,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TC35i,</w:t>
      </w:r>
      <w:r>
        <w:rPr>
          <w:rFonts w:ascii="Arial"/>
          <w:spacing w:val="-1"/>
        </w:rPr>
        <w:t> ES75, MC39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Wavecom M1200/WMOD2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Wavecom </w:t>
      </w:r>
      <w:r>
        <w:rPr>
          <w:rFonts w:ascii="Arial"/>
        </w:rPr>
        <w:t>-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Maestro 20, dual 900/1800MHz.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Wavecom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Fastrack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2"/>
        </w:rPr>
        <w:t>M1306B,</w:t>
      </w:r>
      <w:r>
        <w:rPr>
          <w:rFonts w:ascii="Arial" w:hAnsi="Arial" w:cs="Arial" w:eastAsia="Arial"/>
          <w:spacing w:val="-1"/>
        </w:rPr>
        <w:t> dual 900/1800 MHz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(Fastrack </w:t>
      </w:r>
      <w:r>
        <w:rPr>
          <w:rFonts w:ascii="Arial" w:hAnsi="Arial" w:cs="Arial" w:eastAsia="Arial"/>
          <w:spacing w:val="-2"/>
        </w:rPr>
        <w:t>M1206B</w:t>
      </w:r>
      <w:r>
        <w:rPr>
          <w:rFonts w:ascii="Arial" w:hAnsi="Arial" w:cs="Arial" w:eastAsia="Arial"/>
          <w:spacing w:val="-1"/>
        </w:rPr>
        <w:t> </w:t>
      </w:r>
      <w:r>
        <w:rPr/>
        <w:t>НЕ</w:t>
      </w:r>
      <w:r>
        <w:rPr>
          <w:spacing w:val="-1"/>
        </w:rPr>
        <w:t> рекомендуется</w:t>
      </w:r>
      <w:r>
        <w:rPr>
          <w:rFonts w:ascii="Arial" w:hAnsi="Arial" w:cs="Arial" w:eastAsia="Arial"/>
          <w:spacing w:val="-1"/>
        </w:rPr>
        <w:t>)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FALCOM A2D, dual </w:t>
      </w:r>
      <w:r>
        <w:rPr>
          <w:rFonts w:ascii="Arial"/>
          <w:spacing w:val="-2"/>
        </w:rPr>
        <w:t>900/1800MHz.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Установка GSM модема" w:id="358"/>
      <w:bookmarkEnd w:id="358"/>
      <w:r>
        <w:rPr>
          <w:b w:val="0"/>
        </w:rPr>
      </w:r>
      <w:r>
        <w:rPr>
          <w:rFonts w:ascii="Arial" w:hAnsi="Arial"/>
          <w:spacing w:val="-1"/>
        </w:rPr>
        <w:t>Установка</w:t>
      </w:r>
      <w:r>
        <w:rPr>
          <w:rFonts w:ascii="Arial" w:hAnsi="Arial"/>
        </w:rPr>
        <w:t> </w:t>
      </w:r>
      <w:r>
        <w:rPr/>
        <w:t>GSM</w:t>
      </w:r>
      <w:r>
        <w:rPr>
          <w:spacing w:val="-1"/>
        </w:rPr>
        <w:t> </w:t>
      </w:r>
      <w:r>
        <w:rPr>
          <w:rFonts w:ascii="Arial" w:hAnsi="Arial"/>
          <w:spacing w:val="-1"/>
        </w:rPr>
        <w:t>модема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8"/>
        <w:ind w:left="137" w:right="1383"/>
        <w:jc w:val="left"/>
        <w:rPr>
          <w:rFonts w:ascii="Arial" w:hAnsi="Arial" w:cs="Arial" w:eastAsia="Arial"/>
        </w:rPr>
      </w:pPr>
      <w:r>
        <w:rPr/>
        <w:t>Перед</w:t>
      </w:r>
      <w:r>
        <w:rPr>
          <w:spacing w:val="-1"/>
        </w:rPr>
        <w:t> началом работы </w:t>
      </w:r>
      <w:r>
        <w:rPr/>
        <w:t>с</w:t>
      </w:r>
      <w:r>
        <w:rPr>
          <w:spacing w:val="-1"/>
        </w:rPr>
        <w:t> </w:t>
      </w:r>
      <w:r>
        <w:rPr>
          <w:rFonts w:ascii="Arial" w:hAnsi="Arial"/>
          <w:spacing w:val="-1"/>
        </w:rPr>
        <w:t>GSM </w:t>
      </w:r>
      <w:r>
        <w:rPr>
          <w:spacing w:val="-1"/>
        </w:rPr>
        <w:t>модемом запустите</w:t>
      </w:r>
      <w:r>
        <w:rPr>
          <w:spacing w:val="-2"/>
        </w:rPr>
        <w:t> </w:t>
      </w:r>
      <w:r>
        <w:rPr>
          <w:spacing w:val="-1"/>
        </w:rPr>
        <w:t>следующую</w:t>
      </w:r>
      <w:r>
        <w:rPr/>
        <w:t> </w:t>
      </w:r>
      <w:r>
        <w:rPr>
          <w:spacing w:val="-1"/>
        </w:rPr>
        <w:t>программу</w:t>
      </w:r>
      <w:r>
        <w:rPr>
          <w:spacing w:val="-2"/>
        </w:rPr>
        <w:t> </w:t>
      </w:r>
      <w:r>
        <w:rPr>
          <w:spacing w:val="-1"/>
        </w:rPr>
        <w:t>для правильной</w:t>
      </w:r>
      <w:r>
        <w:rPr>
          <w:spacing w:val="38"/>
        </w:rPr>
        <w:t> </w:t>
      </w:r>
      <w:r>
        <w:rPr>
          <w:spacing w:val="-1"/>
        </w:rPr>
        <w:t>установки модема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Программа запишет</w:t>
      </w:r>
      <w:r>
        <w:rPr>
          <w:spacing w:val="-2"/>
        </w:rPr>
        <w:t> </w:t>
      </w:r>
      <w:r>
        <w:rPr/>
        <w:t>все</w:t>
      </w:r>
      <w:r>
        <w:rPr>
          <w:spacing w:val="-2"/>
        </w:rPr>
        <w:t> </w:t>
      </w:r>
      <w:r>
        <w:rPr>
          <w:spacing w:val="-1"/>
        </w:rPr>
        <w:t>необходимые команды </w:t>
      </w:r>
      <w:r>
        <w:rPr>
          <w:rFonts w:ascii="Arial" w:hAnsi="Arial"/>
          <w:spacing w:val="-1"/>
        </w:rPr>
        <w:t>AT </w:t>
      </w:r>
      <w:r>
        <w:rPr>
          <w:spacing w:val="-1"/>
        </w:rPr>
        <w:t>для правильного использования </w:t>
      </w:r>
      <w:r>
        <w:rPr>
          <w:rFonts w:ascii="Arial" w:hAnsi="Arial"/>
          <w:spacing w:val="-1"/>
        </w:rPr>
        <w:t>GSM</w:t>
      </w:r>
      <w:r>
        <w:rPr>
          <w:rFonts w:ascii="Arial" w:hAnsi="Arial"/>
        </w:rPr>
      </w:r>
    </w:p>
    <w:p>
      <w:pPr>
        <w:pStyle w:val="BodyText"/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модема </w:t>
      </w:r>
      <w:r>
        <w:rPr/>
        <w:t>с </w:t>
      </w:r>
      <w:r>
        <w:rPr>
          <w:rFonts w:ascii="Arial" w:hAnsi="Arial"/>
          <w:spacing w:val="-1"/>
        </w:rPr>
        <w:t>IL-NT.</w:t>
      </w:r>
      <w:r>
        <w:rPr>
          <w:rFonts w:ascii="Arial" w:hAnsi="Arial"/>
        </w:rPr>
      </w:r>
    </w:p>
    <w:p>
      <w:pPr>
        <w:pStyle w:val="BodyText"/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Данная программа работает независимо </w:t>
      </w:r>
      <w:r>
        <w:rPr/>
        <w:t>от</w:t>
      </w:r>
      <w:r>
        <w:rPr>
          <w:spacing w:val="-1"/>
        </w:rPr>
        <w:t> </w:t>
      </w:r>
      <w:r>
        <w:rPr>
          <w:rFonts w:ascii="Arial" w:hAnsi="Arial"/>
          <w:spacing w:val="-1"/>
        </w:rPr>
        <w:t>LiteEdit:</w:t>
      </w:r>
      <w:r>
        <w:rPr>
          <w:rFonts w:ascii="Arial" w:hAns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Запустите Мену </w:t>
      </w:r>
      <w:r>
        <w:rPr/>
        <w:t>Пуск</w:t>
      </w:r>
      <w:r>
        <w:rPr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Все Программы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1"/>
        </w:rPr>
        <w:t> LiteEdit </w:t>
      </w:r>
      <w:r>
        <w:rPr>
          <w:rFonts w:ascii="Arial" w:hAnsi="Arial" w:cs="Arial" w:eastAsia="Arial"/>
          <w:spacing w:val="-2"/>
        </w:rPr>
        <w:t>–Gm_setup.exe.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Выберите</w:t>
      </w:r>
      <w:r>
        <w:rPr/>
        <w:t> </w:t>
      </w:r>
      <w:r>
        <w:rPr>
          <w:rFonts w:ascii="Arial" w:hAnsi="Arial"/>
          <w:spacing w:val="-1"/>
        </w:rPr>
        <w:t>COM </w:t>
      </w:r>
      <w:r>
        <w:rPr>
          <w:spacing w:val="-1"/>
        </w:rPr>
        <w:t>порт</w:t>
      </w:r>
      <w:r>
        <w:rPr>
          <w:rFonts w:ascii="Arial" w:hAnsi="Arial"/>
          <w:spacing w:val="-1"/>
        </w:rPr>
        <w:t>.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Выберите модуль </w:t>
      </w:r>
      <w:r>
        <w:rPr>
          <w:rFonts w:ascii="Arial" w:hAnsi="Arial"/>
        </w:rPr>
        <w:t>iG-CU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(=IS-CU)</w:t>
      </w:r>
      <w:r>
        <w:rPr>
          <w:rFonts w:ascii="Arial" w:hAnsi="Arial"/>
        </w:rPr>
        <w:t> </w:t>
      </w:r>
      <w:r>
        <w:rPr>
          <w:spacing w:val="-1"/>
        </w:rPr>
        <w:t>или </w:t>
      </w:r>
      <w:r>
        <w:rPr>
          <w:rFonts w:ascii="Arial" w:hAnsi="Arial"/>
          <w:spacing w:val="-1"/>
        </w:rPr>
        <w:t>iG-MU.</w:t>
      </w:r>
      <w:r>
        <w:rPr>
          <w:rFonts w:ascii="Arial" w:hAns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3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Нажмите кнопку</w:t>
      </w:r>
      <w:r>
        <w:rPr>
          <w:spacing w:val="-2"/>
        </w:rPr>
        <w:t> </w:t>
      </w:r>
      <w:r>
        <w:rPr>
          <w:rFonts w:ascii="Arial" w:hAnsi="Arial"/>
          <w:spacing w:val="-1"/>
        </w:rPr>
        <w:t>Setup (</w:t>
      </w:r>
      <w:r>
        <w:rPr>
          <w:spacing w:val="-1"/>
        </w:rPr>
        <w:t>Установка</w:t>
      </w:r>
      <w:r>
        <w:rPr>
          <w:rFonts w:ascii="Arial" w:hAnsi="Arial"/>
          <w:spacing w:val="-1"/>
        </w:rPr>
        <w:t>).</w:t>
      </w:r>
      <w:r>
        <w:rPr>
          <w:rFonts w:ascii="Arial" w:hAns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Следуйте командам </w:t>
      </w:r>
      <w:r>
        <w:rPr/>
        <w:t>в</w:t>
      </w:r>
      <w:r>
        <w:rPr>
          <w:spacing w:val="-1"/>
        </w:rPr>
        <w:t> окне установки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GSM </w:t>
      </w:r>
      <w:r>
        <w:rPr>
          <w:spacing w:val="-1"/>
        </w:rPr>
        <w:t>модема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Типичная</w:t>
      </w:r>
      <w:r>
        <w:rPr>
          <w:spacing w:val="-2"/>
        </w:rPr>
        <w:t> </w:t>
      </w:r>
      <w:r>
        <w:rPr>
          <w:spacing w:val="-1"/>
        </w:rPr>
        <w:t>скорость передачи</w:t>
      </w:r>
      <w:r>
        <w:rPr>
          <w:spacing w:val="-2"/>
        </w:rPr>
        <w:t> </w:t>
      </w:r>
      <w:r>
        <w:rPr>
          <w:spacing w:val="-1"/>
        </w:rPr>
        <w:t>данных для связи через</w:t>
      </w:r>
      <w:r>
        <w:rPr/>
        <w:t> </w:t>
      </w:r>
      <w:r>
        <w:rPr>
          <w:rFonts w:ascii="Arial" w:hAnsi="Arial"/>
          <w:spacing w:val="-1"/>
        </w:rPr>
        <w:t>GSM </w:t>
      </w:r>
      <w:r>
        <w:rPr>
          <w:spacing w:val="-1"/>
        </w:rPr>
        <w:t>составляет </w:t>
      </w:r>
      <w:r>
        <w:rPr/>
        <w:t>от</w:t>
      </w:r>
      <w:r>
        <w:rPr>
          <w:spacing w:val="-1"/>
        </w:rPr>
        <w:t> </w:t>
      </w:r>
      <w:r>
        <w:rPr>
          <w:rFonts w:ascii="Arial" w:hAnsi="Arial"/>
          <w:spacing w:val="-1"/>
        </w:rPr>
        <w:t>80 </w:t>
      </w:r>
      <w:r>
        <w:rPr>
          <w:spacing w:val="-1"/>
        </w:rPr>
        <w:t>до </w:t>
      </w:r>
      <w:r>
        <w:rPr>
          <w:rFonts w:ascii="Arial" w:hAnsi="Arial"/>
          <w:spacing w:val="-1"/>
        </w:rPr>
        <w:t>90 </w:t>
      </w:r>
      <w:r>
        <w:rPr>
          <w:spacing w:val="-1"/>
        </w:rPr>
        <w:t>бит</w:t>
      </w:r>
      <w:r>
        <w:rPr>
          <w:rFonts w:ascii="Arial" w:hAnsi="Arial"/>
          <w:spacing w:val="-1"/>
        </w:rPr>
        <w:t>/</w:t>
      </w:r>
      <w:r>
        <w:rPr>
          <w:spacing w:val="-1"/>
        </w:rPr>
        <w:t>с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359"/>
      <w:bookmarkEnd w:id="359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23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40" w:lineRule="auto" w:before="0"/>
                    <w:ind w:left="30" w:right="363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Настоятельно рекомендуется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использование одинаковых 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моделей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модемов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 </w:t>
                  </w:r>
                  <w:r>
                    <w:rPr>
                      <w:rFonts w:ascii="Arial" w:hAnsi="Arial"/>
                      <w:sz w:val="20"/>
                    </w:rPr>
                    <w:t>обоих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концах</w:t>
                  </w:r>
                  <w:r>
                    <w:rPr>
                      <w:rFonts w:ascii="Arial" w:hAnsi="Arial"/>
                      <w:spacing w:val="4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линии связи </w:t>
                  </w:r>
                  <w:r>
                    <w:rPr>
                      <w:rFonts w:ascii="Arial" w:hAnsi="Arial"/>
                      <w:sz w:val="20"/>
                    </w:rPr>
                    <w:t>(</w:t>
                  </w:r>
                  <w:r>
                    <w:rPr>
                      <w:rFonts w:ascii="Arial" w:hAnsi="Arial"/>
                      <w:sz w:val="20"/>
                    </w:rPr>
                    <w:t>как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у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IL,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так</w:t>
                  </w:r>
                  <w:r>
                    <w:rPr>
                      <w:rFonts w:ascii="Arial" w:hAnsi="Arial"/>
                      <w:sz w:val="20"/>
                    </w:rPr>
                    <w:t> и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у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ПК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).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40" w:lineRule="auto"/>
        <w:ind w:left="0" w:right="1038"/>
        <w:jc w:val="center"/>
        <w:rPr>
          <w:rFonts w:ascii="Arial" w:hAnsi="Arial" w:cs="Arial" w:eastAsia="Arial"/>
        </w:rPr>
      </w:pPr>
      <w:r>
        <w:rPr/>
        <w:pict>
          <v:group style="position:absolute;margin-left:79.919998pt;margin-top:-6.459824pt;width:126pt;height:41.5pt;mso-position-horizontal-relative:page;mso-position-vertical-relative:paragraph;z-index:12016" coordorigin="1598,-129" coordsize="2520,830">
            <v:group style="position:absolute;left:2678;top:-129;width:908;height:120" coordorigin="2678,-129" coordsize="908,120">
              <v:shape style="position:absolute;left:2678;top:-129;width:908;height:120" coordorigin="2678,-129" coordsize="908,120" path="m2798,-129l2678,-69,2798,-9,2798,-62,2778,-62,2773,-64,2771,-69,2773,-75,2778,-76,2798,-76,2798,-129xe" filled="true" fillcolor="#000000" stroked="false">
                <v:path arrowok="t"/>
                <v:fill type="solid"/>
              </v:shape>
              <v:shape style="position:absolute;left:2678;top:-129;width:908;height:120" coordorigin="2678,-129" coordsize="908,120" path="m2798,-76l2778,-76,2773,-75,2771,-69,2773,-64,2778,-62,2798,-62,2798,-76xe" filled="true" fillcolor="#000000" stroked="false">
                <v:path arrowok="t"/>
                <v:fill type="solid"/>
              </v:shape>
              <v:shape style="position:absolute;left:2678;top:-129;width:908;height:120" coordorigin="2678,-129" coordsize="908,120" path="m3578,-76l2798,-76,2798,-62,3578,-62,3583,-64,3586,-69,3583,-75,3578,-76xe" filled="true" fillcolor="#000000" stroked="false">
                <v:path arrowok="t"/>
                <v:fill type="solid"/>
              </v:shape>
            </v:group>
            <v:group style="position:absolute;left:3210;top:231;width:909;height:120" coordorigin="3210,231" coordsize="909,120">
              <v:shape style="position:absolute;left:3210;top:231;width:909;height:120" coordorigin="3210,231" coordsize="909,120" path="m3998,231l3998,351,4104,298,4018,298,4024,296,4026,291,4024,285,4018,284,4104,284,3998,231xe" filled="true" fillcolor="#000000" stroked="false">
                <v:path arrowok="t"/>
                <v:fill type="solid"/>
              </v:shape>
              <v:shape style="position:absolute;left:3210;top:231;width:909;height:120" coordorigin="3210,231" coordsize="909,120" path="m3998,284l3218,284,3212,285,3210,291,3212,296,3218,298,3998,298,3998,284xe" filled="true" fillcolor="#000000" stroked="false">
                <v:path arrowok="t"/>
                <v:fill type="solid"/>
              </v:shape>
              <v:shape style="position:absolute;left:3210;top:231;width:909;height:120" coordorigin="3210,231" coordsize="909,120" path="m4104,284l4018,284,4024,285,4026,291,4024,296,4018,298,4104,298,4118,291,4104,284xe" filled="true" fillcolor="#000000" stroked="false">
                <v:path arrowok="t"/>
                <v:fill type="solid"/>
              </v:shape>
            </v:group>
            <v:group style="position:absolute;left:3218;top:-69;width:360;height:360" coordorigin="3218,-69" coordsize="360,360">
              <v:shape style="position:absolute;left:3218;top:-69;width:360;height:360" coordorigin="3218,-69" coordsize="360,360" path="m3218,291l3578,-69e" filled="false" stroked="true" strokeweight=".75pt" strokecolor="#000000">
                <v:path arrowok="t"/>
              </v:shape>
              <v:shape style="position:absolute;left:1598;top:-20;width:1080;height:720" type="#_x0000_t202" filled="false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143" w:right="25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Analog modem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40.920013pt;margin-top:-6.459824pt;width:126pt;height:41.5pt;mso-position-horizontal-relative:page;mso-position-vertical-relative:paragraph;z-index:12064" coordorigin="6818,-129" coordsize="2520,830">
            <v:group style="position:absolute;left:7898;top:-129;width:908;height:120" coordorigin="7898,-129" coordsize="908,120">
              <v:shape style="position:absolute;left:7898;top:-129;width:908;height:120" coordorigin="7898,-129" coordsize="908,120" path="m8018,-129l7898,-69,8018,-9,8018,-62,7998,-62,7993,-64,7991,-69,7993,-75,7998,-76,8018,-76,8018,-129xe" filled="true" fillcolor="#000000" stroked="false">
                <v:path arrowok="t"/>
                <v:fill type="solid"/>
              </v:shape>
              <v:shape style="position:absolute;left:7898;top:-129;width:908;height:120" coordorigin="7898,-129" coordsize="908,120" path="m8018,-76l7998,-76,7993,-75,7991,-69,7993,-64,7998,-62,8018,-62,8018,-76xe" filled="true" fillcolor="#000000" stroked="false">
                <v:path arrowok="t"/>
                <v:fill type="solid"/>
              </v:shape>
              <v:shape style="position:absolute;left:7898;top:-129;width:908;height:120" coordorigin="7898,-129" coordsize="908,120" path="m8798,-76l8018,-76,8018,-62,8798,-62,8803,-64,8806,-69,8803,-75,8798,-76xe" filled="true" fillcolor="#000000" stroked="false">
                <v:path arrowok="t"/>
                <v:fill type="solid"/>
              </v:shape>
            </v:group>
            <v:group style="position:absolute;left:8430;top:231;width:909;height:120" coordorigin="8430,231" coordsize="909,120">
              <v:shape style="position:absolute;left:8430;top:231;width:909;height:120" coordorigin="8430,231" coordsize="909,120" path="m9218,231l9218,351,9324,298,9238,298,9244,296,9246,291,9244,285,9238,284,9324,284,9218,231xe" filled="true" fillcolor="#000000" stroked="false">
                <v:path arrowok="t"/>
                <v:fill type="solid"/>
              </v:shape>
              <v:shape style="position:absolute;left:8430;top:231;width:909;height:120" coordorigin="8430,231" coordsize="909,120" path="m9218,284l8438,284,8432,285,8430,291,8432,296,8438,298,9218,298,9218,284xe" filled="true" fillcolor="#000000" stroked="false">
                <v:path arrowok="t"/>
                <v:fill type="solid"/>
              </v:shape>
              <v:shape style="position:absolute;left:8430;top:231;width:909;height:120" coordorigin="8430,231" coordsize="909,120" path="m9324,284l9238,284,9244,285,9246,291,9244,296,9238,298,9324,298,9338,291,9324,284xe" filled="true" fillcolor="#000000" stroked="false">
                <v:path arrowok="t"/>
                <v:fill type="solid"/>
              </v:shape>
            </v:group>
            <v:group style="position:absolute;left:8438;top:-69;width:360;height:360" coordorigin="8438,-69" coordsize="360,360">
              <v:shape style="position:absolute;left:8438;top:-69;width:360;height:360" coordorigin="8438,-69" coordsize="360,360" path="m8438,291l8798,-69e" filled="false" stroked="true" strokeweight=".75pt" strokecolor="#000000">
                <v:path arrowok="t"/>
              </v:shape>
              <v:shape style="position:absolute;left:6818;top:-20;width:1080;height:720" type="#_x0000_t202" filled="false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0" w:right="98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GSM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0" w:right="10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modem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05.919998pt;margin-top:-.999818pt;width:54pt;height:36pt;mso-position-horizontal-relative:page;mso-position-vertical-relative:paragraph;z-index:1208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0" w:lineRule="auto" w:before="70"/>
                    <w:ind w:left="143" w:right="25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</w:rPr>
                    <w:t>Analog modem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920013pt;margin-top:-.999818pt;width:54pt;height:36pt;mso-position-horizontal-relative:page;mso-position-vertical-relative:paragraph;z-index:1211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0" w:lineRule="auto" w:before="70"/>
                    <w:ind w:left="19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1"/>
                    </w:rPr>
                    <w:t>GSM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1"/>
                    <w:ind w:left="14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</w:rPr>
                    <w:t>modem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or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5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Установка SIM карты мобильного телефона" w:id="360"/>
      <w:bookmarkEnd w:id="360"/>
      <w:r>
        <w:rPr/>
      </w:r>
      <w:r>
        <w:rPr>
          <w:rFonts w:ascii="Arial" w:hAnsi="Arial"/>
          <w:b/>
          <w:i/>
          <w:sz w:val="28"/>
        </w:rPr>
        <w:t>Установка</w:t>
      </w:r>
      <w:r>
        <w:rPr>
          <w:rFonts w:ascii="Arial" w:hAnsi="Arial"/>
          <w:b/>
          <w:i/>
          <w:spacing w:val="-16"/>
          <w:sz w:val="28"/>
        </w:rPr>
        <w:t> </w:t>
      </w:r>
      <w:r>
        <w:rPr>
          <w:rFonts w:ascii="Arial" w:hAnsi="Arial"/>
          <w:b/>
          <w:i/>
          <w:sz w:val="28"/>
        </w:rPr>
        <w:t>SIM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карты</w:t>
      </w:r>
      <w:r>
        <w:rPr>
          <w:rFonts w:ascii="Arial" w:hAnsi="Arial"/>
          <w:b/>
          <w:i/>
          <w:spacing w:val="-15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мобильного</w:t>
      </w:r>
      <w:r>
        <w:rPr>
          <w:rFonts w:ascii="Arial" w:hAnsi="Arial"/>
          <w:b/>
          <w:i/>
          <w:spacing w:val="-15"/>
          <w:sz w:val="28"/>
        </w:rPr>
        <w:t> </w:t>
      </w:r>
      <w:r>
        <w:rPr>
          <w:rFonts w:ascii="Arial" w:hAnsi="Arial"/>
          <w:b/>
          <w:i/>
          <w:sz w:val="28"/>
        </w:rPr>
        <w:t>телефона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Установите </w:t>
      </w:r>
      <w:r>
        <w:rPr>
          <w:rFonts w:ascii="Arial" w:hAnsi="Arial"/>
          <w:spacing w:val="-1"/>
        </w:rPr>
        <w:t>SIM </w:t>
      </w:r>
      <w:r>
        <w:rPr>
          <w:spacing w:val="-1"/>
        </w:rPr>
        <w:t>карту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>
          <w:rFonts w:ascii="Arial" w:hAnsi="Arial"/>
        </w:rPr>
        <w:t>GSM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модем</w:t>
      </w:r>
      <w:r>
        <w:rPr>
          <w:spacing w:val="-2"/>
        </w:rPr>
        <w:t> </w:t>
      </w:r>
      <w:r>
        <w:rPr>
          <w:spacing w:val="-1"/>
        </w:rPr>
        <w:t>следующим</w:t>
      </w:r>
      <w:r>
        <w:rPr/>
        <w:t> </w:t>
      </w:r>
      <w:r>
        <w:rPr>
          <w:spacing w:val="-1"/>
        </w:rPr>
        <w:t>образом</w:t>
      </w:r>
      <w:r>
        <w:rPr>
          <w:rFonts w:ascii="Arial" w:hAnsi="Arial"/>
          <w:spacing w:val="-1"/>
        </w:rPr>
        <w:t>: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разрешите</w:t>
      </w:r>
      <w:r>
        <w:rPr/>
        <w:t> </w:t>
      </w:r>
      <w:r>
        <w:rPr>
          <w:spacing w:val="-1"/>
        </w:rPr>
        <w:t>обмен данными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запросе</w:t>
      </w:r>
      <w:r>
        <w:rPr>
          <w:rFonts w:ascii="Arial" w:hAnsi="Arial"/>
          <w:spacing w:val="-1"/>
        </w:rPr>
        <w:t>)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отсутствие </w:t>
      </w:r>
      <w:r>
        <w:rPr>
          <w:rFonts w:ascii="Arial" w:hAnsi="Arial"/>
          <w:spacing w:val="-1"/>
        </w:rPr>
        <w:t>PIN-</w:t>
      </w:r>
      <w:r>
        <w:rPr>
          <w:spacing w:val="-1"/>
        </w:rPr>
        <w:t>кода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line="230" w:lineRule="exact" w:before="0"/>
        <w:ind w:left="1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Замечание:" w:id="361"/>
      <w:bookmarkEnd w:id="361"/>
      <w:r>
        <w:rPr/>
      </w: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pStyle w:val="BodyText"/>
        <w:tabs>
          <w:tab w:pos="9237" w:val="left" w:leader="none"/>
        </w:tabs>
        <w:spacing w:line="230" w:lineRule="exact"/>
        <w:ind w:right="0"/>
        <w:jc w:val="left"/>
        <w:rPr>
          <w:rFonts w:ascii="Arial" w:hAnsi="Arial" w:cs="Arial" w:eastAsia="Arial"/>
        </w:rPr>
      </w:pPr>
      <w:r>
        <w:rPr/>
      </w:r>
      <w:r>
        <w:rPr>
          <w:spacing w:val="-1"/>
          <w:highlight w:val="lightGray"/>
        </w:rPr>
        <w:t>Обратитесь</w:t>
      </w:r>
      <w:r>
        <w:rPr>
          <w:spacing w:val="-3"/>
          <w:highlight w:val="lightGray"/>
        </w:rPr>
        <w:t> </w:t>
      </w:r>
      <w:r>
        <w:rPr>
          <w:rFonts w:ascii="Times New Roman" w:hAnsi="Times New Roman"/>
          <w:spacing w:val="-3"/>
          <w:highlight w:val="lightGray"/>
        </w:rPr>
      </w:r>
      <w:r>
        <w:rPr>
          <w:highlight w:val="lightGray"/>
        </w:rPr>
        <w:t>к</w:t>
      </w:r>
      <w:r>
        <w:rPr>
          <w:spacing w:val="-2"/>
          <w:highlight w:val="lightGray"/>
        </w:rPr>
        <w:t> </w:t>
      </w:r>
      <w:r>
        <w:rPr>
          <w:rFonts w:ascii="Times New Roman" w:hAnsi="Times New Roman"/>
          <w:spacing w:val="-2"/>
          <w:highlight w:val="lightGray"/>
        </w:rPr>
      </w:r>
      <w:r>
        <w:rPr>
          <w:spacing w:val="-1"/>
          <w:highlight w:val="lightGray"/>
        </w:rPr>
        <w:t>Руководству</w:t>
      </w:r>
      <w:r>
        <w:rPr>
          <w:highlight w:val="lightGray"/>
        </w:rPr>
        <w:t> </w:t>
      </w:r>
      <w:r>
        <w:rPr>
          <w:rFonts w:ascii="Times New Roman" w:hAnsi="Times New Roman"/>
          <w:highlight w:val="lightGray"/>
        </w:rPr>
      </w:r>
      <w:r>
        <w:rPr>
          <w:rFonts w:ascii="Arial" w:hAnsi="Arial"/>
          <w:spacing w:val="-2"/>
          <w:highlight w:val="lightGray"/>
        </w:rPr>
        <w:t>InteliCommunication</w:t>
      </w:r>
      <w:r>
        <w:rPr>
          <w:rFonts w:ascii="Arial" w:hAnsi="Arial"/>
          <w:highlight w:val="lightGray"/>
        </w:rPr>
        <w:t> </w:t>
      </w:r>
      <w:r>
        <w:rPr>
          <w:highlight w:val="lightGray"/>
        </w:rPr>
        <w:t>за</w:t>
      </w:r>
      <w:r>
        <w:rPr>
          <w:spacing w:val="-3"/>
          <w:highlight w:val="lightGray"/>
        </w:rPr>
        <w:t> </w:t>
      </w:r>
      <w:r>
        <w:rPr>
          <w:rFonts w:ascii="Times New Roman" w:hAnsi="Times New Roman"/>
          <w:spacing w:val="-3"/>
          <w:highlight w:val="lightGray"/>
        </w:rPr>
      </w:r>
      <w:r>
        <w:rPr>
          <w:spacing w:val="-1"/>
          <w:highlight w:val="lightGray"/>
        </w:rPr>
        <w:t>дополнительной </w:t>
      </w:r>
      <w:r>
        <w:rPr>
          <w:rFonts w:ascii="Times New Roman" w:hAnsi="Times New Roman"/>
          <w:spacing w:val="-1"/>
          <w:highlight w:val="lightGray"/>
        </w:rPr>
      </w:r>
      <w:r>
        <w:rPr>
          <w:spacing w:val="-1"/>
          <w:highlight w:val="lightGray"/>
        </w:rPr>
        <w:t>информацией</w:t>
      </w:r>
      <w:r>
        <w:rPr>
          <w:rFonts w:ascii="Arial" w:hAnsi="Arial"/>
          <w:spacing w:val="-1"/>
          <w:highlight w:val="lightGray"/>
        </w:rPr>
        <w:t>.</w:t>
      </w:r>
      <w:r>
        <w:rPr>
          <w:rFonts w:ascii="Arial" w:hAnsi="Arial"/>
          <w:highlight w:val="lightGray"/>
        </w:rPr>
        <w:t> </w:t>
        <w:tab/>
      </w:r>
      <w:r>
        <w:rPr>
          <w:rFonts w:ascii="Arial" w:hAnsi="Arial"/>
        </w:rPr>
      </w:r>
    </w:p>
    <w:p>
      <w:pPr>
        <w:pStyle w:val="BodyText"/>
        <w:tabs>
          <w:tab w:pos="9209" w:val="right" w:leader="none"/>
        </w:tabs>
        <w:spacing w:line="264" w:lineRule="exact" w:before="243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79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2160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19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2"/>
        <w:ind w:left="138" w:right="0" w:firstLine="0"/>
        <w:jc w:val="left"/>
        <w:rPr>
          <w:rFonts w:ascii="Arial" w:hAnsi="Arial" w:cs="Arial" w:eastAsia="Arial"/>
          <w:sz w:val="48"/>
          <w:szCs w:val="48"/>
        </w:rPr>
      </w:pPr>
      <w:bookmarkStart w:name="Техническое обслуживание" w:id="362"/>
      <w:bookmarkEnd w:id="362"/>
      <w:r>
        <w:rPr/>
      </w:r>
      <w:bookmarkStart w:name="_bookmark38" w:id="363"/>
      <w:bookmarkEnd w:id="363"/>
      <w:r>
        <w:rPr/>
      </w:r>
      <w:r>
        <w:rPr>
          <w:rFonts w:ascii="Arial" w:hAnsi="Arial"/>
          <w:b/>
          <w:spacing w:val="-25"/>
          <w:sz w:val="48"/>
        </w:rPr>
        <w:t>Т</w:t>
      </w:r>
      <w:r>
        <w:rPr>
          <w:rFonts w:ascii="Arial" w:hAnsi="Arial"/>
          <w:b/>
          <w:spacing w:val="-7"/>
          <w:sz w:val="48"/>
        </w:rPr>
        <w:t>е</w:t>
      </w:r>
      <w:r>
        <w:rPr>
          <w:rFonts w:ascii="Arial" w:hAnsi="Arial"/>
          <w:b/>
          <w:spacing w:val="-1"/>
          <w:sz w:val="48"/>
        </w:rPr>
        <w:t>х</w:t>
      </w:r>
      <w:r>
        <w:rPr>
          <w:rFonts w:ascii="Arial" w:hAnsi="Arial"/>
          <w:b/>
          <w:spacing w:val="1"/>
          <w:sz w:val="48"/>
        </w:rPr>
        <w:t>н</w:t>
      </w:r>
      <w:r>
        <w:rPr>
          <w:rFonts w:ascii="Arial" w:hAnsi="Arial"/>
          <w:b/>
          <w:sz w:val="48"/>
        </w:rPr>
        <w:t>и</w:t>
      </w:r>
      <w:r>
        <w:rPr>
          <w:rFonts w:ascii="Arial" w:hAnsi="Arial"/>
          <w:b/>
          <w:spacing w:val="-1"/>
          <w:sz w:val="48"/>
        </w:rPr>
        <w:t>ч</w:t>
      </w:r>
      <w:r>
        <w:rPr>
          <w:rFonts w:ascii="Arial" w:hAnsi="Arial"/>
          <w:b/>
          <w:spacing w:val="-7"/>
          <w:sz w:val="48"/>
        </w:rPr>
        <w:t>е</w:t>
      </w:r>
      <w:r>
        <w:rPr>
          <w:rFonts w:ascii="Arial" w:hAnsi="Arial"/>
          <w:b/>
          <w:sz w:val="48"/>
        </w:rPr>
        <w:t>с</w:t>
      </w:r>
      <w:r>
        <w:rPr>
          <w:rFonts w:ascii="Arial" w:hAnsi="Arial"/>
          <w:b/>
          <w:spacing w:val="-7"/>
          <w:sz w:val="48"/>
        </w:rPr>
        <w:t>к</w:t>
      </w:r>
      <w:r>
        <w:rPr>
          <w:rFonts w:ascii="Arial" w:hAnsi="Arial"/>
          <w:b/>
          <w:spacing w:val="-1"/>
          <w:sz w:val="48"/>
        </w:rPr>
        <w:t>о</w:t>
      </w:r>
      <w:r>
        <w:rPr>
          <w:rFonts w:ascii="Arial" w:hAnsi="Arial"/>
          <w:b/>
          <w:sz w:val="48"/>
        </w:rPr>
        <w:t>е о</w:t>
      </w:r>
      <w:r>
        <w:rPr>
          <w:rFonts w:ascii="Arial" w:hAnsi="Arial"/>
          <w:b/>
          <w:spacing w:val="-7"/>
          <w:sz w:val="48"/>
        </w:rPr>
        <w:t>б</w:t>
      </w:r>
      <w:r>
        <w:rPr>
          <w:rFonts w:ascii="Arial" w:hAnsi="Arial"/>
          <w:b/>
          <w:sz w:val="48"/>
        </w:rPr>
        <w:t>с</w:t>
      </w:r>
      <w:r>
        <w:rPr>
          <w:rFonts w:ascii="Arial" w:hAnsi="Arial"/>
          <w:b/>
          <w:spacing w:val="-7"/>
          <w:sz w:val="48"/>
        </w:rPr>
        <w:t>л</w:t>
      </w:r>
      <w:r>
        <w:rPr>
          <w:rFonts w:ascii="Arial" w:hAnsi="Arial"/>
          <w:b/>
          <w:spacing w:val="5"/>
          <w:sz w:val="48"/>
        </w:rPr>
        <w:t>у</w:t>
      </w:r>
      <w:r>
        <w:rPr>
          <w:rFonts w:ascii="Arial" w:hAnsi="Arial"/>
          <w:b/>
          <w:sz w:val="48"/>
        </w:rPr>
        <w:t>жи</w:t>
      </w:r>
      <w:r>
        <w:rPr>
          <w:rFonts w:ascii="Arial" w:hAnsi="Arial"/>
          <w:b/>
          <w:spacing w:val="-6"/>
          <w:sz w:val="48"/>
        </w:rPr>
        <w:t>в</w:t>
      </w:r>
      <w:r>
        <w:rPr>
          <w:rFonts w:ascii="Arial" w:hAnsi="Arial"/>
          <w:b/>
          <w:sz w:val="48"/>
        </w:rPr>
        <w:t>ание</w:t>
      </w:r>
      <w:r>
        <w:rPr>
          <w:rFonts w:ascii="Arial" w:hAnsi="Arial"/>
          <w:sz w:val="4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Замена батареи автономного питания" w:id="364"/>
      <w:bookmarkEnd w:id="364"/>
      <w:r>
        <w:rPr/>
      </w:r>
      <w:r>
        <w:rPr>
          <w:rFonts w:ascii="Arial" w:hAnsi="Arial"/>
          <w:b/>
          <w:sz w:val="28"/>
        </w:rPr>
        <w:t>Замена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pacing w:val="-1"/>
          <w:sz w:val="28"/>
        </w:rPr>
        <w:t>батареи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pacing w:val="-1"/>
          <w:sz w:val="28"/>
        </w:rPr>
        <w:t>автономного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питания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 w:before="75"/>
        <w:ind w:left="137" w:right="2026"/>
        <w:jc w:val="both"/>
        <w:rPr>
          <w:rFonts w:ascii="Arial" w:hAnsi="Arial" w:cs="Arial" w:eastAsia="Arial"/>
        </w:rPr>
      </w:pPr>
      <w:r>
        <w:rPr>
          <w:spacing w:val="-1"/>
        </w:rPr>
        <w:t>Внутренняя</w:t>
      </w:r>
      <w:r>
        <w:rPr/>
        <w:t> батарея</w:t>
      </w:r>
      <w:r>
        <w:rPr>
          <w:spacing w:val="-2"/>
        </w:rPr>
        <w:t> </w:t>
      </w:r>
      <w:r>
        <w:rPr>
          <w:spacing w:val="-1"/>
        </w:rPr>
        <w:t>автономного питания</w:t>
      </w:r>
      <w:r>
        <w:rPr>
          <w:spacing w:val="-2"/>
        </w:rPr>
        <w:t> </w:t>
      </w:r>
      <w:r>
        <w:rPr>
          <w:spacing w:val="-1"/>
        </w:rPr>
        <w:t>должна</w:t>
      </w:r>
      <w:r>
        <w:rPr/>
        <w:t> </w:t>
      </w:r>
      <w:r>
        <w:rPr>
          <w:spacing w:val="-1"/>
        </w:rPr>
        <w:t>меняться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примерно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каждые </w:t>
      </w:r>
      <w:r>
        <w:rPr>
          <w:rFonts w:ascii="Arial" w:hAnsi="Arial"/>
          <w:spacing w:val="-1"/>
        </w:rPr>
        <w:t>5-7 </w:t>
      </w:r>
      <w:r>
        <w:rPr>
          <w:spacing w:val="-1"/>
        </w:rPr>
        <w:t>лет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41"/>
        </w:rPr>
        <w:t> </w:t>
      </w:r>
      <w:r>
        <w:rPr>
          <w:spacing w:val="-1"/>
        </w:rPr>
        <w:t>Замените батарею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если на экране появилось сообщение </w:t>
      </w:r>
      <w:r>
        <w:rPr>
          <w:rFonts w:ascii="Arial" w:hAnsi="Arial"/>
          <w:spacing w:val="-1"/>
        </w:rPr>
        <w:t>«Low BackupBatt </w:t>
      </w:r>
      <w:r>
        <w:rPr>
          <w:rFonts w:ascii="Arial" w:hAnsi="Arial"/>
        </w:rPr>
        <w:t>(</w:t>
      </w:r>
      <w:r>
        <w:rPr/>
        <w:t>Низ</w:t>
      </w:r>
      <w:r>
        <w:rPr>
          <w:spacing w:val="-2"/>
        </w:rPr>
        <w:t> </w:t>
      </w:r>
      <w:r>
        <w:rPr>
          <w:rFonts w:ascii="Arial" w:hAnsi="Arial"/>
          <w:spacing w:val="-1"/>
        </w:rPr>
        <w:t>U</w:t>
      </w:r>
      <w:r>
        <w:rPr>
          <w:spacing w:val="-1"/>
        </w:rPr>
        <w:t>бат</w:t>
      </w:r>
      <w:r>
        <w:rPr>
          <w:rFonts w:ascii="Arial" w:hAnsi="Arial"/>
          <w:spacing w:val="-1"/>
        </w:rPr>
        <w:t>)».</w:t>
      </w:r>
      <w:r>
        <w:rPr>
          <w:rFonts w:ascii="Arial" w:hAnsi="Arial"/>
          <w:spacing w:val="29"/>
        </w:rPr>
        <w:t> </w:t>
      </w:r>
      <w:r>
        <w:rPr>
          <w:spacing w:val="-1"/>
        </w:rPr>
        <w:t>Следуйте следующим</w:t>
      </w:r>
      <w:r>
        <w:rPr/>
        <w:t> </w:t>
      </w:r>
      <w:r>
        <w:rPr>
          <w:spacing w:val="-1"/>
        </w:rPr>
        <w:t>инструкциям</w:t>
      </w:r>
      <w:r>
        <w:rPr>
          <w:rFonts w:ascii="Arial" w:hAnsi="Arial"/>
          <w:spacing w:val="-1"/>
        </w:rPr>
        <w:t>: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5"/>
        </w:numPr>
        <w:tabs>
          <w:tab w:pos="858" w:val="left" w:leader="none"/>
        </w:tabs>
        <w:spacing w:line="240" w:lineRule="auto" w:before="0" w:after="0"/>
        <w:ind w:left="857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Отключите </w:t>
      </w:r>
      <w:r>
        <w:rPr/>
        <w:t>все</w:t>
      </w:r>
      <w:r>
        <w:rPr>
          <w:spacing w:val="-1"/>
        </w:rPr>
        <w:t> клеммы</w:t>
      </w:r>
      <w:r>
        <w:rPr>
          <w:spacing w:val="-2"/>
        </w:rPr>
        <w:t> </w:t>
      </w:r>
      <w:r>
        <w:rPr>
          <w:spacing w:val="-1"/>
        </w:rPr>
        <w:t>от контроллера </w:t>
      </w:r>
      <w:r>
        <w:rPr/>
        <w:t>и</w:t>
      </w:r>
      <w:r>
        <w:rPr>
          <w:spacing w:val="-1"/>
        </w:rPr>
        <w:t> достаньте контроллер из</w:t>
      </w:r>
      <w:r>
        <w:rPr/>
        <w:t> </w:t>
      </w:r>
      <w:r>
        <w:rPr>
          <w:spacing w:val="-1"/>
        </w:rPr>
        <w:t>панели управления</w:t>
      </w:r>
      <w:r>
        <w:rPr>
          <w:rFonts w:ascii="Arial" w:hAnsi="Arial"/>
          <w:spacing w:val="-1"/>
        </w:rPr>
        <w:t>.</w:t>
      </w:r>
    </w:p>
    <w:p>
      <w:pPr>
        <w:pStyle w:val="BodyText"/>
        <w:numPr>
          <w:ilvl w:val="0"/>
          <w:numId w:val="15"/>
        </w:numPr>
        <w:tabs>
          <w:tab w:pos="858" w:val="left" w:leader="none"/>
        </w:tabs>
        <w:spacing w:line="240" w:lineRule="auto" w:before="0" w:after="0"/>
        <w:ind w:left="857" w:right="2316" w:hanging="360"/>
        <w:jc w:val="left"/>
        <w:rPr>
          <w:rFonts w:ascii="Arial" w:hAnsi="Arial" w:cs="Arial" w:eastAsia="Arial"/>
        </w:rPr>
      </w:pPr>
      <w:r>
        <w:rPr>
          <w:spacing w:val="-1"/>
        </w:rPr>
        <w:t>Отсоедините</w:t>
      </w:r>
      <w:r>
        <w:rPr>
          <w:spacing w:val="-2"/>
        </w:rPr>
        <w:t> </w:t>
      </w:r>
      <w:r>
        <w:rPr>
          <w:spacing w:val="-1"/>
        </w:rPr>
        <w:t>заднюю крышку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используя</w:t>
      </w:r>
      <w:r>
        <w:rPr>
          <w:spacing w:val="-2"/>
        </w:rPr>
        <w:t> </w:t>
      </w:r>
      <w:r>
        <w:rPr>
          <w:spacing w:val="-1"/>
        </w:rPr>
        <w:t>плоскую</w:t>
      </w:r>
      <w:r>
        <w:rPr>
          <w:spacing w:val="-2"/>
        </w:rPr>
        <w:t> </w:t>
      </w:r>
      <w:r>
        <w:rPr>
          <w:spacing w:val="-1"/>
        </w:rPr>
        <w:t>отвертку или</w:t>
      </w:r>
      <w:r>
        <w:rPr/>
        <w:t> </w:t>
      </w:r>
      <w:r>
        <w:rPr>
          <w:spacing w:val="-1"/>
        </w:rPr>
        <w:t>любой другой</w:t>
      </w:r>
      <w:r>
        <w:rPr>
          <w:spacing w:val="20"/>
        </w:rPr>
        <w:t> </w:t>
      </w:r>
      <w:r>
        <w:rPr>
          <w:spacing w:val="-1"/>
        </w:rPr>
        <w:t>подходящий</w:t>
      </w:r>
      <w:r>
        <w:rPr>
          <w:spacing w:val="54"/>
        </w:rPr>
        <w:t> </w:t>
      </w:r>
      <w:r>
        <w:rPr>
          <w:spacing w:val="-1"/>
        </w:rPr>
        <w:t>инструмент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4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314700" cy="3638550"/>
            <wp:effectExtent l="0" t="0" r="0" b="0"/>
            <wp:docPr id="201" name="image1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58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5"/>
        </w:numPr>
        <w:tabs>
          <w:tab w:pos="859" w:val="left" w:leader="none"/>
        </w:tabs>
        <w:spacing w:line="240" w:lineRule="auto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Удалите </w:t>
      </w:r>
      <w:r>
        <w:rPr/>
        <w:t>все</w:t>
      </w:r>
      <w:r>
        <w:rPr>
          <w:spacing w:val="-2"/>
        </w:rPr>
        <w:t> </w:t>
      </w:r>
      <w:r>
        <w:rPr>
          <w:spacing w:val="-1"/>
        </w:rPr>
        <w:t>встраиваемые модули</w:t>
      </w:r>
      <w:r>
        <w:rPr>
          <w:rFonts w:ascii="Arial" w:hAnsi="Arial"/>
          <w:spacing w:val="-1"/>
        </w:rPr>
        <w:t>.</w:t>
      </w:r>
    </w:p>
    <w:p>
      <w:pPr>
        <w:pStyle w:val="BodyText"/>
        <w:numPr>
          <w:ilvl w:val="0"/>
          <w:numId w:val="15"/>
        </w:numPr>
        <w:tabs>
          <w:tab w:pos="859" w:val="left" w:leader="none"/>
        </w:tabs>
        <w:spacing w:line="240" w:lineRule="auto" w:before="0" w:after="0"/>
        <w:ind w:left="857" w:right="1847" w:hanging="359"/>
        <w:jc w:val="left"/>
        <w:rPr>
          <w:rFonts w:ascii="Arial" w:hAnsi="Arial" w:cs="Arial" w:eastAsia="Arial"/>
        </w:rPr>
      </w:pPr>
      <w:r>
        <w:rPr>
          <w:spacing w:val="-1"/>
        </w:rPr>
        <w:t>Батарея расположена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держателе</w:t>
      </w:r>
      <w:r>
        <w:rPr/>
        <w:t> </w:t>
      </w:r>
      <w:r>
        <w:rPr>
          <w:spacing w:val="-1"/>
        </w:rPr>
        <w:t>на печатной</w:t>
      </w:r>
      <w:r>
        <w:rPr>
          <w:spacing w:val="-2"/>
        </w:rPr>
        <w:t> </w:t>
      </w:r>
      <w:r>
        <w:rPr>
          <w:spacing w:val="-1"/>
        </w:rPr>
        <w:t>плате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Удалите старую батарею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помощью маленькой острой отвертки </w:t>
      </w:r>
      <w:r>
        <w:rPr/>
        <w:t>и</w:t>
      </w:r>
      <w:r>
        <w:rPr>
          <w:spacing w:val="-1"/>
        </w:rPr>
        <w:t> вставьте</w:t>
      </w:r>
      <w:r>
        <w:rPr/>
        <w:t> </w:t>
      </w:r>
      <w:r>
        <w:rPr>
          <w:spacing w:val="-1"/>
        </w:rPr>
        <w:t>новую батарею </w:t>
      </w:r>
      <w:r>
        <w:rPr/>
        <w:t>в</w:t>
      </w:r>
      <w:r>
        <w:rPr>
          <w:spacing w:val="-1"/>
        </w:rPr>
        <w:t> держатель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1"/>
        </w:rPr>
        <w:t> </w:t>
      </w:r>
      <w:r>
        <w:rPr>
          <w:spacing w:val="-1"/>
        </w:rPr>
        <w:t>Используйте</w:t>
      </w:r>
      <w:r>
        <w:rPr>
          <w:spacing w:val="-2"/>
        </w:rPr>
        <w:t> </w:t>
      </w:r>
      <w:r>
        <w:rPr>
          <w:spacing w:val="-1"/>
        </w:rPr>
        <w:t>только литиевую батарею </w:t>
      </w:r>
      <w:r>
        <w:rPr>
          <w:rFonts w:ascii="Arial" w:hAnsi="Arial"/>
          <w:spacing w:val="-1"/>
        </w:rPr>
        <w:t>CR1225.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9209" w:val="right" w:leader="none"/>
        </w:tabs>
        <w:spacing w:line="264" w:lineRule="exact"/>
        <w:ind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80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both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2184" type="#_x0000_t75" stroked="false">
            <v:imagedata r:id="rId5" o:title=""/>
          </v:shape>
        </w:pict>
      </w:r>
    </w:p>
    <w:p>
      <w:pPr>
        <w:spacing w:line="200" w:lineRule="atLeast"/>
        <w:ind w:left="78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20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4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00755" cy="3810000"/>
            <wp:effectExtent l="0" t="0" r="0" b="0"/>
            <wp:docPr id="205" name="image1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59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75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numPr>
          <w:ilvl w:val="0"/>
          <w:numId w:val="15"/>
        </w:numPr>
        <w:tabs>
          <w:tab w:pos="839" w:val="left" w:leader="none"/>
        </w:tabs>
        <w:spacing w:before="0"/>
        <w:ind w:left="837" w:right="1544" w:hanging="35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Вставьте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обратно крышку</w:t>
      </w:r>
      <w:r>
        <w:rPr>
          <w:rFonts w:ascii="Arial" w:hAnsi="Arial"/>
          <w:spacing w:val="-1"/>
          <w:sz w:val="20"/>
        </w:rPr>
        <w:t>. </w:t>
      </w:r>
      <w:r>
        <w:rPr>
          <w:rFonts w:ascii="Arial" w:hAnsi="Arial"/>
          <w:sz w:val="20"/>
        </w:rPr>
        <w:t>Требуется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pacing w:val="-1"/>
          <w:sz w:val="20"/>
        </w:rPr>
        <w:t>слегка надавить</w:t>
      </w:r>
      <w:r>
        <w:rPr>
          <w:rFonts w:ascii="Arial" w:hAnsi="Arial"/>
          <w:spacing w:val="-1"/>
          <w:sz w:val="20"/>
        </w:rPr>
        <w:t>, </w:t>
      </w:r>
      <w:r>
        <w:rPr>
          <w:rFonts w:ascii="Arial" w:hAnsi="Arial"/>
          <w:spacing w:val="-1"/>
          <w:sz w:val="20"/>
        </w:rPr>
        <w:t>чтобы </w:t>
      </w:r>
      <w:r>
        <w:rPr>
          <w:rFonts w:ascii="Arial" w:hAnsi="Arial"/>
          <w:sz w:val="20"/>
        </w:rPr>
        <w:t>запоры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защелкнулись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31"/>
          <w:sz w:val="20"/>
        </w:rPr>
        <w:t> </w:t>
      </w:r>
      <w:r>
        <w:rPr>
          <w:rFonts w:ascii="Arial" w:hAnsi="Arial"/>
          <w:spacing w:val="-1"/>
          <w:sz w:val="20"/>
        </w:rPr>
        <w:t>держателях</w:t>
      </w:r>
      <w:r>
        <w:rPr>
          <w:rFonts w:ascii="Arial" w:hAnsi="Arial"/>
          <w:spacing w:val="-1"/>
          <w:sz w:val="20"/>
        </w:rPr>
        <w:t>.</w:t>
      </w:r>
      <w:r>
        <w:rPr>
          <w:rFonts w:ascii="Arial" w:hAnsi="Arial"/>
          <w:sz w:val="20"/>
        </w:rPr>
        <w:t> </w:t>
      </w:r>
      <w:r>
        <w:rPr>
          <w:rFonts w:ascii="Arial" w:hAnsi="Arial"/>
          <w:b/>
          <w:spacing w:val="-1"/>
          <w:sz w:val="20"/>
        </w:rPr>
        <w:t>Обратите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внимание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то</w:t>
      </w:r>
      <w:r>
        <w:rPr>
          <w:rFonts w:ascii="Arial" w:hAnsi="Arial"/>
          <w:b/>
          <w:spacing w:val="-1"/>
          <w:sz w:val="20"/>
        </w:rPr>
        <w:t>, </w:t>
      </w:r>
      <w:r>
        <w:rPr>
          <w:rFonts w:ascii="Arial" w:hAnsi="Arial"/>
          <w:b/>
          <w:spacing w:val="-1"/>
          <w:sz w:val="20"/>
        </w:rPr>
        <w:t>чтобы крышка была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> правильном</w:t>
      </w:r>
      <w:r>
        <w:rPr>
          <w:rFonts w:ascii="Arial" w:hAnsi="Arial"/>
          <w:b/>
          <w:spacing w:val="43"/>
          <w:sz w:val="20"/>
        </w:rPr>
        <w:t> </w:t>
      </w:r>
      <w:r>
        <w:rPr>
          <w:rFonts w:ascii="Arial" w:hAnsi="Arial"/>
          <w:b/>
          <w:spacing w:val="-1"/>
          <w:sz w:val="20"/>
        </w:rPr>
        <w:t>положении</w:t>
      </w:r>
      <w:r>
        <w:rPr>
          <w:rFonts w:ascii="Arial" w:hAnsi="Arial"/>
          <w:b/>
          <w:spacing w:val="-1"/>
          <w:sz w:val="20"/>
        </w:rPr>
        <w:t>,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а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не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> перевернутом</w:t>
      </w:r>
      <w:r>
        <w:rPr>
          <w:rFonts w:ascii="Arial" w:hAnsi="Arial"/>
          <w:b/>
          <w:spacing w:val="-1"/>
          <w:sz w:val="20"/>
        </w:rPr>
        <w:t>!</w:t>
      </w:r>
      <w:r>
        <w:rPr>
          <w:rFonts w:ascii="Arial" w:hAnsi="Arial"/>
          <w:sz w:val="20"/>
        </w:rPr>
      </w:r>
    </w:p>
    <w:p>
      <w:pPr>
        <w:pStyle w:val="BodyText"/>
        <w:numPr>
          <w:ilvl w:val="0"/>
          <w:numId w:val="15"/>
        </w:numPr>
        <w:tabs>
          <w:tab w:pos="839" w:val="left" w:leader="none"/>
        </w:tabs>
        <w:spacing w:line="229" w:lineRule="exact" w:before="0" w:after="0"/>
        <w:ind w:left="83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Вставьте</w:t>
      </w:r>
      <w:r>
        <w:rPr/>
        <w:t> </w:t>
      </w:r>
      <w:r>
        <w:rPr>
          <w:spacing w:val="-1"/>
        </w:rPr>
        <w:t>модули обратно </w:t>
      </w:r>
      <w:r>
        <w:rPr/>
        <w:t>в</w:t>
      </w:r>
      <w:r>
        <w:rPr>
          <w:spacing w:val="-1"/>
        </w:rPr>
        <w:t> слоты</w:t>
      </w:r>
      <w:r>
        <w:rPr>
          <w:rFonts w:ascii="Arial" w:hAnsi="Arial"/>
          <w:spacing w:val="-1"/>
        </w:rPr>
        <w:t>.</w:t>
      </w:r>
    </w:p>
    <w:p>
      <w:pPr>
        <w:pStyle w:val="BodyText"/>
        <w:numPr>
          <w:ilvl w:val="0"/>
          <w:numId w:val="15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Включите питание контроллера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установите</w:t>
      </w:r>
      <w:r>
        <w:rPr/>
        <w:t> </w:t>
      </w:r>
      <w:r>
        <w:rPr>
          <w:spacing w:val="-1"/>
        </w:rPr>
        <w:t>дату </w:t>
      </w:r>
      <w:r>
        <w:rPr/>
        <w:t>и </w:t>
      </w:r>
      <w:r>
        <w:rPr>
          <w:spacing w:val="-1"/>
        </w:rPr>
        <w:t>время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проверьте</w:t>
      </w:r>
      <w:r>
        <w:rPr/>
        <w:t> </w:t>
      </w:r>
      <w:r>
        <w:rPr>
          <w:spacing w:val="-1"/>
        </w:rPr>
        <w:t>все параметры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8968" w:val="left" w:leader="none"/>
        </w:tabs>
        <w:spacing w:line="264" w:lineRule="exact" w:before="117"/>
        <w:ind w:left="11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81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30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2304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20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spacing w:before="38"/>
        <w:ind w:left="138" w:right="0" w:firstLine="0"/>
        <w:jc w:val="left"/>
        <w:rPr>
          <w:rFonts w:ascii="Arial" w:hAnsi="Arial" w:cs="Arial" w:eastAsia="Arial"/>
          <w:sz w:val="48"/>
          <w:szCs w:val="48"/>
        </w:rPr>
      </w:pPr>
      <w:bookmarkStart w:name="Технические данные" w:id="365"/>
      <w:bookmarkEnd w:id="365"/>
      <w:r>
        <w:rPr/>
      </w:r>
      <w:bookmarkStart w:name="_bookmark39" w:id="366"/>
      <w:bookmarkEnd w:id="366"/>
      <w:r>
        <w:rPr/>
      </w:r>
      <w:r>
        <w:rPr>
          <w:rFonts w:ascii="Arial" w:hAnsi="Arial"/>
          <w:b/>
          <w:spacing w:val="-25"/>
          <w:sz w:val="48"/>
        </w:rPr>
        <w:t>Т</w:t>
      </w:r>
      <w:r>
        <w:rPr>
          <w:rFonts w:ascii="Arial" w:hAnsi="Arial"/>
          <w:b/>
          <w:spacing w:val="-7"/>
          <w:sz w:val="48"/>
        </w:rPr>
        <w:t>е</w:t>
      </w:r>
      <w:r>
        <w:rPr>
          <w:rFonts w:ascii="Arial" w:hAnsi="Arial"/>
          <w:b/>
          <w:spacing w:val="-1"/>
          <w:sz w:val="48"/>
        </w:rPr>
        <w:t>х</w:t>
      </w:r>
      <w:r>
        <w:rPr>
          <w:rFonts w:ascii="Arial" w:hAnsi="Arial"/>
          <w:b/>
          <w:spacing w:val="1"/>
          <w:sz w:val="48"/>
        </w:rPr>
        <w:t>н</w:t>
      </w:r>
      <w:r>
        <w:rPr>
          <w:rFonts w:ascii="Arial" w:hAnsi="Arial"/>
          <w:b/>
          <w:sz w:val="48"/>
        </w:rPr>
        <w:t>и</w:t>
      </w:r>
      <w:r>
        <w:rPr>
          <w:rFonts w:ascii="Arial" w:hAnsi="Arial"/>
          <w:b/>
          <w:spacing w:val="-1"/>
          <w:sz w:val="48"/>
        </w:rPr>
        <w:t>ч</w:t>
      </w:r>
      <w:r>
        <w:rPr>
          <w:rFonts w:ascii="Arial" w:hAnsi="Arial"/>
          <w:b/>
          <w:spacing w:val="-7"/>
          <w:sz w:val="48"/>
        </w:rPr>
        <w:t>е</w:t>
      </w:r>
      <w:r>
        <w:rPr>
          <w:rFonts w:ascii="Arial" w:hAnsi="Arial"/>
          <w:b/>
          <w:sz w:val="48"/>
        </w:rPr>
        <w:t>с</w:t>
      </w:r>
      <w:r>
        <w:rPr>
          <w:rFonts w:ascii="Arial" w:hAnsi="Arial"/>
          <w:b/>
          <w:spacing w:val="-1"/>
          <w:sz w:val="48"/>
        </w:rPr>
        <w:t>к</w:t>
      </w:r>
      <w:r>
        <w:rPr>
          <w:rFonts w:ascii="Arial" w:hAnsi="Arial"/>
          <w:b/>
          <w:sz w:val="48"/>
        </w:rPr>
        <w:t>ие данные</w:t>
      </w:r>
      <w:r>
        <w:rPr>
          <w:rFonts w:ascii="Arial" w:hAnsi="Arial"/>
          <w:sz w:val="4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Питание" w:id="367"/>
      <w:bookmarkEnd w:id="367"/>
      <w:r>
        <w:rPr/>
      </w:r>
      <w:r>
        <w:rPr>
          <w:rFonts w:ascii="Arial" w:hAnsi="Arial"/>
          <w:b/>
          <w:i/>
          <w:sz w:val="28"/>
        </w:rPr>
        <w:t>Питание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tabs>
          <w:tab w:pos="5810" w:val="left" w:leader="none"/>
        </w:tabs>
        <w:spacing w:line="230" w:lineRule="exact" w:before="75"/>
        <w:ind w:right="0"/>
        <w:jc w:val="both"/>
      </w:pPr>
      <w:r>
        <w:rPr>
          <w:spacing w:val="-1"/>
        </w:rPr>
        <w:t>Напряжение питания</w:t>
        <w:tab/>
      </w:r>
      <w:r>
        <w:rPr>
          <w:rFonts w:ascii="Arial" w:hAnsi="Arial"/>
        </w:rPr>
        <w:t>8-36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/>
      </w:r>
    </w:p>
    <w:p>
      <w:pPr>
        <w:pStyle w:val="BodyText"/>
        <w:tabs>
          <w:tab w:pos="5768" w:val="left" w:leader="none"/>
        </w:tabs>
        <w:spacing w:line="230" w:lineRule="exact"/>
        <w:ind w:right="0"/>
        <w:jc w:val="both"/>
      </w:pPr>
      <w:r>
        <w:rPr>
          <w:spacing w:val="-1"/>
        </w:rPr>
        <w:t>Потребление</w:t>
        <w:tab/>
      </w:r>
      <w:r>
        <w:rPr>
          <w:rFonts w:ascii="Arial" w:hAnsi="Arial"/>
          <w:spacing w:val="-1"/>
        </w:rPr>
        <w:t>40-430</w:t>
      </w:r>
      <w:r>
        <w:rPr>
          <w:rFonts w:ascii="Arial" w:hAnsi="Arial"/>
        </w:rPr>
        <w:t> </w:t>
      </w:r>
      <w:r>
        <w:rPr/>
        <w:t>мА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зависимости </w:t>
      </w:r>
      <w:r>
        <w:rPr/>
        <w:t>от</w:t>
      </w:r>
    </w:p>
    <w:p>
      <w:pPr>
        <w:pStyle w:val="BodyText"/>
        <w:spacing w:line="240" w:lineRule="auto"/>
        <w:ind w:right="0" w:firstLine="5667"/>
        <w:jc w:val="left"/>
      </w:pPr>
      <w:r>
        <w:rPr>
          <w:spacing w:val="-1"/>
        </w:rPr>
        <w:t>напряжения питания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температуры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5810" w:val="left" w:leader="none"/>
        </w:tabs>
        <w:spacing w:line="240" w:lineRule="auto"/>
        <w:ind w:right="0"/>
        <w:jc w:val="both"/>
      </w:pPr>
      <w:r>
        <w:rPr>
          <w:spacing w:val="-1"/>
        </w:rPr>
        <w:t>Зависимость</w:t>
      </w:r>
      <w:r>
        <w:rPr>
          <w:spacing w:val="-2"/>
        </w:rPr>
        <w:t> </w:t>
      </w:r>
      <w:r>
        <w:rPr>
          <w:spacing w:val="-1"/>
        </w:rPr>
        <w:t>потребления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напряжения</w:t>
      </w:r>
      <w:r>
        <w:rPr>
          <w:spacing w:val="-2"/>
        </w:rPr>
        <w:t> </w:t>
      </w:r>
      <w:r>
        <w:rPr>
          <w:spacing w:val="-1"/>
        </w:rPr>
        <w:t>питания</w:t>
        <w:tab/>
      </w:r>
      <w:r>
        <w:rPr>
          <w:rFonts w:ascii="Arial" w:hAnsi="Arial"/>
          <w:spacing w:val="-1"/>
        </w:rPr>
        <w:t>0,104 </w:t>
      </w:r>
      <w:r>
        <w:rPr/>
        <w:t>А</w:t>
      </w:r>
      <w:r>
        <w:rPr>
          <w:spacing w:val="-2"/>
        </w:rPr>
        <w:t> </w:t>
      </w:r>
      <w:r>
        <w:rPr>
          <w:spacing w:val="-1"/>
        </w:rPr>
        <w:t>при </w:t>
      </w:r>
      <w:r>
        <w:rPr>
          <w:rFonts w:ascii="Arial" w:hAnsi="Arial"/>
        </w:rPr>
        <w:t>8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</w:p>
    <w:p>
      <w:pPr>
        <w:pStyle w:val="BodyText"/>
        <w:spacing w:line="240" w:lineRule="auto"/>
        <w:ind w:left="5813" w:right="2077" w:firstLine="9"/>
        <w:jc w:val="both"/>
      </w:pPr>
      <w:r>
        <w:rPr>
          <w:rFonts w:ascii="Arial" w:hAnsi="Arial"/>
          <w:spacing w:val="-1"/>
        </w:rPr>
        <w:t>0,080 </w:t>
      </w:r>
      <w:r>
        <w:rPr/>
        <w:t>А</w:t>
      </w:r>
      <w:r>
        <w:rPr>
          <w:spacing w:val="-2"/>
        </w:rPr>
        <w:t> </w:t>
      </w:r>
      <w:r>
        <w:rPr>
          <w:spacing w:val="-1"/>
        </w:rPr>
        <w:t>при </w:t>
      </w:r>
      <w:r>
        <w:rPr>
          <w:rFonts w:ascii="Arial" w:hAnsi="Arial"/>
          <w:spacing w:val="-1"/>
        </w:rPr>
        <w:t>12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>
          <w:spacing w:val="27"/>
        </w:rPr>
        <w:t> </w:t>
      </w:r>
      <w:r>
        <w:rPr>
          <w:rFonts w:ascii="Arial" w:hAnsi="Arial"/>
          <w:spacing w:val="-1"/>
        </w:rPr>
        <w:t>0,051 </w:t>
      </w:r>
      <w:r>
        <w:rPr/>
        <w:t>А</w:t>
      </w:r>
      <w:r>
        <w:rPr>
          <w:spacing w:val="-1"/>
        </w:rPr>
        <w:t> при </w:t>
      </w:r>
      <w:r>
        <w:rPr>
          <w:rFonts w:ascii="Arial" w:hAnsi="Arial"/>
          <w:spacing w:val="-1"/>
        </w:rPr>
        <w:t>24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>
          <w:spacing w:val="27"/>
        </w:rPr>
        <w:t> </w:t>
      </w:r>
      <w:r>
        <w:rPr>
          <w:rFonts w:ascii="Arial" w:hAnsi="Arial"/>
          <w:spacing w:val="-1"/>
        </w:rPr>
        <w:t>0,044 </w:t>
      </w:r>
      <w:r>
        <w:rPr/>
        <w:t>А</w:t>
      </w:r>
      <w:r>
        <w:rPr>
          <w:spacing w:val="-2"/>
        </w:rPr>
        <w:t> </w:t>
      </w:r>
      <w:r>
        <w:rPr>
          <w:spacing w:val="-1"/>
        </w:rPr>
        <w:t>при </w:t>
      </w:r>
      <w:r>
        <w:rPr>
          <w:rFonts w:ascii="Arial" w:hAnsi="Arial"/>
          <w:spacing w:val="-1"/>
        </w:rPr>
        <w:t>30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>
          <w:spacing w:val="27"/>
        </w:rPr>
        <w:t> </w:t>
      </w:r>
      <w:r>
        <w:rPr>
          <w:rFonts w:ascii="Arial" w:hAnsi="Arial"/>
          <w:spacing w:val="-1"/>
        </w:rPr>
        <w:t>0,040</w:t>
      </w:r>
      <w:r>
        <w:rPr>
          <w:rFonts w:ascii="Arial" w:hAnsi="Arial"/>
        </w:rPr>
        <w:t> </w:t>
      </w:r>
      <w:r>
        <w:rPr/>
        <w:t>А</w:t>
      </w:r>
      <w:r>
        <w:rPr>
          <w:spacing w:val="-1"/>
        </w:rPr>
        <w:t> при </w:t>
      </w:r>
      <w:r>
        <w:rPr>
          <w:rFonts w:ascii="Arial" w:hAnsi="Arial"/>
          <w:spacing w:val="-1"/>
        </w:rPr>
        <w:t>36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5098" w:val="left" w:leader="none"/>
        </w:tabs>
        <w:spacing w:line="240" w:lineRule="auto"/>
        <w:ind w:left="135" w:right="0"/>
        <w:jc w:val="both"/>
      </w:pPr>
      <w:r>
        <w:rPr>
          <w:spacing w:val="-1"/>
        </w:rPr>
        <w:t>Допустимое</w:t>
      </w:r>
      <w:r>
        <w:rPr>
          <w:spacing w:val="-2"/>
        </w:rPr>
        <w:t> </w:t>
      </w:r>
      <w:r>
        <w:rPr>
          <w:spacing w:val="-1"/>
        </w:rPr>
        <w:t>падение напряжения</w:t>
      </w:r>
      <w:r>
        <w:rPr>
          <w:rFonts w:ascii="Arial" w:hAnsi="Arial"/>
          <w:spacing w:val="-1"/>
        </w:rPr>
        <w:t>:</w:t>
        <w:tab/>
      </w:r>
      <w:r>
        <w:rPr>
          <w:spacing w:val="-1"/>
        </w:rPr>
        <w:t>минимум </w:t>
      </w:r>
      <w:r>
        <w:rPr>
          <w:rFonts w:ascii="Arial" w:hAnsi="Arial"/>
          <w:spacing w:val="-1"/>
        </w:rPr>
        <w:t>10</w:t>
      </w:r>
      <w:r>
        <w:rPr>
          <w:rFonts w:ascii="Arial" w:hAnsi="Arial"/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течении </w:t>
      </w:r>
      <w:r>
        <w:rPr>
          <w:rFonts w:ascii="Arial" w:hAnsi="Arial"/>
          <w:spacing w:val="-1"/>
        </w:rPr>
        <w:t>100</w:t>
      </w:r>
      <w:r>
        <w:rPr>
          <w:rFonts w:ascii="Arial" w:hAnsi="Arial"/>
        </w:rPr>
        <w:t> </w:t>
      </w:r>
      <w:r>
        <w:rPr>
          <w:spacing w:val="-1"/>
        </w:rPr>
        <w:t>мс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возврат </w:t>
      </w:r>
      <w:r>
        <w:rPr/>
        <w:t>к</w:t>
      </w:r>
    </w:p>
    <w:p>
      <w:pPr>
        <w:pStyle w:val="BodyText"/>
        <w:spacing w:line="230" w:lineRule="exact"/>
        <w:ind w:left="4471" w:right="3531"/>
        <w:jc w:val="center"/>
      </w:pPr>
      <w:r>
        <w:rPr>
          <w:spacing w:val="-1"/>
        </w:rPr>
        <w:t>минимум </w:t>
      </w:r>
      <w:r>
        <w:rPr>
          <w:rFonts w:ascii="Arial" w:hAnsi="Arial"/>
        </w:rPr>
        <w:t>8</w:t>
      </w:r>
      <w:r>
        <w:rPr>
          <w:rFonts w:ascii="Arial" w:hAnsi="Arial"/>
          <w:spacing w:val="-1"/>
        </w:rPr>
        <w:t> </w:t>
      </w:r>
      <w:r>
        <w:rPr/>
        <w:t>В</w:t>
      </w:r>
    </w:p>
    <w:p>
      <w:pPr>
        <w:pStyle w:val="BodyText"/>
        <w:tabs>
          <w:tab w:pos="5097" w:val="left" w:leader="none"/>
        </w:tabs>
        <w:spacing w:line="230" w:lineRule="exact"/>
        <w:ind w:left="134" w:right="0"/>
        <w:jc w:val="both"/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напряжения</w:t>
      </w:r>
      <w:r>
        <w:rPr>
          <w:spacing w:val="-2"/>
        </w:rPr>
        <w:t> </w:t>
      </w:r>
      <w:r>
        <w:rPr>
          <w:spacing w:val="-1"/>
        </w:rPr>
        <w:t>батареи</w:t>
        <w:tab/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%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при </w:t>
      </w:r>
      <w:r>
        <w:rPr>
          <w:rFonts w:ascii="Arial" w:hAnsi="Arial"/>
          <w:spacing w:val="-1"/>
        </w:rPr>
        <w:t>24 </w:t>
      </w:r>
      <w:r>
        <w:rPr/>
        <w:t>В</w:t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Замечание</w:t>
      </w:r>
      <w:r>
        <w:rPr>
          <w:rFonts w:ascii="Arial" w:hAnsi="Arial"/>
          <w:i/>
          <w:spacing w:val="-1"/>
          <w:sz w:val="20"/>
          <w:u w:val="single" w:color="000000"/>
        </w:rPr>
        <w:t>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.5pt;height:34.5pt;mso-position-horizontal-relative:char;mso-position-vertical-relative:line" type="#_x0000_t202" filled="true" fillcolor="#d9d9d9" stroked="false">
            <v:textbox inset="0,0,0,0">
              <w:txbxContent>
                <w:p>
                  <w:pPr>
                    <w:spacing w:line="227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>Подстветка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экрана отключается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напряжении питания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менее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7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В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  <w:p>
                  <w:pPr>
                    <w:spacing w:before="0"/>
                    <w:ind w:left="30" w:right="79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2"/>
                      <w:sz w:val="20"/>
                    </w:rPr>
                    <w:t>Кратковременные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 просадки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напряжения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(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например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: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при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пуске ДГУ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)</w:t>
                  </w:r>
                  <w:r>
                    <w:rPr>
                      <w:rFonts w:ascii="Arial" w:hAnsi="Arial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не влияют</w:t>
                  </w:r>
                  <w:r>
                    <w:rPr>
                      <w:rFonts w:ascii="Arial" w:hAns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на </w:t>
                  </w:r>
                  <w:r>
                    <w:rPr>
                      <w:rFonts w:ascii="Arial" w:hAnsi="Arial"/>
                      <w:sz w:val="20"/>
                    </w:rPr>
                    <w:t>работу</w:t>
                  </w:r>
                  <w:r>
                    <w:rPr>
                      <w:rFonts w:ascii="Arial" w:hAnsi="Arial"/>
                      <w:spacing w:val="53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контроллера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59"/>
        <w:ind w:left="138" w:right="0" w:firstLine="0"/>
        <w:jc w:val="both"/>
        <w:rPr>
          <w:rFonts w:ascii="Arial" w:hAnsi="Arial" w:cs="Arial" w:eastAsia="Arial"/>
          <w:sz w:val="28"/>
          <w:szCs w:val="28"/>
        </w:rPr>
      </w:pPr>
      <w:bookmarkStart w:name="Условия работы" w:id="368"/>
      <w:bookmarkEnd w:id="368"/>
      <w:r>
        <w:rPr/>
      </w:r>
      <w:r>
        <w:rPr>
          <w:rFonts w:ascii="Arial" w:hAnsi="Arial"/>
          <w:b/>
          <w:i/>
          <w:sz w:val="28"/>
        </w:rPr>
        <w:t>Условия</w:t>
      </w:r>
      <w:r>
        <w:rPr>
          <w:rFonts w:ascii="Arial" w:hAnsi="Arial"/>
          <w:b/>
          <w:i/>
          <w:spacing w:val="-23"/>
          <w:sz w:val="28"/>
        </w:rPr>
        <w:t> </w:t>
      </w:r>
      <w:r>
        <w:rPr>
          <w:rFonts w:ascii="Arial" w:hAnsi="Arial"/>
          <w:b/>
          <w:i/>
          <w:sz w:val="28"/>
        </w:rPr>
        <w:t>работы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22"/>
          <w:szCs w:val="22"/>
        </w:rPr>
      </w:pPr>
    </w:p>
    <w:p>
      <w:pPr>
        <w:pStyle w:val="BodyText"/>
        <w:tabs>
          <w:tab w:pos="5102" w:val="left" w:leader="none"/>
        </w:tabs>
        <w:spacing w:line="247" w:lineRule="exact"/>
        <w:ind w:right="0"/>
        <w:jc w:val="both"/>
      </w:pPr>
      <w:r>
        <w:rPr/>
        <w:t>Рабочая</w:t>
      </w:r>
      <w:r>
        <w:rPr>
          <w:spacing w:val="-2"/>
        </w:rPr>
        <w:t> </w:t>
      </w:r>
      <w:r>
        <w:rPr>
          <w:spacing w:val="-1"/>
        </w:rPr>
        <w:t>температура </w:t>
      </w:r>
      <w:r>
        <w:rPr>
          <w:rFonts w:ascii="Arial" w:hAnsi="Arial" w:cs="Arial" w:eastAsia="Arial"/>
        </w:rPr>
        <w:t>IL-NT:</w:t>
        <w:tab/>
      </w:r>
      <w:r>
        <w:rPr>
          <w:rFonts w:ascii="Arial" w:hAnsi="Arial" w:cs="Arial" w:eastAsia="Arial"/>
          <w:spacing w:val="-1"/>
        </w:rPr>
        <w:t>-20…+70 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0</w:t>
      </w:r>
      <w:r>
        <w:rPr>
          <w:spacing w:val="-1"/>
        </w:rPr>
        <w:t>С</w:t>
      </w:r>
    </w:p>
    <w:p>
      <w:pPr>
        <w:pStyle w:val="BodyText"/>
        <w:tabs>
          <w:tab w:pos="5102" w:val="left" w:leader="none"/>
        </w:tabs>
        <w:spacing w:line="230" w:lineRule="exact"/>
        <w:ind w:right="0"/>
        <w:jc w:val="both"/>
      </w:pPr>
      <w:r>
        <w:rPr/>
        <w:t>Рабочая</w:t>
      </w:r>
      <w:r>
        <w:rPr>
          <w:spacing w:val="-3"/>
        </w:rPr>
        <w:t> </w:t>
      </w:r>
      <w:r>
        <w:rPr>
          <w:spacing w:val="-1"/>
        </w:rPr>
        <w:t>температура </w:t>
      </w:r>
      <w:r>
        <w:rPr>
          <w:rFonts w:ascii="Arial" w:hAnsi="Arial" w:cs="Arial" w:eastAsia="Arial"/>
          <w:spacing w:val="-1"/>
        </w:rPr>
        <w:t>IL-NT LT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#</w:t>
      </w:r>
      <w:r>
        <w:rPr>
          <w:rFonts w:ascii="Arial" w:hAnsi="Arial" w:cs="Arial" w:eastAsia="Arial"/>
          <w:spacing w:val="-1"/>
        </w:rPr>
        <w:t>:</w:t>
        <w:tab/>
        <w:t>-40…+70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0</w:t>
      </w:r>
      <w:r>
        <w:rPr>
          <w:spacing w:val="-1"/>
        </w:rPr>
        <w:t>С</w:t>
      </w:r>
    </w:p>
    <w:p>
      <w:pPr>
        <w:pStyle w:val="BodyText"/>
        <w:tabs>
          <w:tab w:pos="5101" w:val="left" w:leader="none"/>
        </w:tabs>
        <w:spacing w:line="247" w:lineRule="exact"/>
        <w:ind w:right="0"/>
        <w:jc w:val="both"/>
      </w:pPr>
      <w:r>
        <w:rPr>
          <w:spacing w:val="-1"/>
        </w:rPr>
        <w:t>Температура</w:t>
      </w:r>
      <w:r>
        <w:rPr>
          <w:spacing w:val="-2"/>
        </w:rPr>
        <w:t> </w:t>
      </w:r>
      <w:r>
        <w:rPr>
          <w:spacing w:val="-1"/>
        </w:rPr>
        <w:t>хранения</w:t>
        <w:tab/>
      </w:r>
      <w:r>
        <w:rPr>
          <w:rFonts w:ascii="Arial" w:hAnsi="Arial" w:cs="Arial" w:eastAsia="Arial"/>
          <w:spacing w:val="-1"/>
        </w:rPr>
        <w:t>-30…+80 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0</w:t>
      </w:r>
      <w:r>
        <w:rPr>
          <w:spacing w:val="-1"/>
        </w:rPr>
        <w:t>С</w:t>
      </w:r>
    </w:p>
    <w:p>
      <w:pPr>
        <w:pStyle w:val="BodyText"/>
        <w:tabs>
          <w:tab w:pos="5100" w:val="left" w:leader="none"/>
        </w:tabs>
        <w:spacing w:line="230" w:lineRule="exact"/>
        <w:ind w:right="0"/>
        <w:jc w:val="both"/>
        <w:rPr>
          <w:rFonts w:ascii="Arial" w:hAnsi="Arial" w:cs="Arial" w:eastAsia="Arial"/>
        </w:rPr>
      </w:pPr>
      <w:r>
        <w:rPr>
          <w:spacing w:val="-1"/>
        </w:rPr>
        <w:t>Степень защиты </w:t>
      </w:r>
      <w:r>
        <w:rPr/>
        <w:t>лицевой</w:t>
      </w:r>
      <w:r>
        <w:rPr>
          <w:spacing w:val="-3"/>
        </w:rPr>
        <w:t> </w:t>
      </w:r>
      <w:r>
        <w:rPr>
          <w:spacing w:val="-1"/>
        </w:rPr>
        <w:t>панели</w:t>
      </w:r>
      <w:r>
        <w:rPr>
          <w:rFonts w:ascii="Arial" w:hAnsi="Arial"/>
          <w:spacing w:val="-1"/>
        </w:rPr>
        <w:t>:</w:t>
        <w:tab/>
      </w:r>
      <w:r>
        <w:rPr>
          <w:rFonts w:ascii="Arial" w:hAnsi="Arial"/>
        </w:rPr>
        <w:t>IP65</w:t>
      </w:r>
    </w:p>
    <w:p>
      <w:pPr>
        <w:pStyle w:val="BodyText"/>
        <w:tabs>
          <w:tab w:pos="5101" w:val="left" w:leader="none"/>
        </w:tabs>
        <w:spacing w:line="230" w:lineRule="exact"/>
        <w:ind w:right="0"/>
        <w:jc w:val="both"/>
      </w:pPr>
      <w:r>
        <w:rPr>
          <w:spacing w:val="-1"/>
          <w:w w:val="95"/>
        </w:rPr>
        <w:t>Влажность</w:t>
      </w:r>
      <w:r>
        <w:rPr>
          <w:rFonts w:ascii="Arial" w:hAnsi="Arial"/>
          <w:spacing w:val="-1"/>
          <w:w w:val="95"/>
        </w:rPr>
        <w:t>:</w:t>
        <w:tab/>
      </w:r>
      <w:r>
        <w:rPr>
          <w:rFonts w:ascii="Arial" w:hAnsi="Arial"/>
        </w:rPr>
        <w:t>95%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без </w:t>
      </w:r>
      <w:r>
        <w:rPr>
          <w:spacing w:val="-2"/>
        </w:rPr>
        <w:t>конденсации</w:t>
      </w:r>
      <w:r>
        <w:rPr/>
      </w:r>
    </w:p>
    <w:p>
      <w:pPr>
        <w:pStyle w:val="BodyText"/>
        <w:spacing w:line="230" w:lineRule="exact"/>
        <w:ind w:right="0"/>
        <w:jc w:val="both"/>
        <w:rPr>
          <w:rFonts w:ascii="Arial" w:hAnsi="Arial" w:cs="Arial" w:eastAsia="Arial"/>
        </w:rPr>
      </w:pPr>
      <w:r>
        <w:rPr>
          <w:spacing w:val="-1"/>
        </w:rPr>
        <w:t>Стандарты соответствия</w:t>
      </w:r>
      <w:r>
        <w:rPr>
          <w:rFonts w:ascii="Arial" w:hAnsi="Arial"/>
          <w:spacing w:val="-1"/>
        </w:rPr>
        <w:t>:</w:t>
      </w:r>
    </w:p>
    <w:p>
      <w:pPr>
        <w:pStyle w:val="BodyText"/>
        <w:tabs>
          <w:tab w:pos="5100" w:val="left" w:leader="none"/>
        </w:tabs>
        <w:spacing w:line="230" w:lineRule="exact"/>
        <w:ind w:left="137" w:right="0"/>
        <w:jc w:val="both"/>
        <w:rPr>
          <w:rFonts w:ascii="Arial" w:hAnsi="Arial" w:cs="Arial" w:eastAsia="Arial"/>
        </w:rPr>
      </w:pPr>
      <w:r>
        <w:rPr>
          <w:spacing w:val="-1"/>
        </w:rPr>
        <w:t>Директива низкого напряжения</w:t>
        <w:tab/>
      </w:r>
      <w:r>
        <w:rPr>
          <w:rFonts w:ascii="Arial" w:hAnsi="Arial"/>
          <w:spacing w:val="-1"/>
        </w:rPr>
        <w:t>EN 61010-1:95 +A1:97</w:t>
      </w:r>
      <w:r>
        <w:rPr>
          <w:rFonts w:ascii="Arial" w:hAnsi="Arial"/>
        </w:rPr>
      </w:r>
    </w:p>
    <w:p>
      <w:pPr>
        <w:pStyle w:val="BodyText"/>
        <w:tabs>
          <w:tab w:pos="5100" w:val="left" w:leader="none"/>
        </w:tabs>
        <w:spacing w:line="240" w:lineRule="auto"/>
        <w:ind w:left="137" w:right="0"/>
        <w:jc w:val="both"/>
        <w:rPr>
          <w:rFonts w:ascii="Arial" w:hAnsi="Arial" w:cs="Arial" w:eastAsia="Arial"/>
        </w:rPr>
      </w:pPr>
      <w:r>
        <w:rPr>
          <w:spacing w:val="-1"/>
        </w:rPr>
        <w:t>Электромагнитная</w:t>
      </w:r>
      <w:r>
        <w:rPr>
          <w:spacing w:val="-2"/>
        </w:rPr>
        <w:t> </w:t>
      </w:r>
      <w:r>
        <w:rPr>
          <w:spacing w:val="-1"/>
        </w:rPr>
        <w:t>совместимость</w:t>
        <w:tab/>
      </w:r>
      <w:r>
        <w:rPr>
          <w:rFonts w:ascii="Arial" w:hAnsi="Arial"/>
          <w:spacing w:val="-1"/>
        </w:rPr>
        <w:t>EN 50081-1:94, EN </w:t>
      </w:r>
      <w:r>
        <w:rPr>
          <w:rFonts w:ascii="Arial" w:hAnsi="Arial"/>
          <w:spacing w:val="-2"/>
        </w:rPr>
        <w:t>50081-2:96</w:t>
      </w:r>
      <w:r>
        <w:rPr>
          <w:rFonts w:ascii="Arial" w:hAnsi="Arial"/>
        </w:rPr>
      </w:r>
    </w:p>
    <w:p>
      <w:pPr>
        <w:pStyle w:val="BodyText"/>
        <w:spacing w:line="230" w:lineRule="exact"/>
        <w:ind w:left="510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EN 50082-1:99, EN </w:t>
      </w:r>
      <w:r>
        <w:rPr>
          <w:rFonts w:ascii="Arial"/>
          <w:spacing w:val="-2"/>
        </w:rPr>
        <w:t>50082-2:97</w:t>
      </w:r>
      <w:r>
        <w:rPr>
          <w:rFonts w:ascii="Arial"/>
        </w:rPr>
      </w:r>
    </w:p>
    <w:p>
      <w:pPr>
        <w:pStyle w:val="BodyText"/>
        <w:tabs>
          <w:tab w:pos="5100" w:val="left" w:leader="none"/>
        </w:tabs>
        <w:spacing w:line="230" w:lineRule="exact"/>
        <w:ind w:left="137" w:right="0"/>
        <w:jc w:val="both"/>
      </w:pPr>
      <w:r>
        <w:rPr>
          <w:spacing w:val="-1"/>
        </w:rPr>
        <w:t>Вибрация</w:t>
        <w:tab/>
      </w:r>
      <w:r>
        <w:rPr>
          <w:rFonts w:ascii="Arial" w:hAnsi="Arial" w:cs="Arial" w:eastAsia="Arial"/>
        </w:rPr>
        <w:t>5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25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Гц</w:t>
      </w:r>
      <w:r>
        <w:rPr>
          <w:rFonts w:ascii="Arial" w:hAnsi="Arial" w:cs="Arial" w:eastAsia="Arial"/>
          <w:spacing w:val="-1"/>
        </w:rPr>
        <w:t>, ±1,6</w:t>
      </w:r>
      <w:r>
        <w:rPr>
          <w:spacing w:val="-1"/>
        </w:rPr>
        <w:t>мм</w:t>
      </w:r>
    </w:p>
    <w:p>
      <w:pPr>
        <w:pStyle w:val="BodyText"/>
        <w:spacing w:line="213" w:lineRule="exact"/>
        <w:ind w:left="5065" w:right="3518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25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100</w:t>
      </w:r>
      <w:r>
        <w:rPr>
          <w:rFonts w:ascii="Arial" w:hAnsi="Arial" w:cs="Arial" w:eastAsia="Arial"/>
          <w:spacing w:val="-1"/>
        </w:rPr>
        <w:t> </w:t>
      </w:r>
      <w:r>
        <w:rPr>
          <w:spacing w:val="-1"/>
        </w:rPr>
        <w:t>Гц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=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g</w:t>
      </w:r>
    </w:p>
    <w:p>
      <w:pPr>
        <w:pStyle w:val="BodyText"/>
        <w:tabs>
          <w:tab w:pos="5100" w:val="left" w:leader="none"/>
        </w:tabs>
        <w:spacing w:line="247" w:lineRule="exact"/>
        <w:ind w:left="137" w:right="0"/>
        <w:jc w:val="both"/>
        <w:rPr>
          <w:rFonts w:ascii="Arial" w:hAnsi="Arial" w:cs="Arial" w:eastAsia="Arial"/>
          <w:sz w:val="13"/>
          <w:szCs w:val="13"/>
        </w:rPr>
      </w:pPr>
      <w:r>
        <w:rPr>
          <w:spacing w:val="-1"/>
          <w:w w:val="95"/>
        </w:rPr>
        <w:t>Сотрясение</w:t>
        <w:tab/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=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м</w:t>
      </w:r>
      <w:r>
        <w:rPr>
          <w:rFonts w:ascii="Arial" w:hAnsi="Arial"/>
          <w:spacing w:val="-1"/>
        </w:rPr>
        <w:t>/</w:t>
      </w:r>
      <w:r>
        <w:rPr>
          <w:spacing w:val="-1"/>
        </w:rPr>
        <w:t>с</w:t>
      </w:r>
      <w:r>
        <w:rPr>
          <w:rFonts w:ascii="Arial" w:hAnsi="Arial"/>
          <w:spacing w:val="-1"/>
          <w:position w:val="10"/>
          <w:sz w:val="13"/>
        </w:rPr>
        <w:t>2</w:t>
      </w:r>
      <w:r>
        <w:rPr>
          <w:rFonts w:ascii="Arial" w:hAns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8"/>
          <w:szCs w:val="28"/>
        </w:rPr>
      </w:pPr>
      <w:bookmarkStart w:name="#Низкотемпературная модификация" w:id="369"/>
      <w:bookmarkEnd w:id="369"/>
      <w:r>
        <w:rPr/>
      </w:r>
      <w:r>
        <w:rPr>
          <w:rFonts w:ascii="Arial" w:hAnsi="Arial"/>
          <w:b/>
          <w:i/>
          <w:position w:val="13"/>
          <w:sz w:val="18"/>
        </w:rPr>
        <w:t>#</w:t>
      </w:r>
      <w:r>
        <w:rPr>
          <w:rFonts w:ascii="Arial" w:hAnsi="Arial"/>
          <w:b/>
          <w:i/>
          <w:sz w:val="28"/>
        </w:rPr>
        <w:t>Низкотемпературная</w:t>
      </w:r>
      <w:r>
        <w:rPr>
          <w:rFonts w:ascii="Arial" w:hAnsi="Arial"/>
          <w:b/>
          <w:i/>
          <w:spacing w:val="-51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модификация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253"/>
        <w:ind w:left="137" w:right="1251"/>
        <w:jc w:val="both"/>
        <w:rPr>
          <w:rFonts w:ascii="Arial" w:hAnsi="Arial" w:cs="Arial" w:eastAsia="Arial"/>
        </w:rPr>
      </w:pPr>
      <w:r>
        <w:rPr>
          <w:spacing w:val="-1"/>
        </w:rPr>
        <w:t>Дисплей</w:t>
      </w:r>
      <w:r>
        <w:rPr>
          <w:spacing w:val="-2"/>
        </w:rPr>
        <w:t> </w:t>
      </w:r>
      <w:r>
        <w:rPr>
          <w:rFonts w:ascii="Arial" w:hAnsi="Arial"/>
          <w:spacing w:val="-1"/>
        </w:rPr>
        <w:t>LCD </w:t>
      </w:r>
      <w:r>
        <w:rPr>
          <w:spacing w:val="-1"/>
        </w:rPr>
        <w:t>ограничивает</w:t>
      </w:r>
      <w:r>
        <w:rPr>
          <w:spacing w:val="-2"/>
        </w:rPr>
        <w:t> </w:t>
      </w:r>
      <w:r>
        <w:rPr>
          <w:spacing w:val="-1"/>
        </w:rPr>
        <w:t>рабочую температуру</w:t>
      </w:r>
      <w:r>
        <w:rPr>
          <w:spacing w:val="-2"/>
        </w:rPr>
        <w:t> </w:t>
      </w:r>
      <w:r>
        <w:rPr>
          <w:spacing w:val="-1"/>
        </w:rPr>
        <w:t>контроллера диапазоном </w:t>
      </w:r>
      <w:r>
        <w:rPr/>
        <w:t>от</w:t>
      </w:r>
      <w:r>
        <w:rPr>
          <w:spacing w:val="-1"/>
        </w:rPr>
        <w:t> </w:t>
      </w:r>
      <w:r>
        <w:rPr>
          <w:rFonts w:ascii="Arial" w:hAnsi="Arial"/>
        </w:rPr>
        <w:t>-20 </w:t>
      </w:r>
      <w:r>
        <w:rPr>
          <w:rFonts w:ascii="Arial" w:hAnsi="Arial"/>
          <w:spacing w:val="-1"/>
          <w:position w:val="10"/>
          <w:sz w:val="13"/>
        </w:rPr>
        <w:t>0</w:t>
      </w:r>
      <w:r>
        <w:rPr>
          <w:spacing w:val="-1"/>
        </w:rPr>
        <w:t>С до</w:t>
      </w:r>
      <w:r>
        <w:rPr>
          <w:spacing w:val="-2"/>
        </w:rPr>
        <w:t> </w:t>
      </w:r>
      <w:r>
        <w:rPr>
          <w:rFonts w:ascii="Arial" w:hAnsi="Arial"/>
        </w:rPr>
        <w:t>+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70 </w:t>
      </w:r>
      <w:r>
        <w:rPr>
          <w:rFonts w:ascii="Arial" w:hAnsi="Arial"/>
          <w:spacing w:val="-1"/>
          <w:position w:val="10"/>
          <w:sz w:val="13"/>
        </w:rPr>
        <w:t>0</w:t>
      </w:r>
      <w:r>
        <w:rPr>
          <w:spacing w:val="-1"/>
        </w:rPr>
        <w:t>С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29"/>
        </w:rPr>
        <w:t> </w:t>
      </w:r>
      <w:r>
        <w:rPr/>
        <w:t>даже</w:t>
      </w:r>
      <w:r>
        <w:rPr>
          <w:spacing w:val="-1"/>
        </w:rPr>
        <w:t> если другие электронные компоненты контроллера имеют</w:t>
      </w:r>
      <w:r>
        <w:rPr>
          <w:spacing w:val="-2"/>
        </w:rPr>
        <w:t> </w:t>
      </w:r>
      <w:r>
        <w:rPr/>
        <w:t>более</w:t>
      </w:r>
      <w:r>
        <w:rPr>
          <w:spacing w:val="-1"/>
        </w:rPr>
        <w:t> широкий </w:t>
      </w:r>
      <w:r>
        <w:rPr>
          <w:spacing w:val="-2"/>
        </w:rPr>
        <w:t>температурный</w:t>
      </w:r>
      <w:r>
        <w:rPr>
          <w:spacing w:val="38"/>
        </w:rPr>
        <w:t> </w:t>
      </w:r>
      <w:r>
        <w:rPr>
          <w:spacing w:val="-1"/>
        </w:rPr>
        <w:t>диапазон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1315" w:hanging="1"/>
        <w:jc w:val="left"/>
        <w:rPr>
          <w:rFonts w:ascii="Arial" w:hAnsi="Arial" w:cs="Arial" w:eastAsia="Arial"/>
        </w:rPr>
      </w:pPr>
      <w:r>
        <w:rPr>
          <w:spacing w:val="-1"/>
        </w:rPr>
        <w:t>Для</w:t>
      </w:r>
      <w:r>
        <w:rPr>
          <w:spacing w:val="-2"/>
        </w:rPr>
        <w:t> </w:t>
      </w:r>
      <w:r>
        <w:rPr>
          <w:spacing w:val="-1"/>
        </w:rPr>
        <w:t>расширения</w:t>
      </w:r>
      <w:r>
        <w:rPr>
          <w:spacing w:val="-2"/>
        </w:rPr>
        <w:t> </w:t>
      </w:r>
      <w:r>
        <w:rPr>
          <w:spacing w:val="-1"/>
        </w:rPr>
        <w:t>температурного диапазона работы </w:t>
      </w:r>
      <w:r>
        <w:rPr/>
        <w:t>в</w:t>
      </w:r>
      <w:r>
        <w:rPr>
          <w:spacing w:val="-1"/>
        </w:rPr>
        <w:t>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1"/>
          <w:position w:val="10"/>
          <w:sz w:val="13"/>
        </w:rPr>
        <w:t>NT</w:t>
      </w:r>
      <w:r>
        <w:rPr>
          <w:rFonts w:ascii="Arial" w:hAnsi="Arial"/>
          <w:spacing w:val="20"/>
          <w:position w:val="10"/>
          <w:sz w:val="13"/>
        </w:rPr>
        <w:t> </w:t>
      </w:r>
      <w:r>
        <w:rPr>
          <w:rFonts w:ascii="Arial" w:hAnsi="Arial"/>
          <w:spacing w:val="-1"/>
        </w:rPr>
        <w:t>LT </w:t>
      </w:r>
      <w:r>
        <w:rPr>
          <w:spacing w:val="-1"/>
        </w:rPr>
        <w:t>встроена внутренняя</w:t>
      </w:r>
      <w:r>
        <w:rPr>
          <w:spacing w:val="22"/>
        </w:rPr>
        <w:t> </w:t>
      </w:r>
      <w:r>
        <w:rPr>
          <w:spacing w:val="-1"/>
        </w:rPr>
        <w:t>подогревающая</w:t>
      </w:r>
      <w:r>
        <w:rPr>
          <w:spacing w:val="-2"/>
        </w:rPr>
        <w:t> </w:t>
      </w:r>
      <w:r>
        <w:rPr>
          <w:spacing w:val="-1"/>
        </w:rPr>
        <w:t>пластина</w:t>
      </w:r>
      <w:r>
        <w:rPr>
          <w:rFonts w:ascii="Arial" w:hAnsi="Arial"/>
          <w:spacing w:val="-1"/>
        </w:rPr>
        <w:t>.</w:t>
      </w:r>
    </w:p>
    <w:p>
      <w:pPr>
        <w:pStyle w:val="BodyText"/>
        <w:spacing w:line="230" w:lineRule="exact" w:before="2"/>
        <w:ind w:right="390" w:hanging="1"/>
        <w:jc w:val="left"/>
        <w:rPr>
          <w:rFonts w:ascii="Arial" w:hAnsi="Arial" w:cs="Arial" w:eastAsia="Arial"/>
        </w:rPr>
      </w:pPr>
      <w:r>
        <w:rPr>
          <w:spacing w:val="-1"/>
        </w:rPr>
        <w:t>Подогрев начинается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темпераутре ниже </w:t>
      </w:r>
      <w:r>
        <w:rPr>
          <w:rFonts w:ascii="Arial" w:hAnsi="Arial"/>
        </w:rPr>
        <w:t>5 </w:t>
      </w:r>
      <w:r>
        <w:rPr>
          <w:rFonts w:ascii="Arial" w:hAnsi="Arial"/>
          <w:spacing w:val="-1"/>
          <w:position w:val="10"/>
          <w:sz w:val="13"/>
        </w:rPr>
        <w:t>0</w:t>
      </w:r>
      <w:r>
        <w:rPr>
          <w:spacing w:val="-1"/>
        </w:rPr>
        <w:t>С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мощность подогрева зависит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>
          <w:spacing w:val="-2"/>
        </w:rPr>
        <w:t>окружающей</w:t>
      </w:r>
      <w:r>
        <w:rPr>
          <w:spacing w:val="46"/>
        </w:rPr>
        <w:t> </w:t>
      </w:r>
      <w:r>
        <w:rPr>
          <w:spacing w:val="-1"/>
        </w:rPr>
        <w:t>температуры </w:t>
      </w:r>
      <w:r>
        <w:rPr/>
        <w:t>и</w:t>
      </w:r>
      <w:r>
        <w:rPr>
          <w:spacing w:val="-1"/>
        </w:rPr>
        <w:t> напряжения</w:t>
      </w:r>
      <w:r>
        <w:rPr>
          <w:spacing w:val="-2"/>
        </w:rPr>
        <w:t> </w:t>
      </w:r>
      <w:r>
        <w:rPr>
          <w:spacing w:val="-1"/>
        </w:rPr>
        <w:t>питания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bookmarkStart w:name="Технические данные" w:id="370"/>
      <w:bookmarkEnd w:id="370"/>
      <w:r>
        <w:rPr>
          <w:b w:val="0"/>
        </w:rPr>
      </w:r>
      <w:r>
        <w:rPr>
          <w:rFonts w:ascii="Arial" w:hAnsi="Arial"/>
          <w:spacing w:val="-1"/>
        </w:rPr>
        <w:t>Технические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данные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7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2402"/>
        <w:gridCol w:w="2740"/>
      </w:tblGrid>
      <w:tr>
        <w:trPr>
          <w:trHeight w:val="452" w:hRule="exact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4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Стандартный </w:t>
            </w:r>
            <w:r>
              <w:rPr>
                <w:rFonts w:ascii="Arial" w:hAnsi="Arial"/>
                <w:b/>
                <w:sz w:val="20"/>
              </w:rPr>
              <w:t>IL-NT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7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207" w:right="203" w:hanging="100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Код</w:t>
            </w:r>
            <w:r>
              <w:rPr>
                <w:rFonts w:ascii="Arial" w:hAnsi="Arial"/>
                <w:b/>
                <w:spacing w:val="-1"/>
                <w:sz w:val="20"/>
              </w:rPr>
              <w:t> заказа</w:t>
            </w:r>
            <w:r>
              <w:rPr>
                <w:rFonts w:ascii="Arial" w:hAnsi="Arial"/>
                <w:b/>
                <w:spacing w:val="-1"/>
                <w:sz w:val="20"/>
              </w:rPr>
              <w:t>: IL-NT-</w:t>
            </w:r>
            <w:r>
              <w:rPr>
                <w:rFonts w:ascii="Arial" w:hAnsi="Arial"/>
                <w:b/>
                <w:spacing w:val="-1"/>
                <w:sz w:val="20"/>
              </w:rPr>
              <w:t>ххххх</w:t>
            </w:r>
            <w:r>
              <w:rPr>
                <w:rFonts w:ascii="Arial" w:hAnsi="Arial"/>
                <w:b/>
                <w:spacing w:val="2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LT: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23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Рабочая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температура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4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9" w:lineRule="exact"/>
              <w:ind w:left="6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-20…+70 </w:t>
            </w:r>
            <w:r>
              <w:rPr>
                <w:rFonts w:ascii="Arial" w:hAnsi="Arial" w:cs="Arial" w:eastAsia="Arial"/>
                <w:spacing w:val="-1"/>
                <w:position w:val="10"/>
                <w:sz w:val="13"/>
                <w:szCs w:val="13"/>
              </w:rPr>
              <w:t>0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С</w:t>
            </w:r>
          </w:p>
        </w:tc>
        <w:tc>
          <w:tcPr>
            <w:tcW w:w="27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9" w:lineRule="exact"/>
              <w:ind w:left="8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-40…+70 </w:t>
            </w:r>
            <w:r>
              <w:rPr>
                <w:rFonts w:ascii="Arial" w:hAnsi="Arial" w:cs="Arial" w:eastAsia="Arial"/>
                <w:spacing w:val="-1"/>
                <w:position w:val="10"/>
                <w:sz w:val="13"/>
                <w:szCs w:val="13"/>
              </w:rPr>
              <w:t>0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С</w:t>
            </w:r>
          </w:p>
        </w:tc>
      </w:tr>
      <w:tr>
        <w:trPr>
          <w:trHeight w:val="260" w:hRule="exact"/>
        </w:trPr>
        <w:tc>
          <w:tcPr>
            <w:tcW w:w="23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Температура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хранения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4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6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-30…+80 </w:t>
            </w:r>
            <w:r>
              <w:rPr>
                <w:rFonts w:ascii="Arial" w:hAnsi="Arial" w:cs="Arial" w:eastAsia="Arial"/>
                <w:spacing w:val="-1"/>
                <w:position w:val="10"/>
                <w:sz w:val="13"/>
                <w:szCs w:val="13"/>
              </w:rPr>
              <w:t>0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С</w:t>
            </w:r>
          </w:p>
        </w:tc>
        <w:tc>
          <w:tcPr>
            <w:tcW w:w="274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8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-30…+80 </w:t>
            </w:r>
            <w:r>
              <w:rPr>
                <w:rFonts w:ascii="Arial" w:hAnsi="Arial" w:cs="Arial" w:eastAsia="Arial"/>
                <w:spacing w:val="-1"/>
                <w:position w:val="10"/>
                <w:sz w:val="13"/>
                <w:szCs w:val="13"/>
              </w:rPr>
              <w:t>0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С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tabs>
          <w:tab w:pos="9209" w:val="right" w:leader="none"/>
        </w:tabs>
        <w:spacing w:line="264" w:lineRule="exact" w:before="173"/>
        <w:ind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82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both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2400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20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71"/>
        <w:ind w:right="0"/>
        <w:jc w:val="left"/>
        <w:rPr>
          <w:rFonts w:ascii="Arial" w:hAnsi="Arial" w:cs="Arial" w:eastAsia="Arial"/>
        </w:rPr>
      </w:pPr>
      <w:bookmarkStart w:name="_bookmark40" w:id="371"/>
      <w:bookmarkEnd w:id="371"/>
      <w:r>
        <w:rPr/>
      </w:r>
      <w:r>
        <w:rPr>
          <w:spacing w:val="-1"/>
        </w:rPr>
        <w:t>Подогревающая</w:t>
      </w:r>
      <w:r>
        <w:rPr>
          <w:spacing w:val="-2"/>
        </w:rPr>
        <w:t> </w:t>
      </w:r>
      <w:r>
        <w:rPr>
          <w:spacing w:val="-1"/>
        </w:rPr>
        <w:t>пластина повышает</w:t>
      </w:r>
      <w:r>
        <w:rPr>
          <w:spacing w:val="-2"/>
        </w:rPr>
        <w:t> </w:t>
      </w:r>
      <w:r>
        <w:rPr>
          <w:spacing w:val="-1"/>
        </w:rPr>
        <w:t>потребление</w:t>
      </w:r>
      <w:r>
        <w:rPr>
          <w:spacing w:val="-2"/>
        </w:rPr>
        <w:t> </w:t>
      </w:r>
      <w:r>
        <w:rPr>
          <w:spacing w:val="-1"/>
        </w:rPr>
        <w:t>контроллера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7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1602"/>
        <w:gridCol w:w="1320"/>
        <w:gridCol w:w="1080"/>
        <w:gridCol w:w="1200"/>
      </w:tblGrid>
      <w:tr>
        <w:trPr>
          <w:trHeight w:val="452" w:hRule="exact"/>
        </w:trPr>
        <w:tc>
          <w:tcPr>
            <w:tcW w:w="23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00" w:right="298" w:firstLine="1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Потребление</w:t>
            </w:r>
            <w:r>
              <w:rPr>
                <w:rFonts w:ascii="Arial" w:hAnsi="Arial"/>
                <w:b/>
                <w:spacing w:val="20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контроллера </w:t>
            </w:r>
            <w:r>
              <w:rPr>
                <w:rFonts w:ascii="Arial" w:hAnsi="Arial"/>
                <w:b/>
                <w:sz w:val="20"/>
              </w:rPr>
              <w:t>при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6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Без</w:t>
            </w:r>
            <w:r>
              <w:rPr>
                <w:rFonts w:ascii="Arial" w:hAnsi="Arial"/>
                <w:b/>
                <w:spacing w:val="-1"/>
                <w:sz w:val="20"/>
              </w:rPr>
              <w:t> подогрева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600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82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bookmarkStart w:name="Подогрев при температуре окружающей сред" w:id="372"/>
            <w:bookmarkEnd w:id="372"/>
            <w:r>
              <w:rPr/>
            </w:r>
            <w:r>
              <w:rPr>
                <w:rFonts w:ascii="Arial" w:hAnsi="Arial"/>
                <w:b/>
                <w:spacing w:val="-1"/>
                <w:sz w:val="20"/>
              </w:rPr>
              <w:t>Подогрев при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температуре</w:t>
            </w:r>
            <w:r>
              <w:rPr>
                <w:rFonts w:ascii="Arial" w:hAnsi="Arial"/>
                <w:b/>
                <w:spacing w:val="24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окружающей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среды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58" w:hRule="exact"/>
        </w:trPr>
        <w:tc>
          <w:tcPr>
            <w:tcW w:w="23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position w:val="10"/>
                <w:sz w:val="13"/>
              </w:rPr>
              <w:t>o</w:t>
            </w:r>
            <w:r>
              <w:rPr>
                <w:rFonts w:ascii="Arial"/>
                <w:b/>
                <w:sz w:val="20"/>
              </w:rPr>
              <w:t>C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-20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position w:val="10"/>
                <w:sz w:val="13"/>
              </w:rPr>
              <w:t>o</w:t>
            </w:r>
            <w:r>
              <w:rPr>
                <w:rFonts w:ascii="Arial"/>
                <w:b/>
                <w:sz w:val="20"/>
              </w:rPr>
              <w:t>C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-40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position w:val="10"/>
                <w:sz w:val="13"/>
              </w:rPr>
              <w:t>o</w:t>
            </w:r>
            <w:r>
              <w:rPr>
                <w:rFonts w:ascii="Arial"/>
                <w:b/>
                <w:sz w:val="20"/>
              </w:rPr>
              <w:t>C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5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12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пост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pacing w:val="-1"/>
                <w:sz w:val="20"/>
              </w:rPr>
              <w:t>ток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5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80 </w:t>
            </w:r>
            <w:r>
              <w:rPr>
                <w:rFonts w:ascii="Arial" w:hAnsi="Arial"/>
                <w:sz w:val="20"/>
              </w:rPr>
              <w:t>мА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3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+75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мА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+210 </w:t>
            </w:r>
            <w:r>
              <w:rPr>
                <w:rFonts w:ascii="Arial" w:hAnsi="Arial"/>
                <w:sz w:val="20"/>
              </w:rPr>
              <w:t>мА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+325 </w:t>
            </w:r>
            <w:r>
              <w:rPr>
                <w:rFonts w:ascii="Arial" w:hAnsi="Arial"/>
                <w:sz w:val="20"/>
              </w:rPr>
              <w:t>мА</w:t>
            </w:r>
          </w:p>
        </w:tc>
      </w:tr>
      <w:tr>
        <w:trPr>
          <w:trHeight w:val="240" w:hRule="exact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5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24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пост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pacing w:val="-1"/>
                <w:sz w:val="20"/>
              </w:rPr>
              <w:t>ток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5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51 </w:t>
            </w:r>
            <w:r>
              <w:rPr>
                <w:rFonts w:ascii="Arial" w:hAnsi="Arial"/>
                <w:sz w:val="20"/>
              </w:rPr>
              <w:t>мА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3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+31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мА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+100 </w:t>
            </w:r>
            <w:r>
              <w:rPr>
                <w:rFonts w:ascii="Arial" w:hAnsi="Arial"/>
                <w:sz w:val="20"/>
              </w:rPr>
              <w:t>мА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+175 </w:t>
            </w:r>
            <w:r>
              <w:rPr>
                <w:rFonts w:ascii="Arial" w:hAnsi="Arial"/>
                <w:sz w:val="20"/>
              </w:rPr>
              <w:t>мА</w:t>
            </w:r>
          </w:p>
        </w:tc>
      </w:tr>
    </w:tbl>
    <w:p>
      <w:pPr>
        <w:pStyle w:val="BodyText"/>
        <w:spacing w:line="203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Контроллер</w:t>
      </w:r>
      <w:r>
        <w:rPr/>
        <w:t> </w:t>
      </w:r>
      <w:r>
        <w:rPr>
          <w:rFonts w:ascii="Arial" w:hAnsi="Arial"/>
          <w:spacing w:val="-1"/>
        </w:rPr>
        <w:t>InteliLite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LT </w:t>
      </w:r>
      <w:r>
        <w:rPr>
          <w:spacing w:val="-1"/>
        </w:rPr>
        <w:t>немедленно</w:t>
      </w:r>
      <w:r>
        <w:rPr/>
        <w:t> </w:t>
      </w:r>
      <w:r>
        <w:rPr>
          <w:spacing w:val="-1"/>
        </w:rPr>
        <w:t>начинает</w:t>
      </w:r>
      <w:r>
        <w:rPr>
          <w:spacing w:val="-2"/>
        </w:rPr>
        <w:t> </w:t>
      </w:r>
      <w:r>
        <w:rPr>
          <w:spacing w:val="-1"/>
        </w:rPr>
        <w:t>работать после включения при</w:t>
      </w:r>
      <w:r>
        <w:rPr>
          <w:spacing w:val="-2"/>
        </w:rPr>
        <w:t> </w:t>
      </w:r>
      <w:r>
        <w:rPr>
          <w:spacing w:val="-1"/>
        </w:rPr>
        <w:t>температуре </w:t>
      </w:r>
      <w:r>
        <w:rPr>
          <w:rFonts w:ascii="Arial" w:hAnsi="Arial"/>
        </w:rPr>
        <w:t>-30</w:t>
      </w:r>
    </w:p>
    <w:p>
      <w:pPr>
        <w:pStyle w:val="BodyText"/>
        <w:spacing w:line="247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position w:val="10"/>
          <w:sz w:val="13"/>
        </w:rPr>
        <w:t>0</w:t>
      </w:r>
      <w:r>
        <w:rPr>
          <w:spacing w:val="-1"/>
        </w:rPr>
        <w:t>С</w:t>
      </w:r>
      <w:r>
        <w:rPr>
          <w:rFonts w:ascii="Arial" w:hAnsi="Arial"/>
          <w:spacing w:val="-1"/>
        </w:rPr>
        <w:t>,</w:t>
      </w:r>
      <w:r>
        <w:rPr>
          <w:rFonts w:ascii="Arial" w:hAnsi="Arial"/>
          <w:spacing w:val="-2"/>
        </w:rPr>
        <w:t> </w:t>
      </w:r>
      <w:r>
        <w:rPr/>
        <w:t>а</w:t>
      </w:r>
      <w:r>
        <w:rPr>
          <w:spacing w:val="-1"/>
        </w:rPr>
        <w:t> изображение на дисплее становиться видимым спустя</w:t>
      </w:r>
      <w:r>
        <w:rPr>
          <w:spacing w:val="-2"/>
        </w:rPr>
        <w:t> </w:t>
      </w:r>
      <w:r>
        <w:rPr>
          <w:spacing w:val="-1"/>
        </w:rPr>
        <w:t>несколько минут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6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Размеры и вес" w:id="373"/>
      <w:bookmarkEnd w:id="373"/>
      <w:r>
        <w:rPr/>
      </w:r>
      <w:r>
        <w:rPr>
          <w:rFonts w:ascii="Arial" w:hAnsi="Arial"/>
          <w:b/>
          <w:i/>
          <w:sz w:val="28"/>
        </w:rPr>
        <w:t>Размеры</w:t>
      </w:r>
      <w:r>
        <w:rPr>
          <w:rFonts w:ascii="Arial" w:hAnsi="Arial"/>
          <w:b/>
          <w:i/>
          <w:spacing w:val="-10"/>
          <w:sz w:val="28"/>
        </w:rPr>
        <w:t> </w:t>
      </w:r>
      <w:r>
        <w:rPr>
          <w:rFonts w:ascii="Arial" w:hAnsi="Arial"/>
          <w:b/>
          <w:i/>
          <w:sz w:val="28"/>
        </w:rPr>
        <w:t>и</w:t>
      </w:r>
      <w:r>
        <w:rPr>
          <w:rFonts w:ascii="Arial" w:hAnsi="Arial"/>
          <w:b/>
          <w:i/>
          <w:spacing w:val="-11"/>
          <w:sz w:val="28"/>
        </w:rPr>
        <w:t> </w:t>
      </w:r>
      <w:r>
        <w:rPr>
          <w:rFonts w:ascii="Arial" w:hAnsi="Arial"/>
          <w:b/>
          <w:i/>
          <w:sz w:val="28"/>
        </w:rPr>
        <w:t>вес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tabs>
          <w:tab w:pos="5101" w:val="left" w:leader="none"/>
        </w:tabs>
        <w:spacing w:line="240" w:lineRule="auto"/>
        <w:ind w:right="0"/>
        <w:jc w:val="left"/>
      </w:pPr>
      <w:r>
        <w:rPr>
          <w:spacing w:val="-1"/>
          <w:w w:val="95"/>
        </w:rPr>
        <w:t>Размеры</w:t>
        <w:tab/>
      </w:r>
      <w:r>
        <w:rPr>
          <w:rFonts w:ascii="Arial" w:hAnsi="Arial"/>
          <w:spacing w:val="-1"/>
        </w:rPr>
        <w:t>180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120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55</w:t>
      </w:r>
      <w:r>
        <w:rPr>
          <w:rFonts w:ascii="Arial" w:hAnsi="Arial"/>
          <w:spacing w:val="-2"/>
        </w:rPr>
        <w:t> </w:t>
      </w:r>
      <w:r>
        <w:rPr/>
        <w:t>мм</w:t>
      </w:r>
    </w:p>
    <w:p>
      <w:pPr>
        <w:pStyle w:val="BodyText"/>
        <w:tabs>
          <w:tab w:pos="5101" w:val="left" w:leader="none"/>
        </w:tabs>
        <w:spacing w:line="240" w:lineRule="auto"/>
        <w:ind w:right="0"/>
        <w:jc w:val="left"/>
      </w:pPr>
      <w:r>
        <w:rPr>
          <w:spacing w:val="-1"/>
        </w:rPr>
        <w:t>Вес</w:t>
        <w:tab/>
      </w:r>
      <w:r>
        <w:rPr>
          <w:rFonts w:ascii="Arial" w:hAnsi="Arial"/>
        </w:rPr>
        <w:t>450</w:t>
      </w:r>
      <w:r>
        <w:rPr>
          <w:rFonts w:ascii="Arial" w:hAnsi="Arial"/>
          <w:spacing w:val="-1"/>
        </w:rPr>
        <w:t> </w:t>
      </w:r>
      <w:r>
        <w:rPr/>
        <w:t>г</w:t>
      </w:r>
    </w:p>
    <w:p>
      <w:pPr>
        <w:spacing w:before="162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Клеммы генератор" w:id="374"/>
      <w:bookmarkEnd w:id="374"/>
      <w:r>
        <w:rPr/>
      </w:r>
      <w:r>
        <w:rPr>
          <w:rFonts w:ascii="Arial" w:hAnsi="Arial"/>
          <w:b/>
          <w:i/>
          <w:sz w:val="28"/>
        </w:rPr>
        <w:t>Клеммы</w:t>
      </w:r>
      <w:r>
        <w:rPr>
          <w:rFonts w:ascii="Arial" w:hAnsi="Arial"/>
          <w:b/>
          <w:i/>
          <w:spacing w:val="-27"/>
          <w:sz w:val="28"/>
        </w:rPr>
        <w:t> </w:t>
      </w:r>
      <w:r>
        <w:rPr>
          <w:rFonts w:ascii="Arial" w:hAnsi="Arial"/>
          <w:b/>
          <w:i/>
          <w:sz w:val="28"/>
        </w:rPr>
        <w:t>генератор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tabs>
          <w:tab w:pos="5101" w:val="left" w:leader="none"/>
        </w:tabs>
        <w:spacing w:line="230" w:lineRule="exact"/>
        <w:ind w:right="0"/>
        <w:jc w:val="left"/>
      </w:pPr>
      <w:r>
        <w:rPr>
          <w:spacing w:val="-1"/>
        </w:rPr>
        <w:t>Номинальная частота</w:t>
        <w:tab/>
      </w:r>
      <w:r>
        <w:rPr>
          <w:rFonts w:ascii="Arial" w:hAnsi="Arial"/>
          <w:spacing w:val="-1"/>
        </w:rPr>
        <w:t>50-60 </w:t>
      </w:r>
      <w:r>
        <w:rPr>
          <w:spacing w:val="-1"/>
        </w:rPr>
        <w:t>Гц</w:t>
      </w:r>
      <w:r>
        <w:rPr/>
      </w:r>
    </w:p>
    <w:p>
      <w:pPr>
        <w:pStyle w:val="BodyText"/>
        <w:tabs>
          <w:tab w:pos="5114" w:val="left" w:leader="none"/>
        </w:tabs>
        <w:spacing w:line="230" w:lineRule="exact"/>
        <w:ind w:right="0"/>
        <w:jc w:val="left"/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частоты</w:t>
        <w:tab/>
      </w:r>
      <w:r>
        <w:rPr>
          <w:rFonts w:ascii="Arial" w:hAnsi="Arial"/>
          <w:spacing w:val="-1"/>
        </w:rPr>
        <w:t>0,2 </w:t>
      </w:r>
      <w:r>
        <w:rPr/>
        <w:t>Гц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Токовые входы" w:id="375"/>
      <w:bookmarkEnd w:id="375"/>
      <w:r>
        <w:rPr>
          <w:b w:val="0"/>
        </w:rPr>
      </w:r>
      <w:r>
        <w:rPr>
          <w:rFonts w:ascii="Arial" w:hAnsi="Arial"/>
          <w:spacing w:val="-1"/>
        </w:rPr>
        <w:t>Токовые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входы</w:t>
      </w:r>
      <w:r>
        <w:rPr>
          <w:rFonts w:ascii="Arial" w:hAnsi="Arial"/>
          <w:b w:val="0"/>
        </w:rPr>
      </w:r>
    </w:p>
    <w:p>
      <w:pPr>
        <w:pStyle w:val="BodyText"/>
        <w:tabs>
          <w:tab w:pos="6518" w:val="left" w:leader="none"/>
        </w:tabs>
        <w:spacing w:line="240" w:lineRule="auto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Номинальный ток входа</w:t>
      </w:r>
      <w:r>
        <w:rPr/>
        <w:t> </w:t>
      </w:r>
      <w:r>
        <w:rPr>
          <w:rFonts w:ascii="Arial" w:hAnsi="Arial"/>
        </w:rPr>
        <w:t>(</w:t>
      </w:r>
      <w:r>
        <w:rPr/>
        <w:t>от</w:t>
      </w:r>
      <w:r>
        <w:rPr>
          <w:spacing w:val="-1"/>
        </w:rPr>
        <w:t> трансфрматоров тока</w:t>
      </w:r>
      <w:r>
        <w:rPr>
          <w:rFonts w:ascii="Arial" w:hAnsi="Arial"/>
          <w:spacing w:val="-1"/>
        </w:rPr>
        <w:t>)</w:t>
        <w:tab/>
      </w:r>
      <w:r>
        <w:rPr>
          <w:rFonts w:ascii="Arial" w:hAnsi="Arial"/>
        </w:rPr>
        <w:t>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</w:p>
    <w:p>
      <w:pPr>
        <w:pStyle w:val="BodyText"/>
        <w:tabs>
          <w:tab w:pos="6519" w:val="left" w:leader="none"/>
        </w:tabs>
        <w:spacing w:line="230" w:lineRule="exact"/>
        <w:ind w:right="0"/>
        <w:jc w:val="left"/>
      </w:pPr>
      <w:r>
        <w:rPr>
          <w:spacing w:val="-1"/>
        </w:rPr>
        <w:t>Нагрузка</w:t>
      </w:r>
      <w:r>
        <w:rPr/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сопротивление</w:t>
      </w:r>
      <w:r>
        <w:rPr>
          <w:spacing w:val="-3"/>
        </w:rPr>
        <w:t> </w:t>
      </w:r>
      <w:r>
        <w:rPr>
          <w:spacing w:val="-1"/>
        </w:rPr>
        <w:t>выхода</w:t>
      </w:r>
      <w:r>
        <w:rPr/>
        <w:t> </w:t>
      </w:r>
      <w:r>
        <w:rPr>
          <w:spacing w:val="-2"/>
        </w:rPr>
        <w:t>трансформатора</w:t>
      </w:r>
      <w:r>
        <w:rPr>
          <w:spacing w:val="-1"/>
        </w:rPr>
        <w:t> тока</w:t>
      </w:r>
      <w:r>
        <w:rPr>
          <w:rFonts w:ascii="Arial" w:hAnsi="Arial"/>
          <w:spacing w:val="-1"/>
        </w:rPr>
        <w:t>)</w:t>
        <w:tab/>
      </w:r>
      <w:r>
        <w:rPr>
          <w:rFonts w:ascii="Arial" w:hAnsi="Arial"/>
        </w:rPr>
        <w:t>&lt;</w:t>
      </w:r>
      <w:r>
        <w:rPr>
          <w:rFonts w:ascii="Arial" w:hAnsi="Arial"/>
          <w:spacing w:val="-1"/>
        </w:rPr>
        <w:t> 0,1 </w:t>
      </w:r>
      <w:r>
        <w:rPr/>
        <w:t>Ом</w:t>
      </w:r>
    </w:p>
    <w:p>
      <w:pPr>
        <w:pStyle w:val="BodyText"/>
        <w:tabs>
          <w:tab w:pos="6519" w:val="left" w:leader="none"/>
        </w:tabs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Нагрузка</w:t>
      </w:r>
      <w:r>
        <w:rPr/>
        <w:t> </w:t>
      </w:r>
      <w:r>
        <w:rPr>
          <w:spacing w:val="-1"/>
        </w:rPr>
        <w:t>входов</w:t>
      </w:r>
      <w:r>
        <w:rPr/>
        <w:t> </w:t>
      </w:r>
      <w:r>
        <w:rPr>
          <w:spacing w:val="-1"/>
        </w:rPr>
        <w:t>измерения тока</w:t>
        <w:tab/>
      </w:r>
      <w:r>
        <w:rPr>
          <w:rFonts w:ascii="Arial" w:hAnsi="Arial"/>
        </w:rPr>
        <w:t>&lt;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0,2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ВА на фазу </w:t>
      </w:r>
      <w:r>
        <w:rPr>
          <w:rFonts w:ascii="Arial" w:hAnsi="Arial"/>
          <w:spacing w:val="-1"/>
        </w:rPr>
        <w:t>(I</w:t>
      </w:r>
      <w:r>
        <w:rPr>
          <w:spacing w:val="-1"/>
        </w:rPr>
        <w:t>н </w:t>
      </w:r>
      <w:r>
        <w:rPr>
          <w:rFonts w:ascii="Arial" w:hAnsi="Arial"/>
        </w:rPr>
        <w:t>= </w:t>
      </w:r>
      <w:r>
        <w:rPr>
          <w:rFonts w:ascii="Arial" w:hAnsi="Arial"/>
          <w:spacing w:val="-1"/>
        </w:rPr>
        <w:t>5</w:t>
      </w:r>
      <w:r>
        <w:rPr>
          <w:spacing w:val="-1"/>
        </w:rPr>
        <w:t>А</w:t>
      </w:r>
      <w:r>
        <w:rPr>
          <w:rFonts w:ascii="Arial" w:hAnsi="Arial"/>
          <w:spacing w:val="-1"/>
        </w:rPr>
        <w:t>)</w:t>
      </w:r>
    </w:p>
    <w:p>
      <w:pPr>
        <w:pStyle w:val="BodyText"/>
        <w:tabs>
          <w:tab w:pos="6518" w:val="left" w:leader="none"/>
        </w:tabs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измеренный ток трансфрматора тока</w:t>
        <w:tab/>
      </w:r>
      <w:r>
        <w:rPr>
          <w:rFonts w:ascii="Arial" w:hAnsi="Arial"/>
          <w:spacing w:val="-1"/>
        </w:rPr>
        <w:t>10 </w:t>
      </w:r>
      <w:r>
        <w:rPr>
          <w:rFonts w:ascii="Arial" w:hAnsi="Arial"/>
        </w:rPr>
        <w:t>A</w:t>
      </w:r>
    </w:p>
    <w:p>
      <w:pPr>
        <w:pStyle w:val="BodyText"/>
        <w:tabs>
          <w:tab w:pos="6559" w:val="left" w:leader="none"/>
        </w:tabs>
        <w:spacing w:line="230" w:lineRule="exact"/>
        <w:ind w:right="0"/>
        <w:jc w:val="left"/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тока</w:t>
        <w:tab/>
      </w:r>
      <w:r>
        <w:rPr>
          <w:rFonts w:ascii="Arial" w:hAnsi="Arial"/>
        </w:rPr>
        <w:t>2%</w:t>
      </w:r>
      <w:r>
        <w:rPr>
          <w:rFonts w:ascii="Arial" w:hAnsi="Arial"/>
          <w:spacing w:val="-3"/>
        </w:rPr>
        <w:t> </w:t>
      </w:r>
      <w:r>
        <w:rPr/>
        <w:t>от</w:t>
      </w:r>
      <w:r>
        <w:rPr>
          <w:spacing w:val="-1"/>
        </w:rPr>
        <w:t> номинального тока</w:t>
      </w:r>
      <w:r>
        <w:rPr/>
      </w:r>
    </w:p>
    <w:p>
      <w:pPr>
        <w:pStyle w:val="BodyText"/>
        <w:tabs>
          <w:tab w:pos="6518" w:val="left" w:leader="none"/>
        </w:tabs>
        <w:spacing w:line="240" w:lineRule="auto"/>
        <w:ind w:right="0"/>
        <w:jc w:val="left"/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пиковый</w:t>
      </w:r>
      <w:r>
        <w:rPr>
          <w:spacing w:val="-2"/>
        </w:rPr>
        <w:t> </w:t>
      </w:r>
      <w:r>
        <w:rPr>
          <w:spacing w:val="-1"/>
        </w:rPr>
        <w:t>ток трансфрматора тока</w:t>
        <w:tab/>
      </w:r>
      <w:r>
        <w:rPr>
          <w:rFonts w:ascii="Arial" w:hAnsi="Arial"/>
          <w:spacing w:val="-1"/>
        </w:rPr>
        <w:t>150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/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/>
        <w:t>с</w:t>
      </w:r>
    </w:p>
    <w:p>
      <w:pPr>
        <w:pStyle w:val="BodyText"/>
        <w:tabs>
          <w:tab w:pos="6532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продолжительный ток</w:t>
        <w:tab/>
      </w:r>
      <w:r>
        <w:rPr>
          <w:rFonts w:ascii="Arial" w:hAnsi="Arial"/>
          <w:spacing w:val="-1"/>
        </w:rPr>
        <w:t>12 </w:t>
      </w:r>
      <w:r>
        <w:rPr>
          <w:rFonts w:ascii="Arial" w:hAnsi="Arial"/>
        </w:rPr>
        <w:t>A</w:t>
      </w:r>
    </w:p>
    <w:p>
      <w:pPr>
        <w:pStyle w:val="Heading3"/>
        <w:spacing w:line="298" w:lineRule="exact" w:before="162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Клеммы измерения напряжения" w:id="376"/>
      <w:bookmarkEnd w:id="376"/>
      <w:r>
        <w:rPr>
          <w:b w:val="0"/>
        </w:rPr>
      </w:r>
      <w:r>
        <w:rPr>
          <w:rFonts w:ascii="Arial" w:hAnsi="Arial"/>
        </w:rPr>
        <w:t>Клеммы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измерения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напряжения</w:t>
      </w:r>
      <w:r>
        <w:rPr>
          <w:rFonts w:ascii="Arial" w:hAnsi="Arial"/>
          <w:b w:val="0"/>
        </w:rPr>
      </w:r>
    </w:p>
    <w:p>
      <w:pPr>
        <w:pStyle w:val="BodyText"/>
        <w:tabs>
          <w:tab w:pos="5101" w:val="left" w:leader="none"/>
        </w:tabs>
        <w:spacing w:line="229" w:lineRule="exact"/>
        <w:ind w:right="0"/>
        <w:jc w:val="left"/>
      </w:pPr>
      <w:r>
        <w:rPr>
          <w:spacing w:val="-1"/>
        </w:rPr>
        <w:t>Диапазон измеряемого напряжения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277</w:t>
      </w:r>
      <w:r>
        <w:rPr>
          <w:rFonts w:ascii="Arial" w:hAnsi="Arial" w:cs="Arial" w:eastAsia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перем</w:t>
      </w:r>
      <w:r>
        <w:rPr>
          <w:rFonts w:ascii="Arial" w:hAnsi="Arial" w:cs="Arial" w:eastAsia="Arial"/>
          <w:spacing w:val="-1"/>
        </w:rPr>
        <w:t>. </w:t>
      </w:r>
      <w:r>
        <w:rPr>
          <w:spacing w:val="-1"/>
        </w:rPr>
        <w:t>тока фаза</w:t>
      </w:r>
      <w:r>
        <w:rPr/>
        <w:t> </w:t>
      </w:r>
      <w:r>
        <w:rPr>
          <w:rFonts w:ascii="Arial" w:hAnsi="Arial" w:cs="Arial" w:eastAsia="Arial"/>
        </w:rPr>
        <w:t>- </w:t>
      </w:r>
      <w:r>
        <w:rPr>
          <w:spacing w:val="-1"/>
        </w:rPr>
        <w:t>нейтраль</w:t>
      </w:r>
    </w:p>
    <w:p>
      <w:pPr>
        <w:pStyle w:val="BodyText"/>
        <w:tabs>
          <w:tab w:pos="5113" w:val="left" w:leader="none"/>
        </w:tabs>
        <w:spacing w:line="240" w:lineRule="auto"/>
        <w:ind w:right="2057" w:firstLine="4963"/>
        <w:jc w:val="left"/>
      </w:pP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480</w:t>
      </w:r>
      <w:r>
        <w:rPr>
          <w:rFonts w:ascii="Arial" w:hAnsi="Arial" w:cs="Arial" w:eastAsia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перем</w:t>
      </w:r>
      <w:r>
        <w:rPr>
          <w:rFonts w:ascii="Arial" w:hAnsi="Arial" w:cs="Arial" w:eastAsia="Arial"/>
          <w:spacing w:val="-1"/>
        </w:rPr>
        <w:t>. </w:t>
      </w:r>
      <w:r>
        <w:rPr>
          <w:spacing w:val="-1"/>
        </w:rPr>
        <w:t>тока фаза</w:t>
      </w:r>
      <w:r>
        <w:rPr/>
        <w:t> </w:t>
      </w:r>
      <w:r>
        <w:rPr>
          <w:rFonts w:ascii="Arial" w:hAnsi="Arial" w:cs="Arial" w:eastAsia="Arial"/>
        </w:rPr>
        <w:t>- </w:t>
      </w:r>
      <w:r>
        <w:rPr>
          <w:spacing w:val="-1"/>
        </w:rPr>
        <w:t>фаза</w:t>
      </w:r>
      <w:r>
        <w:rPr>
          <w:spacing w:val="27"/>
        </w:rPr>
        <w:t> </w:t>
      </w:r>
      <w:r>
        <w:rPr>
          <w:spacing w:val="-1"/>
        </w:rPr>
        <w:t>Максимальное измеренное напряжение</w:t>
        <w:tab/>
      </w:r>
      <w:r>
        <w:rPr>
          <w:rFonts w:ascii="Arial" w:hAnsi="Arial" w:cs="Arial" w:eastAsia="Arial"/>
          <w:spacing w:val="-1"/>
        </w:rPr>
        <w:t>340</w:t>
      </w:r>
      <w:r>
        <w:rPr>
          <w:rFonts w:ascii="Arial" w:hAnsi="Arial" w:cs="Arial" w:eastAsia="Arial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перем</w:t>
      </w:r>
      <w:r>
        <w:rPr>
          <w:rFonts w:ascii="Arial" w:hAnsi="Arial" w:cs="Arial" w:eastAsia="Arial"/>
          <w:spacing w:val="-1"/>
        </w:rPr>
        <w:t>. </w:t>
      </w:r>
      <w:r>
        <w:rPr>
          <w:spacing w:val="-1"/>
        </w:rPr>
        <w:t>тока фаза</w:t>
      </w:r>
      <w:r>
        <w:rPr/>
        <w:t> </w:t>
      </w:r>
      <w:r>
        <w:rPr>
          <w:rFonts w:ascii="Arial" w:hAnsi="Arial" w:cs="Arial" w:eastAsia="Arial"/>
        </w:rPr>
        <w:t>- </w:t>
      </w:r>
      <w:r>
        <w:rPr>
          <w:spacing w:val="-2"/>
        </w:rPr>
        <w:t>нейтраль</w:t>
      </w:r>
      <w:r>
        <w:rPr/>
      </w:r>
    </w:p>
    <w:p>
      <w:pPr>
        <w:pStyle w:val="BodyText"/>
        <w:spacing w:line="230" w:lineRule="exact"/>
        <w:ind w:left="5101" w:right="0"/>
        <w:jc w:val="left"/>
      </w:pPr>
      <w:r>
        <w:rPr>
          <w:rFonts w:ascii="Arial" w:hAnsi="Arial"/>
        </w:rPr>
        <w:t>600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перем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-3"/>
        </w:rPr>
        <w:t> </w:t>
      </w:r>
      <w:r>
        <w:rPr>
          <w:spacing w:val="-1"/>
        </w:rPr>
        <w:t>тока фаза</w:t>
      </w:r>
      <w:r>
        <w:rPr/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фаза</w:t>
      </w:r>
    </w:p>
    <w:p>
      <w:pPr>
        <w:pStyle w:val="BodyText"/>
        <w:tabs>
          <w:tab w:pos="5101" w:val="left" w:leader="none"/>
        </w:tabs>
        <w:spacing w:line="230" w:lineRule="exact"/>
        <w:ind w:left="137" w:right="1155"/>
        <w:jc w:val="left"/>
      </w:pPr>
      <w:r>
        <w:rPr>
          <w:spacing w:val="-1"/>
        </w:rPr>
        <w:t>Входное сопротивление</w:t>
        <w:tab/>
      </w:r>
      <w:r>
        <w:rPr>
          <w:rFonts w:ascii="Arial" w:hAnsi="Arial"/>
          <w:spacing w:val="-1"/>
        </w:rPr>
        <w:t>0,6 </w:t>
      </w:r>
      <w:r>
        <w:rPr>
          <w:spacing w:val="-1"/>
        </w:rPr>
        <w:t>МОм фаза</w:t>
      </w:r>
      <w:r>
        <w:rPr/>
        <w:t> </w:t>
      </w:r>
      <w:r>
        <w:rPr>
          <w:rFonts w:ascii="Arial" w:hAnsi="Arial"/>
        </w:rPr>
        <w:t>- </w:t>
      </w:r>
      <w:r>
        <w:rPr>
          <w:spacing w:val="-1"/>
        </w:rPr>
        <w:t>фаза</w:t>
      </w:r>
    </w:p>
    <w:p>
      <w:pPr>
        <w:pStyle w:val="BodyText"/>
        <w:spacing w:line="240" w:lineRule="auto"/>
        <w:ind w:left="5101" w:right="0"/>
        <w:jc w:val="left"/>
      </w:pPr>
      <w:r>
        <w:rPr>
          <w:rFonts w:ascii="Arial" w:hAnsi="Arial"/>
          <w:spacing w:val="-1"/>
        </w:rPr>
        <w:t>0,3 </w:t>
      </w:r>
      <w:r>
        <w:rPr>
          <w:spacing w:val="-1"/>
        </w:rPr>
        <w:t>МОм фаза</w:t>
      </w:r>
      <w:r>
        <w:rPr/>
        <w:t> </w:t>
      </w:r>
      <w:r>
        <w:rPr>
          <w:rFonts w:ascii="Arial" w:hAnsi="Arial"/>
        </w:rPr>
        <w:t>- </w:t>
      </w:r>
      <w:r>
        <w:rPr>
          <w:spacing w:val="-1"/>
        </w:rPr>
        <w:t>нейтраль</w:t>
      </w:r>
      <w:r>
        <w:rPr/>
      </w:r>
    </w:p>
    <w:p>
      <w:pPr>
        <w:pStyle w:val="BodyText"/>
        <w:tabs>
          <w:tab w:pos="5101" w:val="left" w:leader="none"/>
        </w:tabs>
        <w:spacing w:line="230" w:lineRule="exact"/>
        <w:ind w:left="137" w:right="1155"/>
        <w:jc w:val="left"/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напряжения</w:t>
        <w:tab/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%</w:t>
      </w:r>
      <w:r>
        <w:rPr>
          <w:rFonts w:ascii="Arial" w:hAnsi="Arial"/>
          <w:spacing w:val="-1"/>
        </w:rPr>
        <w:t> </w:t>
      </w:r>
      <w:r>
        <w:rPr/>
        <w:t>от</w:t>
      </w:r>
      <w:r>
        <w:rPr>
          <w:spacing w:val="-1"/>
        </w:rPr>
        <w:t> номинального напряжения</w:t>
      </w:r>
      <w:r>
        <w:rPr/>
      </w:r>
    </w:p>
    <w:p>
      <w:pPr>
        <w:pStyle w:val="BodyText"/>
        <w:tabs>
          <w:tab w:pos="5100" w:val="left" w:leader="none"/>
        </w:tabs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Класс</w:t>
      </w:r>
      <w:r>
        <w:rPr/>
        <w:t> </w:t>
      </w:r>
      <w:r>
        <w:rPr>
          <w:spacing w:val="-1"/>
        </w:rPr>
        <w:t>перенапряжения</w:t>
        <w:tab/>
      </w:r>
      <w:r>
        <w:rPr>
          <w:rFonts w:ascii="Arial" w:hAnsi="Arial"/>
          <w:spacing w:val="-1"/>
        </w:rPr>
        <w:t>III</w:t>
      </w:r>
      <w:r>
        <w:rPr>
          <w:rFonts w:ascii="Arial" w:hAnsi="Arial"/>
        </w:rPr>
        <w:t> /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(EN61010)</w:t>
      </w:r>
      <w:r>
        <w:rPr>
          <w:rFonts w:ascii="Arial" w:hAnsi="Arial"/>
        </w:rPr>
      </w:r>
    </w:p>
    <w:p>
      <w:pPr>
        <w:spacing w:before="163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Бинарные входы и выходы" w:id="377"/>
      <w:bookmarkEnd w:id="377"/>
      <w:r>
        <w:rPr/>
      </w:r>
      <w:r>
        <w:rPr>
          <w:rFonts w:ascii="Arial" w:hAnsi="Arial"/>
          <w:b/>
          <w:i/>
          <w:spacing w:val="-1"/>
          <w:sz w:val="28"/>
        </w:rPr>
        <w:t>Бинарные</w:t>
      </w:r>
      <w:r>
        <w:rPr>
          <w:rFonts w:ascii="Arial" w:hAnsi="Arial"/>
          <w:b/>
          <w:i/>
          <w:spacing w:val="-12"/>
          <w:sz w:val="28"/>
        </w:rPr>
        <w:t> </w:t>
      </w:r>
      <w:r>
        <w:rPr>
          <w:rFonts w:ascii="Arial" w:hAnsi="Arial"/>
          <w:b/>
          <w:i/>
          <w:sz w:val="28"/>
        </w:rPr>
        <w:t>входы</w:t>
      </w:r>
      <w:r>
        <w:rPr>
          <w:rFonts w:ascii="Arial" w:hAnsi="Arial"/>
          <w:b/>
          <w:i/>
          <w:spacing w:val="-12"/>
          <w:sz w:val="28"/>
        </w:rPr>
        <w:t> </w:t>
      </w:r>
      <w:r>
        <w:rPr>
          <w:rFonts w:ascii="Arial" w:hAnsi="Arial"/>
          <w:b/>
          <w:i/>
          <w:sz w:val="28"/>
        </w:rPr>
        <w:t>и</w:t>
      </w:r>
      <w:r>
        <w:rPr>
          <w:rFonts w:ascii="Arial" w:hAnsi="Arial"/>
          <w:b/>
          <w:i/>
          <w:spacing w:val="-13"/>
          <w:sz w:val="28"/>
        </w:rPr>
        <w:t> </w:t>
      </w:r>
      <w:r>
        <w:rPr>
          <w:rFonts w:ascii="Arial" w:hAnsi="Arial"/>
          <w:b/>
          <w:i/>
          <w:sz w:val="28"/>
        </w:rPr>
        <w:t>выходы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Heading3"/>
        <w:spacing w:line="298" w:lineRule="exact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Бинарные входы" w:id="378"/>
      <w:bookmarkEnd w:id="378"/>
      <w:r>
        <w:rPr>
          <w:b w:val="0"/>
        </w:rPr>
      </w:r>
      <w:r>
        <w:rPr>
          <w:rFonts w:ascii="Arial" w:hAnsi="Arial"/>
          <w:spacing w:val="-1"/>
        </w:rPr>
        <w:t>Бинарные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входы</w:t>
      </w:r>
      <w:r>
        <w:rPr>
          <w:rFonts w:ascii="Arial" w:hAnsi="Arial"/>
          <w:b w:val="0"/>
        </w:rPr>
      </w:r>
    </w:p>
    <w:p>
      <w:pPr>
        <w:pStyle w:val="BodyText"/>
        <w:tabs>
          <w:tab w:pos="5213" w:val="right" w:leader="none"/>
        </w:tabs>
        <w:spacing w:line="229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Количество</w:t>
      </w:r>
      <w:r>
        <w:rPr>
          <w:spacing w:val="-2"/>
        </w:rPr>
        <w:t> </w:t>
      </w:r>
      <w:r>
        <w:rPr>
          <w:spacing w:val="-1"/>
        </w:rPr>
        <w:t>входов</w:t>
      </w:r>
      <w:r>
        <w:rPr>
          <w:rFonts w:ascii="Arial" w:hAnsi="Arial"/>
          <w:spacing w:val="-1"/>
        </w:rPr>
        <w:tab/>
      </w:r>
      <w:r>
        <w:rPr>
          <w:rFonts w:ascii="Arial" w:hAnsi="Arial"/>
        </w:rPr>
        <w:t>7</w:t>
      </w:r>
    </w:p>
    <w:p>
      <w:pPr>
        <w:pStyle w:val="BodyText"/>
        <w:tabs>
          <w:tab w:pos="5101" w:val="left" w:leader="none"/>
        </w:tabs>
        <w:spacing w:line="230" w:lineRule="exact"/>
        <w:ind w:right="0"/>
        <w:jc w:val="left"/>
      </w:pPr>
      <w:r>
        <w:rPr>
          <w:spacing w:val="-1"/>
        </w:rPr>
        <w:t>Входное сопротивление</w:t>
        <w:tab/>
      </w:r>
      <w:r>
        <w:rPr>
          <w:rFonts w:ascii="Arial" w:hAnsi="Arial"/>
          <w:spacing w:val="-1"/>
        </w:rPr>
        <w:t>4,2 </w:t>
      </w:r>
      <w:r>
        <w:rPr>
          <w:spacing w:val="-1"/>
        </w:rPr>
        <w:t>кОм</w:t>
      </w:r>
      <w:r>
        <w:rPr/>
      </w:r>
    </w:p>
    <w:p>
      <w:pPr>
        <w:pStyle w:val="BodyText"/>
        <w:tabs>
          <w:tab w:pos="5101" w:val="left" w:leader="none"/>
        </w:tabs>
        <w:spacing w:line="230" w:lineRule="exact"/>
        <w:ind w:right="0"/>
        <w:jc w:val="left"/>
      </w:pPr>
      <w:r>
        <w:rPr>
          <w:spacing w:val="-1"/>
        </w:rPr>
        <w:t>Диапазон входного напряжения</w:t>
        <w:tab/>
      </w:r>
      <w:r>
        <w:rPr>
          <w:rFonts w:ascii="Arial" w:hAnsi="Arial"/>
        </w:rPr>
        <w:t>0-36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</w:t>
      </w:r>
      <w:r>
        <w:rPr>
          <w:spacing w:val="-1"/>
        </w:rPr>
        <w:t>тока</w:t>
      </w:r>
      <w:r>
        <w:rPr/>
      </w:r>
    </w:p>
    <w:p>
      <w:pPr>
        <w:pStyle w:val="BodyText"/>
        <w:tabs>
          <w:tab w:pos="7935" w:val="left" w:leader="none"/>
        </w:tabs>
        <w:spacing w:line="240" w:lineRule="auto"/>
        <w:ind w:left="137" w:right="1740"/>
        <w:jc w:val="left"/>
      </w:pPr>
      <w:r>
        <w:rPr>
          <w:spacing w:val="-1"/>
        </w:rPr>
        <w:t>Уровень переключающего</w:t>
      </w:r>
      <w:r>
        <w:rPr/>
        <w:t> </w:t>
      </w:r>
      <w:r>
        <w:rPr>
          <w:spacing w:val="-1"/>
        </w:rPr>
        <w:t>напряжения</w:t>
      </w:r>
      <w:r>
        <w:rPr>
          <w:spacing w:val="-2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индикации</w:t>
      </w:r>
      <w:r>
        <w:rPr>
          <w:spacing w:val="-2"/>
        </w:rPr>
        <w:t> </w:t>
      </w:r>
      <w:r>
        <w:rPr>
          <w:spacing w:val="-1"/>
        </w:rPr>
        <w:t>замкнутого контакта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1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уровень</w:t>
      </w:r>
      <w:r>
        <w:rPr>
          <w:spacing w:val="-2"/>
        </w:rPr>
        <w:t> </w:t>
      </w:r>
      <w:r>
        <w:rPr>
          <w:spacing w:val="-1"/>
        </w:rPr>
        <w:t>напряжения</w:t>
      </w:r>
      <w:r>
        <w:rPr>
          <w:spacing w:val="-2"/>
        </w:rPr>
        <w:t> </w:t>
      </w:r>
      <w:r>
        <w:rPr>
          <w:spacing w:val="-1"/>
        </w:rPr>
        <w:t>для индикации</w:t>
      </w:r>
      <w:r>
        <w:rPr>
          <w:spacing w:val="-2"/>
        </w:rPr>
        <w:t> </w:t>
      </w:r>
      <w:r>
        <w:rPr>
          <w:spacing w:val="-1"/>
        </w:rPr>
        <w:t>разомкнутого контакта</w:t>
        <w:tab/>
      </w:r>
      <w:r>
        <w:rPr>
          <w:rFonts w:ascii="Arial" w:hAnsi="Arial" w:cs="Arial" w:eastAsia="Arial"/>
        </w:rPr>
        <w:t>8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36</w:t>
      </w:r>
      <w:r>
        <w:rPr>
          <w:rFonts w:ascii="Arial" w:hAnsi="Arial" w:cs="Arial" w:eastAsia="Arial"/>
          <w:spacing w:val="-1"/>
        </w:rPr>
        <w:t> </w:t>
      </w:r>
      <w:r>
        <w:rPr/>
        <w:t>В</w:t>
      </w:r>
    </w:p>
    <w:p>
      <w:pPr>
        <w:pStyle w:val="Heading3"/>
        <w:spacing w:line="240" w:lineRule="auto" w:before="163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Бинарные выходы с открытым коллектором" w:id="379"/>
      <w:bookmarkEnd w:id="379"/>
      <w:r>
        <w:rPr>
          <w:b w:val="0"/>
        </w:rPr>
      </w:r>
      <w:r>
        <w:rPr>
          <w:rFonts w:ascii="Arial" w:hAnsi="Arial"/>
          <w:spacing w:val="-1"/>
        </w:rPr>
        <w:t>Бинарные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выходы </w:t>
      </w:r>
      <w:r>
        <w:rPr>
          <w:rFonts w:ascii="Arial" w:hAnsi="Arial"/>
        </w:rPr>
        <w:t>с </w:t>
      </w:r>
      <w:r>
        <w:rPr>
          <w:rFonts w:ascii="Arial" w:hAnsi="Arial"/>
          <w:spacing w:val="-1"/>
        </w:rPr>
        <w:t>открытым </w:t>
      </w:r>
      <w:r>
        <w:rPr>
          <w:rFonts w:ascii="Arial" w:hAnsi="Arial"/>
          <w:spacing w:val="-2"/>
        </w:rPr>
        <w:t>коллектором</w:t>
      </w:r>
      <w:r>
        <w:rPr>
          <w:rFonts w:ascii="Arial" w:hAnsi="Arial"/>
          <w:b w:val="0"/>
        </w:rPr>
      </w:r>
    </w:p>
    <w:p>
      <w:pPr>
        <w:pStyle w:val="BodyText"/>
        <w:tabs>
          <w:tab w:pos="5101" w:val="left" w:leader="none"/>
        </w:tabs>
        <w:spacing w:line="240" w:lineRule="auto" w:before="57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Количество</w:t>
      </w:r>
      <w:r>
        <w:rPr>
          <w:spacing w:val="-2"/>
        </w:rPr>
        <w:t> </w:t>
      </w:r>
      <w:r>
        <w:rPr>
          <w:spacing w:val="-1"/>
        </w:rPr>
        <w:t>входов</w:t>
      </w:r>
      <w:r>
        <w:rPr>
          <w:rFonts w:ascii="Arial" w:hAnsi="Arial"/>
          <w:spacing w:val="-1"/>
        </w:rPr>
        <w:tab/>
      </w:r>
      <w:r>
        <w:rPr>
          <w:rFonts w:ascii="Arial" w:hAnsi="Arial"/>
        </w:rPr>
        <w:t>7</w:t>
      </w:r>
    </w:p>
    <w:p>
      <w:pPr>
        <w:pStyle w:val="BodyText"/>
        <w:tabs>
          <w:tab w:pos="5101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ток</w:t>
        <w:tab/>
      </w:r>
      <w:r>
        <w:rPr>
          <w:rFonts w:ascii="Arial" w:hAnsi="Arial"/>
          <w:spacing w:val="-1"/>
        </w:rPr>
        <w:t>0,5 </w:t>
      </w:r>
      <w:r>
        <w:rPr>
          <w:rFonts w:ascii="Arial" w:hAnsi="Arial"/>
        </w:rPr>
        <w:t>A</w:t>
      </w:r>
    </w:p>
    <w:p>
      <w:pPr>
        <w:pStyle w:val="BodyText"/>
        <w:tabs>
          <w:tab w:pos="5101" w:val="left" w:leader="none"/>
        </w:tabs>
        <w:spacing w:line="240" w:lineRule="auto"/>
        <w:ind w:right="0"/>
        <w:jc w:val="left"/>
      </w:pPr>
      <w:r>
        <w:rPr>
          <w:spacing w:val="-1"/>
        </w:rPr>
        <w:t>Максимальное переключающее напряжение</w:t>
        <w:tab/>
      </w:r>
      <w:r>
        <w:rPr>
          <w:rFonts w:ascii="Arial" w:hAnsi="Arial"/>
        </w:rPr>
        <w:t>36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8988" w:val="lef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83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2520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21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before="64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Аналоговые входы" w:id="380"/>
      <w:bookmarkEnd w:id="380"/>
      <w:r>
        <w:rPr/>
      </w:r>
      <w:bookmarkStart w:name="_bookmark41" w:id="381"/>
      <w:bookmarkEnd w:id="381"/>
      <w:r>
        <w:rPr/>
      </w:r>
      <w:r>
        <w:rPr>
          <w:rFonts w:ascii="Arial" w:hAnsi="Arial"/>
          <w:b/>
          <w:i/>
          <w:sz w:val="28"/>
        </w:rPr>
        <w:t>Аналоговые</w:t>
      </w:r>
      <w:r>
        <w:rPr>
          <w:rFonts w:ascii="Arial" w:hAnsi="Arial"/>
          <w:b/>
          <w:i/>
          <w:spacing w:val="-27"/>
          <w:sz w:val="28"/>
        </w:rPr>
        <w:t> </w:t>
      </w:r>
      <w:r>
        <w:rPr>
          <w:rFonts w:ascii="Arial" w:hAnsi="Arial"/>
          <w:b/>
          <w:i/>
          <w:sz w:val="28"/>
        </w:rPr>
        <w:t>входы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0" w:lineRule="auto" w:before="75"/>
        <w:ind w:right="0"/>
        <w:jc w:val="left"/>
      </w:pPr>
      <w:r>
        <w:rPr>
          <w:spacing w:val="-1"/>
        </w:rPr>
        <w:t>Электрически</w:t>
      </w:r>
      <w:r>
        <w:rPr>
          <w:spacing w:val="-2"/>
        </w:rPr>
        <w:t> </w:t>
      </w:r>
      <w:r>
        <w:rPr>
          <w:spacing w:val="-1"/>
        </w:rPr>
        <w:t>не развязанные</w:t>
      </w:r>
    </w:p>
    <w:p>
      <w:pPr>
        <w:pStyle w:val="BodyText"/>
        <w:tabs>
          <w:tab w:pos="5212" w:val="right" w:leader="none"/>
        </w:tabs>
        <w:spacing w:line="230" w:lineRule="exact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Количество</w:t>
      </w:r>
      <w:r>
        <w:rPr>
          <w:spacing w:val="-2"/>
        </w:rPr>
        <w:t> </w:t>
      </w:r>
      <w:r>
        <w:rPr>
          <w:spacing w:val="-1"/>
        </w:rPr>
        <w:t>входов</w:t>
      </w:r>
      <w:r>
        <w:rPr>
          <w:rFonts w:ascii="Arial" w:hAnsi="Arial"/>
          <w:spacing w:val="-1"/>
        </w:rPr>
        <w:tab/>
      </w:r>
      <w:r>
        <w:rPr>
          <w:rFonts w:ascii="Arial" w:hAnsi="Arial"/>
        </w:rPr>
        <w:t>3</w:t>
      </w:r>
    </w:p>
    <w:p>
      <w:pPr>
        <w:pStyle w:val="BodyText"/>
        <w:tabs>
          <w:tab w:pos="5101" w:val="left" w:leader="none"/>
        </w:tabs>
        <w:spacing w:line="230" w:lineRule="exact"/>
        <w:ind w:left="137" w:right="1155"/>
        <w:jc w:val="left"/>
      </w:pPr>
      <w:r>
        <w:rPr>
          <w:spacing w:val="-1"/>
          <w:w w:val="95"/>
        </w:rPr>
        <w:t>Разрешение</w:t>
        <w:tab/>
      </w:r>
      <w:r>
        <w:rPr>
          <w:rFonts w:ascii="Arial" w:hAnsi="Arial"/>
        </w:rPr>
        <w:t>10</w:t>
      </w:r>
      <w:r>
        <w:rPr>
          <w:rFonts w:ascii="Arial" w:hAnsi="Arial"/>
          <w:spacing w:val="-1"/>
        </w:rPr>
        <w:t> </w:t>
      </w:r>
      <w:r>
        <w:rPr/>
        <w:t>бит</w:t>
      </w:r>
    </w:p>
    <w:p>
      <w:pPr>
        <w:pStyle w:val="BodyText"/>
        <w:tabs>
          <w:tab w:pos="5101" w:val="left" w:leader="none"/>
        </w:tabs>
        <w:spacing w:line="240" w:lineRule="auto"/>
        <w:ind w:left="137" w:right="1155"/>
        <w:jc w:val="left"/>
      </w:pPr>
      <w:r>
        <w:rPr>
          <w:spacing w:val="-1"/>
        </w:rPr>
        <w:t>Диапазон </w:t>
      </w:r>
      <w:r>
        <w:rPr>
          <w:spacing w:val="-2"/>
        </w:rPr>
        <w:t>выбираемый</w:t>
      </w:r>
      <w:r>
        <w:rPr>
          <w:spacing w:val="-1"/>
        </w:rPr>
        <w:t> </w:t>
      </w:r>
      <w:r>
        <w:rPr>
          <w:spacing w:val="-2"/>
        </w:rPr>
        <w:t>перемычкой</w:t>
        <w:tab/>
      </w:r>
      <w:r>
        <w:rPr>
          <w:spacing w:val="-1"/>
        </w:rPr>
        <w:t>В</w:t>
      </w:r>
      <w:r>
        <w:rPr>
          <w:rFonts w:ascii="Arial" w:hAnsi="Arial"/>
          <w:spacing w:val="-1"/>
        </w:rPr>
        <w:t>, </w:t>
      </w:r>
      <w:r>
        <w:rPr/>
        <w:t>Ом</w:t>
      </w:r>
      <w:r>
        <w:rPr>
          <w:spacing w:val="-1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по умолчанию</w:t>
      </w:r>
      <w:r>
        <w:rPr>
          <w:rFonts w:ascii="Arial" w:hAnsi="Arial"/>
          <w:spacing w:val="-1"/>
        </w:rPr>
        <w:t>), </w:t>
      </w:r>
      <w:r>
        <w:rPr>
          <w:spacing w:val="-1"/>
        </w:rPr>
        <w:t>мА</w:t>
      </w:r>
      <w:r>
        <w:rPr/>
      </w:r>
    </w:p>
    <w:p>
      <w:pPr>
        <w:pStyle w:val="BodyText"/>
        <w:tabs>
          <w:tab w:pos="5112" w:val="left" w:leader="none"/>
        </w:tabs>
        <w:spacing w:line="230" w:lineRule="exact"/>
        <w:ind w:left="137" w:right="0"/>
        <w:jc w:val="left"/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диапазон</w:t>
      </w:r>
      <w:r>
        <w:rPr>
          <w:spacing w:val="-3"/>
        </w:rPr>
        <w:t> </w:t>
      </w:r>
      <w:r>
        <w:rPr>
          <w:spacing w:val="-1"/>
        </w:rPr>
        <w:t>сопротивления</w:t>
        <w:tab/>
      </w:r>
      <w:r>
        <w:rPr>
          <w:rFonts w:ascii="Arial" w:hAnsi="Arial"/>
          <w:spacing w:val="-1"/>
        </w:rPr>
        <w:t>2500</w:t>
      </w:r>
      <w:r>
        <w:rPr>
          <w:rFonts w:ascii="Arial" w:hAnsi="Arial"/>
        </w:rPr>
        <w:t> </w:t>
      </w:r>
      <w:r>
        <w:rPr/>
        <w:t>Ом</w:t>
      </w:r>
    </w:p>
    <w:p>
      <w:pPr>
        <w:pStyle w:val="BodyText"/>
        <w:tabs>
          <w:tab w:pos="5100" w:val="left" w:leader="none"/>
        </w:tabs>
        <w:spacing w:line="230" w:lineRule="exact"/>
        <w:ind w:left="137" w:right="0"/>
        <w:jc w:val="left"/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диапазон</w:t>
      </w:r>
      <w:r>
        <w:rPr>
          <w:spacing w:val="-3"/>
        </w:rPr>
        <w:t> </w:t>
      </w:r>
      <w:r>
        <w:rPr>
          <w:spacing w:val="-1"/>
        </w:rPr>
        <w:t>напряжения</w:t>
        <w:tab/>
      </w:r>
      <w:r>
        <w:rPr>
          <w:rFonts w:ascii="Arial" w:hAnsi="Arial"/>
          <w:spacing w:val="-1"/>
        </w:rPr>
        <w:t>2.5 </w:t>
      </w:r>
      <w:r>
        <w:rPr/>
        <w:t>В</w:t>
      </w:r>
    </w:p>
    <w:p>
      <w:pPr>
        <w:pStyle w:val="BodyText"/>
        <w:tabs>
          <w:tab w:pos="5100" w:val="left" w:leader="none"/>
        </w:tabs>
        <w:spacing w:line="240" w:lineRule="auto"/>
        <w:ind w:left="136" w:right="1155"/>
        <w:jc w:val="left"/>
      </w:pPr>
      <w:r>
        <w:rPr>
          <w:spacing w:val="-1"/>
        </w:rPr>
        <w:t>Диапазон тока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20</w:t>
      </w:r>
      <w:r>
        <w:rPr>
          <w:rFonts w:ascii="Arial" w:hAnsi="Arial" w:cs="Arial" w:eastAsia="Arial"/>
          <w:spacing w:val="-1"/>
        </w:rPr>
        <w:t> </w:t>
      </w:r>
      <w:r>
        <w:rPr/>
        <w:t>мА</w:t>
      </w:r>
    </w:p>
    <w:p>
      <w:pPr>
        <w:pStyle w:val="BodyText"/>
        <w:tabs>
          <w:tab w:pos="5100" w:val="left" w:leader="none"/>
        </w:tabs>
        <w:spacing w:line="244" w:lineRule="exact" w:before="2"/>
        <w:ind w:left="137" w:right="0"/>
        <w:jc w:val="left"/>
      </w:pPr>
      <w:r>
        <w:rPr>
          <w:spacing w:val="-1"/>
        </w:rPr>
        <w:t>Входное сопротивление</w:t>
        <w:tab/>
      </w:r>
      <w:r>
        <w:rPr>
          <w:rFonts w:ascii="Arial" w:hAnsi="Arial"/>
          <w:w w:val="110"/>
        </w:rPr>
        <w:t>180</w:t>
      </w:r>
      <w:r>
        <w:rPr>
          <w:rFonts w:ascii="Arial" w:hAnsi="Arial"/>
          <w:spacing w:val="-33"/>
          <w:w w:val="110"/>
        </w:rPr>
        <w:t> </w:t>
      </w:r>
      <w:r>
        <w:rPr>
          <w:rFonts w:ascii="Symbol" w:hAnsi="Symbol"/>
          <w:w w:val="280"/>
        </w:rPr>
        <w:t>Ω</w:t>
      </w:r>
      <w:r>
        <w:rPr>
          <w:rFonts w:ascii="Symbol" w:hAnsi="Symbol"/>
          <w:spacing w:val="-114"/>
          <w:w w:val="280"/>
        </w:rPr>
        <w:t></w:t>
      </w:r>
      <w:r>
        <w:rPr>
          <w:rFonts w:ascii="Times New Roman" w:hAnsi="Times New Roman"/>
          <w:spacing w:val="-114"/>
          <w:w w:val="280"/>
        </w:rPr>
      </w:r>
      <w:r>
        <w:rPr>
          <w:spacing w:val="-2"/>
          <w:w w:val="110"/>
        </w:rPr>
        <w:t>для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измерения</w:t>
      </w:r>
      <w:r>
        <w:rPr>
          <w:spacing w:val="-34"/>
          <w:w w:val="110"/>
        </w:rPr>
        <w:t> </w:t>
      </w:r>
      <w:r>
        <w:rPr>
          <w:w w:val="110"/>
        </w:rPr>
        <w:t>в</w:t>
      </w:r>
      <w:r>
        <w:rPr>
          <w:spacing w:val="-33"/>
          <w:w w:val="110"/>
        </w:rPr>
        <w:t> </w:t>
      </w:r>
      <w:r>
        <w:rPr>
          <w:spacing w:val="-2"/>
          <w:w w:val="110"/>
        </w:rPr>
        <w:t>мА</w:t>
      </w:r>
      <w:r>
        <w:rPr/>
      </w:r>
    </w:p>
    <w:p>
      <w:pPr>
        <w:pStyle w:val="BodyText"/>
        <w:tabs>
          <w:tab w:pos="5101" w:val="left" w:leader="none"/>
        </w:tabs>
        <w:spacing w:line="229" w:lineRule="exact"/>
        <w:ind w:right="0"/>
        <w:jc w:val="left"/>
      </w:pPr>
      <w:r>
        <w:rPr>
          <w:spacing w:val="-1"/>
        </w:rPr>
        <w:t>Входное сопротивление</w:t>
        <w:tab/>
      </w:r>
      <w:r>
        <w:rPr>
          <w:rFonts w:ascii="Arial" w:hAnsi="Arial"/>
        </w:rPr>
        <w:t>&gt;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кОм для измерения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В</w:t>
      </w:r>
    </w:p>
    <w:p>
      <w:pPr>
        <w:pStyle w:val="BodyText"/>
        <w:tabs>
          <w:tab w:pos="5101" w:val="left" w:leader="none"/>
        </w:tabs>
        <w:spacing w:line="240" w:lineRule="auto" w:before="1"/>
        <w:ind w:left="137" w:right="0"/>
        <w:jc w:val="left"/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сопротивления</w:t>
        <w:tab/>
      </w:r>
      <w:r>
        <w:rPr>
          <w:rFonts w:ascii="Symbol" w:hAnsi="Symbol" w:cs="Symbol" w:eastAsia="Symbol"/>
        </w:rPr>
        <w:t></w:t>
      </w:r>
      <w:r>
        <w:rPr>
          <w:rFonts w:ascii="Symbol" w:hAnsi="Symbol" w:cs="Symbol" w:eastAsia="Symbol"/>
          <w:spacing w:val="5"/>
        </w:rPr>
        <w:t></w:t>
      </w:r>
      <w:r>
        <w:rPr>
          <w:rFonts w:ascii="Times New Roman" w:hAnsi="Times New Roman" w:cs="Times New Roman" w:eastAsia="Times New Roman"/>
          <w:spacing w:val="5"/>
        </w:rPr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%</w:t>
      </w:r>
      <w:r>
        <w:rPr>
          <w:rFonts w:ascii="Arial" w:hAnsi="Arial" w:cs="Arial" w:eastAsia="Arial"/>
          <w:spacing w:val="-1"/>
        </w:rPr>
        <w:t> </w:t>
      </w:r>
      <w:r>
        <w:rPr>
          <w:rFonts w:ascii="Symbol" w:hAnsi="Symbol" w:cs="Symbol" w:eastAsia="Symbol"/>
        </w:rPr>
        <w:t></w:t>
      </w:r>
      <w:r>
        <w:rPr>
          <w:rFonts w:ascii="Symbol" w:hAnsi="Symbol" w:cs="Symbol" w:eastAsia="Symbol"/>
          <w:spacing w:val="5"/>
        </w:rPr>
        <w:t></w:t>
      </w:r>
      <w:r>
        <w:rPr>
          <w:rFonts w:ascii="Times New Roman" w:hAnsi="Times New Roman" w:cs="Times New Roman" w:eastAsia="Times New Roman"/>
          <w:spacing w:val="5"/>
        </w:rPr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-1"/>
        </w:rPr>
        <w:t> </w:t>
      </w:r>
      <w:r>
        <w:rPr/>
        <w:t>Ом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измеренной величины</w:t>
      </w:r>
      <w:r>
        <w:rPr/>
      </w:r>
    </w:p>
    <w:p>
      <w:pPr>
        <w:pStyle w:val="BodyText"/>
        <w:tabs>
          <w:tab w:pos="5101" w:val="left" w:leader="none"/>
        </w:tabs>
        <w:spacing w:line="245" w:lineRule="exact" w:before="1"/>
        <w:ind w:right="0"/>
        <w:jc w:val="left"/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напряжения</w:t>
        <w:tab/>
      </w:r>
      <w:r>
        <w:rPr>
          <w:rFonts w:ascii="Symbol" w:hAnsi="Symbol" w:cs="Symbol" w:eastAsia="Symbol"/>
        </w:rPr>
        <w:t></w:t>
      </w:r>
      <w:r>
        <w:rPr>
          <w:rFonts w:ascii="Symbol" w:hAnsi="Symbol" w:cs="Symbol" w:eastAsia="Symbol"/>
          <w:spacing w:val="5"/>
        </w:rPr>
        <w:t></w:t>
      </w:r>
      <w:r>
        <w:rPr>
          <w:rFonts w:ascii="Times New Roman" w:hAnsi="Times New Roman" w:cs="Times New Roman" w:eastAsia="Times New Roman"/>
          <w:spacing w:val="5"/>
        </w:rPr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%</w:t>
      </w:r>
      <w:r>
        <w:rPr>
          <w:rFonts w:ascii="Arial" w:hAnsi="Arial" w:cs="Arial" w:eastAsia="Arial"/>
          <w:spacing w:val="-1"/>
        </w:rPr>
        <w:t> </w:t>
      </w:r>
      <w:r>
        <w:rPr>
          <w:rFonts w:ascii="Symbol" w:hAnsi="Symbol" w:cs="Symbol" w:eastAsia="Symbol"/>
        </w:rPr>
        <w:t></w:t>
      </w:r>
      <w:r>
        <w:rPr>
          <w:rFonts w:ascii="Symbol" w:hAnsi="Symbol" w:cs="Symbol" w:eastAsia="Symbol"/>
          <w:spacing w:val="5"/>
        </w:rPr>
        <w:t></w:t>
      </w:r>
      <w:r>
        <w:rPr>
          <w:rFonts w:ascii="Times New Roman" w:hAnsi="Times New Roman" w:cs="Times New Roman" w:eastAsia="Times New Roman"/>
          <w:spacing w:val="5"/>
        </w:rPr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1"/>
        </w:rPr>
        <w:t> </w:t>
      </w:r>
      <w:r>
        <w:rPr/>
        <w:t>мВ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измеренной величины</w:t>
      </w:r>
      <w:r>
        <w:rPr/>
      </w:r>
    </w:p>
    <w:p>
      <w:pPr>
        <w:pStyle w:val="BodyText"/>
        <w:tabs>
          <w:tab w:pos="5101" w:val="left" w:leader="none"/>
        </w:tabs>
        <w:spacing w:line="240" w:lineRule="auto"/>
        <w:ind w:right="0"/>
        <w:jc w:val="left"/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тока</w:t>
        <w:tab/>
      </w:r>
      <w:r>
        <w:rPr>
          <w:rFonts w:ascii="Symbol" w:hAnsi="Symbol" w:cs="Symbol" w:eastAsia="Symbol"/>
        </w:rPr>
        <w:t></w:t>
      </w:r>
      <w:r>
        <w:rPr>
          <w:rFonts w:ascii="Symbol" w:hAnsi="Symbol" w:cs="Symbol" w:eastAsia="Symbol"/>
          <w:spacing w:val="5"/>
        </w:rPr>
        <w:t></w:t>
      </w:r>
      <w:r>
        <w:rPr>
          <w:rFonts w:ascii="Times New Roman" w:hAnsi="Times New Roman" w:cs="Times New Roman" w:eastAsia="Times New Roman"/>
          <w:spacing w:val="5"/>
        </w:rPr>
      </w:r>
      <w:r>
        <w:rPr>
          <w:rFonts w:ascii="Arial" w:hAnsi="Arial" w:cs="Arial" w:eastAsia="Arial"/>
          <w:spacing w:val="-1"/>
        </w:rPr>
        <w:t>2.5 </w:t>
      </w:r>
      <w:r>
        <w:rPr>
          <w:rFonts w:ascii="Arial" w:hAnsi="Arial" w:cs="Arial" w:eastAsia="Arial"/>
        </w:rPr>
        <w:t>%</w:t>
      </w:r>
      <w:r>
        <w:rPr>
          <w:rFonts w:ascii="Arial" w:hAnsi="Arial" w:cs="Arial" w:eastAsia="Arial"/>
          <w:spacing w:val="-1"/>
        </w:rPr>
        <w:t> </w:t>
      </w:r>
      <w:r>
        <w:rPr>
          <w:rFonts w:ascii="Symbol" w:hAnsi="Symbol" w:cs="Symbol" w:eastAsia="Symbol"/>
        </w:rPr>
        <w:t></w:t>
      </w:r>
      <w:r>
        <w:rPr>
          <w:rFonts w:ascii="Symbol" w:hAnsi="Symbol" w:cs="Symbol" w:eastAsia="Symbol"/>
          <w:spacing w:val="5"/>
        </w:rPr>
        <w:t></w:t>
      </w:r>
      <w:r>
        <w:rPr>
          <w:rFonts w:ascii="Times New Roman" w:hAnsi="Times New Roman" w:cs="Times New Roman" w:eastAsia="Times New Roman"/>
          <w:spacing w:val="5"/>
        </w:rPr>
      </w:r>
      <w:r>
        <w:rPr>
          <w:rFonts w:ascii="Arial" w:hAnsi="Arial" w:cs="Arial" w:eastAsia="Arial"/>
          <w:spacing w:val="-1"/>
        </w:rPr>
        <w:t>0,5 </w:t>
      </w:r>
      <w:r>
        <w:rPr/>
        <w:t>мА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измеренной </w:t>
      </w:r>
      <w:r>
        <w:rPr>
          <w:spacing w:val="-2"/>
        </w:rPr>
        <w:t>величины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0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Вход датчика оборотов" w:id="382"/>
      <w:bookmarkEnd w:id="382"/>
      <w:r>
        <w:rPr/>
      </w:r>
      <w:r>
        <w:rPr>
          <w:rFonts w:ascii="Arial" w:hAnsi="Arial"/>
          <w:b/>
          <w:i/>
          <w:spacing w:val="-1"/>
          <w:sz w:val="28"/>
        </w:rPr>
        <w:t>Вход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датчика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оборотов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tabs>
          <w:tab w:pos="4392" w:val="left" w:leader="none"/>
        </w:tabs>
        <w:spacing w:line="240" w:lineRule="auto"/>
        <w:ind w:left="4392" w:right="1659" w:hanging="4254"/>
        <w:jc w:val="left"/>
        <w:rPr>
          <w:rFonts w:ascii="Arial" w:hAnsi="Arial" w:cs="Arial" w:eastAsia="Arial"/>
        </w:rPr>
      </w:pPr>
      <w:r>
        <w:rPr>
          <w:spacing w:val="-1"/>
        </w:rPr>
        <w:t>Тип</w:t>
      </w:r>
      <w:r>
        <w:rPr>
          <w:spacing w:val="-2"/>
        </w:rPr>
        <w:t> </w:t>
      </w:r>
      <w:r>
        <w:rPr>
          <w:spacing w:val="-1"/>
        </w:rPr>
        <w:t>датчика</w:t>
        <w:tab/>
        <w:t>магнитный датчик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рекомендуется</w:t>
      </w:r>
      <w:r>
        <w:rPr>
          <w:spacing w:val="-2"/>
        </w:rPr>
        <w:t> соединение</w:t>
      </w:r>
      <w:r>
        <w:rPr>
          <w:spacing w:val="26"/>
        </w:rPr>
        <w:t> </w:t>
      </w:r>
      <w:r>
        <w:rPr>
          <w:spacing w:val="-1"/>
        </w:rPr>
        <w:t>экранированным кабелем</w:t>
      </w:r>
      <w:r>
        <w:rPr>
          <w:rFonts w:ascii="Arial" w:hAnsi="Arial"/>
          <w:spacing w:val="-1"/>
        </w:rPr>
        <w:t>)</w:t>
      </w:r>
    </w:p>
    <w:p>
      <w:pPr>
        <w:pStyle w:val="BodyText"/>
        <w:tabs>
          <w:tab w:pos="4391" w:val="left" w:leader="none"/>
        </w:tabs>
        <w:spacing w:line="240" w:lineRule="auto"/>
        <w:ind w:left="137" w:right="3588"/>
        <w:jc w:val="left"/>
        <w:rPr>
          <w:rFonts w:ascii="Arial" w:hAnsi="Arial" w:cs="Arial" w:eastAsia="Arial"/>
        </w:rPr>
      </w:pPr>
      <w:r>
        <w:rPr>
          <w:spacing w:val="-1"/>
        </w:rPr>
        <w:t>Минимальное входное напряжение</w:t>
        <w:tab/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Vpk-pk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(</w:t>
      </w:r>
      <w:r>
        <w:rPr/>
        <w:t>от</w:t>
      </w:r>
      <w:r>
        <w:rPr>
          <w:spacing w:val="-1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Гц до </w:t>
      </w:r>
      <w:r>
        <w:rPr>
          <w:rFonts w:ascii="Arial" w:hAnsi="Arial"/>
        </w:rPr>
        <w:t>4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кГц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28"/>
        </w:rPr>
        <w:t> </w:t>
      </w:r>
      <w:r>
        <w:rPr>
          <w:spacing w:val="-1"/>
        </w:rPr>
        <w:t>Максимальное входное напряжение</w:t>
        <w:tab/>
      </w:r>
      <w:r>
        <w:rPr>
          <w:rFonts w:ascii="Arial" w:hAnsi="Arial"/>
          <w:spacing w:val="-1"/>
        </w:rPr>
        <w:t>50 Veff</w:t>
      </w:r>
      <w:r>
        <w:rPr>
          <w:rFonts w:ascii="Arial" w:hAnsi="Arial"/>
        </w:rPr>
      </w:r>
    </w:p>
    <w:p>
      <w:pPr>
        <w:pStyle w:val="BodyText"/>
        <w:tabs>
          <w:tab w:pos="4391" w:val="left" w:leader="none"/>
        </w:tabs>
        <w:spacing w:line="229" w:lineRule="exact"/>
        <w:ind w:left="137" w:right="0"/>
        <w:jc w:val="left"/>
      </w:pPr>
      <w:r>
        <w:rPr>
          <w:spacing w:val="-1"/>
        </w:rPr>
        <w:t>Минимальная</w:t>
      </w:r>
      <w:r>
        <w:rPr>
          <w:spacing w:val="-2"/>
        </w:rPr>
        <w:t> </w:t>
      </w:r>
      <w:r>
        <w:rPr>
          <w:spacing w:val="-1"/>
        </w:rPr>
        <w:t>измеренная частота</w:t>
        <w:tab/>
      </w:r>
      <w:r>
        <w:rPr>
          <w:rFonts w:ascii="Arial" w:hAnsi="Arial"/>
        </w:rPr>
        <w:t>4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Гц</w:t>
      </w:r>
      <w:r>
        <w:rPr/>
      </w:r>
    </w:p>
    <w:p>
      <w:pPr>
        <w:pStyle w:val="BodyText"/>
        <w:tabs>
          <w:tab w:pos="4390" w:val="left" w:leader="none"/>
        </w:tabs>
        <w:spacing w:line="240" w:lineRule="auto"/>
        <w:ind w:left="136" w:right="1155"/>
        <w:jc w:val="left"/>
        <w:rPr>
          <w:rFonts w:ascii="Arial" w:hAnsi="Arial" w:cs="Arial" w:eastAsia="Arial"/>
        </w:rPr>
      </w:pPr>
      <w:r>
        <w:rPr>
          <w:spacing w:val="-1"/>
        </w:rPr>
        <w:t>Максимальная</w:t>
      </w:r>
      <w:r>
        <w:rPr>
          <w:spacing w:val="-2"/>
        </w:rPr>
        <w:t> </w:t>
      </w:r>
      <w:r>
        <w:rPr>
          <w:spacing w:val="-1"/>
        </w:rPr>
        <w:t>измеренная частота</w:t>
        <w:tab/>
      </w:r>
      <w:r>
        <w:rPr>
          <w:rFonts w:ascii="Arial" w:hAnsi="Arial"/>
        </w:rPr>
        <w:t>10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кГц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мин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-3"/>
        </w:rPr>
        <w:t> </w:t>
      </w:r>
      <w:r>
        <w:rPr>
          <w:spacing w:val="-1"/>
        </w:rPr>
        <w:t>входное напряжение</w:t>
      </w:r>
      <w:r>
        <w:rPr/>
        <w:t> </w:t>
      </w:r>
      <w:r>
        <w:rPr>
          <w:rFonts w:ascii="Arial" w:hAnsi="Arial"/>
          <w:spacing w:val="-2"/>
        </w:rPr>
        <w:t>6Vpk-pk)</w:t>
      </w:r>
      <w:r>
        <w:rPr>
          <w:rFonts w:ascii="Arial" w:hAnsi="Arial"/>
        </w:rPr>
      </w:r>
    </w:p>
    <w:p>
      <w:pPr>
        <w:pStyle w:val="BodyText"/>
        <w:tabs>
          <w:tab w:pos="4445" w:val="left" w:leader="none"/>
        </w:tabs>
        <w:spacing w:line="240" w:lineRule="auto"/>
        <w:ind w:left="136" w:right="0"/>
        <w:jc w:val="left"/>
        <w:rPr>
          <w:rFonts w:ascii="Arial" w:hAnsi="Arial" w:cs="Arial" w:eastAsia="Arial"/>
        </w:rPr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частоты</w:t>
        <w:tab/>
      </w:r>
      <w:r>
        <w:rPr>
          <w:rFonts w:ascii="Arial" w:hAnsi="Arial"/>
          <w:spacing w:val="-1"/>
        </w:rPr>
        <w:t>0,2 </w:t>
      </w:r>
      <w:r>
        <w:rPr>
          <w:rFonts w:ascii="Arial" w:hAnsi="Arial"/>
        </w:rPr>
        <w:t>%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2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D+ Функция" w:id="383"/>
      <w:bookmarkEnd w:id="383"/>
      <w:r>
        <w:rPr/>
      </w:r>
      <w:r>
        <w:rPr>
          <w:rFonts w:ascii="Arial" w:hAnsi="Arial"/>
          <w:b/>
          <w:i/>
          <w:spacing w:val="-1"/>
          <w:sz w:val="28"/>
        </w:rPr>
        <w:t>D+</w:t>
      </w:r>
      <w:r>
        <w:rPr>
          <w:rFonts w:ascii="Arial" w:hAnsi="Arial"/>
          <w:b/>
          <w:i/>
          <w:spacing w:val="-16"/>
          <w:sz w:val="28"/>
        </w:rPr>
        <w:t> </w:t>
      </w:r>
      <w:r>
        <w:rPr>
          <w:rFonts w:ascii="Arial" w:hAnsi="Arial"/>
          <w:b/>
          <w:i/>
          <w:sz w:val="28"/>
        </w:rPr>
        <w:t>Функция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Зарядная</w:t>
      </w:r>
      <w:r>
        <w:rPr>
          <w:spacing w:val="-2"/>
        </w:rPr>
        <w:t> </w:t>
      </w:r>
      <w:r>
        <w:rPr>
          <w:rFonts w:ascii="Arial" w:hAnsi="Arial"/>
          <w:spacing w:val="-1"/>
        </w:rPr>
        <w:t>D+</w:t>
      </w:r>
      <w:r>
        <w:rPr>
          <w:rFonts w:ascii="Arial" w:hAnsi="Arial"/>
          <w:spacing w:val="-2"/>
        </w:rPr>
        <w:t> </w:t>
      </w:r>
      <w:r>
        <w:rPr>
          <w:spacing w:val="-1"/>
        </w:rPr>
        <w:t>Функция</w:t>
      </w:r>
      <w:r>
        <w:rPr>
          <w:rFonts w:ascii="Arial" w:hAnsi="Arial"/>
          <w:spacing w:val="-1"/>
        </w:rPr>
        <w:t>:</w:t>
      </w:r>
    </w:p>
    <w:p>
      <w:pPr>
        <w:pStyle w:val="BodyText"/>
        <w:tabs>
          <w:tab w:pos="7213" w:val="left" w:leader="none"/>
        </w:tabs>
        <w:spacing w:line="240" w:lineRule="auto"/>
        <w:ind w:right="0"/>
        <w:jc w:val="left"/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выходной ток </w:t>
      </w:r>
      <w:r>
        <w:rPr>
          <w:rFonts w:ascii="Arial" w:hAnsi="Arial"/>
          <w:spacing w:val="-1"/>
        </w:rPr>
        <w:t>D+</w:t>
        <w:tab/>
        <w:t>300 </w:t>
      </w:r>
      <w:r>
        <w:rPr/>
        <w:t>мА</w:t>
      </w:r>
    </w:p>
    <w:p>
      <w:pPr>
        <w:pStyle w:val="BodyText"/>
        <w:tabs>
          <w:tab w:pos="7227" w:val="left" w:leader="none"/>
        </w:tabs>
        <w:spacing w:line="240" w:lineRule="auto"/>
        <w:ind w:right="1354"/>
        <w:jc w:val="left"/>
      </w:pPr>
      <w:r>
        <w:rPr>
          <w:spacing w:val="-1"/>
        </w:rPr>
        <w:t>Гарантированный уровень сигнала работы зарядного генератора</w:t>
        <w:tab/>
      </w:r>
      <w:r>
        <w:rPr>
          <w:rFonts w:ascii="Arial" w:hAnsi="Arial"/>
          <w:spacing w:val="-1"/>
        </w:rPr>
        <w:t>80% </w:t>
      </w:r>
      <w:r>
        <w:rPr/>
        <w:t>от</w:t>
      </w:r>
      <w:r>
        <w:rPr>
          <w:spacing w:val="-1"/>
        </w:rPr>
        <w:t> напряжения</w:t>
      </w:r>
      <w:r>
        <w:rPr>
          <w:spacing w:val="24"/>
        </w:rPr>
        <w:t> </w:t>
      </w:r>
      <w:r>
        <w:rPr>
          <w:spacing w:val="-1"/>
        </w:rPr>
        <w:t>питания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3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*Шина CAN" w:id="384"/>
      <w:bookmarkEnd w:id="384"/>
      <w:r>
        <w:rPr/>
      </w:r>
      <w:r>
        <w:rPr>
          <w:rFonts w:ascii="Arial" w:hAnsi="Arial"/>
          <w:b/>
          <w:i/>
          <w:sz w:val="28"/>
        </w:rPr>
        <w:t>*</w:t>
      </w:r>
      <w:r>
        <w:rPr>
          <w:rFonts w:ascii="Arial" w:hAnsi="Arial"/>
          <w:b/>
          <w:i/>
          <w:sz w:val="28"/>
        </w:rPr>
        <w:t>Шина</w:t>
      </w:r>
      <w:r>
        <w:rPr>
          <w:rFonts w:ascii="Arial" w:hAnsi="Arial"/>
          <w:b/>
          <w:i/>
          <w:spacing w:val="-15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CAN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Гальванически развязанная</w:t>
      </w:r>
    </w:p>
    <w:p>
      <w:pPr>
        <w:pStyle w:val="BodyText"/>
        <w:tabs>
          <w:tab w:pos="5810" w:val="left" w:leader="none"/>
        </w:tabs>
        <w:spacing w:line="230" w:lineRule="exact"/>
        <w:ind w:right="0"/>
        <w:jc w:val="left"/>
      </w:pPr>
      <w:r>
        <w:rPr>
          <w:spacing w:val="-1"/>
        </w:rPr>
        <w:t>Максимальная</w:t>
      </w:r>
      <w:r>
        <w:rPr>
          <w:spacing w:val="-2"/>
        </w:rPr>
        <w:t> </w:t>
      </w:r>
      <w:r>
        <w:rPr>
          <w:spacing w:val="-1"/>
        </w:rPr>
        <w:t>длинна шины </w:t>
      </w:r>
      <w:r>
        <w:rPr>
          <w:rFonts w:ascii="Arial" w:hAnsi="Arial"/>
          <w:spacing w:val="-1"/>
        </w:rPr>
        <w:t>CAN</w:t>
        <w:tab/>
        <w:t>200</w:t>
      </w:r>
      <w:r>
        <w:rPr>
          <w:rFonts w:ascii="Arial" w:hAnsi="Arial"/>
        </w:rPr>
        <w:t> </w:t>
      </w:r>
      <w:r>
        <w:rPr/>
        <w:t>м</w:t>
      </w:r>
    </w:p>
    <w:p>
      <w:pPr>
        <w:pStyle w:val="BodyText"/>
        <w:tabs>
          <w:tab w:pos="5810" w:val="left" w:leader="none"/>
        </w:tabs>
        <w:spacing w:line="230" w:lineRule="exact"/>
        <w:ind w:left="137" w:right="0"/>
        <w:jc w:val="left"/>
      </w:pPr>
      <w:r>
        <w:rPr>
          <w:spacing w:val="-1"/>
        </w:rPr>
        <w:t>Скорость</w:t>
        <w:tab/>
      </w:r>
      <w:r>
        <w:rPr>
          <w:rFonts w:ascii="Arial" w:hAnsi="Arial"/>
        </w:rPr>
        <w:t>250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кБит</w:t>
      </w:r>
      <w:r>
        <w:rPr/>
      </w:r>
    </w:p>
    <w:p>
      <w:pPr>
        <w:pStyle w:val="BodyText"/>
        <w:tabs>
          <w:tab w:pos="5810" w:val="left" w:leader="none"/>
        </w:tabs>
        <w:spacing w:line="240" w:lineRule="auto"/>
        <w:ind w:left="137" w:right="0"/>
        <w:jc w:val="left"/>
      </w:pPr>
      <w:r>
        <w:rPr>
          <w:spacing w:val="-1"/>
        </w:rPr>
        <w:t>Номинальное</w:t>
      </w:r>
      <w:r>
        <w:rPr/>
        <w:t> </w:t>
      </w:r>
      <w:r>
        <w:rPr>
          <w:spacing w:val="-1"/>
        </w:rPr>
        <w:t>сопротивление</w:t>
        <w:tab/>
      </w:r>
      <w:r>
        <w:rPr>
          <w:rFonts w:ascii="Arial" w:hAnsi="Arial"/>
          <w:spacing w:val="-1"/>
        </w:rPr>
        <w:t>120</w:t>
      </w:r>
      <w:r>
        <w:rPr>
          <w:spacing w:val="-1"/>
        </w:rPr>
        <w:t>Ом</w:t>
      </w:r>
      <w:r>
        <w:rPr/>
      </w:r>
    </w:p>
    <w:p>
      <w:pPr>
        <w:pStyle w:val="BodyText"/>
        <w:tabs>
          <w:tab w:pos="5821" w:val="lef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Тип</w:t>
      </w:r>
      <w:r>
        <w:rPr>
          <w:spacing w:val="-2"/>
        </w:rPr>
        <w:t> </w:t>
      </w:r>
      <w:r>
        <w:rPr>
          <w:spacing w:val="-1"/>
        </w:rPr>
        <w:t>кабеля</w:t>
        <w:tab/>
        <w:t>витая пара </w:t>
      </w:r>
      <w:r>
        <w:rPr>
          <w:rFonts w:ascii="Arial" w:hAnsi="Arial"/>
        </w:rPr>
        <w:t>(</w:t>
      </w:r>
      <w:r>
        <w:rPr/>
        <w:t>в</w:t>
      </w:r>
      <w:r>
        <w:rPr>
          <w:spacing w:val="-1"/>
        </w:rPr>
        <w:t> экране</w:t>
      </w:r>
      <w:r>
        <w:rPr>
          <w:rFonts w:ascii="Arial" w:hAnsi="Arial"/>
          <w:spacing w:val="-1"/>
        </w:rPr>
        <w:t>)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6" w:right="1315"/>
        <w:jc w:val="left"/>
        <w:rPr>
          <w:rFonts w:ascii="Arial" w:hAnsi="Arial" w:cs="Arial" w:eastAsia="Arial"/>
        </w:rPr>
      </w:pPr>
      <w:r>
        <w:rPr>
          <w:spacing w:val="-1"/>
        </w:rPr>
        <w:t>Следующие динамические</w:t>
      </w:r>
      <w:r>
        <w:rPr/>
        <w:t> </w:t>
      </w:r>
      <w:r>
        <w:rPr>
          <w:spacing w:val="-1"/>
        </w:rPr>
        <w:t>параметры</w:t>
      </w:r>
      <w:r>
        <w:rPr>
          <w:spacing w:val="-2"/>
        </w:rPr>
        <w:t> </w:t>
      </w:r>
      <w:r>
        <w:rPr>
          <w:spacing w:val="-1"/>
        </w:rPr>
        <w:t>кабеля важны при</w:t>
      </w:r>
      <w:r>
        <w:rPr>
          <w:spacing w:val="-2"/>
        </w:rPr>
        <w:t> </w:t>
      </w:r>
      <w:r>
        <w:rPr>
          <w:spacing w:val="-1"/>
        </w:rPr>
        <w:t>максимальной</w:t>
      </w:r>
      <w:r>
        <w:rPr>
          <w:spacing w:val="-2"/>
        </w:rPr>
        <w:t> </w:t>
      </w:r>
      <w:r>
        <w:rPr>
          <w:spacing w:val="-1"/>
        </w:rPr>
        <w:t>длине </w:t>
      </w:r>
      <w:r>
        <w:rPr/>
        <w:t>в </w:t>
      </w:r>
      <w:r>
        <w:rPr>
          <w:rFonts w:ascii="Arial" w:hAnsi="Arial"/>
          <w:spacing w:val="-1"/>
        </w:rPr>
        <w:t>200</w:t>
      </w:r>
      <w:r>
        <w:rPr>
          <w:rFonts w:ascii="Arial" w:hAnsi="Arial"/>
        </w:rPr>
        <w:t> </w:t>
      </w:r>
      <w:r>
        <w:rPr/>
        <w:t>м</w:t>
      </w:r>
      <w:r>
        <w:rPr>
          <w:spacing w:val="-1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подключении </w:t>
      </w:r>
      <w:r>
        <w:rPr>
          <w:rFonts w:ascii="Arial" w:hAnsi="Arial"/>
          <w:spacing w:val="-1"/>
        </w:rPr>
        <w:t>32 </w:t>
      </w:r>
      <w:r>
        <w:rPr>
          <w:spacing w:val="-1"/>
        </w:rPr>
        <w:t>модулей </w:t>
      </w:r>
      <w:r>
        <w:rPr>
          <w:rFonts w:ascii="Arial" w:hAnsi="Arial"/>
          <w:spacing w:val="-1"/>
        </w:rPr>
        <w:t>iS-COM:</w:t>
      </w:r>
      <w:r>
        <w:rPr>
          <w:rFonts w:ascii="Arial" w:hAnsi="Arial"/>
        </w:rPr>
      </w:r>
    </w:p>
    <w:p>
      <w:pPr>
        <w:pStyle w:val="BodyText"/>
        <w:tabs>
          <w:tab w:pos="5809" w:val="left" w:leader="none"/>
        </w:tabs>
        <w:spacing w:line="213" w:lineRule="exact"/>
        <w:ind w:left="136" w:right="0"/>
        <w:jc w:val="left"/>
        <w:rPr>
          <w:rFonts w:ascii="Arial" w:hAnsi="Arial" w:cs="Arial" w:eastAsia="Arial"/>
        </w:rPr>
      </w:pPr>
      <w:r>
        <w:rPr>
          <w:spacing w:val="-1"/>
        </w:rPr>
        <w:t>Номинальная скорость </w:t>
      </w:r>
      <w:r>
        <w:rPr>
          <w:spacing w:val="-2"/>
        </w:rPr>
        <w:t>распространения</w:t>
        <w:tab/>
      </w:r>
      <w:r>
        <w:rPr>
          <w:spacing w:val="-1"/>
        </w:rPr>
        <w:t>Мин</w:t>
      </w:r>
      <w:r>
        <w:rPr>
          <w:rFonts w:ascii="Arial" w:hAnsi="Arial"/>
          <w:spacing w:val="-1"/>
        </w:rPr>
        <w:t>. 75% </w:t>
      </w:r>
      <w:r>
        <w:rPr>
          <w:rFonts w:ascii="Arial" w:hAnsi="Arial"/>
        </w:rPr>
        <w:t>(</w:t>
      </w:r>
      <w:r>
        <w:rPr/>
        <w:t>макс</w:t>
      </w:r>
      <w:r>
        <w:rPr>
          <w:rFonts w:ascii="Arial" w:hAnsi="Arial"/>
        </w:rPr>
        <w:t>.</w:t>
      </w:r>
      <w:r>
        <w:rPr>
          <w:rFonts w:ascii="Arial" w:hAnsi="Arial"/>
          <w:spacing w:val="-1"/>
        </w:rPr>
        <w:t> 4,4 </w:t>
      </w:r>
      <w:r>
        <w:rPr>
          <w:spacing w:val="-1"/>
        </w:rPr>
        <w:t>нс</w:t>
      </w:r>
      <w:r>
        <w:rPr>
          <w:rFonts w:ascii="Arial" w:hAnsi="Arial"/>
          <w:spacing w:val="-1"/>
        </w:rPr>
        <w:t>/</w:t>
      </w:r>
      <w:r>
        <w:rPr>
          <w:spacing w:val="-1"/>
        </w:rPr>
        <w:t>м</w:t>
      </w:r>
      <w:r>
        <w:rPr>
          <w:rFonts w:ascii="Arial" w:hAnsi="Arial"/>
          <w:spacing w:val="-1"/>
        </w:rPr>
        <w:t>)</w:t>
      </w:r>
    </w:p>
    <w:p>
      <w:pPr>
        <w:pStyle w:val="BodyText"/>
        <w:tabs>
          <w:tab w:pos="5808" w:val="left" w:leader="none"/>
        </w:tabs>
        <w:spacing w:line="247" w:lineRule="exact"/>
        <w:ind w:left="136" w:right="0"/>
        <w:jc w:val="left"/>
        <w:rPr>
          <w:rFonts w:ascii="Arial" w:hAnsi="Arial" w:cs="Arial" w:eastAsia="Arial"/>
          <w:sz w:val="13"/>
          <w:szCs w:val="13"/>
        </w:rPr>
      </w:pPr>
      <w:r>
        <w:rPr>
          <w:spacing w:val="-1"/>
        </w:rPr>
        <w:t>Сечение</w:t>
      </w:r>
      <w:r>
        <w:rPr/>
        <w:t> </w:t>
      </w:r>
      <w:r>
        <w:rPr>
          <w:spacing w:val="-1"/>
        </w:rPr>
        <w:t>провода</w:t>
        <w:tab/>
        <w:t>мин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0,25 </w:t>
      </w:r>
      <w:r>
        <w:rPr/>
        <w:t>мм</w:t>
      </w:r>
      <w:r>
        <w:rPr>
          <w:rFonts w:ascii="Arial" w:hAnsi="Arial"/>
          <w:position w:val="10"/>
          <w:sz w:val="13"/>
        </w:rPr>
        <w:t>2</w:t>
      </w:r>
      <w:r>
        <w:rPr>
          <w:rFonts w:ascii="Arial" w:hAnsi="Arial"/>
          <w:sz w:val="13"/>
        </w:rPr>
      </w:r>
    </w:p>
    <w:p>
      <w:pPr>
        <w:pStyle w:val="BodyText"/>
        <w:tabs>
          <w:tab w:pos="5810" w:val="left" w:leader="none"/>
        </w:tabs>
        <w:spacing w:line="240" w:lineRule="auto"/>
        <w:ind w:right="0"/>
        <w:jc w:val="left"/>
      </w:pPr>
      <w:r>
        <w:rPr>
          <w:spacing w:val="-1"/>
        </w:rPr>
        <w:t>Максимальное затухание</w:t>
      </w:r>
      <w:r>
        <w:rPr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при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МГц</w:t>
      </w:r>
      <w:r>
        <w:rPr>
          <w:rFonts w:ascii="Arial" w:hAnsi="Arial"/>
          <w:spacing w:val="-1"/>
        </w:rPr>
        <w:t>)</w:t>
        <w:tab/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дБ</w:t>
      </w:r>
      <w:r>
        <w:rPr/>
        <w:t> </w:t>
      </w:r>
      <w:r>
        <w:rPr>
          <w:rFonts w:ascii="Arial" w:hAnsi="Arial"/>
        </w:rPr>
        <w:t>/</w:t>
      </w:r>
      <w:r>
        <w:rPr>
          <w:rFonts w:ascii="Arial" w:hAnsi="Arial"/>
          <w:spacing w:val="-1"/>
        </w:rPr>
        <w:t> 100 </w:t>
      </w:r>
      <w:r>
        <w:rPr/>
        <w:t>м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1315"/>
        <w:jc w:val="left"/>
        <w:rPr>
          <w:rFonts w:ascii="Arial" w:hAnsi="Arial" w:cs="Arial" w:eastAsia="Arial"/>
        </w:rPr>
      </w:pPr>
      <w:r>
        <w:rPr>
          <w:spacing w:val="-1"/>
        </w:rPr>
        <w:t>Рекомендованные кабели компанией </w:t>
      </w:r>
      <w:r>
        <w:rPr>
          <w:rFonts w:ascii="Arial" w:hAnsi="Arial"/>
          <w:spacing w:val="-1"/>
        </w:rPr>
        <w:t>Industrial </w:t>
      </w:r>
      <w:r>
        <w:rPr>
          <w:rFonts w:ascii="Arial" w:hAnsi="Arial"/>
        </w:rPr>
        <w:t>Automation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&amp;</w:t>
      </w:r>
      <w:r>
        <w:rPr>
          <w:rFonts w:ascii="Arial" w:hAnsi="Arial"/>
          <w:spacing w:val="-1"/>
        </w:rPr>
        <w:t> Process Control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Промышленная</w:t>
      </w:r>
      <w:r>
        <w:rPr>
          <w:spacing w:val="30"/>
        </w:rPr>
        <w:t> </w:t>
      </w:r>
      <w:r>
        <w:rPr>
          <w:spacing w:val="-1"/>
        </w:rPr>
        <w:t>автоматика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Управление</w:t>
      </w:r>
      <w:r>
        <w:rPr/>
        <w:t> </w:t>
      </w:r>
      <w:r>
        <w:rPr>
          <w:spacing w:val="-1"/>
        </w:rPr>
        <w:t>процессами</w:t>
      </w:r>
      <w:r>
        <w:rPr>
          <w:rFonts w:ascii="Arial" w:hAnsi="Arial"/>
          <w:spacing w:val="-1"/>
        </w:rPr>
        <w:t>):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BELDEN (see</w:t>
      </w:r>
      <w:r>
        <w:rPr>
          <w:rFonts w:ascii="Arial"/>
          <w:spacing w:val="54"/>
        </w:rPr>
        <w:t> </w:t>
      </w:r>
      <w:r>
        <w:rPr>
          <w:rFonts w:ascii="Arial"/>
          <w:color w:val="0070C0"/>
          <w:spacing w:val="54"/>
        </w:rPr>
      </w:r>
      <w:hyperlink r:id="rId168">
        <w:r>
          <w:rPr>
            <w:rFonts w:ascii="Arial"/>
            <w:color w:val="0070C0"/>
            <w:spacing w:val="-1"/>
            <w:u w:val="single" w:color="0070C0"/>
          </w:rPr>
          <w:t>http://www.belden.com</w:t>
        </w:r>
        <w:r>
          <w:rPr>
            <w:rFonts w:ascii="Arial"/>
            <w:color w:val="0070C0"/>
          </w:rPr>
        </w:r>
      </w:hyperlink>
      <w:r>
        <w:rPr>
          <w:rFonts w:ascii="Arial"/>
          <w:spacing w:val="-1"/>
        </w:rPr>
        <w:t>):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3082A</w:t>
      </w:r>
      <w:r>
        <w:rPr>
          <w:rFonts w:ascii="Arial"/>
        </w:rPr>
        <w:t> 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DeviceBus</w:t>
      </w:r>
      <w:r>
        <w:rPr>
          <w:rFonts w:ascii="Arial"/>
        </w:rPr>
        <w:t> </w:t>
      </w:r>
      <w:r>
        <w:rPr>
          <w:rFonts w:ascii="Arial"/>
          <w:spacing w:val="-1"/>
        </w:rPr>
        <w:t>for Allen-Bradley DeviceNet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3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3083A</w:t>
      </w:r>
      <w:r>
        <w:rPr>
          <w:rFonts w:ascii="Arial"/>
        </w:rPr>
        <w:t> 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DeviceBus</w:t>
      </w:r>
      <w:r>
        <w:rPr>
          <w:rFonts w:ascii="Arial"/>
        </w:rPr>
        <w:t> </w:t>
      </w:r>
      <w:r>
        <w:rPr>
          <w:rFonts w:ascii="Arial"/>
          <w:spacing w:val="-1"/>
        </w:rPr>
        <w:t>for Allen-Bradley DeviceNet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3086A</w:t>
      </w:r>
      <w:r>
        <w:rPr>
          <w:rFonts w:ascii="Arial"/>
        </w:rPr>
        <w:t> 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DeviceBus</w:t>
      </w:r>
      <w:r>
        <w:rPr>
          <w:rFonts w:ascii="Arial"/>
        </w:rPr>
        <w:t> </w:t>
      </w:r>
      <w:r>
        <w:rPr>
          <w:rFonts w:ascii="Arial"/>
          <w:spacing w:val="-1"/>
        </w:rPr>
        <w:t>for Honeywell</w:t>
      </w:r>
      <w:r>
        <w:rPr>
          <w:rFonts w:ascii="Arial"/>
          <w:spacing w:val="-2"/>
        </w:rPr>
        <w:t> </w:t>
      </w:r>
      <w:r>
        <w:rPr>
          <w:rFonts w:ascii="Arial"/>
        </w:rPr>
        <w:t>SDS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8988" w:val="left" w:leader="none"/>
        </w:tabs>
        <w:spacing w:line="264" w:lineRule="exact" w:before="127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84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2616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21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63" w:after="0"/>
        <w:ind w:left="858" w:right="0" w:hanging="360"/>
        <w:jc w:val="left"/>
        <w:rPr>
          <w:rFonts w:ascii="Arial" w:hAnsi="Arial" w:cs="Arial" w:eastAsia="Arial"/>
        </w:rPr>
      </w:pPr>
      <w:bookmarkStart w:name="_bookmark42" w:id="385"/>
      <w:bookmarkEnd w:id="385"/>
      <w:r>
        <w:rPr/>
      </w:r>
      <w:bookmarkStart w:name="_bookmark42" w:id="386"/>
      <w:bookmarkEnd w:id="386"/>
      <w:r>
        <w:rPr>
          <w:rFonts w:ascii="Arial"/>
          <w:spacing w:val="-1"/>
        </w:rPr>
        <w:t>3087</w:t>
      </w:r>
      <w:r>
        <w:rPr>
          <w:rFonts w:ascii="Arial"/>
          <w:spacing w:val="-1"/>
        </w:rPr>
        <w:t>A</w:t>
      </w:r>
      <w:r>
        <w:rPr>
          <w:rFonts w:ascii="Arial"/>
        </w:rPr>
        <w:t> 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DeviceBus</w:t>
      </w:r>
      <w:r>
        <w:rPr>
          <w:rFonts w:ascii="Arial"/>
        </w:rPr>
        <w:t> </w:t>
      </w:r>
      <w:r>
        <w:rPr>
          <w:rFonts w:ascii="Arial"/>
          <w:spacing w:val="-1"/>
        </w:rPr>
        <w:t>for Honeywell</w:t>
      </w:r>
      <w:r>
        <w:rPr>
          <w:rFonts w:ascii="Arial"/>
          <w:spacing w:val="-2"/>
        </w:rPr>
        <w:t> </w:t>
      </w:r>
      <w:r>
        <w:rPr>
          <w:rFonts w:ascii="Arial"/>
        </w:rPr>
        <w:t>SDS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3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3084A</w:t>
      </w:r>
      <w:r>
        <w:rPr>
          <w:rFonts w:ascii="Arial"/>
        </w:rPr>
        <w:t> 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DeviceBus</w:t>
      </w:r>
      <w:r>
        <w:rPr>
          <w:rFonts w:ascii="Arial"/>
        </w:rPr>
        <w:t> </w:t>
      </w:r>
      <w:r>
        <w:rPr>
          <w:rFonts w:ascii="Arial"/>
          <w:spacing w:val="-1"/>
        </w:rPr>
        <w:t>for Allen-Bradley DeviceNet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3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3085A</w:t>
      </w:r>
      <w:r>
        <w:rPr>
          <w:rFonts w:ascii="Arial"/>
        </w:rPr>
        <w:t> 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DeviceBus</w:t>
      </w:r>
      <w:r>
        <w:rPr>
          <w:rFonts w:ascii="Arial"/>
        </w:rPr>
        <w:t> </w:t>
      </w:r>
      <w:r>
        <w:rPr>
          <w:rFonts w:ascii="Arial"/>
          <w:spacing w:val="-1"/>
        </w:rPr>
        <w:t>for Allen-Bradley DeviceNet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3105A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Paired EIA Industrial RS485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cable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LAPP CABLE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Unitronic BUS DeviceNet Trunk </w:t>
      </w:r>
      <w:r>
        <w:rPr>
          <w:rFonts w:ascii="Arial"/>
        </w:rPr>
        <w:t>Cable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Unitronic BUS DeviceNet Drop Cable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Unitronic BUS </w:t>
      </w:r>
      <w:r>
        <w:rPr>
          <w:rFonts w:ascii="Arial"/>
        </w:rPr>
        <w:t>CAN</w:t>
      </w:r>
    </w:p>
    <w:p>
      <w:pPr>
        <w:pStyle w:val="BodyText"/>
        <w:numPr>
          <w:ilvl w:val="1"/>
          <w:numId w:val="10"/>
        </w:numPr>
        <w:tabs>
          <w:tab w:pos="859" w:val="left" w:leader="none"/>
        </w:tabs>
        <w:spacing w:line="244" w:lineRule="exact" w:before="0" w:after="0"/>
        <w:ind w:left="85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Unitronic-FD</w:t>
      </w:r>
      <w:r>
        <w:rPr>
          <w:rFonts w:ascii="Arial"/>
        </w:rPr>
        <w:t> </w:t>
      </w:r>
      <w:r>
        <w:rPr>
          <w:rFonts w:ascii="Arial"/>
          <w:spacing w:val="-1"/>
        </w:rPr>
        <w:t>BUS </w:t>
      </w:r>
      <w:r>
        <w:rPr>
          <w:rFonts w:ascii="Arial"/>
        </w:rPr>
        <w:t>P</w:t>
      </w:r>
      <w:r>
        <w:rPr>
          <w:rFonts w:ascii="Arial"/>
          <w:spacing w:val="-1"/>
        </w:rPr>
        <w:t> CAN UL/CSA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2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Интерфейс IL-NT RS232 (опциональная плат" w:id="387"/>
      <w:bookmarkEnd w:id="387"/>
      <w:r>
        <w:rPr/>
      </w:r>
      <w:r>
        <w:rPr>
          <w:rFonts w:ascii="Arial" w:hAnsi="Arial"/>
          <w:b/>
          <w:i/>
          <w:sz w:val="28"/>
        </w:rPr>
        <w:t>Интерфейс</w:t>
      </w:r>
      <w:r>
        <w:rPr>
          <w:rFonts w:ascii="Arial" w:hAnsi="Arial"/>
          <w:b/>
          <w:i/>
          <w:spacing w:val="-16"/>
          <w:sz w:val="28"/>
        </w:rPr>
        <w:t> </w:t>
      </w:r>
      <w:r>
        <w:rPr>
          <w:rFonts w:ascii="Arial" w:hAnsi="Arial"/>
          <w:b/>
          <w:i/>
          <w:sz w:val="28"/>
        </w:rPr>
        <w:t>IL-NT</w:t>
      </w:r>
      <w:r>
        <w:rPr>
          <w:rFonts w:ascii="Arial" w:hAnsi="Arial"/>
          <w:b/>
          <w:i/>
          <w:spacing w:val="-15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RS232</w:t>
      </w:r>
      <w:r>
        <w:rPr>
          <w:rFonts w:ascii="Arial" w:hAnsi="Arial"/>
          <w:b/>
          <w:i/>
          <w:spacing w:val="-16"/>
          <w:sz w:val="28"/>
        </w:rPr>
        <w:t> </w:t>
      </w:r>
      <w:r>
        <w:rPr>
          <w:rFonts w:ascii="Arial" w:hAnsi="Arial"/>
          <w:b/>
          <w:i/>
          <w:sz w:val="28"/>
        </w:rPr>
        <w:t>(</w:t>
      </w:r>
      <w:r>
        <w:rPr>
          <w:rFonts w:ascii="Arial" w:hAnsi="Arial"/>
          <w:b/>
          <w:i/>
          <w:sz w:val="28"/>
        </w:rPr>
        <w:t>опциональная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плата</w:t>
      </w:r>
      <w:r>
        <w:rPr>
          <w:rFonts w:ascii="Arial" w:hAnsi="Arial"/>
          <w:b/>
          <w:i/>
          <w:sz w:val="28"/>
        </w:rPr>
        <w:t>)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Вставляется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порт</w:t>
      </w:r>
      <w:r>
        <w:rPr>
          <w:spacing w:val="-2"/>
        </w:rPr>
        <w:t> </w:t>
      </w:r>
      <w:r>
        <w:rPr>
          <w:spacing w:val="-1"/>
        </w:rPr>
        <w:t>модуля связи контроллера</w:t>
      </w:r>
      <w:r>
        <w:rPr/>
        <w:t> </w:t>
      </w:r>
      <w:r>
        <w:rPr>
          <w:rFonts w:ascii="Arial" w:hAnsi="Arial"/>
          <w:spacing w:val="-1"/>
        </w:rPr>
        <w:t>IL-NT.</w:t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tabs>
          <w:tab w:pos="5810" w:val="left" w:leader="none"/>
        </w:tabs>
        <w:spacing w:line="240" w:lineRule="auto" w:before="75"/>
        <w:ind w:right="0"/>
        <w:jc w:val="left"/>
      </w:pPr>
      <w:r>
        <w:rPr>
          <w:spacing w:val="-1"/>
        </w:rPr>
        <w:t>Максимальная</w:t>
      </w:r>
      <w:r>
        <w:rPr>
          <w:spacing w:val="-2"/>
        </w:rPr>
        <w:t> </w:t>
      </w:r>
      <w:r>
        <w:rPr>
          <w:spacing w:val="-1"/>
        </w:rPr>
        <w:t>дистанция</w:t>
        <w:tab/>
      </w:r>
      <w:r>
        <w:rPr>
          <w:rFonts w:ascii="Arial" w:hAnsi="Arial"/>
        </w:rPr>
        <w:t>10</w:t>
      </w:r>
      <w:r>
        <w:rPr>
          <w:rFonts w:ascii="Arial" w:hAnsi="Arial"/>
          <w:spacing w:val="-1"/>
        </w:rPr>
        <w:t> </w:t>
      </w:r>
      <w:r>
        <w:rPr/>
        <w:t>м</w:t>
      </w:r>
    </w:p>
    <w:p>
      <w:pPr>
        <w:pStyle w:val="BodyText"/>
        <w:tabs>
          <w:tab w:pos="5810" w:val="left" w:leader="none"/>
        </w:tabs>
        <w:spacing w:line="240" w:lineRule="auto"/>
        <w:ind w:left="137" w:right="1479"/>
        <w:jc w:val="left"/>
        <w:rPr>
          <w:rFonts w:ascii="Arial" w:hAnsi="Arial" w:cs="Arial" w:eastAsia="Arial"/>
        </w:rPr>
      </w:pPr>
      <w:r>
        <w:rPr>
          <w:spacing w:val="-1"/>
        </w:rPr>
        <w:t>Максимальная</w:t>
      </w:r>
      <w:r>
        <w:rPr>
          <w:spacing w:val="-2"/>
        </w:rPr>
        <w:t> </w:t>
      </w:r>
      <w:r>
        <w:rPr>
          <w:spacing w:val="-1"/>
        </w:rPr>
        <w:t>скорость</w:t>
        <w:tab/>
        <w:t>До </w:t>
      </w:r>
      <w:r>
        <w:rPr>
          <w:rFonts w:ascii="Arial" w:hAnsi="Arial"/>
          <w:spacing w:val="-1"/>
        </w:rPr>
        <w:t>57,6 </w:t>
      </w:r>
      <w:r>
        <w:rPr>
          <w:spacing w:val="-1"/>
        </w:rPr>
        <w:t>кБит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Непосредственное</w:t>
      </w:r>
      <w:r>
        <w:rPr>
          <w:spacing w:val="59"/>
        </w:rPr>
        <w:t> </w:t>
      </w:r>
      <w:r>
        <w:rPr>
          <w:spacing w:val="-1"/>
        </w:rPr>
        <w:t>подключение</w:t>
      </w:r>
      <w:r>
        <w:rPr>
          <w:rFonts w:ascii="Arial" w:hAnsi="Arial"/>
          <w:spacing w:val="-1"/>
        </w:rPr>
        <w:t>), 38,4 </w:t>
      </w:r>
      <w:r>
        <w:rPr>
          <w:spacing w:val="-1"/>
        </w:rPr>
        <w:t>кБит</w:t>
      </w:r>
      <w:r>
        <w:rPr>
          <w:spacing w:val="-3"/>
        </w:rPr>
        <w:t> </w:t>
      </w:r>
      <w:r>
        <w:rPr>
          <w:spacing w:val="-1"/>
        </w:rPr>
        <w:t>Аналоговый</w:t>
      </w:r>
      <w:r>
        <w:rPr>
          <w:spacing w:val="-2"/>
        </w:rPr>
        <w:t> </w:t>
      </w:r>
      <w:r>
        <w:rPr>
          <w:spacing w:val="-1"/>
        </w:rPr>
        <w:t>модем</w:t>
      </w:r>
      <w:r>
        <w:rPr>
          <w:rFonts w:ascii="Arial" w:hAnsi="Arial"/>
          <w:spacing w:val="-1"/>
        </w:rPr>
        <w:t>, 9,6 </w:t>
      </w:r>
      <w:r>
        <w:rPr>
          <w:spacing w:val="-1"/>
        </w:rPr>
        <w:t>кБит</w:t>
      </w:r>
      <w:r>
        <w:rPr>
          <w:spacing w:val="-2"/>
        </w:rPr>
        <w:t> </w:t>
      </w:r>
      <w:r>
        <w:rPr>
          <w:spacing w:val="-1"/>
        </w:rPr>
        <w:t>Цифровой</w:t>
      </w:r>
      <w:r>
        <w:rPr>
          <w:spacing w:val="-2"/>
        </w:rPr>
        <w:t> </w:t>
      </w:r>
      <w:r>
        <w:rPr>
          <w:spacing w:val="-1"/>
        </w:rPr>
        <w:t>модем</w:t>
      </w:r>
      <w:r>
        <w:rPr>
          <w:rFonts w:ascii="Arial" w:hAnsi="Arial"/>
          <w:spacing w:val="-1"/>
        </w:rPr>
        <w:t>, 57,6 </w:t>
      </w:r>
      <w:r>
        <w:rPr>
          <w:spacing w:val="-1"/>
        </w:rPr>
        <w:t>кБит </w:t>
      </w:r>
      <w:r>
        <w:rPr>
          <w:rFonts w:ascii="Arial" w:hAnsi="Arial"/>
          <w:spacing w:val="-1"/>
        </w:rPr>
        <w:t>(MODBUS).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Рекомендованный внешний конвертор</w:t>
      </w:r>
      <w:r>
        <w:rPr>
          <w:rFonts w:ascii="Arial" w:hAnsi="Arial"/>
          <w:spacing w:val="-1"/>
        </w:rPr>
        <w:t>:</w:t>
      </w:r>
    </w:p>
    <w:p>
      <w:pPr>
        <w:pStyle w:val="BodyText"/>
        <w:spacing w:line="240" w:lineRule="auto"/>
        <w:ind w:left="136" w:right="131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ADVANTECH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ADAM 4520: RS232 </w:t>
      </w:r>
      <w:r>
        <w:rPr/>
        <w:t>в </w:t>
      </w:r>
      <w:r>
        <w:rPr>
          <w:rFonts w:ascii="Arial" w:hAnsi="Arial" w:cs="Arial" w:eastAsia="Arial"/>
          <w:spacing w:val="-1"/>
        </w:rPr>
        <w:t>RS422/485 </w:t>
      </w:r>
      <w:r>
        <w:rPr>
          <w:spacing w:val="-1"/>
        </w:rPr>
        <w:t>конвертер</w:t>
      </w:r>
      <w:r>
        <w:rPr>
          <w:rFonts w:ascii="Arial" w:hAnsi="Arial" w:cs="Arial" w:eastAsia="Arial"/>
          <w:spacing w:val="-1"/>
        </w:rPr>
        <w:t>, </w:t>
      </w:r>
      <w:r>
        <w:rPr>
          <w:spacing w:val="-1"/>
        </w:rPr>
        <w:t>установка</w:t>
      </w:r>
      <w:r>
        <w:rPr/>
        <w:t> </w:t>
      </w:r>
      <w:r>
        <w:rPr>
          <w:spacing w:val="-1"/>
        </w:rPr>
        <w:t>на дин</w:t>
      </w:r>
      <w:r>
        <w:rPr>
          <w:rFonts w:ascii="Arial" w:hAnsi="Arial" w:cs="Arial" w:eastAsia="Arial"/>
          <w:spacing w:val="-1"/>
        </w:rPr>
        <w:t>-</w:t>
      </w:r>
      <w:r>
        <w:rPr>
          <w:spacing w:val="-1"/>
        </w:rPr>
        <w:t>рейку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  <w:spacing w:val="30"/>
        </w:rPr>
        <w:t> </w:t>
      </w:r>
      <w:r>
        <w:rPr>
          <w:spacing w:val="-1"/>
        </w:rPr>
        <w:t>автоматический контроль </w:t>
      </w:r>
      <w:r>
        <w:rPr>
          <w:rFonts w:ascii="Arial" w:hAnsi="Arial" w:cs="Arial" w:eastAsia="Arial"/>
          <w:spacing w:val="-1"/>
        </w:rPr>
        <w:t>RS485,</w:t>
      </w:r>
      <w:r>
        <w:rPr>
          <w:rFonts w:ascii="Arial" w:hAnsi="Arial" w:cs="Arial" w:eastAsia="Arial"/>
        </w:rPr>
        <w:t> </w:t>
      </w:r>
      <w:r>
        <w:rPr>
          <w:spacing w:val="-1"/>
        </w:rPr>
        <w:t>отсутствие внешних сигналов</w:t>
      </w:r>
      <w:r>
        <w:rPr>
          <w:spacing w:val="-2"/>
        </w:rPr>
        <w:t> </w:t>
      </w:r>
      <w:r>
        <w:rPr>
          <w:spacing w:val="-1"/>
        </w:rPr>
        <w:t>управления</w:t>
      </w:r>
      <w:r>
        <w:rPr>
          <w:rFonts w:ascii="Arial" w:hAnsi="Arial" w:cs="Arial" w:eastAsia="Arial"/>
          <w:spacing w:val="-1"/>
        </w:rPr>
        <w:t>, </w:t>
      </w:r>
      <w:r>
        <w:rPr>
          <w:spacing w:val="-1"/>
        </w:rPr>
        <w:t>галавнически</w:t>
      </w:r>
      <w:r>
        <w:rPr>
          <w:spacing w:val="28"/>
        </w:rPr>
        <w:t> </w:t>
      </w:r>
      <w:r>
        <w:rPr>
          <w:spacing w:val="-1"/>
        </w:rPr>
        <w:t>изолированный</w:t>
      </w:r>
      <w:r>
        <w:rPr>
          <w:rFonts w:ascii="Arial" w:hAnsi="Arial" w:cs="Arial" w:eastAsia="Arial"/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6" w:right="0"/>
        <w:jc w:val="left"/>
        <w:rPr>
          <w:rFonts w:ascii="Arial" w:hAnsi="Arial" w:cs="Arial" w:eastAsia="Arial"/>
        </w:rPr>
      </w:pPr>
      <w:r>
        <w:rPr>
          <w:spacing w:val="-1"/>
        </w:rPr>
        <w:t>Рекомендованный внутренний конвертор</w:t>
      </w:r>
      <w:r>
        <w:rPr>
          <w:rFonts w:ascii="Arial" w:hAnsi="Arial"/>
          <w:spacing w:val="-1"/>
        </w:rPr>
        <w:t>:</w:t>
      </w:r>
    </w:p>
    <w:p>
      <w:pPr>
        <w:pStyle w:val="BodyText"/>
        <w:spacing w:line="240" w:lineRule="auto"/>
        <w:ind w:left="135" w:right="179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ADVANTECH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PCL-745B </w:t>
      </w:r>
      <w:r>
        <w:rPr>
          <w:spacing w:val="-1"/>
        </w:rPr>
        <w:t>или </w:t>
      </w:r>
      <w:r>
        <w:rPr>
          <w:rFonts w:ascii="Arial" w:hAnsi="Arial" w:cs="Arial" w:eastAsia="Arial"/>
          <w:spacing w:val="-1"/>
        </w:rPr>
        <w:t>PCL745S:</w:t>
      </w:r>
      <w:r>
        <w:rPr>
          <w:rFonts w:ascii="Arial" w:hAnsi="Arial" w:cs="Arial" w:eastAsia="Arial"/>
        </w:rPr>
        <w:t> </w:t>
      </w:r>
      <w:r>
        <w:rPr>
          <w:spacing w:val="-1"/>
        </w:rPr>
        <w:t>Сдвоенный порт</w:t>
      </w:r>
      <w:r>
        <w:rPr>
          <w:spacing w:val="-2"/>
        </w:rPr>
        <w:t> </w:t>
      </w:r>
      <w:r>
        <w:rPr>
          <w:spacing w:val="-1"/>
        </w:rPr>
        <w:t>интерфейсной платы </w:t>
      </w:r>
      <w:r>
        <w:rPr>
          <w:rFonts w:ascii="Arial" w:hAnsi="Arial" w:cs="Arial" w:eastAsia="Arial"/>
          <w:spacing w:val="-2"/>
        </w:rPr>
        <w:t>RS422/485,</w:t>
      </w:r>
      <w:r>
        <w:rPr>
          <w:rFonts w:ascii="Arial" w:hAnsi="Arial" w:cs="Arial" w:eastAsia="Arial"/>
          <w:spacing w:val="48"/>
        </w:rPr>
        <w:t> </w:t>
      </w:r>
      <w:r>
        <w:rPr>
          <w:spacing w:val="-1"/>
        </w:rPr>
        <w:t>автоматический</w:t>
      </w:r>
      <w:r>
        <w:rPr>
          <w:spacing w:val="-2"/>
        </w:rPr>
        <w:t> </w:t>
      </w:r>
      <w:r>
        <w:rPr>
          <w:spacing w:val="-1"/>
        </w:rPr>
        <w:t>контроль </w:t>
      </w:r>
      <w:r>
        <w:rPr>
          <w:rFonts w:ascii="Arial" w:hAnsi="Arial" w:cs="Arial" w:eastAsia="Arial"/>
          <w:spacing w:val="-1"/>
        </w:rPr>
        <w:t>RS485,</w:t>
      </w:r>
      <w:r>
        <w:rPr>
          <w:rFonts w:ascii="Arial" w:hAnsi="Arial" w:cs="Arial" w:eastAsia="Arial"/>
        </w:rPr>
        <w:t> </w:t>
      </w:r>
      <w:r>
        <w:rPr>
          <w:spacing w:val="-1"/>
        </w:rPr>
        <w:t>отсутствие внешних сигналов</w:t>
      </w:r>
      <w:r>
        <w:rPr>
          <w:spacing w:val="-2"/>
        </w:rPr>
        <w:t> </w:t>
      </w:r>
      <w:r>
        <w:rPr>
          <w:spacing w:val="-1"/>
        </w:rPr>
        <w:t>управления</w:t>
      </w:r>
      <w:r>
        <w:rPr>
          <w:rFonts w:ascii="Arial" w:hAnsi="Arial" w:cs="Arial" w:eastAsia="Arial"/>
          <w:spacing w:val="-1"/>
        </w:rPr>
        <w:t>, </w:t>
      </w:r>
      <w:r>
        <w:rPr>
          <w:spacing w:val="-1"/>
        </w:rPr>
        <w:t>галавнически</w:t>
      </w:r>
      <w:r>
        <w:rPr>
          <w:spacing w:val="28"/>
        </w:rPr>
        <w:t> </w:t>
      </w:r>
      <w:r>
        <w:rPr>
          <w:spacing w:val="-1"/>
        </w:rPr>
        <w:t>изолированный</w:t>
      </w:r>
      <w:r>
        <w:rPr>
          <w:rFonts w:ascii="Arial" w:hAnsi="Arial" w:cs="Arial" w:eastAsia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4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Интерфейс IL-NT S-USB (опциональная плат" w:id="388"/>
      <w:bookmarkEnd w:id="388"/>
      <w:r>
        <w:rPr/>
      </w:r>
      <w:r>
        <w:rPr>
          <w:rFonts w:ascii="Arial" w:hAnsi="Arial"/>
          <w:b/>
          <w:i/>
          <w:sz w:val="28"/>
        </w:rPr>
        <w:t>Интерфейс</w:t>
      </w:r>
      <w:r>
        <w:rPr>
          <w:rFonts w:ascii="Arial" w:hAnsi="Arial"/>
          <w:b/>
          <w:i/>
          <w:spacing w:val="-16"/>
          <w:sz w:val="28"/>
        </w:rPr>
        <w:t> </w:t>
      </w:r>
      <w:r>
        <w:rPr>
          <w:rFonts w:ascii="Arial" w:hAnsi="Arial"/>
          <w:b/>
          <w:i/>
          <w:sz w:val="28"/>
        </w:rPr>
        <w:t>IL-NT</w:t>
      </w:r>
      <w:r>
        <w:rPr>
          <w:rFonts w:ascii="Arial" w:hAnsi="Arial"/>
          <w:b/>
          <w:i/>
          <w:spacing w:val="-16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S-USB</w:t>
      </w:r>
      <w:r>
        <w:rPr>
          <w:rFonts w:ascii="Arial" w:hAnsi="Arial"/>
          <w:b/>
          <w:i/>
          <w:spacing w:val="-15"/>
          <w:sz w:val="28"/>
        </w:rPr>
        <w:t> </w:t>
      </w:r>
      <w:r>
        <w:rPr>
          <w:rFonts w:ascii="Arial" w:hAnsi="Arial"/>
          <w:b/>
          <w:i/>
          <w:sz w:val="28"/>
        </w:rPr>
        <w:t>(</w:t>
      </w:r>
      <w:r>
        <w:rPr>
          <w:rFonts w:ascii="Arial" w:hAnsi="Arial"/>
          <w:b/>
          <w:i/>
          <w:sz w:val="28"/>
        </w:rPr>
        <w:t>опциональная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плата</w:t>
      </w:r>
      <w:r>
        <w:rPr>
          <w:rFonts w:ascii="Arial" w:hAnsi="Arial"/>
          <w:b/>
          <w:i/>
          <w:sz w:val="28"/>
        </w:rPr>
        <w:t>)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Вставляется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порт</w:t>
      </w:r>
      <w:r>
        <w:rPr>
          <w:spacing w:val="-2"/>
        </w:rPr>
        <w:t> </w:t>
      </w:r>
      <w:r>
        <w:rPr>
          <w:spacing w:val="-1"/>
        </w:rPr>
        <w:t>модуля связи контроллера</w:t>
      </w:r>
      <w:r>
        <w:rPr/>
        <w:t> </w:t>
      </w:r>
      <w:r>
        <w:rPr>
          <w:rFonts w:ascii="Arial" w:hAnsi="Arial"/>
          <w:spacing w:val="-1"/>
        </w:rPr>
        <w:t>IL-NT.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4392" w:val="left" w:leader="none"/>
        </w:tabs>
        <w:spacing w:line="240" w:lineRule="auto"/>
        <w:ind w:right="0"/>
        <w:jc w:val="left"/>
      </w:pPr>
      <w:r>
        <w:rPr>
          <w:spacing w:val="-1"/>
        </w:rPr>
        <w:t>Максимальная</w:t>
      </w:r>
      <w:r>
        <w:rPr>
          <w:spacing w:val="-2"/>
        </w:rPr>
        <w:t> </w:t>
      </w:r>
      <w:r>
        <w:rPr>
          <w:spacing w:val="-1"/>
        </w:rPr>
        <w:t>дистанция</w:t>
        <w:tab/>
      </w:r>
      <w:r>
        <w:rPr>
          <w:rFonts w:ascii="Arial" w:hAnsi="Arial"/>
        </w:rPr>
        <w:t>5</w:t>
      </w:r>
      <w:r>
        <w:rPr>
          <w:rFonts w:ascii="Arial" w:hAnsi="Arial"/>
          <w:spacing w:val="-1"/>
        </w:rPr>
        <w:t> </w:t>
      </w:r>
      <w:r>
        <w:rPr/>
        <w:t>м</w:t>
      </w:r>
    </w:p>
    <w:p>
      <w:pPr>
        <w:pStyle w:val="BodyText"/>
        <w:tabs>
          <w:tab w:pos="4391" w:val="left" w:leader="none"/>
        </w:tabs>
        <w:spacing w:line="240" w:lineRule="auto"/>
        <w:ind w:left="137" w:right="1554"/>
        <w:jc w:val="left"/>
        <w:rPr>
          <w:rFonts w:ascii="Arial" w:hAnsi="Arial" w:cs="Arial" w:eastAsia="Arial"/>
        </w:rPr>
      </w:pPr>
      <w:r>
        <w:rPr>
          <w:spacing w:val="-1"/>
        </w:rPr>
        <w:t>Максимальная</w:t>
      </w:r>
      <w:r>
        <w:rPr>
          <w:spacing w:val="-2"/>
        </w:rPr>
        <w:t> </w:t>
      </w:r>
      <w:r>
        <w:rPr>
          <w:spacing w:val="-1"/>
        </w:rPr>
        <w:t>скорость</w:t>
        <w:tab/>
        <w:t>До </w:t>
      </w:r>
      <w:r>
        <w:rPr>
          <w:rFonts w:ascii="Arial" w:hAnsi="Arial"/>
          <w:spacing w:val="-1"/>
        </w:rPr>
        <w:t>57,6 </w:t>
      </w:r>
      <w:r>
        <w:rPr>
          <w:spacing w:val="-1"/>
        </w:rPr>
        <w:t>кБит </w:t>
      </w:r>
      <w:r>
        <w:rPr>
          <w:rFonts w:ascii="Arial" w:hAnsi="Arial"/>
          <w:spacing w:val="-1"/>
        </w:rPr>
        <w:t>(</w:t>
      </w:r>
      <w:r>
        <w:rPr>
          <w:spacing w:val="-1"/>
        </w:rPr>
        <w:t>Непосредственное подключение</w:t>
      </w:r>
      <w:r>
        <w:rPr>
          <w:rFonts w:ascii="Arial" w:hAnsi="Arial"/>
          <w:spacing w:val="-1"/>
        </w:rPr>
        <w:t>),</w:t>
      </w:r>
      <w:r>
        <w:rPr>
          <w:rFonts w:ascii="Arial" w:hAnsi="Arial"/>
          <w:spacing w:val="60"/>
        </w:rPr>
        <w:t> </w:t>
      </w:r>
      <w:r>
        <w:rPr>
          <w:rFonts w:ascii="Arial" w:hAnsi="Arial"/>
          <w:spacing w:val="-1"/>
        </w:rPr>
        <w:t>38,4 </w:t>
      </w:r>
      <w:r>
        <w:rPr>
          <w:spacing w:val="-1"/>
        </w:rPr>
        <w:t>кБит Аналоговый модем</w:t>
      </w:r>
      <w:r>
        <w:rPr>
          <w:rFonts w:ascii="Arial" w:hAnsi="Arial"/>
          <w:spacing w:val="-1"/>
        </w:rPr>
        <w:t>, 9,6 </w:t>
      </w:r>
      <w:r>
        <w:rPr>
          <w:spacing w:val="-1"/>
        </w:rPr>
        <w:t>кБит</w:t>
      </w:r>
      <w:r>
        <w:rPr>
          <w:spacing w:val="-2"/>
        </w:rPr>
        <w:t> </w:t>
      </w:r>
      <w:r>
        <w:rPr/>
        <w:t>Цифровой</w:t>
      </w:r>
      <w:r>
        <w:rPr>
          <w:spacing w:val="-3"/>
        </w:rPr>
        <w:t> </w:t>
      </w:r>
      <w:r>
        <w:rPr>
          <w:spacing w:val="-1"/>
        </w:rPr>
        <w:t>модем</w:t>
      </w:r>
      <w:r>
        <w:rPr>
          <w:rFonts w:ascii="Arial" w:hAnsi="Arial"/>
          <w:spacing w:val="-1"/>
        </w:rPr>
        <w:t>, 57,6</w:t>
      </w:r>
      <w:r>
        <w:rPr>
          <w:rFonts w:ascii="Arial" w:hAnsi="Arial"/>
          <w:spacing w:val="-2"/>
        </w:rPr>
        <w:t> </w:t>
      </w:r>
      <w:r>
        <w:rPr>
          <w:spacing w:val="-1"/>
        </w:rPr>
        <w:t>кБит </w:t>
      </w:r>
      <w:r>
        <w:rPr>
          <w:rFonts w:ascii="Arial" w:hAnsi="Arial"/>
          <w:spacing w:val="-1"/>
        </w:rPr>
        <w:t>(MODBUS).</w:t>
      </w:r>
      <w:r>
        <w:rPr>
          <w:rFonts w:ascii="Arial" w:hAnsi="Arial"/>
        </w:rPr>
      </w:r>
    </w:p>
    <w:p>
      <w:pPr>
        <w:pStyle w:val="BodyText"/>
        <w:spacing w:line="460" w:lineRule="atLeast"/>
        <w:ind w:left="136" w:right="2816"/>
        <w:jc w:val="left"/>
        <w:rPr>
          <w:rFonts w:ascii="Arial" w:hAnsi="Arial" w:cs="Arial" w:eastAsia="Arial"/>
        </w:rPr>
      </w:pPr>
      <w:r>
        <w:rPr>
          <w:spacing w:val="-1"/>
        </w:rPr>
        <w:t>Используйте</w:t>
      </w:r>
      <w:r>
        <w:rPr>
          <w:spacing w:val="-2"/>
        </w:rPr>
        <w:t> </w:t>
      </w:r>
      <w:r>
        <w:rPr>
          <w:spacing w:val="-1"/>
        </w:rPr>
        <w:t>только экранированный</w:t>
      </w:r>
      <w:r>
        <w:rPr>
          <w:spacing w:val="-3"/>
        </w:rPr>
        <w:t> </w:t>
      </w:r>
      <w:r>
        <w:rPr>
          <w:spacing w:val="-1"/>
        </w:rPr>
        <w:t>кабель</w:t>
      </w:r>
      <w:r>
        <w:rPr>
          <w:spacing w:val="-2"/>
        </w:rPr>
        <w:t> </w:t>
      </w:r>
      <w:r>
        <w:rPr>
          <w:rFonts w:ascii="Arial" w:hAnsi="Arial"/>
          <w:spacing w:val="-1"/>
        </w:rPr>
        <w:t>USB </w:t>
      </w:r>
      <w:r>
        <w:rPr>
          <w:spacing w:val="-1"/>
        </w:rPr>
        <w:t>длинной до</w:t>
      </w:r>
      <w:r>
        <w:rPr>
          <w:spacing w:val="1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-1"/>
        </w:rPr>
        <w:t> </w:t>
      </w:r>
      <w:r>
        <w:rPr/>
        <w:t>м</w:t>
      </w:r>
      <w:r>
        <w:rPr>
          <w:rFonts w:ascii="Arial" w:hAnsi="Arial"/>
        </w:rPr>
        <w:t>.</w:t>
      </w:r>
      <w:r>
        <w:rPr>
          <w:rFonts w:ascii="Arial" w:hAnsi="Arial"/>
          <w:spacing w:val="28"/>
        </w:rPr>
        <w:t> </w:t>
      </w:r>
      <w:r>
        <w:rPr>
          <w:spacing w:val="-1"/>
        </w:rPr>
        <w:t>Рекомендованный кабель </w:t>
      </w:r>
      <w:r>
        <w:rPr>
          <w:rFonts w:ascii="Arial" w:hAnsi="Arial"/>
          <w:spacing w:val="-1"/>
        </w:rPr>
        <w:t>USB: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3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USBCABLE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ComAp A-B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USB</w:t>
      </w:r>
      <w:r>
        <w:rPr>
          <w:rFonts w:ascii="Arial" w:hAnsi="Arial" w:cs="Arial" w:eastAsia="Arial"/>
        </w:rPr>
        <w:t> </w:t>
      </w:r>
      <w:r>
        <w:rPr>
          <w:spacing w:val="-1"/>
        </w:rPr>
        <w:t>кабель</w:t>
      </w:r>
      <w:r>
        <w:rPr>
          <w:rFonts w:ascii="Arial" w:hAnsi="Arial" w:cs="Arial" w:eastAsia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3"/>
        <w:ind w:left="138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Интерфейс IL-NT AOUT8 (опциональная плат" w:id="389"/>
      <w:bookmarkEnd w:id="389"/>
      <w:r>
        <w:rPr/>
      </w:r>
      <w:r>
        <w:rPr>
          <w:rFonts w:ascii="Arial" w:hAnsi="Arial"/>
          <w:b/>
          <w:i/>
          <w:sz w:val="28"/>
        </w:rPr>
        <w:t>Интерфейс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IL-NT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AOUT8</w:t>
      </w:r>
      <w:r>
        <w:rPr>
          <w:rFonts w:ascii="Arial" w:hAnsi="Arial"/>
          <w:b/>
          <w:i/>
          <w:spacing w:val="-14"/>
          <w:sz w:val="28"/>
        </w:rPr>
        <w:t> </w:t>
      </w:r>
      <w:r>
        <w:rPr>
          <w:rFonts w:ascii="Arial" w:hAnsi="Arial"/>
          <w:b/>
          <w:i/>
          <w:sz w:val="28"/>
        </w:rPr>
        <w:t>(</w:t>
      </w:r>
      <w:r>
        <w:rPr>
          <w:rFonts w:ascii="Arial" w:hAnsi="Arial"/>
          <w:b/>
          <w:i/>
          <w:sz w:val="28"/>
        </w:rPr>
        <w:t>опциональная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плата</w:t>
      </w:r>
      <w:r>
        <w:rPr>
          <w:rFonts w:ascii="Arial" w:hAnsi="Arial"/>
          <w:b/>
          <w:i/>
          <w:sz w:val="28"/>
        </w:rPr>
        <w:t>)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Вставляется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порт</w:t>
      </w:r>
      <w:r>
        <w:rPr>
          <w:spacing w:val="-2"/>
        </w:rPr>
        <w:t> </w:t>
      </w:r>
      <w:r>
        <w:rPr>
          <w:spacing w:val="-1"/>
        </w:rPr>
        <w:t>модуля расширения контроллера </w:t>
      </w:r>
      <w:r>
        <w:rPr>
          <w:rFonts w:ascii="Arial" w:hAnsi="Arial"/>
          <w:spacing w:val="-1"/>
        </w:rPr>
        <w:t>IL-NT.</w:t>
      </w:r>
      <w:r>
        <w:rPr>
          <w:rFonts w:ascii="Arial" w:hAnsi="Arial"/>
        </w:rPr>
      </w:r>
    </w:p>
    <w:p>
      <w:pPr>
        <w:pStyle w:val="BodyText"/>
        <w:tabs>
          <w:tab w:pos="5212" w:val="right" w:leader="none"/>
        </w:tabs>
        <w:spacing w:line="240" w:lineRule="auto" w:before="229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Количество</w:t>
      </w:r>
      <w:r>
        <w:rPr>
          <w:spacing w:val="-2"/>
        </w:rPr>
        <w:t> </w:t>
      </w:r>
      <w:r>
        <w:rPr>
          <w:rFonts w:ascii="Arial" w:hAnsi="Arial"/>
          <w:spacing w:val="-1"/>
        </w:rPr>
        <w:t>PWM </w:t>
      </w:r>
      <w:r>
        <w:rPr>
          <w:spacing w:val="-1"/>
        </w:rPr>
        <w:t>выходов</w:t>
      </w:r>
      <w:r>
        <w:rPr>
          <w:rFonts w:ascii="Arial" w:hAnsi="Arial"/>
          <w:spacing w:val="-1"/>
        </w:rPr>
        <w:tab/>
      </w:r>
      <w:r>
        <w:rPr>
          <w:rFonts w:ascii="Arial" w:hAnsi="Arial"/>
        </w:rPr>
        <w:t>8</w:t>
      </w:r>
    </w:p>
    <w:p>
      <w:pPr>
        <w:pStyle w:val="BodyText"/>
        <w:tabs>
          <w:tab w:pos="5115" w:val="left" w:leader="none"/>
        </w:tabs>
        <w:spacing w:line="240" w:lineRule="auto"/>
        <w:ind w:right="0"/>
        <w:jc w:val="left"/>
      </w:pPr>
      <w:r>
        <w:rPr>
          <w:spacing w:val="-1"/>
        </w:rPr>
        <w:t>Частота </w:t>
      </w:r>
      <w:r>
        <w:rPr>
          <w:rFonts w:ascii="Arial" w:hAnsi="Arial"/>
          <w:spacing w:val="-1"/>
        </w:rPr>
        <w:t>PWM</w:t>
        <w:tab/>
        <w:t>250</w:t>
      </w:r>
      <w:r>
        <w:rPr>
          <w:rFonts w:ascii="Arial" w:hAnsi="Arial"/>
          <w:spacing w:val="-2"/>
        </w:rPr>
        <w:t> </w:t>
      </w:r>
      <w:r>
        <w:rPr/>
        <w:t>Гц</w:t>
      </w:r>
    </w:p>
    <w:p>
      <w:pPr>
        <w:pStyle w:val="BodyText"/>
        <w:tabs>
          <w:tab w:pos="5101" w:val="left" w:leader="none"/>
        </w:tabs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ток</w:t>
        <w:tab/>
      </w:r>
      <w:r>
        <w:rPr>
          <w:rFonts w:ascii="Arial" w:hAnsi="Arial"/>
          <w:spacing w:val="-1"/>
        </w:rPr>
        <w:t>0,5 </w:t>
      </w:r>
      <w:r>
        <w:rPr>
          <w:rFonts w:ascii="Arial" w:hAnsi="Arial"/>
        </w:rPr>
        <w:t>A</w:t>
      </w:r>
    </w:p>
    <w:p>
      <w:pPr>
        <w:pStyle w:val="BodyText"/>
        <w:tabs>
          <w:tab w:pos="5101" w:val="left" w:leader="none"/>
        </w:tabs>
        <w:spacing w:line="240" w:lineRule="auto"/>
        <w:ind w:left="137" w:right="3930"/>
        <w:jc w:val="left"/>
      </w:pPr>
      <w:r>
        <w:rPr>
          <w:spacing w:val="-1"/>
        </w:rPr>
        <w:t>Максимальное переключающее напряжение</w:t>
        <w:tab/>
      </w:r>
      <w:r>
        <w:rPr>
          <w:rFonts w:ascii="Arial" w:hAnsi="Arial"/>
        </w:rPr>
        <w:t>36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>
          <w:spacing w:val="24"/>
        </w:rPr>
        <w:t> </w:t>
      </w:r>
      <w:r>
        <w:rPr>
          <w:spacing w:val="-1"/>
        </w:rPr>
        <w:t>Входное сопротивление</w:t>
        <w:tab/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/>
        <w:t>Ом</w:t>
      </w:r>
    </w:p>
    <w:p>
      <w:pPr>
        <w:pStyle w:val="BodyText"/>
        <w:tabs>
          <w:tab w:pos="5101" w:val="left" w:leader="none"/>
        </w:tabs>
        <w:spacing w:line="240" w:lineRule="auto"/>
        <w:ind w:left="137" w:right="0"/>
        <w:jc w:val="left"/>
      </w:pPr>
      <w:r>
        <w:rPr>
          <w:spacing w:val="-1"/>
          <w:w w:val="95"/>
        </w:rPr>
        <w:t>Разрешение</w:t>
        <w:tab/>
      </w:r>
      <w:r>
        <w:rPr>
          <w:rFonts w:ascii="Arial" w:hAnsi="Arial"/>
        </w:rPr>
        <w:t>10</w:t>
      </w:r>
      <w:r>
        <w:rPr>
          <w:rFonts w:ascii="Arial" w:hAnsi="Arial"/>
          <w:spacing w:val="-1"/>
        </w:rPr>
        <w:t> </w:t>
      </w:r>
      <w:r>
        <w:rPr/>
        <w:t>бит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8988" w:val="lef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19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 ©ComAp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85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1910" w:h="16840"/>
          <w:pgMar w:top="160" w:bottom="0" w:left="1280" w:right="20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56.919983pt;margin-top:11.699692pt;width:22.380005pt;height:825.720001pt;mso-position-horizontal-relative:page;mso-position-vertical-relative:page;z-index:12712" type="#_x0000_t75" stroked="false">
            <v:imagedata r:id="rId5" o:title=""/>
          </v:shape>
        </w:pict>
      </w:r>
    </w:p>
    <w:p>
      <w:pPr>
        <w:spacing w:line="200" w:lineRule="atLeast"/>
        <w:ind w:left="78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5387" cy="575214"/>
            <wp:effectExtent l="0" t="0" r="0" b="0"/>
            <wp:docPr id="21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87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spacing w:before="64"/>
        <w:ind w:left="139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Модуль IGS-PTM" w:id="390"/>
      <w:bookmarkEnd w:id="390"/>
      <w:r>
        <w:rPr/>
      </w:r>
      <w:bookmarkStart w:name="_bookmark43" w:id="391"/>
      <w:bookmarkEnd w:id="391"/>
      <w:r>
        <w:rPr/>
      </w:r>
      <w:r>
        <w:rPr>
          <w:rFonts w:ascii="Arial" w:hAnsi="Arial"/>
          <w:b/>
          <w:i/>
          <w:spacing w:val="-1"/>
          <w:sz w:val="28"/>
        </w:rPr>
        <w:t>Модуль</w:t>
      </w:r>
      <w:r>
        <w:rPr>
          <w:rFonts w:ascii="Arial" w:hAnsi="Arial"/>
          <w:b/>
          <w:i/>
          <w:spacing w:val="-24"/>
          <w:sz w:val="28"/>
        </w:rPr>
        <w:t> </w:t>
      </w:r>
      <w:r>
        <w:rPr>
          <w:rFonts w:ascii="Arial" w:hAnsi="Arial"/>
          <w:b/>
          <w:i/>
          <w:sz w:val="28"/>
        </w:rPr>
        <w:t>IGS-PTM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tabs>
          <w:tab w:pos="3695" w:val="left" w:leader="none"/>
        </w:tabs>
        <w:spacing w:line="230" w:lineRule="exact" w:before="75"/>
        <w:ind w:right="0"/>
        <w:jc w:val="left"/>
      </w:pPr>
      <w:r>
        <w:rPr>
          <w:spacing w:val="-1"/>
        </w:rPr>
        <w:t>Напряжение питания</w:t>
        <w:tab/>
      </w:r>
      <w:r>
        <w:rPr>
          <w:rFonts w:ascii="Arial" w:hAnsi="Arial"/>
          <w:spacing w:val="-1"/>
        </w:rPr>
        <w:t>8-36</w:t>
      </w:r>
      <w:r>
        <w:rPr>
          <w:rFonts w:ascii="Arial" w:hAnsi="Arial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/>
      </w:r>
    </w:p>
    <w:p>
      <w:pPr>
        <w:pStyle w:val="BodyText"/>
        <w:tabs>
          <w:tab w:pos="3683" w:val="left" w:leader="none"/>
        </w:tabs>
        <w:spacing w:line="230" w:lineRule="exact"/>
        <w:ind w:right="0"/>
        <w:jc w:val="left"/>
      </w:pPr>
      <w:r>
        <w:rPr>
          <w:spacing w:val="-1"/>
        </w:rPr>
        <w:t>Потребление</w:t>
        <w:tab/>
      </w:r>
      <w:r>
        <w:rPr>
          <w:rFonts w:ascii="Arial" w:hAnsi="Arial"/>
          <w:spacing w:val="-1"/>
        </w:rPr>
        <w:t>0,1 </w:t>
      </w:r>
      <w:r>
        <w:rPr/>
        <w:t>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зависимости </w:t>
      </w:r>
      <w:r>
        <w:rPr/>
        <w:t>от</w:t>
      </w:r>
      <w:r>
        <w:rPr>
          <w:spacing w:val="-1"/>
        </w:rPr>
        <w:t> напряжения</w:t>
      </w:r>
      <w:r>
        <w:rPr>
          <w:spacing w:val="-2"/>
        </w:rPr>
        <w:t> </w:t>
      </w:r>
      <w:r>
        <w:rPr>
          <w:spacing w:val="-1"/>
        </w:rPr>
        <w:t>питания</w:t>
      </w:r>
      <w:r>
        <w:rPr/>
      </w:r>
    </w:p>
    <w:p>
      <w:pPr>
        <w:pStyle w:val="BodyText"/>
        <w:tabs>
          <w:tab w:pos="3682" w:val="left" w:leader="none"/>
        </w:tabs>
        <w:spacing w:line="240" w:lineRule="auto"/>
        <w:ind w:left="137" w:right="2277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Размеры</w:t>
      </w:r>
      <w:r>
        <w:rPr>
          <w:rFonts w:ascii="Arial" w:hAnsi="Arial"/>
          <w:spacing w:val="-1"/>
          <w:w w:val="95"/>
        </w:rPr>
        <w:t>:</w:t>
        <w:tab/>
      </w:r>
      <w:r>
        <w:rPr>
          <w:rFonts w:ascii="Arial" w:hAnsi="Arial"/>
        </w:rPr>
        <w:t>40</w:t>
      </w:r>
      <w:r>
        <w:rPr>
          <w:rFonts w:ascii="Arial" w:hAnsi="Arial"/>
          <w:spacing w:val="-1"/>
        </w:rPr>
        <w:t> </w:t>
      </w:r>
      <w:r>
        <w:rPr/>
        <w:t>х</w:t>
      </w:r>
      <w:r>
        <w:rPr>
          <w:spacing w:val="-1"/>
        </w:rPr>
        <w:t> </w:t>
      </w:r>
      <w:r>
        <w:rPr>
          <w:rFonts w:ascii="Arial" w:hAnsi="Arial"/>
          <w:spacing w:val="-1"/>
        </w:rPr>
        <w:t>95 </w:t>
      </w:r>
      <w:r>
        <w:rPr/>
        <w:t>х</w:t>
      </w:r>
      <w:r>
        <w:rPr>
          <w:spacing w:val="-1"/>
        </w:rPr>
        <w:t> </w:t>
      </w:r>
      <w:r>
        <w:rPr>
          <w:rFonts w:ascii="Arial" w:hAnsi="Arial"/>
          <w:spacing w:val="-1"/>
        </w:rPr>
        <w:t>45 </w:t>
      </w:r>
      <w:r>
        <w:rPr/>
        <w:t>мм</w:t>
      </w:r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> </w:t>
      </w:r>
      <w:r>
        <w:rPr>
          <w:spacing w:val="-1"/>
        </w:rPr>
        <w:t>установка на дин</w:t>
      </w:r>
      <w:r>
        <w:rPr>
          <w:rFonts w:ascii="Arial" w:hAnsi="Arial"/>
          <w:spacing w:val="-1"/>
        </w:rPr>
        <w:t>-</w:t>
      </w:r>
      <w:r>
        <w:rPr>
          <w:spacing w:val="-1"/>
        </w:rPr>
        <w:t>рейку</w:t>
      </w:r>
      <w:r>
        <w:rPr>
          <w:spacing w:val="-2"/>
        </w:rPr>
        <w:t> </w:t>
      </w:r>
      <w:r>
        <w:rPr>
          <w:rFonts w:ascii="Arial" w:hAnsi="Arial"/>
        </w:rPr>
        <w:t>(35 </w:t>
      </w:r>
      <w:r>
        <w:rPr>
          <w:spacing w:val="-1"/>
        </w:rPr>
        <w:t>мм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25"/>
        </w:rPr>
        <w:t> </w:t>
      </w:r>
      <w:r>
        <w:rPr>
          <w:spacing w:val="-1"/>
        </w:rPr>
        <w:t>Подключение </w:t>
      </w:r>
      <w:r>
        <w:rPr/>
        <w:t>к</w:t>
      </w:r>
      <w:r>
        <w:rPr>
          <w:spacing w:val="-1"/>
        </w:rPr>
        <w:t> контроллеру</w:t>
        <w:tab/>
        <w:t>Шина </w:t>
      </w:r>
      <w:r>
        <w:rPr>
          <w:rFonts w:ascii="Arial" w:hAnsi="Arial"/>
        </w:rPr>
        <w:t>CAN</w:t>
      </w:r>
    </w:p>
    <w:p>
      <w:pPr>
        <w:pStyle w:val="BodyText"/>
        <w:tabs>
          <w:tab w:pos="3682" w:val="left" w:leader="none"/>
        </w:tabs>
        <w:spacing w:line="229" w:lineRule="exact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Бинарные входы </w:t>
      </w:r>
      <w:r>
        <w:rPr/>
        <w:t>и</w:t>
      </w:r>
      <w:r>
        <w:rPr>
          <w:spacing w:val="-1"/>
        </w:rPr>
        <w:t> выходы</w:t>
        <w:tab/>
      </w:r>
      <w:r>
        <w:rPr/>
        <w:t>См</w:t>
      </w:r>
      <w:r>
        <w:rPr>
          <w:rFonts w:ascii="Arial" w:hAnsi="Arial"/>
        </w:rPr>
        <w:t>.</w:t>
      </w:r>
      <w:r>
        <w:rPr>
          <w:rFonts w:ascii="Arial" w:hAnsi="Arial"/>
          <w:spacing w:val="-1"/>
        </w:rPr>
        <w:t> IG-IOM</w:t>
      </w:r>
      <w:r>
        <w:rPr>
          <w:rFonts w:ascii="Arial" w:hAnsi="Arial"/>
        </w:rPr>
      </w:r>
    </w:p>
    <w:p>
      <w:pPr>
        <w:pStyle w:val="BodyText"/>
        <w:tabs>
          <w:tab w:pos="3682" w:val="lef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Аналоговые выходы</w:t>
        <w:tab/>
      </w:r>
      <w:r>
        <w:rPr/>
        <w:t>См</w:t>
      </w:r>
      <w:r>
        <w:rPr>
          <w:rFonts w:ascii="Arial" w:hAnsi="Arial"/>
        </w:rPr>
        <w:t>.</w:t>
      </w:r>
      <w:r>
        <w:rPr>
          <w:rFonts w:ascii="Arial" w:hAnsi="Arial"/>
          <w:spacing w:val="-1"/>
        </w:rPr>
        <w:t> IG-IOM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Аналоговые входы" w:id="392"/>
      <w:bookmarkEnd w:id="392"/>
      <w:r>
        <w:rPr>
          <w:b w:val="0"/>
        </w:rPr>
      </w:r>
      <w:r>
        <w:rPr>
          <w:rFonts w:ascii="Arial" w:hAnsi="Arial"/>
          <w:spacing w:val="-1"/>
        </w:rPr>
        <w:t>Аналоговые входы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7"/>
        <w:ind w:right="0"/>
        <w:jc w:val="left"/>
      </w:pPr>
      <w:r>
        <w:rPr>
          <w:spacing w:val="-1"/>
        </w:rPr>
        <w:t>Электрически</w:t>
      </w:r>
      <w:r>
        <w:rPr>
          <w:spacing w:val="-2"/>
        </w:rPr>
        <w:t> </w:t>
      </w:r>
      <w:r>
        <w:rPr>
          <w:spacing w:val="-1"/>
        </w:rPr>
        <w:t>не развязанные</w:t>
      </w:r>
    </w:p>
    <w:p>
      <w:pPr>
        <w:pStyle w:val="BodyText"/>
        <w:tabs>
          <w:tab w:pos="5212" w:val="righ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Количество</w:t>
      </w:r>
      <w:r>
        <w:rPr>
          <w:spacing w:val="-2"/>
        </w:rPr>
        <w:t> </w:t>
      </w:r>
      <w:r>
        <w:rPr>
          <w:spacing w:val="-1"/>
        </w:rPr>
        <w:t>входов</w:t>
      </w:r>
      <w:r>
        <w:rPr>
          <w:rFonts w:ascii="Arial" w:hAnsi="Arial"/>
          <w:spacing w:val="-1"/>
        </w:rPr>
        <w:tab/>
      </w:r>
      <w:r>
        <w:rPr>
          <w:rFonts w:ascii="Arial" w:hAnsi="Arial"/>
        </w:rPr>
        <w:t>4</w:t>
      </w:r>
    </w:p>
    <w:p>
      <w:pPr>
        <w:pStyle w:val="BodyText"/>
        <w:tabs>
          <w:tab w:pos="5101" w:val="left" w:leader="none"/>
        </w:tabs>
        <w:spacing w:line="230" w:lineRule="exact"/>
        <w:ind w:left="137" w:right="1155"/>
        <w:jc w:val="left"/>
      </w:pPr>
      <w:r>
        <w:rPr>
          <w:spacing w:val="-1"/>
          <w:w w:val="95"/>
        </w:rPr>
        <w:t>Разрешение</w:t>
        <w:tab/>
      </w:r>
      <w:r>
        <w:rPr>
          <w:rFonts w:ascii="Arial" w:hAnsi="Arial"/>
        </w:rPr>
        <w:t>10</w:t>
      </w:r>
      <w:r>
        <w:rPr>
          <w:rFonts w:ascii="Arial" w:hAnsi="Arial"/>
          <w:spacing w:val="-1"/>
        </w:rPr>
        <w:t> </w:t>
      </w:r>
      <w:r>
        <w:rPr/>
        <w:t>бит</w:t>
      </w:r>
    </w:p>
    <w:p>
      <w:pPr>
        <w:pStyle w:val="BodyText"/>
        <w:tabs>
          <w:tab w:pos="5100" w:val="left" w:leader="none"/>
        </w:tabs>
        <w:spacing w:line="240" w:lineRule="auto"/>
        <w:ind w:left="137" w:right="4303"/>
        <w:jc w:val="left"/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диапазон</w:t>
      </w:r>
      <w:r>
        <w:rPr>
          <w:spacing w:val="-3"/>
        </w:rPr>
        <w:t> </w:t>
      </w:r>
      <w:r>
        <w:rPr>
          <w:spacing w:val="-1"/>
        </w:rPr>
        <w:t>сопротивления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250</w:t>
      </w:r>
      <w:r>
        <w:rPr>
          <w:rFonts w:ascii="Arial" w:hAnsi="Arial" w:cs="Arial" w:eastAsia="Arial"/>
          <w:spacing w:val="-1"/>
        </w:rPr>
        <w:t> </w:t>
      </w:r>
      <w:r>
        <w:rPr/>
        <w:t>Ом</w:t>
      </w:r>
      <w:r>
        <w:rPr>
          <w:spacing w:val="22"/>
        </w:rPr>
        <w:t> </w:t>
      </w: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диапазон</w:t>
      </w:r>
      <w:r>
        <w:rPr>
          <w:spacing w:val="-3"/>
        </w:rPr>
        <w:t> </w:t>
      </w:r>
      <w:r>
        <w:rPr>
          <w:spacing w:val="-1"/>
        </w:rPr>
        <w:t>напряжения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100</w:t>
      </w:r>
      <w:r>
        <w:rPr>
          <w:rFonts w:ascii="Arial" w:hAnsi="Arial" w:cs="Arial" w:eastAsia="Arial"/>
          <w:spacing w:val="-1"/>
        </w:rPr>
        <w:t> </w:t>
      </w:r>
      <w:r>
        <w:rPr/>
        <w:t>мВ</w:t>
      </w:r>
    </w:p>
    <w:p>
      <w:pPr>
        <w:pStyle w:val="BodyText"/>
        <w:tabs>
          <w:tab w:pos="5100" w:val="left" w:leader="none"/>
        </w:tabs>
        <w:spacing w:line="240" w:lineRule="auto"/>
        <w:ind w:left="137" w:right="0"/>
        <w:jc w:val="left"/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диапазон</w:t>
      </w:r>
      <w:r>
        <w:rPr>
          <w:spacing w:val="-3"/>
        </w:rPr>
        <w:t> </w:t>
      </w:r>
      <w:r>
        <w:rPr>
          <w:spacing w:val="-1"/>
        </w:rPr>
        <w:t>тока</w:t>
        <w:tab/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20</w:t>
      </w:r>
      <w:r>
        <w:rPr>
          <w:rFonts w:ascii="Arial" w:hAnsi="Arial" w:cs="Arial" w:eastAsia="Arial"/>
          <w:spacing w:val="-1"/>
        </w:rPr>
        <w:t> </w:t>
      </w:r>
      <w:r>
        <w:rPr/>
        <w:t>мА</w:t>
      </w:r>
    </w:p>
    <w:p>
      <w:pPr>
        <w:pStyle w:val="BodyText"/>
        <w:tabs>
          <w:tab w:pos="5100" w:val="left" w:leader="none"/>
        </w:tabs>
        <w:spacing w:line="245" w:lineRule="exact" w:before="1"/>
        <w:ind w:left="137" w:right="0"/>
        <w:jc w:val="left"/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сопротивления</w:t>
        <w:tab/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%</w:t>
      </w:r>
      <w:r>
        <w:rPr>
          <w:rFonts w:ascii="Arial" w:hAnsi="Arial" w:cs="Arial" w:eastAsia="Arial"/>
          <w:spacing w:val="-1"/>
        </w:rPr>
        <w:t> </w:t>
      </w:r>
      <w:r>
        <w:rPr>
          <w:rFonts w:ascii="Symbol" w:hAnsi="Symbol" w:cs="Symbol" w:eastAsia="Symbol"/>
        </w:rPr>
        <w:t></w:t>
      </w:r>
      <w:r>
        <w:rPr>
          <w:rFonts w:ascii="Symbol" w:hAnsi="Symbol" w:cs="Symbol" w:eastAsia="Symbol"/>
          <w:spacing w:val="5"/>
        </w:rPr>
        <w:t></w:t>
      </w:r>
      <w:r>
        <w:rPr>
          <w:rFonts w:ascii="Times New Roman" w:hAnsi="Times New Roman" w:cs="Times New Roman" w:eastAsia="Times New Roman"/>
          <w:spacing w:val="5"/>
        </w:rPr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-1"/>
        </w:rPr>
        <w:t> </w:t>
      </w:r>
      <w:r>
        <w:rPr/>
        <w:t>Ом</w:t>
      </w:r>
      <w:r>
        <w:rPr>
          <w:spacing w:val="-1"/>
        </w:rPr>
        <w:t> от измеренной величины</w:t>
      </w:r>
      <w:r>
        <w:rPr/>
      </w:r>
    </w:p>
    <w:p>
      <w:pPr>
        <w:pStyle w:val="BodyText"/>
        <w:tabs>
          <w:tab w:pos="5101" w:val="left" w:leader="none"/>
        </w:tabs>
        <w:spacing w:line="240" w:lineRule="auto"/>
        <w:ind w:right="0"/>
        <w:jc w:val="left"/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напряжения</w:t>
        <w:tab/>
      </w:r>
      <w:r>
        <w:rPr>
          <w:rFonts w:ascii="Arial" w:hAnsi="Arial" w:cs="Arial" w:eastAsia="Arial"/>
          <w:spacing w:val="-1"/>
        </w:rPr>
        <w:t>1,5 </w:t>
      </w:r>
      <w:r>
        <w:rPr>
          <w:rFonts w:ascii="Arial" w:hAnsi="Arial" w:cs="Arial" w:eastAsia="Arial"/>
        </w:rPr>
        <w:t>%</w:t>
      </w:r>
      <w:r>
        <w:rPr>
          <w:rFonts w:ascii="Arial" w:hAnsi="Arial" w:cs="Arial" w:eastAsia="Arial"/>
          <w:spacing w:val="-1"/>
        </w:rPr>
        <w:t> </w:t>
      </w:r>
      <w:r>
        <w:rPr>
          <w:rFonts w:ascii="Symbol" w:hAnsi="Symbol" w:cs="Symbol" w:eastAsia="Symbol"/>
        </w:rPr>
        <w:t></w:t>
      </w:r>
      <w:r>
        <w:rPr>
          <w:rFonts w:ascii="Symbol" w:hAnsi="Symbol" w:cs="Symbol" w:eastAsia="Symbol"/>
          <w:spacing w:val="5"/>
        </w:rPr>
        <w:t></w:t>
      </w:r>
      <w:r>
        <w:rPr>
          <w:rFonts w:ascii="Times New Roman" w:hAnsi="Times New Roman" w:cs="Times New Roman" w:eastAsia="Times New Roman"/>
          <w:spacing w:val="5"/>
        </w:rPr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1"/>
        </w:rPr>
        <w:t> </w:t>
      </w:r>
      <w:r>
        <w:rPr/>
        <w:t>мВ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измеренной величины</w:t>
      </w:r>
      <w:r>
        <w:rPr/>
      </w:r>
    </w:p>
    <w:p>
      <w:pPr>
        <w:pStyle w:val="BodyText"/>
        <w:tabs>
          <w:tab w:pos="5101" w:val="left" w:leader="none"/>
        </w:tabs>
        <w:spacing w:line="240" w:lineRule="auto" w:before="1"/>
        <w:ind w:right="0"/>
        <w:jc w:val="left"/>
      </w:pPr>
      <w:r>
        <w:rPr/>
        <w:t>Допуск</w:t>
      </w:r>
      <w:r>
        <w:rPr>
          <w:spacing w:val="-2"/>
        </w:rPr>
        <w:t> </w:t>
      </w:r>
      <w:r>
        <w:rPr>
          <w:spacing w:val="-1"/>
        </w:rPr>
        <w:t>измерения</w:t>
      </w:r>
      <w:r>
        <w:rPr>
          <w:spacing w:val="-2"/>
        </w:rPr>
        <w:t> </w:t>
      </w:r>
      <w:r>
        <w:rPr>
          <w:spacing w:val="-1"/>
        </w:rPr>
        <w:t>тока</w:t>
        <w:tab/>
      </w:r>
      <w:r>
        <w:rPr>
          <w:rFonts w:ascii="Arial" w:hAnsi="Arial" w:cs="Arial" w:eastAsia="Arial"/>
          <w:spacing w:val="-1"/>
        </w:rPr>
        <w:t>2,5 </w:t>
      </w:r>
      <w:r>
        <w:rPr>
          <w:rFonts w:ascii="Arial" w:hAnsi="Arial" w:cs="Arial" w:eastAsia="Arial"/>
        </w:rPr>
        <w:t>%</w:t>
      </w:r>
      <w:r>
        <w:rPr>
          <w:rFonts w:ascii="Arial" w:hAnsi="Arial" w:cs="Arial" w:eastAsia="Arial"/>
          <w:spacing w:val="-1"/>
        </w:rPr>
        <w:t> </w:t>
      </w:r>
      <w:r>
        <w:rPr>
          <w:rFonts w:ascii="Symbol" w:hAnsi="Symbol" w:cs="Symbol" w:eastAsia="Symbol"/>
          <w:spacing w:val="-1"/>
        </w:rPr>
        <w:t></w:t>
      </w:r>
      <w:r>
        <w:rPr>
          <w:rFonts w:ascii="Arial" w:hAnsi="Arial" w:cs="Arial" w:eastAsia="Arial"/>
          <w:spacing w:val="-1"/>
        </w:rPr>
        <w:t>0,5 </w:t>
      </w:r>
      <w:r>
        <w:rPr/>
        <w:t>мА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измеренной величины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0"/>
        <w:ind w:left="139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Модуль IGL-RA15" w:id="393"/>
      <w:bookmarkEnd w:id="393"/>
      <w:r>
        <w:rPr/>
      </w:r>
      <w:r>
        <w:rPr>
          <w:rFonts w:ascii="Arial" w:hAnsi="Arial"/>
          <w:b/>
          <w:i/>
          <w:spacing w:val="-1"/>
          <w:sz w:val="28"/>
        </w:rPr>
        <w:t>Модуль</w:t>
      </w:r>
      <w:r>
        <w:rPr>
          <w:rFonts w:ascii="Arial" w:hAnsi="Arial"/>
          <w:b/>
          <w:i/>
          <w:spacing w:val="-25"/>
          <w:sz w:val="28"/>
        </w:rPr>
        <w:t> </w:t>
      </w:r>
      <w:r>
        <w:rPr>
          <w:rFonts w:ascii="Arial" w:hAnsi="Arial"/>
          <w:b/>
          <w:i/>
          <w:sz w:val="28"/>
        </w:rPr>
        <w:t>IGL-RA15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spacing w:line="240" w:lineRule="auto" w:before="199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Питание" w:id="394"/>
      <w:bookmarkEnd w:id="394"/>
      <w:r>
        <w:rPr>
          <w:b w:val="0"/>
        </w:rPr>
      </w:r>
      <w:r>
        <w:rPr>
          <w:rFonts w:ascii="Arial" w:hAnsi="Arial"/>
          <w:spacing w:val="-2"/>
        </w:rPr>
        <w:t>Питание</w:t>
      </w:r>
      <w:r>
        <w:rPr>
          <w:rFonts w:ascii="Arial" w:hAnsi="Arial"/>
          <w:b w:val="0"/>
        </w:rPr>
      </w:r>
    </w:p>
    <w:p>
      <w:pPr>
        <w:pStyle w:val="BodyText"/>
        <w:tabs>
          <w:tab w:pos="5101" w:val="left" w:leader="none"/>
        </w:tabs>
        <w:spacing w:line="240" w:lineRule="auto" w:before="58"/>
        <w:ind w:right="0"/>
        <w:jc w:val="left"/>
      </w:pPr>
      <w:r>
        <w:rPr>
          <w:spacing w:val="-1"/>
        </w:rPr>
        <w:t>Напряжение питания</w:t>
        <w:tab/>
      </w:r>
      <w:r>
        <w:rPr>
          <w:rFonts w:ascii="Arial" w:hAnsi="Arial"/>
        </w:rPr>
        <w:t>8-36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/>
      </w:r>
    </w:p>
    <w:p>
      <w:pPr>
        <w:pStyle w:val="BodyText"/>
        <w:tabs>
          <w:tab w:pos="5101" w:val="left" w:leader="none"/>
        </w:tabs>
        <w:spacing w:line="240" w:lineRule="auto"/>
        <w:ind w:left="5093" w:right="1977" w:hanging="4956"/>
        <w:jc w:val="left"/>
      </w:pPr>
      <w:r>
        <w:rPr>
          <w:spacing w:val="-1"/>
        </w:rPr>
        <w:t>Потребление</w:t>
        <w:tab/>
        <w:tab/>
      </w:r>
      <w:r>
        <w:rPr>
          <w:rFonts w:ascii="Arial" w:hAnsi="Arial"/>
          <w:spacing w:val="-1"/>
        </w:rPr>
        <w:t>0,35-0,1A (+1A </w:t>
      </w:r>
      <w:r>
        <w:rPr/>
        <w:t>макс</w:t>
      </w:r>
      <w:r>
        <w:rPr>
          <w:rFonts w:ascii="Arial" w:hAnsi="Arial"/>
        </w:rPr>
        <w:t>.</w:t>
      </w:r>
      <w:r>
        <w:rPr>
          <w:rFonts w:ascii="Arial" w:hAnsi="Arial"/>
          <w:spacing w:val="-1"/>
        </w:rPr>
        <w:t> </w:t>
      </w:r>
      <w:r>
        <w:rPr>
          <w:spacing w:val="-1"/>
        </w:rPr>
        <w:t>выход </w:t>
      </w:r>
      <w:r>
        <w:rPr/>
        <w:t>сирены</w:t>
      </w:r>
      <w:r>
        <w:rPr>
          <w:rFonts w:ascii="Arial" w:hAnsi="Arial"/>
        </w:rPr>
        <w:t>)</w:t>
      </w:r>
      <w:r>
        <w:rPr>
          <w:rFonts w:ascii="Arial" w:hAnsi="Arial"/>
          <w:spacing w:val="22"/>
        </w:rPr>
        <w:t> </w:t>
      </w:r>
      <w:r>
        <w:rPr>
          <w:spacing w:val="-1"/>
        </w:rPr>
        <w:t>Зависит </w:t>
      </w:r>
      <w:r>
        <w:rPr/>
        <w:t>от</w:t>
      </w:r>
      <w:r>
        <w:rPr>
          <w:spacing w:val="-1"/>
        </w:rPr>
        <w:t> напряжения</w:t>
      </w:r>
      <w:r>
        <w:rPr>
          <w:spacing w:val="-2"/>
        </w:rPr>
        <w:t> </w:t>
      </w:r>
      <w:r>
        <w:rPr>
          <w:spacing w:val="-1"/>
        </w:rPr>
        <w:t>питания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pStyle w:val="Heading3"/>
        <w:spacing w:line="240" w:lineRule="auto" w:before="67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Условия работы" w:id="395"/>
      <w:bookmarkEnd w:id="395"/>
      <w:r>
        <w:rPr>
          <w:b w:val="0"/>
        </w:rPr>
      </w:r>
      <w:r>
        <w:rPr>
          <w:rFonts w:ascii="Arial" w:hAnsi="Arial"/>
          <w:spacing w:val="-1"/>
        </w:rPr>
        <w:t>Условия работы</w:t>
      </w:r>
      <w:r>
        <w:rPr>
          <w:rFonts w:ascii="Arial" w:hAnsi="Arial"/>
          <w:b w:val="0"/>
        </w:rPr>
      </w:r>
    </w:p>
    <w:p>
      <w:pPr>
        <w:pStyle w:val="BodyText"/>
        <w:tabs>
          <w:tab w:pos="5101" w:val="left" w:leader="none"/>
        </w:tabs>
        <w:spacing w:line="247" w:lineRule="exact" w:before="24"/>
        <w:ind w:right="0"/>
        <w:jc w:val="left"/>
      </w:pPr>
      <w:r>
        <w:rPr/>
        <w:t>Рабочая</w:t>
      </w:r>
      <w:r>
        <w:rPr>
          <w:spacing w:val="-2"/>
        </w:rPr>
        <w:t> </w:t>
      </w:r>
      <w:r>
        <w:rPr>
          <w:spacing w:val="-1"/>
        </w:rPr>
        <w:t>температура</w:t>
        <w:tab/>
      </w:r>
      <w:r>
        <w:rPr>
          <w:rFonts w:ascii="Arial" w:hAnsi="Arial" w:cs="Arial" w:eastAsia="Arial"/>
          <w:spacing w:val="-1"/>
        </w:rPr>
        <w:t>-20…+70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0</w:t>
      </w:r>
      <w:r>
        <w:rPr>
          <w:spacing w:val="-1"/>
        </w:rPr>
        <w:t>С</w:t>
      </w:r>
    </w:p>
    <w:p>
      <w:pPr>
        <w:pStyle w:val="BodyText"/>
        <w:tabs>
          <w:tab w:pos="5101" w:val="left" w:leader="none"/>
        </w:tabs>
        <w:spacing w:line="247" w:lineRule="exact"/>
        <w:ind w:right="0"/>
        <w:jc w:val="left"/>
      </w:pPr>
      <w:r>
        <w:rPr>
          <w:spacing w:val="-1"/>
        </w:rPr>
        <w:t>Температура</w:t>
      </w:r>
      <w:r>
        <w:rPr>
          <w:spacing w:val="-2"/>
        </w:rPr>
        <w:t> </w:t>
      </w:r>
      <w:r>
        <w:rPr>
          <w:spacing w:val="-1"/>
        </w:rPr>
        <w:t>хранения</w:t>
        <w:tab/>
      </w:r>
      <w:r>
        <w:rPr>
          <w:rFonts w:ascii="Arial" w:hAnsi="Arial" w:cs="Arial" w:eastAsia="Arial"/>
          <w:spacing w:val="-1"/>
        </w:rPr>
        <w:t>-40…+80 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0</w:t>
      </w:r>
      <w:r>
        <w:rPr>
          <w:spacing w:val="-1"/>
        </w:rPr>
        <w:t>С</w:t>
      </w:r>
    </w:p>
    <w:p>
      <w:pPr>
        <w:pStyle w:val="BodyText"/>
        <w:tabs>
          <w:tab w:pos="5100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Степень защиты </w:t>
      </w:r>
      <w:r>
        <w:rPr/>
        <w:t>лицевой</w:t>
      </w:r>
      <w:r>
        <w:rPr>
          <w:spacing w:val="-3"/>
        </w:rPr>
        <w:t> </w:t>
      </w:r>
      <w:r>
        <w:rPr>
          <w:spacing w:val="-1"/>
        </w:rPr>
        <w:t>панели</w:t>
      </w:r>
      <w:r>
        <w:rPr>
          <w:rFonts w:ascii="Arial" w:hAnsi="Arial"/>
          <w:spacing w:val="-1"/>
        </w:rPr>
        <w:t>:</w:t>
        <w:tab/>
      </w:r>
      <w:r>
        <w:rPr>
          <w:rFonts w:ascii="Arial" w:hAnsi="Arial"/>
        </w:rPr>
        <w:t>IP65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Размеры и вес" w:id="396"/>
      <w:bookmarkEnd w:id="396"/>
      <w:r>
        <w:rPr>
          <w:b w:val="0"/>
        </w:rPr>
      </w:r>
      <w:r>
        <w:rPr>
          <w:rFonts w:ascii="Arial" w:hAnsi="Arial"/>
          <w:spacing w:val="-1"/>
        </w:rPr>
        <w:t>Размеры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1"/>
        </w:rPr>
        <w:t> вес</w:t>
      </w:r>
      <w:r>
        <w:rPr>
          <w:rFonts w:ascii="Arial" w:hAnsi="Arial"/>
          <w:b w:val="0"/>
        </w:rPr>
      </w:r>
    </w:p>
    <w:p>
      <w:pPr>
        <w:pStyle w:val="BodyText"/>
        <w:tabs>
          <w:tab w:pos="5101" w:val="left" w:leader="none"/>
        </w:tabs>
        <w:spacing w:line="240" w:lineRule="auto" w:before="57"/>
        <w:ind w:right="0"/>
        <w:jc w:val="left"/>
      </w:pPr>
      <w:r>
        <w:rPr>
          <w:spacing w:val="-1"/>
          <w:w w:val="95"/>
        </w:rPr>
        <w:t>Размеры</w:t>
        <w:tab/>
      </w:r>
      <w:r>
        <w:rPr>
          <w:rFonts w:ascii="Arial" w:hAnsi="Arial"/>
          <w:spacing w:val="-1"/>
        </w:rPr>
        <w:t>180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120</w:t>
      </w:r>
      <w:r>
        <w:rPr>
          <w:spacing w:val="-1"/>
        </w:rPr>
        <w:t>х</w:t>
      </w:r>
      <w:r>
        <w:rPr>
          <w:rFonts w:ascii="Arial" w:hAnsi="Arial"/>
          <w:spacing w:val="-1"/>
        </w:rPr>
        <w:t>55</w:t>
      </w:r>
      <w:r>
        <w:rPr>
          <w:rFonts w:ascii="Arial" w:hAnsi="Arial"/>
          <w:spacing w:val="-2"/>
        </w:rPr>
        <w:t> </w:t>
      </w:r>
      <w:r>
        <w:rPr/>
        <w:t>мм</w:t>
      </w:r>
    </w:p>
    <w:p>
      <w:pPr>
        <w:pStyle w:val="BodyText"/>
        <w:tabs>
          <w:tab w:pos="5101" w:val="left" w:leader="none"/>
        </w:tabs>
        <w:spacing w:line="240" w:lineRule="auto"/>
        <w:ind w:right="0"/>
        <w:jc w:val="left"/>
      </w:pPr>
      <w:r>
        <w:rPr>
          <w:spacing w:val="-1"/>
        </w:rPr>
        <w:t>Вес</w:t>
        <w:tab/>
      </w:r>
      <w:r>
        <w:rPr>
          <w:rFonts w:ascii="Arial" w:hAnsi="Arial"/>
        </w:rPr>
        <w:t>950</w:t>
      </w:r>
      <w:r>
        <w:rPr>
          <w:rFonts w:ascii="Arial" w:hAnsi="Arial"/>
          <w:spacing w:val="-1"/>
        </w:rPr>
        <w:t> </w:t>
      </w:r>
      <w:r>
        <w:rPr/>
        <w:t>г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Выход сирены" w:id="397"/>
      <w:bookmarkEnd w:id="397"/>
      <w:r>
        <w:rPr>
          <w:b w:val="0"/>
        </w:rPr>
      </w:r>
      <w:r>
        <w:rPr>
          <w:rFonts w:ascii="Arial" w:hAnsi="Arial"/>
          <w:spacing w:val="-1"/>
        </w:rPr>
        <w:t>Выход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сирены</w:t>
      </w:r>
      <w:r>
        <w:rPr>
          <w:rFonts w:ascii="Arial" w:hAnsi="Arial"/>
          <w:b w:val="0"/>
        </w:rPr>
      </w:r>
    </w:p>
    <w:p>
      <w:pPr>
        <w:pStyle w:val="BodyText"/>
        <w:tabs>
          <w:tab w:pos="5101" w:val="left" w:leader="none"/>
        </w:tabs>
        <w:spacing w:line="230" w:lineRule="exact" w:before="58"/>
        <w:ind w:right="0"/>
        <w:jc w:val="left"/>
        <w:rPr>
          <w:rFonts w:ascii="Arial" w:hAnsi="Arial" w:cs="Arial" w:eastAsia="Arial"/>
        </w:rPr>
      </w:pPr>
      <w:r>
        <w:rPr>
          <w:spacing w:val="-1"/>
        </w:rPr>
        <w:t>Максимальный</w:t>
      </w:r>
      <w:r>
        <w:rPr>
          <w:spacing w:val="-2"/>
        </w:rPr>
        <w:t> </w:t>
      </w:r>
      <w:r>
        <w:rPr>
          <w:spacing w:val="-1"/>
        </w:rPr>
        <w:t>ток</w:t>
        <w:tab/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</w:p>
    <w:p>
      <w:pPr>
        <w:pStyle w:val="BodyText"/>
        <w:tabs>
          <w:tab w:pos="5101" w:val="left" w:leader="none"/>
        </w:tabs>
        <w:spacing w:line="230" w:lineRule="exact"/>
        <w:ind w:right="0"/>
        <w:jc w:val="left"/>
      </w:pPr>
      <w:r>
        <w:rPr>
          <w:spacing w:val="-1"/>
        </w:rPr>
        <w:t>Максимальное переключающее напряжение</w:t>
        <w:tab/>
      </w:r>
      <w:r>
        <w:rPr>
          <w:rFonts w:ascii="Arial" w:hAnsi="Arial"/>
        </w:rPr>
        <w:t>36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3"/>
        <w:ind w:left="139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Модуль IG-IB" w:id="398"/>
      <w:bookmarkEnd w:id="398"/>
      <w:r>
        <w:rPr/>
      </w:r>
      <w:r>
        <w:rPr>
          <w:rFonts w:ascii="Arial" w:hAnsi="Arial"/>
          <w:b/>
          <w:i/>
          <w:spacing w:val="-1"/>
          <w:sz w:val="28"/>
        </w:rPr>
        <w:t>Модуль</w:t>
      </w:r>
      <w:r>
        <w:rPr>
          <w:rFonts w:ascii="Arial" w:hAnsi="Arial"/>
          <w:b/>
          <w:i/>
          <w:spacing w:val="-19"/>
          <w:sz w:val="28"/>
        </w:rPr>
        <w:t> </w:t>
      </w:r>
      <w:r>
        <w:rPr>
          <w:rFonts w:ascii="Arial" w:hAnsi="Arial"/>
          <w:b/>
          <w:i/>
          <w:sz w:val="28"/>
        </w:rPr>
        <w:t>IG-IB</w:t>
      </w:r>
      <w:r>
        <w:rPr>
          <w:rFonts w:ascii="Arial" w:hAnsi="Arial"/>
          <w:sz w:val="28"/>
        </w:rPr>
      </w: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1pt;height:.6pt;mso-position-horizontal-relative:char;mso-position-vertical-relative:line" coordorigin="0,0" coordsize="9142,12">
            <v:group style="position:absolute;left:6;top:6;width:9130;height:2" coordorigin="6,6" coordsize="9130,2">
              <v:shape style="position:absolute;left:6;top:6;width:9130;height:2" coordorigin="6,6" coordsize="9130,0" path="m6,6l913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tabs>
          <w:tab w:pos="5101" w:val="left" w:leader="none"/>
        </w:tabs>
        <w:spacing w:line="230" w:lineRule="exact"/>
        <w:ind w:right="0"/>
        <w:jc w:val="left"/>
      </w:pPr>
      <w:r>
        <w:rPr>
          <w:spacing w:val="-1"/>
        </w:rPr>
        <w:t>Напряжение питания</w:t>
        <w:tab/>
      </w:r>
      <w:r>
        <w:rPr>
          <w:rFonts w:ascii="Arial" w:hAnsi="Arial"/>
        </w:rPr>
        <w:t>8-36</w:t>
      </w:r>
      <w:r>
        <w:rPr>
          <w:rFonts w:ascii="Arial" w:hAnsi="Arial"/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пост</w:t>
      </w:r>
      <w:r>
        <w:rPr>
          <w:rFonts w:ascii="Arial" w:hAnsi="Arial"/>
          <w:spacing w:val="-1"/>
        </w:rPr>
        <w:t>. </w:t>
      </w:r>
      <w:r>
        <w:rPr>
          <w:spacing w:val="-1"/>
        </w:rPr>
        <w:t>тока</w:t>
      </w:r>
      <w:r>
        <w:rPr/>
      </w:r>
    </w:p>
    <w:p>
      <w:pPr>
        <w:pStyle w:val="BodyText"/>
        <w:tabs>
          <w:tab w:pos="5101" w:val="left" w:leader="none"/>
        </w:tabs>
        <w:spacing w:line="240" w:lineRule="auto"/>
        <w:ind w:left="137" w:right="2013"/>
        <w:jc w:val="left"/>
      </w:pPr>
      <w:r>
        <w:rPr>
          <w:spacing w:val="-1"/>
        </w:rPr>
        <w:t>Потребление</w:t>
        <w:tab/>
      </w:r>
      <w:r>
        <w:rPr>
          <w:rFonts w:ascii="Arial" w:hAnsi="Arial"/>
          <w:spacing w:val="-1"/>
        </w:rPr>
        <w:t>0,1 </w:t>
      </w:r>
      <w:r>
        <w:rPr/>
        <w:t>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зависимости </w:t>
      </w:r>
      <w:r>
        <w:rPr/>
        <w:t>от</w:t>
      </w:r>
      <w:r>
        <w:rPr>
          <w:spacing w:val="-1"/>
        </w:rPr>
        <w:t> напряжения</w:t>
      </w:r>
      <w:r>
        <w:rPr>
          <w:spacing w:val="28"/>
        </w:rPr>
        <w:t> </w:t>
      </w:r>
      <w:r>
        <w:rPr>
          <w:spacing w:val="-1"/>
        </w:rPr>
        <w:t>питания</w:t>
      </w:r>
      <w:r>
        <w:rPr/>
      </w:r>
    </w:p>
    <w:p>
      <w:pPr>
        <w:pStyle w:val="BodyText"/>
        <w:tabs>
          <w:tab w:pos="4738" w:val="left" w:leader="none"/>
          <w:tab w:pos="5100" w:val="left" w:leader="none"/>
        </w:tabs>
        <w:spacing w:line="240" w:lineRule="auto"/>
        <w:ind w:left="137" w:right="1221"/>
        <w:jc w:val="left"/>
        <w:rPr>
          <w:rFonts w:ascii="Arial" w:hAnsi="Arial" w:cs="Arial" w:eastAsia="Arial"/>
        </w:rPr>
      </w:pPr>
      <w:r>
        <w:rPr>
          <w:spacing w:val="-1"/>
          <w:w w:val="95"/>
        </w:rPr>
        <w:t>Размеры</w:t>
      </w:r>
      <w:r>
        <w:rPr>
          <w:rFonts w:ascii="Arial" w:hAnsi="Arial"/>
          <w:spacing w:val="-1"/>
          <w:w w:val="95"/>
        </w:rPr>
        <w:t>:</w:t>
        <w:tab/>
      </w:r>
      <w:r>
        <w:rPr>
          <w:rFonts w:ascii="Arial" w:hAnsi="Arial"/>
          <w:spacing w:val="-1"/>
        </w:rPr>
        <w:t>95 </w:t>
      </w:r>
      <w:r>
        <w:rPr/>
        <w:t>х</w:t>
      </w:r>
      <w:r>
        <w:rPr>
          <w:spacing w:val="-1"/>
        </w:rPr>
        <w:t> </w:t>
      </w:r>
      <w:r>
        <w:rPr>
          <w:rFonts w:ascii="Arial" w:hAnsi="Arial"/>
          <w:spacing w:val="-1"/>
        </w:rPr>
        <w:t>96 </w:t>
      </w:r>
      <w:r>
        <w:rPr/>
        <w:t>х</w:t>
      </w:r>
      <w:r>
        <w:rPr>
          <w:spacing w:val="-1"/>
        </w:rPr>
        <w:t> </w:t>
      </w:r>
      <w:r>
        <w:rPr>
          <w:rFonts w:ascii="Arial" w:hAnsi="Arial"/>
          <w:spacing w:val="-1"/>
        </w:rPr>
        <w:t>43 </w:t>
      </w:r>
      <w:r>
        <w:rPr/>
        <w:t>мм</w:t>
      </w:r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> </w:t>
      </w:r>
      <w:r>
        <w:rPr>
          <w:spacing w:val="-1"/>
        </w:rPr>
        <w:t>установка</w:t>
      </w:r>
      <w:r>
        <w:rPr>
          <w:spacing w:val="-2"/>
        </w:rPr>
        <w:t> </w:t>
      </w:r>
      <w:r>
        <w:rPr>
          <w:spacing w:val="-1"/>
        </w:rPr>
        <w:t>на дин</w:t>
      </w:r>
      <w:r>
        <w:rPr>
          <w:rFonts w:ascii="Arial" w:hAnsi="Arial"/>
          <w:spacing w:val="-1"/>
        </w:rPr>
        <w:t>-</w:t>
      </w:r>
      <w:r>
        <w:rPr>
          <w:spacing w:val="-1"/>
        </w:rPr>
        <w:t>рейку</w:t>
      </w:r>
      <w:r>
        <w:rPr>
          <w:spacing w:val="-2"/>
        </w:rPr>
        <w:t> </w:t>
      </w:r>
      <w:r>
        <w:rPr>
          <w:rFonts w:ascii="Arial" w:hAnsi="Arial"/>
        </w:rPr>
        <w:t>(35 </w:t>
      </w:r>
      <w:r>
        <w:rPr>
          <w:spacing w:val="-1"/>
        </w:rPr>
        <w:t>мм</w:t>
      </w:r>
      <w:r>
        <w:rPr>
          <w:rFonts w:ascii="Arial" w:hAnsi="Arial"/>
          <w:spacing w:val="-1"/>
        </w:rPr>
        <w:t>)</w:t>
      </w:r>
      <w:r>
        <w:rPr>
          <w:rFonts w:ascii="Arial" w:hAnsi="Arial"/>
          <w:spacing w:val="23"/>
        </w:rPr>
        <w:t> </w:t>
      </w:r>
      <w:r>
        <w:rPr>
          <w:spacing w:val="-1"/>
        </w:rPr>
        <w:t>Подключение </w:t>
      </w:r>
      <w:r>
        <w:rPr/>
        <w:t>к</w:t>
      </w:r>
      <w:r>
        <w:rPr>
          <w:spacing w:val="-1"/>
        </w:rPr>
        <w:t> контроллеру</w:t>
        <w:tab/>
        <w:tab/>
      </w:r>
      <w:r>
        <w:rPr>
          <w:rFonts w:ascii="Arial" w:hAnsi="Arial"/>
        </w:rPr>
        <w:t>RS232</w:t>
      </w:r>
    </w:p>
    <w:p>
      <w:pPr>
        <w:pStyle w:val="BodyText"/>
        <w:tabs>
          <w:tab w:pos="5100" w:val="left" w:leader="none"/>
        </w:tabs>
        <w:spacing w:line="240" w:lineRule="auto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Подключение </w:t>
      </w:r>
      <w:r>
        <w:rPr/>
        <w:t>к</w:t>
      </w:r>
      <w:r>
        <w:rPr>
          <w:spacing w:val="-1"/>
        </w:rPr>
        <w:t> </w:t>
      </w:r>
      <w:r>
        <w:rPr/>
        <w:t>модему</w:t>
        <w:tab/>
      </w:r>
      <w:r>
        <w:rPr>
          <w:rFonts w:ascii="Arial" w:hAnsi="Arial"/>
        </w:rPr>
        <w:t>RS232</w:t>
      </w:r>
    </w:p>
    <w:p>
      <w:pPr>
        <w:pStyle w:val="BodyText"/>
        <w:tabs>
          <w:tab w:pos="5100" w:val="left" w:leader="none"/>
        </w:tabs>
        <w:spacing w:line="213" w:lineRule="exact"/>
        <w:ind w:left="137" w:right="0"/>
        <w:jc w:val="left"/>
        <w:rPr>
          <w:rFonts w:ascii="Arial" w:hAnsi="Arial" w:cs="Arial" w:eastAsia="Arial"/>
        </w:rPr>
      </w:pPr>
      <w:r>
        <w:rPr>
          <w:spacing w:val="-1"/>
        </w:rPr>
        <w:t>Подключение </w:t>
      </w:r>
      <w:r>
        <w:rPr/>
        <w:t>к</w:t>
      </w:r>
      <w:r>
        <w:rPr>
          <w:spacing w:val="-1"/>
        </w:rPr>
        <w:t> </w:t>
      </w:r>
      <w:r>
        <w:rPr>
          <w:rFonts w:ascii="Arial" w:hAnsi="Arial"/>
        </w:rPr>
        <w:t>Ethernet</w:t>
        <w:tab/>
      </w:r>
      <w:r>
        <w:rPr>
          <w:rFonts w:ascii="Arial" w:hAnsi="Arial"/>
          <w:spacing w:val="-1"/>
        </w:rPr>
        <w:t>RJ45 (10baseT)</w:t>
      </w:r>
    </w:p>
    <w:p>
      <w:pPr>
        <w:pStyle w:val="BodyText"/>
        <w:tabs>
          <w:tab w:pos="5100" w:val="left" w:leader="none"/>
        </w:tabs>
        <w:spacing w:line="230" w:lineRule="exact"/>
        <w:ind w:left="137" w:right="0"/>
        <w:jc w:val="left"/>
      </w:pPr>
      <w:r>
        <w:rPr/>
        <w:t>Рабочая</w:t>
      </w:r>
      <w:r>
        <w:rPr>
          <w:spacing w:val="-2"/>
        </w:rPr>
        <w:t> </w:t>
      </w:r>
      <w:r>
        <w:rPr>
          <w:spacing w:val="-1"/>
        </w:rPr>
        <w:t>температура</w:t>
        <w:tab/>
      </w:r>
      <w:r>
        <w:rPr>
          <w:rFonts w:ascii="Arial" w:hAnsi="Arial" w:cs="Arial" w:eastAsia="Arial"/>
          <w:spacing w:val="-1"/>
        </w:rPr>
        <w:t>-30…+70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0</w:t>
      </w:r>
      <w:r>
        <w:rPr>
          <w:spacing w:val="-1"/>
        </w:rPr>
        <w:t>С</w:t>
      </w:r>
    </w:p>
    <w:p>
      <w:pPr>
        <w:pStyle w:val="BodyText"/>
        <w:tabs>
          <w:tab w:pos="5101" w:val="left" w:leader="none"/>
        </w:tabs>
        <w:spacing w:line="247" w:lineRule="exact"/>
        <w:ind w:right="0"/>
        <w:jc w:val="left"/>
      </w:pPr>
      <w:r>
        <w:rPr>
          <w:spacing w:val="-1"/>
        </w:rPr>
        <w:t>Температура</w:t>
      </w:r>
      <w:r>
        <w:rPr>
          <w:spacing w:val="-2"/>
        </w:rPr>
        <w:t> </w:t>
      </w:r>
      <w:r>
        <w:rPr>
          <w:spacing w:val="-1"/>
        </w:rPr>
        <w:t>хранения</w:t>
        <w:tab/>
      </w:r>
      <w:r>
        <w:rPr>
          <w:rFonts w:ascii="Arial" w:hAnsi="Arial" w:cs="Arial" w:eastAsia="Arial"/>
          <w:spacing w:val="-1"/>
        </w:rPr>
        <w:t>-30…+70 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0</w:t>
      </w:r>
      <w:r>
        <w:rPr>
          <w:spacing w:val="-1"/>
        </w:rPr>
        <w:t>С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6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tabs>
          <w:tab w:pos="9209" w:val="right" w:leader="none"/>
        </w:tabs>
        <w:spacing w:line="264" w:lineRule="exac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InteliLite</w:t>
      </w:r>
      <w:r>
        <w:rPr>
          <w:rFonts w:ascii="Arial" w:hAnsi="Arial" w:cs="Arial" w:eastAsia="Arial"/>
          <w:spacing w:val="-1"/>
          <w:position w:val="10"/>
          <w:sz w:val="13"/>
          <w:szCs w:val="13"/>
        </w:rPr>
        <w:t>NT</w:t>
      </w:r>
      <w:r>
        <w:rPr>
          <w:rFonts w:ascii="Arial" w:hAnsi="Arial" w:cs="Arial" w:eastAsia="Arial"/>
          <w:spacing w:val="20"/>
          <w:position w:val="10"/>
          <w:sz w:val="13"/>
          <w:szCs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MRS10/11/15/16, SW version 1.3,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©ComAp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July </w:t>
      </w:r>
      <w:r>
        <w:rPr>
          <w:rFonts w:ascii="Arial" w:hAnsi="Arial" w:cs="Arial" w:eastAsia="Arial"/>
          <w:spacing w:val="-2"/>
        </w:rPr>
        <w:t>2008</w:t>
        <w:tab/>
      </w:r>
      <w:r>
        <w:rPr>
          <w:rFonts w:ascii="Arial" w:hAnsi="Arial" w:cs="Arial" w:eastAsia="Arial"/>
          <w:spacing w:val="-1"/>
        </w:rPr>
        <w:t>86</w:t>
      </w:r>
      <w:r>
        <w:rPr>
          <w:rFonts w:ascii="Arial" w:hAnsi="Arial" w:cs="Arial" w:eastAsia="Arial"/>
        </w:rPr>
      </w:r>
    </w:p>
    <w:p>
      <w:pPr>
        <w:pStyle w:val="BodyText"/>
        <w:spacing w:line="230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IL-NT-MRS-1.3-Reference Guide.pdf</w:t>
      </w:r>
    </w:p>
    <w:sectPr>
      <w:pgSz w:w="11910" w:h="16840"/>
      <w:pgMar w:top="160" w:bottom="0" w:left="128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Symbol">
    <w:altName w:val="Symbol"/>
    <w:charset w:val="2"/>
    <w:family w:val="roman"/>
    <w:pitch w:val="variable"/>
  </w:font>
  <w:font w:name="Arial Unicode MS">
    <w:altName w:val="Arial Unicode MS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decimal"/>
      <w:lvlText w:val="%1."/>
      <w:lvlJc w:val="left"/>
      <w:pPr>
        <w:ind w:left="857" w:hanging="360"/>
        <w:jc w:val="left"/>
      </w:pPr>
      <w:rPr>
        <w:rFonts w:hint="default" w:ascii="Arial" w:hAnsi="Arial" w:eastAsia="Arial"/>
        <w:spacing w:val="-1"/>
        <w:sz w:val="20"/>
        <w:szCs w:val="20"/>
      </w:rPr>
    </w:lvl>
    <w:lvl w:ilvl="1">
      <w:start w:val="1"/>
      <w:numFmt w:val="bullet"/>
      <w:lvlText w:val="•"/>
      <w:lvlJc w:val="left"/>
      <w:pPr>
        <w:ind w:left="181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0" w:hanging="360"/>
      </w:pPr>
      <w:rPr>
        <w:rFonts w:hint="default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42" w:hanging="100"/>
        <w:jc w:val="left"/>
      </w:pPr>
      <w:rPr>
        <w:rFonts w:hint="default" w:ascii="Arial" w:hAnsi="Arial" w:eastAsia="Arial"/>
        <w:w w:val="99"/>
        <w:sz w:val="12"/>
        <w:szCs w:val="12"/>
      </w:rPr>
    </w:lvl>
    <w:lvl w:ilvl="1">
      <w:start w:val="1"/>
      <w:numFmt w:val="bullet"/>
      <w:lvlText w:val="•"/>
      <w:lvlJc w:val="left"/>
      <w:pPr>
        <w:ind w:left="173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4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5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8" w:hanging="100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00" w:hanging="101"/>
        <w:jc w:val="left"/>
      </w:pPr>
      <w:rPr>
        <w:rFonts w:hint="default" w:ascii="Arial" w:hAnsi="Arial" w:eastAsia="Arial"/>
        <w:w w:val="99"/>
        <w:sz w:val="12"/>
        <w:szCs w:val="12"/>
      </w:rPr>
    </w:lvl>
    <w:lvl w:ilvl="1">
      <w:start w:val="1"/>
      <w:numFmt w:val="bullet"/>
      <w:lvlText w:val="•"/>
      <w:lvlJc w:val="left"/>
      <w:pPr>
        <w:ind w:left="135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0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5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0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5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0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6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1" w:hanging="101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58" w:hanging="360"/>
        <w:jc w:val="left"/>
      </w:pPr>
      <w:rPr>
        <w:rFonts w:hint="default" w:ascii="Arial" w:hAnsi="Arial" w:eastAsia="Arial"/>
        <w:spacing w:val="-1"/>
        <w:sz w:val="20"/>
        <w:szCs w:val="20"/>
      </w:rPr>
    </w:lvl>
    <w:lvl w:ilvl="1">
      <w:start w:val="1"/>
      <w:numFmt w:val="bullet"/>
      <w:lvlText w:val="•"/>
      <w:lvlJc w:val="left"/>
      <w:pPr>
        <w:ind w:left="181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1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58" w:hanging="360"/>
        <w:jc w:val="left"/>
      </w:pPr>
      <w:rPr>
        <w:rFonts w:hint="default" w:ascii="Arial" w:hAnsi="Arial" w:eastAsia="Arial"/>
        <w:spacing w:val="-1"/>
        <w:sz w:val="20"/>
        <w:szCs w:val="20"/>
      </w:rPr>
    </w:lvl>
    <w:lvl w:ilvl="1">
      <w:start w:val="1"/>
      <w:numFmt w:val="bullet"/>
      <w:lvlText w:val="•"/>
      <w:lvlJc w:val="left"/>
      <w:pPr>
        <w:ind w:left="181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1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23" w:hanging="360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"/>
      <w:lvlJc w:val="left"/>
      <w:pPr>
        <w:ind w:left="857" w:hanging="360"/>
      </w:pPr>
      <w:rPr>
        <w:rFonts w:hint="default" w:ascii="Symbol" w:hAnsi="Symbol" w:eastAsia="Symbol"/>
        <w:sz w:val="20"/>
        <w:szCs w:val="20"/>
      </w:rPr>
    </w:lvl>
    <w:lvl w:ilvl="2">
      <w:start w:val="1"/>
      <w:numFmt w:val="bullet"/>
      <w:lvlText w:val=""/>
      <w:lvlJc w:val="left"/>
      <w:pPr>
        <w:ind w:left="1141" w:hanging="360"/>
      </w:pPr>
      <w:rPr>
        <w:rFonts w:hint="default" w:ascii="Symbol" w:hAnsi="Symbol" w:eastAsia="Symbol"/>
        <w:sz w:val="20"/>
        <w:szCs w:val="20"/>
      </w:rPr>
    </w:lvl>
    <w:lvl w:ilvl="3">
      <w:start w:val="1"/>
      <w:numFmt w:val="bullet"/>
      <w:lvlText w:val="•"/>
      <w:lvlJc w:val="left"/>
      <w:pPr>
        <w:ind w:left="11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*"/>
      <w:lvlJc w:val="left"/>
      <w:pPr>
        <w:ind w:left="291" w:hanging="173"/>
      </w:pPr>
      <w:rPr>
        <w:rFonts w:hint="default" w:ascii="Arial" w:hAnsi="Arial" w:eastAsia="Arial"/>
        <w:b/>
        <w:bCs/>
        <w:sz w:val="26"/>
        <w:szCs w:val="26"/>
      </w:rPr>
    </w:lvl>
    <w:lvl w:ilvl="1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0"/>
        <w:szCs w:val="20"/>
      </w:rPr>
    </w:lvl>
    <w:lvl w:ilvl="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5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"/>
      <w:lvlJc w:val="left"/>
      <w:pPr>
        <w:ind w:left="1566" w:hanging="360"/>
      </w:pPr>
      <w:rPr>
        <w:rFonts w:hint="default" w:ascii="Symbol" w:hAnsi="Symbol" w:eastAsia="Symbol"/>
        <w:sz w:val="20"/>
        <w:szCs w:val="20"/>
      </w:rPr>
    </w:lvl>
    <w:lvl w:ilvl="2">
      <w:start w:val="1"/>
      <w:numFmt w:val="bullet"/>
      <w:lvlText w:val="•"/>
      <w:lvlJc w:val="left"/>
      <w:pPr>
        <w:ind w:left="254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0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*"/>
      <w:lvlJc w:val="left"/>
      <w:pPr>
        <w:ind w:left="291" w:hanging="174"/>
      </w:pPr>
      <w:rPr>
        <w:rFonts w:hint="default" w:ascii="Arial" w:hAnsi="Arial" w:eastAsia="Arial"/>
        <w:b/>
        <w:bCs/>
        <w:sz w:val="26"/>
        <w:szCs w:val="26"/>
      </w:rPr>
    </w:lvl>
    <w:lvl w:ilvl="1">
      <w:start w:val="1"/>
      <w:numFmt w:val="bullet"/>
      <w:lvlText w:val=""/>
      <w:lvlJc w:val="left"/>
      <w:pPr>
        <w:ind w:left="1546" w:hanging="360"/>
      </w:pPr>
      <w:rPr>
        <w:rFonts w:hint="default" w:ascii="Symbol" w:hAnsi="Symbol" w:eastAsia="Symbol"/>
        <w:sz w:val="20"/>
        <w:szCs w:val="20"/>
      </w:rPr>
    </w:lvl>
    <w:lvl w:ilvl="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5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138" w:hanging="360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"/>
      <w:lvlJc w:val="left"/>
      <w:pPr>
        <w:ind w:left="138" w:hanging="360"/>
      </w:pPr>
      <w:rPr>
        <w:rFonts w:hint="default" w:ascii="Symbol" w:hAnsi="Symbol" w:eastAsia="Symbol"/>
        <w:sz w:val="20"/>
        <w:szCs w:val="20"/>
      </w:rPr>
    </w:lvl>
    <w:lvl w:ilvl="2">
      <w:start w:val="1"/>
      <w:numFmt w:val="bullet"/>
      <w:lvlText w:val="•"/>
      <w:lvlJc w:val="left"/>
      <w:pPr>
        <w:ind w:left="128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8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858" w:hanging="360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11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3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01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-"/>
      <w:lvlJc w:val="left"/>
      <w:pPr>
        <w:ind w:left="118" w:hanging="123"/>
        <w:jc w:val="left"/>
      </w:pPr>
      <w:rPr>
        <w:rFonts w:hint="default" w:ascii="Arial" w:hAnsi="Arial" w:eastAsia="Arial"/>
        <w:spacing w:val="-1"/>
        <w:sz w:val="20"/>
        <w:szCs w:val="20"/>
      </w:rPr>
    </w:lvl>
    <w:lvl w:ilvl="1">
      <w:start w:val="1"/>
      <w:numFmt w:val="bullet"/>
      <w:lvlText w:val=""/>
      <w:lvlJc w:val="left"/>
      <w:pPr>
        <w:ind w:left="858" w:hanging="360"/>
      </w:pPr>
      <w:rPr>
        <w:rFonts w:hint="default" w:ascii="Symbol" w:hAnsi="Symbol" w:eastAsia="Symbol"/>
        <w:sz w:val="20"/>
        <w:szCs w:val="20"/>
      </w:rPr>
    </w:lvl>
    <w:lvl w:ilvl="2">
      <w:start w:val="1"/>
      <w:numFmt w:val="bullet"/>
      <w:lvlText w:val=""/>
      <w:lvlJc w:val="left"/>
      <w:pPr>
        <w:ind w:left="1566" w:hanging="360"/>
      </w:pPr>
      <w:rPr>
        <w:rFonts w:hint="default" w:ascii="Symbol" w:hAnsi="Symbol" w:eastAsia="Symbol"/>
        <w:sz w:val="20"/>
        <w:szCs w:val="20"/>
      </w:rPr>
    </w:lvl>
    <w:lvl w:ilvl="3">
      <w:start w:val="1"/>
      <w:numFmt w:val="bullet"/>
      <w:lvlText w:val="•"/>
      <w:lvlJc w:val="left"/>
      <w:pPr>
        <w:ind w:left="26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4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left="138" w:hanging="123"/>
      </w:pPr>
      <w:rPr>
        <w:rFonts w:hint="default" w:ascii="Arial" w:hAnsi="Arial" w:eastAsia="Arial"/>
        <w:sz w:val="20"/>
        <w:szCs w:val="20"/>
      </w:rPr>
    </w:lvl>
    <w:lvl w:ilvl="1">
      <w:start w:val="1"/>
      <w:numFmt w:val="bullet"/>
      <w:lvlText w:val="•"/>
      <w:lvlJc w:val="left"/>
      <w:pPr>
        <w:ind w:left="1187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5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4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1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0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8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7" w:hanging="123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857" w:hanging="360"/>
      </w:pPr>
      <w:rPr>
        <w:rFonts w:hint="default" w:ascii="Arial" w:hAnsi="Arial" w:eastAsia="Arial"/>
        <w:w w:val="131"/>
        <w:sz w:val="20"/>
        <w:szCs w:val="20"/>
      </w:rPr>
    </w:lvl>
    <w:lvl w:ilvl="1">
      <w:start w:val="1"/>
      <w:numFmt w:val="bullet"/>
      <w:lvlText w:val="•"/>
      <w:lvlJc w:val="left"/>
      <w:pPr>
        <w:ind w:left="183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0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left="544" w:hanging="123"/>
      </w:pPr>
      <w:rPr>
        <w:rFonts w:hint="default" w:ascii="Arial" w:hAnsi="Arial" w:eastAsia="Arial"/>
        <w:sz w:val="20"/>
        <w:szCs w:val="20"/>
      </w:rPr>
    </w:lvl>
    <w:lvl w:ilvl="1">
      <w:start w:val="1"/>
      <w:numFmt w:val="decimal"/>
      <w:lvlText w:val="%2."/>
      <w:lvlJc w:val="left"/>
      <w:pPr>
        <w:ind w:left="827" w:hanging="350"/>
        <w:jc w:val="left"/>
      </w:pPr>
      <w:rPr>
        <w:rFonts w:hint="default" w:ascii="Arial" w:hAnsi="Arial" w:eastAsia="Arial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1891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5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9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7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2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6" w:hanging="350"/>
      </w:pPr>
      <w:rPr>
        <w:rFonts w:hint="default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118"/>
    </w:pPr>
    <w:rPr>
      <w:rFonts w:ascii="Arial" w:hAnsi="Arial" w:eastAsia="Arial"/>
      <w:sz w:val="20"/>
      <w:szCs w:val="20"/>
    </w:rPr>
  </w:style>
  <w:style w:styleId="TOC2" w:type="paragraph">
    <w:name w:val="TOC 2"/>
    <w:basedOn w:val="Normal"/>
    <w:uiPriority w:val="1"/>
    <w:qFormat/>
    <w:pPr>
      <w:ind w:left="358"/>
    </w:pPr>
    <w:rPr>
      <w:rFonts w:ascii="Arial" w:hAnsi="Arial" w:eastAsia="Arial"/>
      <w:sz w:val="20"/>
      <w:szCs w:val="20"/>
    </w:rPr>
  </w:style>
  <w:style w:styleId="BodyText" w:type="paragraph">
    <w:name w:val="Body Text"/>
    <w:basedOn w:val="Normal"/>
    <w:uiPriority w:val="1"/>
    <w:qFormat/>
    <w:pPr>
      <w:ind w:left="138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82"/>
      <w:ind w:left="138"/>
      <w:outlineLvl w:val="1"/>
    </w:pPr>
    <w:rPr>
      <w:rFonts w:ascii="Arial" w:hAnsi="Arial" w:eastAsia="Arial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ind w:left="138"/>
      <w:outlineLvl w:val="2"/>
    </w:pPr>
    <w:rPr>
      <w:rFonts w:ascii="Arial" w:hAnsi="Arial" w:eastAsia="Arial"/>
      <w:b/>
      <w:bCs/>
      <w:i/>
      <w:sz w:val="28"/>
      <w:szCs w:val="28"/>
    </w:rPr>
  </w:style>
  <w:style w:styleId="Heading3" w:type="paragraph">
    <w:name w:val="Heading 3"/>
    <w:basedOn w:val="Normal"/>
    <w:uiPriority w:val="1"/>
    <w:qFormat/>
    <w:pPr>
      <w:ind w:left="138"/>
      <w:outlineLvl w:val="3"/>
    </w:pPr>
    <w:rPr>
      <w:rFonts w:ascii="Arial" w:hAnsi="Arial" w:eastAsia="Arial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Arial" w:hAnsi="Arial" w:eastAsia="Arial"/>
      <w:b/>
      <w:bCs/>
      <w:sz w:val="22"/>
      <w:szCs w:val="22"/>
    </w:rPr>
  </w:style>
  <w:style w:styleId="Heading5" w:type="paragraph">
    <w:name w:val="Heading 5"/>
    <w:basedOn w:val="Normal"/>
    <w:uiPriority w:val="1"/>
    <w:qFormat/>
    <w:pPr>
      <w:ind w:left="138"/>
      <w:outlineLvl w:val="5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info@comap.cz" TargetMode="External"/><Relationship Id="rId7" Type="http://schemas.openxmlformats.org/officeDocument/2006/relationships/hyperlink" Target="http://www.comap.cz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hyperlink" Target="http://www.advantech.com/products/Model_Detail.asp?model_id=1-D6FLH" TargetMode="External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hyperlink" Target="http://www.modicon.com/openmbus/" TargetMode="External"/><Relationship Id="rId166" Type="http://schemas.openxmlformats.org/officeDocument/2006/relationships/image" Target="media/image158.jpeg"/><Relationship Id="rId167" Type="http://schemas.openxmlformats.org/officeDocument/2006/relationships/image" Target="media/image159.jpeg"/><Relationship Id="rId168" Type="http://schemas.openxmlformats.org/officeDocument/2006/relationships/hyperlink" Target="http://www.belden.com/" TargetMode="External"/><Relationship Id="rId16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ComAp, spol. s r.o.</dc:creator>
  <dc:title>Note:</dc:title>
  <dcterms:created xsi:type="dcterms:W3CDTF">2016-10-12T10:12:12Z</dcterms:created>
  <dcterms:modified xsi:type="dcterms:W3CDTF">2016-10-12T10:12:12Z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2009-04-28T00:00:00Z</vt:filetime>
  </property>
  <property fmtid="{D5CDD505-2E9C-101B-9397-08002B2CF9AE}" pid="3" name="LastSaved">
    <vt:filetime>2016-10-12T00:00:00Z</vt:filetime>
  </property>
</Properties>
</file>